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A551" w14:textId="3C1FFB01" w:rsidR="00617A19" w:rsidRPr="00D23A2D" w:rsidRDefault="00D23A2D" w:rsidP="0067436F">
      <w:pPr>
        <w:pStyle w:val="i-dep"/>
      </w:pPr>
      <w:r w:rsidRPr="00D23A2D">
        <w:t>Olje- og energidepartementet</w:t>
      </w:r>
    </w:p>
    <w:p w14:paraId="2C5D2078" w14:textId="77777777" w:rsidR="00617A19" w:rsidRPr="00D23A2D" w:rsidRDefault="00F23A99" w:rsidP="00D23A2D">
      <w:pPr>
        <w:pStyle w:val="i-hode"/>
      </w:pPr>
      <w:r w:rsidRPr="00D23A2D">
        <w:t>Meld. St. 25</w:t>
      </w:r>
    </w:p>
    <w:p w14:paraId="0BB361CE" w14:textId="77777777" w:rsidR="00617A19" w:rsidRPr="00D23A2D" w:rsidRDefault="00F23A99" w:rsidP="00D23A2D">
      <w:pPr>
        <w:pStyle w:val="i-sesjon"/>
      </w:pPr>
      <w:r w:rsidRPr="00D23A2D">
        <w:t>(2022–2023)</w:t>
      </w:r>
    </w:p>
    <w:p w14:paraId="7BBBD6E0" w14:textId="77777777" w:rsidR="00617A19" w:rsidRPr="00D23A2D" w:rsidRDefault="00F23A99" w:rsidP="00D23A2D">
      <w:pPr>
        <w:pStyle w:val="i-hode-tit"/>
      </w:pPr>
      <w:r w:rsidRPr="00D23A2D">
        <w:t>Melding til Stortinget</w:t>
      </w:r>
    </w:p>
    <w:p w14:paraId="702F54AB" w14:textId="77777777" w:rsidR="00617A19" w:rsidRPr="00D23A2D" w:rsidRDefault="00F23A99" w:rsidP="00D23A2D">
      <w:pPr>
        <w:pStyle w:val="i-tit"/>
      </w:pPr>
      <w:r w:rsidRPr="00D23A2D">
        <w:t>Mineralverksemd på norsk kontinentalsokkel – opning av areal og strategi for forvaltning av ressursane</w:t>
      </w:r>
    </w:p>
    <w:p w14:paraId="62D029B7" w14:textId="6941FB31" w:rsidR="00617A19" w:rsidRPr="00D23A2D" w:rsidRDefault="00D23A2D" w:rsidP="002D5730">
      <w:pPr>
        <w:pStyle w:val="i-dep"/>
        <w:pageBreakBefore/>
      </w:pPr>
      <w:r w:rsidRPr="00D23A2D">
        <w:lastRenderedPageBreak/>
        <w:t>Olje- og energidepartementet</w:t>
      </w:r>
    </w:p>
    <w:p w14:paraId="66DD4C96" w14:textId="77777777" w:rsidR="00617A19" w:rsidRPr="00D23A2D" w:rsidRDefault="00F23A99" w:rsidP="00D23A2D">
      <w:pPr>
        <w:pStyle w:val="i-hode"/>
      </w:pPr>
      <w:r w:rsidRPr="00D23A2D">
        <w:t>Meld. St. 25</w:t>
      </w:r>
    </w:p>
    <w:p w14:paraId="52D0010A" w14:textId="77777777" w:rsidR="00617A19" w:rsidRPr="00D23A2D" w:rsidRDefault="00F23A99" w:rsidP="00D23A2D">
      <w:pPr>
        <w:pStyle w:val="i-sesjon"/>
      </w:pPr>
      <w:r w:rsidRPr="00D23A2D">
        <w:t>(2022–2023)</w:t>
      </w:r>
    </w:p>
    <w:p w14:paraId="10C4C1B7" w14:textId="77777777" w:rsidR="00617A19" w:rsidRPr="00D23A2D" w:rsidRDefault="00F23A99" w:rsidP="00D23A2D">
      <w:pPr>
        <w:pStyle w:val="i-hode-tit"/>
      </w:pPr>
      <w:r w:rsidRPr="00D23A2D">
        <w:t>Melding til Stortinget</w:t>
      </w:r>
    </w:p>
    <w:p w14:paraId="67483E3A" w14:textId="77777777" w:rsidR="00617A19" w:rsidRPr="00D23A2D" w:rsidRDefault="00F23A99" w:rsidP="00D23A2D">
      <w:pPr>
        <w:pStyle w:val="i-tit"/>
      </w:pPr>
      <w:r w:rsidRPr="00D23A2D">
        <w:t xml:space="preserve">Mineralverksemd på norsk kontinentalsokkel </w:t>
      </w:r>
      <w:r w:rsidRPr="00D23A2D">
        <w:br/>
        <w:t>– opning av areal og strategi for forvaltning av ressursane</w:t>
      </w:r>
    </w:p>
    <w:p w14:paraId="5988327A" w14:textId="77777777" w:rsidR="00617A19" w:rsidRPr="00D23A2D" w:rsidRDefault="00F23A99" w:rsidP="00D23A2D">
      <w:pPr>
        <w:pStyle w:val="i-statsrdato"/>
      </w:pPr>
      <w:r w:rsidRPr="00D23A2D">
        <w:t xml:space="preserve">Tilråding frå Olje- og energidepartementet 20. juni 2023, </w:t>
      </w:r>
      <w:r w:rsidRPr="00D23A2D">
        <w:br/>
        <w:t xml:space="preserve">godkjend i statsråd same dagen. </w:t>
      </w:r>
      <w:r w:rsidRPr="00D23A2D">
        <w:br/>
        <w:t>(Regjeringa Støre)</w:t>
      </w:r>
    </w:p>
    <w:p w14:paraId="59055261" w14:textId="77777777" w:rsidR="00617A19" w:rsidRPr="00D23A2D" w:rsidRDefault="00F23A99" w:rsidP="00D23A2D">
      <w:pPr>
        <w:pStyle w:val="Overskrift1"/>
      </w:pPr>
      <w:r w:rsidRPr="00D23A2D">
        <w:t xml:space="preserve">Innleiing og </w:t>
      </w:r>
      <w:proofErr w:type="spellStart"/>
      <w:r w:rsidRPr="00D23A2D">
        <w:t>samandrag</w:t>
      </w:r>
      <w:proofErr w:type="spellEnd"/>
    </w:p>
    <w:p w14:paraId="3C3627D5" w14:textId="77777777" w:rsidR="00617A19" w:rsidRPr="00D23A2D" w:rsidRDefault="00F23A99" w:rsidP="00D23A2D">
      <w:pPr>
        <w:pStyle w:val="Overskrift2"/>
      </w:pPr>
      <w:r w:rsidRPr="00D23A2D">
        <w:t>Innleiing</w:t>
      </w:r>
    </w:p>
    <w:p w14:paraId="04A2F2FF" w14:textId="77777777" w:rsidR="00617A19" w:rsidRPr="00D23A2D" w:rsidRDefault="00F23A99" w:rsidP="00D23A2D">
      <w:r w:rsidRPr="00D23A2D">
        <w:t xml:space="preserve">Befolkningsvekst, </w:t>
      </w:r>
      <w:proofErr w:type="spellStart"/>
      <w:r w:rsidRPr="00D23A2D">
        <w:t>velstandsauke</w:t>
      </w:r>
      <w:proofErr w:type="spellEnd"/>
      <w:r w:rsidRPr="00D23A2D">
        <w:t xml:space="preserve">, </w:t>
      </w:r>
      <w:proofErr w:type="spellStart"/>
      <w:r w:rsidRPr="00D23A2D">
        <w:t>meir</w:t>
      </w:r>
      <w:proofErr w:type="spellEnd"/>
      <w:r w:rsidRPr="00D23A2D">
        <w:t xml:space="preserve"> bruk av fornybare energikjelder og elektrifisering er forventa å </w:t>
      </w:r>
      <w:proofErr w:type="spellStart"/>
      <w:r w:rsidRPr="00D23A2D">
        <w:t>auke</w:t>
      </w:r>
      <w:proofErr w:type="spellEnd"/>
      <w:r w:rsidRPr="00D23A2D">
        <w:t xml:space="preserve"> </w:t>
      </w:r>
      <w:proofErr w:type="spellStart"/>
      <w:r w:rsidRPr="00D23A2D">
        <w:t>etterspurnaden</w:t>
      </w:r>
      <w:proofErr w:type="spellEnd"/>
      <w:r w:rsidRPr="00D23A2D">
        <w:t xml:space="preserve"> etter metall i framtida. Større grad av fornybar energiproduksjon og </w:t>
      </w:r>
      <w:proofErr w:type="spellStart"/>
      <w:r w:rsidRPr="00D23A2D">
        <w:t>auka</w:t>
      </w:r>
      <w:proofErr w:type="spellEnd"/>
      <w:r w:rsidRPr="00D23A2D">
        <w:t xml:space="preserve"> grad av elektrifisering krev ulike metalliske grunnstoff, mellom anna </w:t>
      </w:r>
      <w:proofErr w:type="spellStart"/>
      <w:r w:rsidRPr="00D23A2D">
        <w:t>kopar</w:t>
      </w:r>
      <w:proofErr w:type="spellEnd"/>
      <w:r w:rsidRPr="00D23A2D">
        <w:t xml:space="preserve">, litium, nikkel, mangan, kobolt, sink og sjeldne </w:t>
      </w:r>
      <w:proofErr w:type="spellStart"/>
      <w:r w:rsidRPr="00D23A2D">
        <w:t>jordartar</w:t>
      </w:r>
      <w:proofErr w:type="spellEnd"/>
      <w:r w:rsidRPr="00D23A2D">
        <w:t xml:space="preserve">. Det er i dag sterk geografisk konsentrasjon av utvinning og prosessering av viktige mineral globalt. Slik konsentrasjon er </w:t>
      </w:r>
      <w:proofErr w:type="gramStart"/>
      <w:r w:rsidRPr="00D23A2D">
        <w:t>potensielt</w:t>
      </w:r>
      <w:proofErr w:type="gramEnd"/>
      <w:r w:rsidRPr="00D23A2D">
        <w:t xml:space="preserve"> </w:t>
      </w:r>
      <w:proofErr w:type="spellStart"/>
      <w:r w:rsidRPr="00D23A2D">
        <w:t>eit</w:t>
      </w:r>
      <w:proofErr w:type="spellEnd"/>
      <w:r w:rsidRPr="00D23A2D">
        <w:t xml:space="preserve"> hinder for </w:t>
      </w:r>
      <w:proofErr w:type="spellStart"/>
      <w:r w:rsidRPr="00D23A2D">
        <w:t>påliteleg</w:t>
      </w:r>
      <w:proofErr w:type="spellEnd"/>
      <w:r w:rsidRPr="00D23A2D">
        <w:t xml:space="preserve"> og sikker tilgang til </w:t>
      </w:r>
      <w:proofErr w:type="spellStart"/>
      <w:r w:rsidRPr="00D23A2D">
        <w:t>nøkkelinnsatsfaktorar</w:t>
      </w:r>
      <w:proofErr w:type="spellEnd"/>
      <w:r w:rsidRPr="00D23A2D">
        <w:t xml:space="preserve"> for alle land. Det er </w:t>
      </w:r>
      <w:proofErr w:type="gramStart"/>
      <w:r w:rsidRPr="00D23A2D">
        <w:t>stor</w:t>
      </w:r>
      <w:proofErr w:type="gramEnd"/>
      <w:r w:rsidRPr="00D23A2D">
        <w:t xml:space="preserve"> og </w:t>
      </w:r>
      <w:proofErr w:type="spellStart"/>
      <w:r w:rsidRPr="00D23A2D">
        <w:t>aukande</w:t>
      </w:r>
      <w:proofErr w:type="spellEnd"/>
      <w:r w:rsidRPr="00D23A2D">
        <w:t xml:space="preserve"> </w:t>
      </w:r>
      <w:proofErr w:type="spellStart"/>
      <w:r w:rsidRPr="00D23A2D">
        <w:t>merksemd</w:t>
      </w:r>
      <w:proofErr w:type="spellEnd"/>
      <w:r w:rsidRPr="00D23A2D">
        <w:t xml:space="preserve"> om forsyningstryggleiken for slike </w:t>
      </w:r>
      <w:proofErr w:type="spellStart"/>
      <w:r w:rsidRPr="00D23A2D">
        <w:t>innsatsfaktorar</w:t>
      </w:r>
      <w:proofErr w:type="spellEnd"/>
      <w:r w:rsidRPr="00D23A2D">
        <w:t xml:space="preserve"> i Europa, i USA og i verda elles.</w:t>
      </w:r>
    </w:p>
    <w:p w14:paraId="7A50C13A" w14:textId="77777777" w:rsidR="00617A19" w:rsidRPr="00D23A2D" w:rsidRDefault="00F23A99" w:rsidP="00D23A2D">
      <w:r w:rsidRPr="00D23A2D">
        <w:t xml:space="preserve">Det har i lang tid </w:t>
      </w:r>
      <w:proofErr w:type="spellStart"/>
      <w:r w:rsidRPr="00D23A2D">
        <w:t>vore</w:t>
      </w:r>
      <w:proofErr w:type="spellEnd"/>
      <w:r w:rsidRPr="00D23A2D">
        <w:t xml:space="preserve"> kunnskap om </w:t>
      </w:r>
      <w:proofErr w:type="spellStart"/>
      <w:r w:rsidRPr="00D23A2D">
        <w:t>førekomstar</w:t>
      </w:r>
      <w:proofErr w:type="spellEnd"/>
      <w:r w:rsidRPr="00D23A2D">
        <w:t xml:space="preserve"> og interesse for å vinne ut metalliske mineral også </w:t>
      </w:r>
      <w:proofErr w:type="spellStart"/>
      <w:r w:rsidRPr="00D23A2D">
        <w:t>frå</w:t>
      </w:r>
      <w:proofErr w:type="spellEnd"/>
      <w:r w:rsidRPr="00D23A2D">
        <w:t xml:space="preserve"> havbotnen. Slike </w:t>
      </w:r>
      <w:proofErr w:type="spellStart"/>
      <w:r w:rsidRPr="00D23A2D">
        <w:t>førekomstar</w:t>
      </w:r>
      <w:proofErr w:type="spellEnd"/>
      <w:r w:rsidRPr="00D23A2D">
        <w:t xml:space="preserve"> kan </w:t>
      </w:r>
      <w:proofErr w:type="spellStart"/>
      <w:r w:rsidRPr="00D23A2D">
        <w:t>innehalde</w:t>
      </w:r>
      <w:proofErr w:type="spellEnd"/>
      <w:r w:rsidRPr="00D23A2D">
        <w:t xml:space="preserve"> viktige metall som verda vil trenge framover. Utvinning av havbotnmineral har potensial til å bli ei ny og viktig havnæring i </w:t>
      </w:r>
      <w:proofErr w:type="spellStart"/>
      <w:r w:rsidRPr="00D23A2D">
        <w:t>Noreg</w:t>
      </w:r>
      <w:proofErr w:type="spellEnd"/>
      <w:r w:rsidRPr="00D23A2D">
        <w:t xml:space="preserve"> som kan bidra til verdiskaping og </w:t>
      </w:r>
      <w:proofErr w:type="spellStart"/>
      <w:r w:rsidRPr="00D23A2D">
        <w:t>sysselsetjing</w:t>
      </w:r>
      <w:proofErr w:type="spellEnd"/>
      <w:r w:rsidRPr="00D23A2D">
        <w:t xml:space="preserve"> og samtidig </w:t>
      </w:r>
      <w:proofErr w:type="spellStart"/>
      <w:r w:rsidRPr="00D23A2D">
        <w:t>vere</w:t>
      </w:r>
      <w:proofErr w:type="spellEnd"/>
      <w:r w:rsidRPr="00D23A2D">
        <w:t xml:space="preserve"> med på å sikre forsyninga av viktige metall i framtida. </w:t>
      </w:r>
      <w:proofErr w:type="spellStart"/>
      <w:r w:rsidRPr="00D23A2D">
        <w:t>Noreg</w:t>
      </w:r>
      <w:proofErr w:type="spellEnd"/>
      <w:r w:rsidRPr="00D23A2D">
        <w:t xml:space="preserve"> har alle </w:t>
      </w:r>
      <w:proofErr w:type="spellStart"/>
      <w:r w:rsidRPr="00D23A2D">
        <w:t>føresetnader</w:t>
      </w:r>
      <w:proofErr w:type="spellEnd"/>
      <w:r w:rsidRPr="00D23A2D">
        <w:t xml:space="preserve"> for å </w:t>
      </w:r>
      <w:proofErr w:type="spellStart"/>
      <w:r w:rsidRPr="00D23A2D">
        <w:t>lykkast</w:t>
      </w:r>
      <w:proofErr w:type="spellEnd"/>
      <w:r w:rsidRPr="00D23A2D">
        <w:t xml:space="preserve"> med å </w:t>
      </w:r>
      <w:proofErr w:type="spellStart"/>
      <w:r w:rsidRPr="00D23A2D">
        <w:t>leggje</w:t>
      </w:r>
      <w:proofErr w:type="spellEnd"/>
      <w:r w:rsidRPr="00D23A2D">
        <w:t xml:space="preserve"> til rette for ei slik næring. Vi har </w:t>
      </w:r>
      <w:proofErr w:type="spellStart"/>
      <w:r w:rsidRPr="00D23A2D">
        <w:t>allereie</w:t>
      </w:r>
      <w:proofErr w:type="spellEnd"/>
      <w:r w:rsidRPr="00D23A2D">
        <w:t xml:space="preserve"> kunnskap om og erfaring </w:t>
      </w:r>
      <w:proofErr w:type="spellStart"/>
      <w:r w:rsidRPr="00D23A2D">
        <w:t>frå</w:t>
      </w:r>
      <w:proofErr w:type="spellEnd"/>
      <w:r w:rsidRPr="00D23A2D">
        <w:t xml:space="preserve"> </w:t>
      </w:r>
      <w:proofErr w:type="spellStart"/>
      <w:r w:rsidRPr="00D23A2D">
        <w:t>hausting</w:t>
      </w:r>
      <w:proofErr w:type="spellEnd"/>
      <w:r w:rsidRPr="00D23A2D">
        <w:t xml:space="preserve"> av </w:t>
      </w:r>
      <w:proofErr w:type="spellStart"/>
      <w:r w:rsidRPr="00D23A2D">
        <w:t>naturressursar</w:t>
      </w:r>
      <w:proofErr w:type="spellEnd"/>
      <w:r w:rsidRPr="00D23A2D">
        <w:t xml:space="preserve"> både i forvaltninga, </w:t>
      </w:r>
      <w:proofErr w:type="spellStart"/>
      <w:r w:rsidRPr="00D23A2D">
        <w:t>innanfor</w:t>
      </w:r>
      <w:proofErr w:type="spellEnd"/>
      <w:r w:rsidRPr="00D23A2D">
        <w:t xml:space="preserve"> akademia og i næringslivet, og </w:t>
      </w:r>
      <w:proofErr w:type="spellStart"/>
      <w:r w:rsidRPr="00D23A2D">
        <w:t>saman</w:t>
      </w:r>
      <w:proofErr w:type="spellEnd"/>
      <w:r w:rsidRPr="00D23A2D">
        <w:t xml:space="preserve"> med stabile rammevilkår vil dette kunne </w:t>
      </w:r>
      <w:proofErr w:type="spellStart"/>
      <w:r w:rsidRPr="00D23A2D">
        <w:t>gjere</w:t>
      </w:r>
      <w:proofErr w:type="spellEnd"/>
      <w:r w:rsidRPr="00D23A2D">
        <w:t xml:space="preserve"> at vi </w:t>
      </w:r>
      <w:proofErr w:type="spellStart"/>
      <w:r w:rsidRPr="00D23A2D">
        <w:t>lykkast</w:t>
      </w:r>
      <w:proofErr w:type="spellEnd"/>
      <w:r w:rsidRPr="00D23A2D">
        <w:t>.</w:t>
      </w:r>
    </w:p>
    <w:p w14:paraId="0711CECD" w14:textId="77777777" w:rsidR="00617A19" w:rsidRPr="00D23A2D" w:rsidRDefault="00F23A99" w:rsidP="00D23A2D">
      <w:proofErr w:type="spellStart"/>
      <w:r w:rsidRPr="00D23A2D">
        <w:t>Noreg</w:t>
      </w:r>
      <w:proofErr w:type="spellEnd"/>
      <w:r w:rsidRPr="00D23A2D">
        <w:t xml:space="preserve"> er </w:t>
      </w:r>
      <w:proofErr w:type="spellStart"/>
      <w:r w:rsidRPr="00D23A2D">
        <w:t>ein</w:t>
      </w:r>
      <w:proofErr w:type="spellEnd"/>
      <w:r w:rsidRPr="00D23A2D">
        <w:t xml:space="preserve"> hav- og kystnasjon og </w:t>
      </w:r>
      <w:proofErr w:type="spellStart"/>
      <w:r w:rsidRPr="00D23A2D">
        <w:t>forvaltar</w:t>
      </w:r>
      <w:proofErr w:type="spellEnd"/>
      <w:r w:rsidRPr="00D23A2D">
        <w:t xml:space="preserve"> fantastiske </w:t>
      </w:r>
      <w:proofErr w:type="spellStart"/>
      <w:r w:rsidRPr="00D23A2D">
        <w:t>naturverdiar</w:t>
      </w:r>
      <w:proofErr w:type="spellEnd"/>
      <w:r w:rsidRPr="00D23A2D">
        <w:t xml:space="preserve">. </w:t>
      </w:r>
      <w:proofErr w:type="spellStart"/>
      <w:r w:rsidRPr="00D23A2D">
        <w:t>Noreg</w:t>
      </w:r>
      <w:proofErr w:type="spellEnd"/>
      <w:r w:rsidRPr="00D23A2D">
        <w:t xml:space="preserve"> er </w:t>
      </w:r>
      <w:proofErr w:type="spellStart"/>
      <w:r w:rsidRPr="00D23A2D">
        <w:t>eit</w:t>
      </w:r>
      <w:proofErr w:type="spellEnd"/>
      <w:r w:rsidRPr="00D23A2D">
        <w:t xml:space="preserve"> </w:t>
      </w:r>
      <w:proofErr w:type="spellStart"/>
      <w:r w:rsidRPr="00D23A2D">
        <w:t>føregangsland</w:t>
      </w:r>
      <w:proofErr w:type="spellEnd"/>
      <w:r w:rsidRPr="00D23A2D">
        <w:t xml:space="preserve"> på </w:t>
      </w:r>
      <w:proofErr w:type="spellStart"/>
      <w:r w:rsidRPr="00D23A2D">
        <w:t>ansvarleg</w:t>
      </w:r>
      <w:proofErr w:type="spellEnd"/>
      <w:r w:rsidRPr="00D23A2D">
        <w:t xml:space="preserve"> ressursforvaltning til havs og </w:t>
      </w:r>
      <w:proofErr w:type="spellStart"/>
      <w:r w:rsidRPr="00D23A2D">
        <w:t>heilskapleg</w:t>
      </w:r>
      <w:proofErr w:type="spellEnd"/>
      <w:r w:rsidRPr="00D23A2D">
        <w:t xml:space="preserve"> havforvaltning. Norske havområde </w:t>
      </w:r>
      <w:proofErr w:type="spellStart"/>
      <w:r w:rsidRPr="00D23A2D">
        <w:t>rommar</w:t>
      </w:r>
      <w:proofErr w:type="spellEnd"/>
      <w:r w:rsidRPr="00D23A2D">
        <w:t xml:space="preserve"> rike </w:t>
      </w:r>
      <w:proofErr w:type="spellStart"/>
      <w:r w:rsidRPr="00D23A2D">
        <w:t>naturressursar</w:t>
      </w:r>
      <w:proofErr w:type="spellEnd"/>
      <w:r w:rsidRPr="00D23A2D">
        <w:t xml:space="preserve"> som har </w:t>
      </w:r>
      <w:proofErr w:type="spellStart"/>
      <w:r w:rsidRPr="00D23A2D">
        <w:t>bidrege</w:t>
      </w:r>
      <w:proofErr w:type="spellEnd"/>
      <w:r w:rsidRPr="00D23A2D">
        <w:t xml:space="preserve"> til å </w:t>
      </w:r>
      <w:proofErr w:type="spellStart"/>
      <w:r w:rsidRPr="00D23A2D">
        <w:t>leggje</w:t>
      </w:r>
      <w:proofErr w:type="spellEnd"/>
      <w:r w:rsidRPr="00D23A2D">
        <w:t xml:space="preserve"> grunnlaget for velferdssamfunnet vårt. Vi har lang tradisjon for å forvalte havmiljøet og </w:t>
      </w:r>
      <w:proofErr w:type="spellStart"/>
      <w:r w:rsidRPr="00D23A2D">
        <w:t>ressursane</w:t>
      </w:r>
      <w:proofErr w:type="spellEnd"/>
      <w:r w:rsidRPr="00D23A2D">
        <w:t xml:space="preserve"> i </w:t>
      </w:r>
      <w:proofErr w:type="spellStart"/>
      <w:r w:rsidRPr="00D23A2D">
        <w:t>eit</w:t>
      </w:r>
      <w:proofErr w:type="spellEnd"/>
      <w:r w:rsidRPr="00D23A2D">
        <w:t xml:space="preserve"> langsiktig perspektiv til beste for samfunnet. </w:t>
      </w:r>
      <w:proofErr w:type="spellStart"/>
      <w:r w:rsidRPr="00D23A2D">
        <w:t>Noverande</w:t>
      </w:r>
      <w:proofErr w:type="spellEnd"/>
      <w:r w:rsidRPr="00D23A2D">
        <w:t xml:space="preserve"> og framtidig verdiskaping er avhengig av god miljøtilstand og </w:t>
      </w:r>
      <w:proofErr w:type="spellStart"/>
      <w:r w:rsidRPr="00D23A2D">
        <w:t>eit</w:t>
      </w:r>
      <w:proofErr w:type="spellEnd"/>
      <w:r w:rsidRPr="00D23A2D">
        <w:t xml:space="preserve"> rikt </w:t>
      </w:r>
      <w:proofErr w:type="spellStart"/>
      <w:r w:rsidRPr="00D23A2D">
        <w:t>naturmangfald</w:t>
      </w:r>
      <w:proofErr w:type="spellEnd"/>
      <w:r w:rsidRPr="00D23A2D">
        <w:t xml:space="preserve"> i kyst- og havområda, å vareta havet som matfat og å </w:t>
      </w:r>
      <w:proofErr w:type="spellStart"/>
      <w:r w:rsidRPr="00D23A2D">
        <w:t>sørgje</w:t>
      </w:r>
      <w:proofErr w:type="spellEnd"/>
      <w:r w:rsidRPr="00D23A2D">
        <w:t xml:space="preserve"> for </w:t>
      </w:r>
      <w:proofErr w:type="spellStart"/>
      <w:r w:rsidRPr="00D23A2D">
        <w:t>berekraftig</w:t>
      </w:r>
      <w:proofErr w:type="spellEnd"/>
      <w:r w:rsidRPr="00D23A2D">
        <w:t xml:space="preserve"> bruk av </w:t>
      </w:r>
      <w:proofErr w:type="spellStart"/>
      <w:r w:rsidRPr="00D23A2D">
        <w:t>ressursane</w:t>
      </w:r>
      <w:proofErr w:type="spellEnd"/>
      <w:r w:rsidRPr="00D23A2D">
        <w:t xml:space="preserve"> i havet.</w:t>
      </w:r>
    </w:p>
    <w:p w14:paraId="51374458" w14:textId="0A4A62B8" w:rsidR="00617A19" w:rsidRPr="00D23A2D" w:rsidRDefault="00F23A99" w:rsidP="00D23A2D">
      <w:proofErr w:type="spellStart"/>
      <w:r w:rsidRPr="00D23A2D">
        <w:lastRenderedPageBreak/>
        <w:t>Havbotnmineralverksemd</w:t>
      </w:r>
      <w:proofErr w:type="spellEnd"/>
      <w:r w:rsidRPr="00D23A2D">
        <w:t xml:space="preserve"> på norsk kontinentalsokkel skal skje </w:t>
      </w:r>
      <w:proofErr w:type="spellStart"/>
      <w:r w:rsidRPr="00D23A2D">
        <w:t>innanfor</w:t>
      </w:r>
      <w:proofErr w:type="spellEnd"/>
      <w:r w:rsidRPr="00D23A2D">
        <w:t xml:space="preserve"> rammer og krav som </w:t>
      </w:r>
      <w:proofErr w:type="spellStart"/>
      <w:r w:rsidRPr="00D23A2D">
        <w:t>varetek</w:t>
      </w:r>
      <w:proofErr w:type="spellEnd"/>
      <w:r w:rsidRPr="00D23A2D">
        <w:t xml:space="preserve"> omsynet til det ytre miljøet. Ei stegvis tilnærming vil bli lagd til grunn for forvaltninga av områda som blir </w:t>
      </w:r>
      <w:proofErr w:type="spellStart"/>
      <w:r w:rsidRPr="00D23A2D">
        <w:t>opna</w:t>
      </w:r>
      <w:proofErr w:type="spellEnd"/>
      <w:r w:rsidRPr="00D23A2D">
        <w:t xml:space="preserve">. Dette </w:t>
      </w:r>
      <w:proofErr w:type="spellStart"/>
      <w:r w:rsidRPr="00D23A2D">
        <w:t>inneber</w:t>
      </w:r>
      <w:proofErr w:type="spellEnd"/>
      <w:r w:rsidRPr="00D23A2D">
        <w:t xml:space="preserve"> at </w:t>
      </w:r>
      <w:proofErr w:type="spellStart"/>
      <w:r w:rsidRPr="00D23A2D">
        <w:t>ein</w:t>
      </w:r>
      <w:proofErr w:type="spellEnd"/>
      <w:r w:rsidRPr="00D23A2D">
        <w:t xml:space="preserve"> skal gå varsamt fram, og at omsynet</w:t>
      </w:r>
      <w:r w:rsidR="00D23A2D">
        <w:t xml:space="preserve"> </w:t>
      </w:r>
      <w:r w:rsidRPr="00D23A2D">
        <w:t>til miljø skal vege tungt.</w:t>
      </w:r>
    </w:p>
    <w:p w14:paraId="5045D4CF" w14:textId="77777777" w:rsidR="00617A19" w:rsidRPr="00D23A2D" w:rsidRDefault="00F23A99" w:rsidP="00D23A2D">
      <w:r w:rsidRPr="00D23A2D">
        <w:t xml:space="preserve">Det går i dag føre seg både kartlegging og </w:t>
      </w:r>
      <w:proofErr w:type="spellStart"/>
      <w:r w:rsidRPr="00D23A2D">
        <w:t>leiteverksemd</w:t>
      </w:r>
      <w:proofErr w:type="spellEnd"/>
      <w:r w:rsidRPr="00D23A2D">
        <w:t xml:space="preserve"> etter mineral på havbotnen i </w:t>
      </w:r>
      <w:proofErr w:type="spellStart"/>
      <w:r w:rsidRPr="00D23A2D">
        <w:t>fleire</w:t>
      </w:r>
      <w:proofErr w:type="spellEnd"/>
      <w:r w:rsidRPr="00D23A2D">
        <w:t xml:space="preserve"> havområde i verda både </w:t>
      </w:r>
      <w:proofErr w:type="spellStart"/>
      <w:r w:rsidRPr="00D23A2D">
        <w:t>innanfor</w:t>
      </w:r>
      <w:proofErr w:type="spellEnd"/>
      <w:r w:rsidRPr="00D23A2D">
        <w:t xml:space="preserve"> og </w:t>
      </w:r>
      <w:proofErr w:type="spellStart"/>
      <w:r w:rsidRPr="00D23A2D">
        <w:t>utanfor</w:t>
      </w:r>
      <w:proofErr w:type="spellEnd"/>
      <w:r w:rsidRPr="00D23A2D">
        <w:t xml:space="preserve"> nasjonal jurisdiksjon. Kommersiell utvinning av havbotnmineral på djupt vatn er </w:t>
      </w:r>
      <w:proofErr w:type="spellStart"/>
      <w:r w:rsidRPr="00D23A2D">
        <w:t>enno</w:t>
      </w:r>
      <w:proofErr w:type="spellEnd"/>
      <w:r w:rsidRPr="00D23A2D">
        <w:t xml:space="preserve"> </w:t>
      </w:r>
      <w:proofErr w:type="spellStart"/>
      <w:r w:rsidRPr="00D23A2D">
        <w:t>ikkje</w:t>
      </w:r>
      <w:proofErr w:type="spellEnd"/>
      <w:r w:rsidRPr="00D23A2D">
        <w:t xml:space="preserve"> igangsett, men konsept og </w:t>
      </w:r>
      <w:proofErr w:type="spellStart"/>
      <w:r w:rsidRPr="00D23A2D">
        <w:t>teknologiar</w:t>
      </w:r>
      <w:proofErr w:type="spellEnd"/>
      <w:r w:rsidRPr="00D23A2D">
        <w:t xml:space="preserve"> for utvinning er under utvikling.</w:t>
      </w:r>
    </w:p>
    <w:p w14:paraId="2201F82C" w14:textId="77777777" w:rsidR="00617A19" w:rsidRPr="00D23A2D" w:rsidRDefault="00F23A99" w:rsidP="00D23A2D">
      <w:r w:rsidRPr="00D23A2D">
        <w:t xml:space="preserve">Lov 22. mars 2019 nr. 7 om mineralvirksomhet på kontinentalsokkelen (havbotnminerallova) gir heimel for forvaltninga av </w:t>
      </w:r>
      <w:proofErr w:type="spellStart"/>
      <w:r w:rsidRPr="00D23A2D">
        <w:t>mineralressursane</w:t>
      </w:r>
      <w:proofErr w:type="spellEnd"/>
      <w:r w:rsidRPr="00D23A2D">
        <w:t xml:space="preserve"> på norsk kontinentalsokkel. Lova har føresegner om </w:t>
      </w:r>
      <w:proofErr w:type="spellStart"/>
      <w:r w:rsidRPr="00D23A2D">
        <w:t>opning</w:t>
      </w:r>
      <w:proofErr w:type="spellEnd"/>
      <w:r w:rsidRPr="00D23A2D">
        <w:t xml:space="preserve"> av område for </w:t>
      </w:r>
      <w:proofErr w:type="spellStart"/>
      <w:r w:rsidRPr="00D23A2D">
        <w:t>mineralverksemd</w:t>
      </w:r>
      <w:proofErr w:type="spellEnd"/>
      <w:r w:rsidRPr="00D23A2D">
        <w:t xml:space="preserve">. Med </w:t>
      </w:r>
      <w:proofErr w:type="spellStart"/>
      <w:r w:rsidRPr="00D23A2D">
        <w:t>mineralverksemd</w:t>
      </w:r>
      <w:proofErr w:type="spellEnd"/>
      <w:r w:rsidRPr="00D23A2D">
        <w:t xml:space="preserve"> er det meint undersøking og utvinning av </w:t>
      </w:r>
      <w:proofErr w:type="spellStart"/>
      <w:r w:rsidRPr="00D23A2D">
        <w:t>mineralførekomstar</w:t>
      </w:r>
      <w:proofErr w:type="spellEnd"/>
      <w:r w:rsidRPr="00D23A2D">
        <w:t xml:space="preserve"> på havbotnen og grunnen under denne. Som </w:t>
      </w:r>
      <w:proofErr w:type="spellStart"/>
      <w:r w:rsidRPr="00D23A2D">
        <w:t>hovudregel</w:t>
      </w:r>
      <w:proofErr w:type="spellEnd"/>
      <w:r w:rsidRPr="00D23A2D">
        <w:t xml:space="preserve"> kan verken undersøkingsløyve eller utvinningsløyve tildelast før det er </w:t>
      </w:r>
      <w:proofErr w:type="spellStart"/>
      <w:r w:rsidRPr="00D23A2D">
        <w:t>vedteke</w:t>
      </w:r>
      <w:proofErr w:type="spellEnd"/>
      <w:r w:rsidRPr="00D23A2D">
        <w:t xml:space="preserve"> </w:t>
      </w:r>
      <w:proofErr w:type="spellStart"/>
      <w:r w:rsidRPr="00D23A2D">
        <w:t>opning</w:t>
      </w:r>
      <w:proofErr w:type="spellEnd"/>
      <w:r w:rsidRPr="00D23A2D">
        <w:t xml:space="preserve"> av </w:t>
      </w:r>
      <w:proofErr w:type="spellStart"/>
      <w:r w:rsidRPr="00D23A2D">
        <w:t>eit</w:t>
      </w:r>
      <w:proofErr w:type="spellEnd"/>
      <w:r w:rsidRPr="00D23A2D">
        <w:t xml:space="preserve"> område, og det er såleis </w:t>
      </w:r>
      <w:proofErr w:type="spellStart"/>
      <w:r w:rsidRPr="00D23A2D">
        <w:t>berre</w:t>
      </w:r>
      <w:proofErr w:type="spellEnd"/>
      <w:r w:rsidRPr="00D23A2D">
        <w:t xml:space="preserve"> staten som kan drive </w:t>
      </w:r>
      <w:proofErr w:type="spellStart"/>
      <w:r w:rsidRPr="00D23A2D">
        <w:t>mineralverksemd</w:t>
      </w:r>
      <w:proofErr w:type="spellEnd"/>
      <w:r w:rsidRPr="00D23A2D">
        <w:t xml:space="preserve"> før </w:t>
      </w:r>
      <w:proofErr w:type="spellStart"/>
      <w:r w:rsidRPr="00D23A2D">
        <w:t>eit</w:t>
      </w:r>
      <w:proofErr w:type="spellEnd"/>
      <w:r w:rsidRPr="00D23A2D">
        <w:t xml:space="preserve"> område er </w:t>
      </w:r>
      <w:proofErr w:type="spellStart"/>
      <w:r w:rsidRPr="00D23A2D">
        <w:t>opna</w:t>
      </w:r>
      <w:proofErr w:type="spellEnd"/>
      <w:r w:rsidRPr="00D23A2D">
        <w:t>.</w:t>
      </w:r>
    </w:p>
    <w:p w14:paraId="409A63D6" w14:textId="77777777" w:rsidR="00617A19" w:rsidRPr="00D23A2D" w:rsidRDefault="00F23A99" w:rsidP="00D23A2D">
      <w:r w:rsidRPr="00D23A2D">
        <w:t xml:space="preserve">Gjennom </w:t>
      </w:r>
      <w:proofErr w:type="spellStart"/>
      <w:r w:rsidRPr="00D23A2D">
        <w:t>opning</w:t>
      </w:r>
      <w:proofErr w:type="spellEnd"/>
      <w:r w:rsidRPr="00D23A2D">
        <w:t xml:space="preserve"> av område kan også kommersielle </w:t>
      </w:r>
      <w:proofErr w:type="spellStart"/>
      <w:r w:rsidRPr="00D23A2D">
        <w:t>aktørar</w:t>
      </w:r>
      <w:proofErr w:type="spellEnd"/>
      <w:r w:rsidRPr="00D23A2D">
        <w:t xml:space="preserve"> bidra til å få avklart om det </w:t>
      </w:r>
      <w:proofErr w:type="spellStart"/>
      <w:r w:rsidRPr="00D23A2D">
        <w:t>finst</w:t>
      </w:r>
      <w:proofErr w:type="spellEnd"/>
      <w:r w:rsidRPr="00D23A2D">
        <w:t xml:space="preserve"> norske </w:t>
      </w:r>
      <w:proofErr w:type="spellStart"/>
      <w:r w:rsidRPr="00D23A2D">
        <w:t>havbotnmineralressursar</w:t>
      </w:r>
      <w:proofErr w:type="spellEnd"/>
      <w:r w:rsidRPr="00D23A2D">
        <w:t xml:space="preserve"> som er kommersielt attraktive å utvinne, og om utvinning kan gå føre seg på </w:t>
      </w:r>
      <w:proofErr w:type="spellStart"/>
      <w:r w:rsidRPr="00D23A2D">
        <w:t>ein</w:t>
      </w:r>
      <w:proofErr w:type="spellEnd"/>
      <w:r w:rsidRPr="00D23A2D">
        <w:t xml:space="preserve"> </w:t>
      </w:r>
      <w:proofErr w:type="spellStart"/>
      <w:r w:rsidRPr="00D23A2D">
        <w:t>berekraftig</w:t>
      </w:r>
      <w:proofErr w:type="spellEnd"/>
      <w:r w:rsidRPr="00D23A2D">
        <w:t xml:space="preserve"> måte.</w:t>
      </w:r>
    </w:p>
    <w:p w14:paraId="7DF4D6E4" w14:textId="77777777" w:rsidR="00617A19" w:rsidRPr="00D23A2D" w:rsidRDefault="00F23A99" w:rsidP="00D23A2D">
      <w:r w:rsidRPr="00D23A2D">
        <w:t xml:space="preserve">At staten </w:t>
      </w:r>
      <w:proofErr w:type="spellStart"/>
      <w:r w:rsidRPr="00D23A2D">
        <w:t>opnar</w:t>
      </w:r>
      <w:proofErr w:type="spellEnd"/>
      <w:r w:rsidRPr="00D23A2D">
        <w:t xml:space="preserve"> </w:t>
      </w:r>
      <w:proofErr w:type="spellStart"/>
      <w:r w:rsidRPr="00D23A2D">
        <w:t>eit</w:t>
      </w:r>
      <w:proofErr w:type="spellEnd"/>
      <w:r w:rsidRPr="00D23A2D">
        <w:t xml:space="preserve"> område for </w:t>
      </w:r>
      <w:proofErr w:type="spellStart"/>
      <w:r w:rsidRPr="00D23A2D">
        <w:t>mineralverksemd</w:t>
      </w:r>
      <w:proofErr w:type="spellEnd"/>
      <w:r w:rsidRPr="00D23A2D">
        <w:t xml:space="preserve">, betyr </w:t>
      </w:r>
      <w:proofErr w:type="spellStart"/>
      <w:r w:rsidRPr="00D23A2D">
        <w:t>ikkje</w:t>
      </w:r>
      <w:proofErr w:type="spellEnd"/>
      <w:r w:rsidRPr="00D23A2D">
        <w:t xml:space="preserve"> at </w:t>
      </w:r>
      <w:proofErr w:type="spellStart"/>
      <w:r w:rsidRPr="00D23A2D">
        <w:t>utvinningsverksemd</w:t>
      </w:r>
      <w:proofErr w:type="spellEnd"/>
      <w:r w:rsidRPr="00D23A2D">
        <w:t xml:space="preserve"> blir sett i gang med det same. Vedtak om </w:t>
      </w:r>
      <w:proofErr w:type="spellStart"/>
      <w:r w:rsidRPr="00D23A2D">
        <w:t>opning</w:t>
      </w:r>
      <w:proofErr w:type="spellEnd"/>
      <w:r w:rsidRPr="00D23A2D">
        <w:t xml:space="preserve"> </w:t>
      </w:r>
      <w:proofErr w:type="spellStart"/>
      <w:r w:rsidRPr="00D23A2D">
        <w:t>inneber</w:t>
      </w:r>
      <w:proofErr w:type="spellEnd"/>
      <w:r w:rsidRPr="00D23A2D">
        <w:t xml:space="preserve"> at konsesjonsstyresmaktene kan </w:t>
      </w:r>
      <w:proofErr w:type="spellStart"/>
      <w:r w:rsidRPr="00D23A2D">
        <w:t>setje</w:t>
      </w:r>
      <w:proofErr w:type="spellEnd"/>
      <w:r w:rsidRPr="00D23A2D">
        <w:t xml:space="preserve"> i gang </w:t>
      </w:r>
      <w:proofErr w:type="spellStart"/>
      <w:r w:rsidRPr="00D23A2D">
        <w:t>ein</w:t>
      </w:r>
      <w:proofErr w:type="spellEnd"/>
      <w:r w:rsidRPr="00D23A2D">
        <w:t xml:space="preserve"> prosess for tildeling av løyve. Samtidig vil staten </w:t>
      </w:r>
      <w:proofErr w:type="spellStart"/>
      <w:r w:rsidRPr="00D23A2D">
        <w:t>halde</w:t>
      </w:r>
      <w:proofErr w:type="spellEnd"/>
      <w:r w:rsidRPr="00D23A2D">
        <w:t xml:space="preserve"> fram kartlegginga av norske havbotnmineral, og </w:t>
      </w:r>
      <w:proofErr w:type="spellStart"/>
      <w:r w:rsidRPr="00D23A2D">
        <w:t>setje</w:t>
      </w:r>
      <w:proofErr w:type="spellEnd"/>
      <w:r w:rsidRPr="00D23A2D">
        <w:t xml:space="preserve"> i gang </w:t>
      </w:r>
      <w:proofErr w:type="spellStart"/>
      <w:r w:rsidRPr="00D23A2D">
        <w:t>ytterlegare</w:t>
      </w:r>
      <w:proofErr w:type="spellEnd"/>
      <w:r w:rsidRPr="00D23A2D">
        <w:t xml:space="preserve"> kunnskapsinnhenting også knytt til natur- og miljøforhold for å </w:t>
      </w:r>
      <w:proofErr w:type="spellStart"/>
      <w:r w:rsidRPr="00D23A2D">
        <w:t>leggje</w:t>
      </w:r>
      <w:proofErr w:type="spellEnd"/>
      <w:r w:rsidRPr="00D23A2D">
        <w:t xml:space="preserve"> til rette for ei effektiv og stegvis utforsking </w:t>
      </w:r>
      <w:proofErr w:type="spellStart"/>
      <w:r w:rsidRPr="00D23A2D">
        <w:t>frå</w:t>
      </w:r>
      <w:proofErr w:type="spellEnd"/>
      <w:r w:rsidRPr="00D23A2D">
        <w:t xml:space="preserve"> næringa og for å </w:t>
      </w:r>
      <w:proofErr w:type="spellStart"/>
      <w:r w:rsidRPr="00D23A2D">
        <w:t>styrkje</w:t>
      </w:r>
      <w:proofErr w:type="spellEnd"/>
      <w:r w:rsidRPr="00D23A2D">
        <w:t xml:space="preserve"> kunnskapsgrunnlaget til staten.</w:t>
      </w:r>
    </w:p>
    <w:p w14:paraId="34E4D3FA" w14:textId="77777777" w:rsidR="00617A19" w:rsidRPr="00D23A2D" w:rsidRDefault="00F23A99" w:rsidP="00D23A2D">
      <w:r w:rsidRPr="00D23A2D">
        <w:t xml:space="preserve">Det blir sett i gang kommersiell </w:t>
      </w:r>
      <w:proofErr w:type="spellStart"/>
      <w:r w:rsidRPr="00D23A2D">
        <w:t>mineralverksemd</w:t>
      </w:r>
      <w:proofErr w:type="spellEnd"/>
      <w:r w:rsidRPr="00D23A2D">
        <w:t xml:space="preserve"> </w:t>
      </w:r>
      <w:proofErr w:type="spellStart"/>
      <w:r w:rsidRPr="00D23A2D">
        <w:t>berre</w:t>
      </w:r>
      <w:proofErr w:type="spellEnd"/>
      <w:r w:rsidRPr="00D23A2D">
        <w:t xml:space="preserve"> dersom og når </w:t>
      </w:r>
      <w:proofErr w:type="spellStart"/>
      <w:r w:rsidRPr="00D23A2D">
        <w:t>aktørar</w:t>
      </w:r>
      <w:proofErr w:type="spellEnd"/>
      <w:r w:rsidRPr="00D23A2D">
        <w:t xml:space="preserve"> </w:t>
      </w:r>
      <w:proofErr w:type="spellStart"/>
      <w:r w:rsidRPr="00D23A2D">
        <w:t>ønskjer</w:t>
      </w:r>
      <w:proofErr w:type="spellEnd"/>
      <w:r w:rsidRPr="00D23A2D">
        <w:t xml:space="preserve"> å drive leiteaktivitet fordi </w:t>
      </w:r>
      <w:proofErr w:type="spellStart"/>
      <w:r w:rsidRPr="00D23A2D">
        <w:t>dei</w:t>
      </w:r>
      <w:proofErr w:type="spellEnd"/>
      <w:r w:rsidRPr="00D23A2D">
        <w:t xml:space="preserve"> har komme til at det er </w:t>
      </w:r>
      <w:proofErr w:type="spellStart"/>
      <w:r w:rsidRPr="00D23A2D">
        <w:t>rekningssvarande</w:t>
      </w:r>
      <w:proofErr w:type="spellEnd"/>
      <w:r w:rsidRPr="00D23A2D">
        <w:t xml:space="preserve"> å drive slik aktivitet. Dei vil då </w:t>
      </w:r>
      <w:proofErr w:type="spellStart"/>
      <w:r w:rsidRPr="00D23A2D">
        <w:t>søkje</w:t>
      </w:r>
      <w:proofErr w:type="spellEnd"/>
      <w:r w:rsidRPr="00D23A2D">
        <w:t xml:space="preserve"> om </w:t>
      </w:r>
      <w:proofErr w:type="spellStart"/>
      <w:r w:rsidRPr="00D23A2D">
        <w:t>eit</w:t>
      </w:r>
      <w:proofErr w:type="spellEnd"/>
      <w:r w:rsidRPr="00D23A2D">
        <w:t xml:space="preserve"> løyve </w:t>
      </w:r>
      <w:proofErr w:type="spellStart"/>
      <w:r w:rsidRPr="00D23A2D">
        <w:t>frå</w:t>
      </w:r>
      <w:proofErr w:type="spellEnd"/>
      <w:r w:rsidRPr="00D23A2D">
        <w:t xml:space="preserve"> staten. </w:t>
      </w:r>
      <w:proofErr w:type="spellStart"/>
      <w:r w:rsidRPr="00D23A2D">
        <w:t>Utan</w:t>
      </w:r>
      <w:proofErr w:type="spellEnd"/>
      <w:r w:rsidRPr="00D23A2D">
        <w:t xml:space="preserve"> utsikt til at utvinning kan skje </w:t>
      </w:r>
      <w:proofErr w:type="spellStart"/>
      <w:r w:rsidRPr="00D23A2D">
        <w:t>berekraftig</w:t>
      </w:r>
      <w:proofErr w:type="spellEnd"/>
      <w:r w:rsidRPr="00D23A2D">
        <w:t xml:space="preserve"> og </w:t>
      </w:r>
      <w:proofErr w:type="spellStart"/>
      <w:r w:rsidRPr="00D23A2D">
        <w:t>forsvarleg</w:t>
      </w:r>
      <w:proofErr w:type="spellEnd"/>
      <w:r w:rsidRPr="00D23A2D">
        <w:t xml:space="preserve">, vil ingen kommersielle </w:t>
      </w:r>
      <w:proofErr w:type="spellStart"/>
      <w:r w:rsidRPr="00D23A2D">
        <w:t>aktørar</w:t>
      </w:r>
      <w:proofErr w:type="spellEnd"/>
      <w:r w:rsidRPr="00D23A2D">
        <w:t xml:space="preserve"> </w:t>
      </w:r>
      <w:proofErr w:type="spellStart"/>
      <w:r w:rsidRPr="00D23A2D">
        <w:t>ønskje</w:t>
      </w:r>
      <w:proofErr w:type="spellEnd"/>
      <w:r w:rsidRPr="00D23A2D">
        <w:t xml:space="preserve"> å drive leiteaktivitet.</w:t>
      </w:r>
    </w:p>
    <w:p w14:paraId="49A4EE11" w14:textId="77777777" w:rsidR="00617A19" w:rsidRPr="00D23A2D" w:rsidRDefault="00F23A99" w:rsidP="00D23A2D">
      <w:proofErr w:type="spellStart"/>
      <w:r w:rsidRPr="00D23A2D">
        <w:t>Ifølgje</w:t>
      </w:r>
      <w:proofErr w:type="spellEnd"/>
      <w:r w:rsidRPr="00D23A2D">
        <w:t xml:space="preserve"> havbotnminerallova kan det etter </w:t>
      </w:r>
      <w:proofErr w:type="spellStart"/>
      <w:r w:rsidRPr="00D23A2D">
        <w:t>opning</w:t>
      </w:r>
      <w:proofErr w:type="spellEnd"/>
      <w:r w:rsidRPr="00D23A2D">
        <w:t xml:space="preserve"> av område tildelast to </w:t>
      </w:r>
      <w:proofErr w:type="spellStart"/>
      <w:r w:rsidRPr="00D23A2D">
        <w:t>typar</w:t>
      </w:r>
      <w:proofErr w:type="spellEnd"/>
      <w:r w:rsidRPr="00D23A2D">
        <w:t xml:space="preserve"> løyve: undersøkingsløyve og utvinningsløyve. </w:t>
      </w:r>
    </w:p>
    <w:p w14:paraId="574DF09E" w14:textId="77777777" w:rsidR="00617A19" w:rsidRPr="00D23A2D" w:rsidRDefault="00F23A99" w:rsidP="00D23A2D">
      <w:r w:rsidRPr="00D23A2D">
        <w:t xml:space="preserve">Undersøkingsløyve gir </w:t>
      </w:r>
      <w:proofErr w:type="spellStart"/>
      <w:r w:rsidRPr="00D23A2D">
        <w:t>rettshavaren</w:t>
      </w:r>
      <w:proofErr w:type="spellEnd"/>
      <w:r w:rsidRPr="00D23A2D">
        <w:t xml:space="preserve"> rett til undersøking i </w:t>
      </w:r>
      <w:proofErr w:type="spellStart"/>
      <w:r w:rsidRPr="00D23A2D">
        <w:t>eit</w:t>
      </w:r>
      <w:proofErr w:type="spellEnd"/>
      <w:r w:rsidRPr="00D23A2D">
        <w:t xml:space="preserve"> gitt område. </w:t>
      </w:r>
      <w:proofErr w:type="spellStart"/>
      <w:r w:rsidRPr="00D23A2D">
        <w:t>Eit</w:t>
      </w:r>
      <w:proofErr w:type="spellEnd"/>
      <w:r w:rsidRPr="00D23A2D">
        <w:t xml:space="preserve"> slikt løyve er </w:t>
      </w:r>
      <w:proofErr w:type="spellStart"/>
      <w:r w:rsidRPr="00D23A2D">
        <w:t>ikkje</w:t>
      </w:r>
      <w:proofErr w:type="spellEnd"/>
      <w:r w:rsidRPr="00D23A2D">
        <w:t xml:space="preserve"> eksklusivt. Slike løyve vil </w:t>
      </w:r>
      <w:proofErr w:type="spellStart"/>
      <w:r w:rsidRPr="00D23A2D">
        <w:t>ikkje</w:t>
      </w:r>
      <w:proofErr w:type="spellEnd"/>
      <w:r w:rsidRPr="00D23A2D">
        <w:t xml:space="preserve"> </w:t>
      </w:r>
      <w:proofErr w:type="spellStart"/>
      <w:r w:rsidRPr="00D23A2D">
        <w:t>vere</w:t>
      </w:r>
      <w:proofErr w:type="spellEnd"/>
      <w:r w:rsidRPr="00D23A2D">
        <w:t xml:space="preserve"> kommersielt attraktive </w:t>
      </w:r>
      <w:proofErr w:type="spellStart"/>
      <w:r w:rsidRPr="00D23A2D">
        <w:t>utan</w:t>
      </w:r>
      <w:proofErr w:type="spellEnd"/>
      <w:r w:rsidRPr="00D23A2D">
        <w:t xml:space="preserve"> utsikter til framtidig </w:t>
      </w:r>
      <w:proofErr w:type="spellStart"/>
      <w:r w:rsidRPr="00D23A2D">
        <w:t>godkjend</w:t>
      </w:r>
      <w:proofErr w:type="spellEnd"/>
      <w:r w:rsidRPr="00D23A2D">
        <w:t xml:space="preserve"> utvinning. </w:t>
      </w:r>
    </w:p>
    <w:p w14:paraId="6414D38F" w14:textId="77777777" w:rsidR="00617A19" w:rsidRPr="00D23A2D" w:rsidRDefault="00F23A99" w:rsidP="00D23A2D">
      <w:r w:rsidRPr="00D23A2D">
        <w:t xml:space="preserve">Utvinningsløyve gir </w:t>
      </w:r>
      <w:proofErr w:type="spellStart"/>
      <w:r w:rsidRPr="00D23A2D">
        <w:t>verksemda</w:t>
      </w:r>
      <w:proofErr w:type="spellEnd"/>
      <w:r w:rsidRPr="00D23A2D">
        <w:t xml:space="preserve"> eksklusiv rett til undersøking og til å </w:t>
      </w:r>
      <w:proofErr w:type="spellStart"/>
      <w:r w:rsidRPr="00D23A2D">
        <w:t>søkje</w:t>
      </w:r>
      <w:proofErr w:type="spellEnd"/>
      <w:r w:rsidRPr="00D23A2D">
        <w:t xml:space="preserve"> om godkjenning av plan for utvinning. </w:t>
      </w:r>
    </w:p>
    <w:p w14:paraId="0E04FFF3" w14:textId="77777777" w:rsidR="00617A19" w:rsidRPr="00D23A2D" w:rsidRDefault="00F23A99" w:rsidP="00D23A2D">
      <w:r w:rsidRPr="00D23A2D">
        <w:t xml:space="preserve">Med tildelinga av utvinningsløyve følgjer </w:t>
      </w:r>
      <w:proofErr w:type="spellStart"/>
      <w:r w:rsidRPr="00D23A2D">
        <w:t>eit</w:t>
      </w:r>
      <w:proofErr w:type="spellEnd"/>
      <w:r w:rsidRPr="00D23A2D">
        <w:t xml:space="preserve"> arbeidsprogram som </w:t>
      </w:r>
      <w:proofErr w:type="spellStart"/>
      <w:r w:rsidRPr="00D23A2D">
        <w:t>aktørane</w:t>
      </w:r>
      <w:proofErr w:type="spellEnd"/>
      <w:r w:rsidRPr="00D23A2D">
        <w:t xml:space="preserve"> må gjennomføre, </w:t>
      </w:r>
      <w:proofErr w:type="spellStart"/>
      <w:r w:rsidRPr="00D23A2D">
        <w:t>elles</w:t>
      </w:r>
      <w:proofErr w:type="spellEnd"/>
      <w:r w:rsidRPr="00D23A2D">
        <w:t xml:space="preserve"> må </w:t>
      </w:r>
      <w:proofErr w:type="spellStart"/>
      <w:r w:rsidRPr="00D23A2D">
        <w:t>dei</w:t>
      </w:r>
      <w:proofErr w:type="spellEnd"/>
      <w:r w:rsidRPr="00D23A2D">
        <w:t xml:space="preserve"> levere arealet tilbake til staten. Siste etappe i </w:t>
      </w:r>
      <w:proofErr w:type="spellStart"/>
      <w:r w:rsidRPr="00D23A2D">
        <w:t>eit</w:t>
      </w:r>
      <w:proofErr w:type="spellEnd"/>
      <w:r w:rsidRPr="00D23A2D">
        <w:t xml:space="preserve"> arbeidsprogram vil </w:t>
      </w:r>
      <w:proofErr w:type="spellStart"/>
      <w:r w:rsidRPr="00D23A2D">
        <w:t>vere</w:t>
      </w:r>
      <w:proofErr w:type="spellEnd"/>
      <w:r w:rsidRPr="00D23A2D">
        <w:t xml:space="preserve"> å utarbeide søknad om godkjenning av </w:t>
      </w:r>
      <w:proofErr w:type="spellStart"/>
      <w:r w:rsidRPr="00D23A2D">
        <w:t>ein</w:t>
      </w:r>
      <w:proofErr w:type="spellEnd"/>
      <w:r w:rsidRPr="00D23A2D">
        <w:t xml:space="preserve"> utvinningsplan. </w:t>
      </w:r>
      <w:proofErr w:type="spellStart"/>
      <w:r w:rsidRPr="00D23A2D">
        <w:t>Ein</w:t>
      </w:r>
      <w:proofErr w:type="spellEnd"/>
      <w:r w:rsidRPr="00D23A2D">
        <w:t xml:space="preserve"> utvinningsplan vil </w:t>
      </w:r>
      <w:proofErr w:type="spellStart"/>
      <w:r w:rsidRPr="00D23A2D">
        <w:t>berre</w:t>
      </w:r>
      <w:proofErr w:type="spellEnd"/>
      <w:r w:rsidRPr="00D23A2D">
        <w:t xml:space="preserve"> bli </w:t>
      </w:r>
      <w:proofErr w:type="spellStart"/>
      <w:r w:rsidRPr="00D23A2D">
        <w:t>godkjend</w:t>
      </w:r>
      <w:proofErr w:type="spellEnd"/>
      <w:r w:rsidRPr="00D23A2D">
        <w:t xml:space="preserve"> av styresmaktene dersom </w:t>
      </w:r>
      <w:proofErr w:type="spellStart"/>
      <w:r w:rsidRPr="00D23A2D">
        <w:t>aktørane</w:t>
      </w:r>
      <w:proofErr w:type="spellEnd"/>
      <w:r w:rsidRPr="00D23A2D">
        <w:t xml:space="preserve"> kan </w:t>
      </w:r>
      <w:proofErr w:type="spellStart"/>
      <w:r w:rsidRPr="00D23A2D">
        <w:t>godtgjere</w:t>
      </w:r>
      <w:proofErr w:type="spellEnd"/>
      <w:r w:rsidRPr="00D23A2D">
        <w:t xml:space="preserve"> i utvinningsplanen, inklusive den </w:t>
      </w:r>
      <w:proofErr w:type="spellStart"/>
      <w:r w:rsidRPr="00D23A2D">
        <w:t>tilhøyrande</w:t>
      </w:r>
      <w:proofErr w:type="spellEnd"/>
      <w:r w:rsidRPr="00D23A2D">
        <w:t xml:space="preserve"> konsekvensutgreiinga, at utvinninga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slik at omsynet til miljø, tryggleik og ev. anna </w:t>
      </w:r>
      <w:proofErr w:type="spellStart"/>
      <w:r w:rsidRPr="00D23A2D">
        <w:t>verksemd</w:t>
      </w:r>
      <w:proofErr w:type="spellEnd"/>
      <w:r w:rsidRPr="00D23A2D">
        <w:t xml:space="preserve"> til havs i det aktuelle området er godt </w:t>
      </w:r>
      <w:proofErr w:type="spellStart"/>
      <w:r w:rsidRPr="00D23A2D">
        <w:t>tekne</w:t>
      </w:r>
      <w:proofErr w:type="spellEnd"/>
      <w:r w:rsidRPr="00D23A2D">
        <w:t xml:space="preserve"> hand om, og slik at sameksistensen med andre </w:t>
      </w:r>
      <w:proofErr w:type="spellStart"/>
      <w:r w:rsidRPr="00D23A2D">
        <w:t>verksemder</w:t>
      </w:r>
      <w:proofErr w:type="spellEnd"/>
      <w:r w:rsidRPr="00D23A2D">
        <w:t xml:space="preserve"> blir </w:t>
      </w:r>
      <w:proofErr w:type="spellStart"/>
      <w:r w:rsidRPr="00D23A2D">
        <w:t>vareteken</w:t>
      </w:r>
      <w:proofErr w:type="spellEnd"/>
      <w:r w:rsidRPr="00D23A2D">
        <w:t>.</w:t>
      </w:r>
    </w:p>
    <w:p w14:paraId="70DBCF70" w14:textId="77777777" w:rsidR="00617A19" w:rsidRPr="00D23A2D" w:rsidRDefault="00F23A99" w:rsidP="00D23A2D">
      <w:r w:rsidRPr="00D23A2D">
        <w:lastRenderedPageBreak/>
        <w:t xml:space="preserve">Før </w:t>
      </w:r>
      <w:proofErr w:type="spellStart"/>
      <w:r w:rsidRPr="00D23A2D">
        <w:t>eit</w:t>
      </w:r>
      <w:proofErr w:type="spellEnd"/>
      <w:r w:rsidRPr="00D23A2D">
        <w:t xml:space="preserve"> område kan </w:t>
      </w:r>
      <w:proofErr w:type="spellStart"/>
      <w:r w:rsidRPr="00D23A2D">
        <w:t>opnast</w:t>
      </w:r>
      <w:proofErr w:type="spellEnd"/>
      <w:r w:rsidRPr="00D23A2D">
        <w:t xml:space="preserve"> for </w:t>
      </w:r>
      <w:proofErr w:type="spellStart"/>
      <w:r w:rsidRPr="00D23A2D">
        <w:t>mineralverksemd</w:t>
      </w:r>
      <w:proofErr w:type="spellEnd"/>
      <w:r w:rsidRPr="00D23A2D">
        <w:t xml:space="preserve"> må det </w:t>
      </w:r>
      <w:proofErr w:type="spellStart"/>
      <w:r w:rsidRPr="00D23A2D">
        <w:t>gjennomførast</w:t>
      </w:r>
      <w:proofErr w:type="spellEnd"/>
      <w:r w:rsidRPr="00D23A2D">
        <w:t xml:space="preserve"> </w:t>
      </w:r>
      <w:proofErr w:type="spellStart"/>
      <w:r w:rsidRPr="00D23A2D">
        <w:t>ein</w:t>
      </w:r>
      <w:proofErr w:type="spellEnd"/>
      <w:r w:rsidRPr="00D23A2D">
        <w:t xml:space="preserve"> </w:t>
      </w:r>
      <w:proofErr w:type="spellStart"/>
      <w:r w:rsidRPr="00D23A2D">
        <w:t>opningsprosess</w:t>
      </w:r>
      <w:proofErr w:type="spellEnd"/>
      <w:r w:rsidRPr="00D23A2D">
        <w:t xml:space="preserve">. </w:t>
      </w:r>
      <w:proofErr w:type="spellStart"/>
      <w:r w:rsidRPr="00D23A2D">
        <w:t>Ein</w:t>
      </w:r>
      <w:proofErr w:type="spellEnd"/>
      <w:r w:rsidRPr="00D23A2D">
        <w:t xml:space="preserve"> </w:t>
      </w:r>
      <w:proofErr w:type="spellStart"/>
      <w:r w:rsidRPr="00D23A2D">
        <w:t>opningsprosess</w:t>
      </w:r>
      <w:proofErr w:type="spellEnd"/>
      <w:r w:rsidRPr="00D23A2D">
        <w:t xml:space="preserve"> har som formål å skaffe </w:t>
      </w:r>
      <w:proofErr w:type="spellStart"/>
      <w:r w:rsidRPr="00D23A2D">
        <w:t>eit</w:t>
      </w:r>
      <w:proofErr w:type="spellEnd"/>
      <w:r w:rsidRPr="00D23A2D">
        <w:t xml:space="preserve"> godt og oppdatert kunnskapsgrunnlag, slik at dette kan </w:t>
      </w:r>
      <w:proofErr w:type="spellStart"/>
      <w:r w:rsidRPr="00D23A2D">
        <w:t>liggje</w:t>
      </w:r>
      <w:proofErr w:type="spellEnd"/>
      <w:r w:rsidRPr="00D23A2D">
        <w:t xml:space="preserve"> til grunn når </w:t>
      </w:r>
      <w:proofErr w:type="spellStart"/>
      <w:r w:rsidRPr="00D23A2D">
        <w:t>ein</w:t>
      </w:r>
      <w:proofErr w:type="spellEnd"/>
      <w:r w:rsidRPr="00D23A2D">
        <w:t xml:space="preserve"> skal ta stilling til </w:t>
      </w:r>
      <w:proofErr w:type="spellStart"/>
      <w:r w:rsidRPr="00D23A2D">
        <w:t>opning</w:t>
      </w:r>
      <w:proofErr w:type="spellEnd"/>
      <w:r w:rsidRPr="00D23A2D">
        <w:t xml:space="preserve"> av område. Det skal </w:t>
      </w:r>
      <w:proofErr w:type="spellStart"/>
      <w:r w:rsidRPr="00D23A2D">
        <w:t>gjennomførast</w:t>
      </w:r>
      <w:proofErr w:type="spellEnd"/>
      <w:r w:rsidRPr="00D23A2D">
        <w:t xml:space="preserve"> ei konsekvensutgreiing basert på </w:t>
      </w:r>
      <w:proofErr w:type="spellStart"/>
      <w:r w:rsidRPr="00D23A2D">
        <w:t>eit</w:t>
      </w:r>
      <w:proofErr w:type="spellEnd"/>
      <w:r w:rsidRPr="00D23A2D">
        <w:t xml:space="preserve"> fastsett konsekvensutgreiingsprogram. Konsekvensutgreiinga skal bidra til å belyse </w:t>
      </w:r>
      <w:proofErr w:type="spellStart"/>
      <w:r w:rsidRPr="00D23A2D">
        <w:t>dei</w:t>
      </w:r>
      <w:proofErr w:type="spellEnd"/>
      <w:r w:rsidRPr="00D23A2D">
        <w:t xml:space="preserve"> ulike interessene som </w:t>
      </w:r>
      <w:proofErr w:type="spellStart"/>
      <w:r w:rsidRPr="00D23A2D">
        <w:t>gjer</w:t>
      </w:r>
      <w:proofErr w:type="spellEnd"/>
      <w:r w:rsidRPr="00D23A2D">
        <w:t xml:space="preserve"> seg </w:t>
      </w:r>
      <w:proofErr w:type="spellStart"/>
      <w:r w:rsidRPr="00D23A2D">
        <w:t>gjeldande</w:t>
      </w:r>
      <w:proofErr w:type="spellEnd"/>
      <w:r w:rsidRPr="00D23A2D">
        <w:t xml:space="preserve"> i utgreiingsområdet, slik at dette kan </w:t>
      </w:r>
      <w:proofErr w:type="spellStart"/>
      <w:r w:rsidRPr="00D23A2D">
        <w:t>liggje</w:t>
      </w:r>
      <w:proofErr w:type="spellEnd"/>
      <w:r w:rsidRPr="00D23A2D">
        <w:t xml:space="preserve"> til grunn når det skal </w:t>
      </w:r>
      <w:proofErr w:type="spellStart"/>
      <w:r w:rsidRPr="00D23A2D">
        <w:t>takast</w:t>
      </w:r>
      <w:proofErr w:type="spellEnd"/>
      <w:r w:rsidRPr="00D23A2D">
        <w:t xml:space="preserve"> stilling til om, og eventuelt på kva vilkår, heile eller </w:t>
      </w:r>
      <w:proofErr w:type="spellStart"/>
      <w:r w:rsidRPr="00D23A2D">
        <w:t>delar</w:t>
      </w:r>
      <w:proofErr w:type="spellEnd"/>
      <w:r w:rsidRPr="00D23A2D">
        <w:t xml:space="preserve"> av utgreiingsområdet kan </w:t>
      </w:r>
      <w:proofErr w:type="spellStart"/>
      <w:r w:rsidRPr="00D23A2D">
        <w:t>opnast</w:t>
      </w:r>
      <w:proofErr w:type="spellEnd"/>
      <w:r w:rsidRPr="00D23A2D">
        <w:t xml:space="preserve"> for </w:t>
      </w:r>
      <w:proofErr w:type="spellStart"/>
      <w:r w:rsidRPr="00D23A2D">
        <w:t>mineralverksemd</w:t>
      </w:r>
      <w:proofErr w:type="spellEnd"/>
      <w:r w:rsidRPr="00D23A2D">
        <w:t xml:space="preserve">. Konsekvensutgreiinga skal belyse kva verknader ei eventuell </w:t>
      </w:r>
      <w:proofErr w:type="spellStart"/>
      <w:r w:rsidRPr="00D23A2D">
        <w:t>opning</w:t>
      </w:r>
      <w:proofErr w:type="spellEnd"/>
      <w:r w:rsidRPr="00D23A2D">
        <w:t xml:space="preserve"> kan få for miljøet, og antatte næringsrelaterte, økonomiske og sosiale verknader.</w:t>
      </w:r>
    </w:p>
    <w:p w14:paraId="3BB1E470" w14:textId="77777777" w:rsidR="00617A19" w:rsidRPr="00D23A2D" w:rsidRDefault="00F23A99" w:rsidP="00D23A2D">
      <w:proofErr w:type="spellStart"/>
      <w:r w:rsidRPr="00D23A2D">
        <w:t>Opningsprosessen</w:t>
      </w:r>
      <w:proofErr w:type="spellEnd"/>
      <w:r w:rsidRPr="00D23A2D">
        <w:t xml:space="preserve"> blei sett i gang av Olje- og energidepartementet i 2020 og er samansett av to </w:t>
      </w:r>
      <w:proofErr w:type="spellStart"/>
      <w:r w:rsidRPr="00D23A2D">
        <w:t>hovuddelar</w:t>
      </w:r>
      <w:proofErr w:type="spellEnd"/>
      <w:r w:rsidRPr="00D23A2D">
        <w:t xml:space="preserve">: </w:t>
      </w:r>
      <w:proofErr w:type="spellStart"/>
      <w:r w:rsidRPr="00D23A2D">
        <w:t>ein</w:t>
      </w:r>
      <w:proofErr w:type="spellEnd"/>
      <w:r w:rsidRPr="00D23A2D">
        <w:t xml:space="preserve"> konsekvensutgreiingsprosess og ei ressursvurdering.</w:t>
      </w:r>
    </w:p>
    <w:p w14:paraId="32957421" w14:textId="77777777" w:rsidR="00617A19" w:rsidRPr="00D23A2D" w:rsidRDefault="00F23A99" w:rsidP="00D23A2D">
      <w:r w:rsidRPr="00D23A2D">
        <w:t>Oljedirektoratet, som er departementets fagdirektorat for havbotnmineral, har som del av arbeidet utarbeidd ei ressursvurdering for utgreiingsområdet.</w:t>
      </w:r>
      <w:r w:rsidRPr="00D23A2D">
        <w:rPr>
          <w:rStyle w:val="Fotnotereferanse"/>
        </w:rPr>
        <w:footnoteReference w:id="1"/>
      </w:r>
      <w:r w:rsidRPr="00D23A2D">
        <w:t xml:space="preserve"> Vurderinga viser </w:t>
      </w:r>
      <w:proofErr w:type="spellStart"/>
      <w:r w:rsidRPr="00D23A2D">
        <w:t>betydelege</w:t>
      </w:r>
      <w:proofErr w:type="spellEnd"/>
      <w:r w:rsidRPr="00D23A2D">
        <w:t xml:space="preserve"> forventa </w:t>
      </w:r>
      <w:proofErr w:type="spellStart"/>
      <w:r w:rsidRPr="00D23A2D">
        <w:t>tilstadeverande</w:t>
      </w:r>
      <w:proofErr w:type="spellEnd"/>
      <w:r w:rsidRPr="00D23A2D">
        <w:t xml:space="preserve"> </w:t>
      </w:r>
      <w:proofErr w:type="spellStart"/>
      <w:r w:rsidRPr="00D23A2D">
        <w:t>ressursar</w:t>
      </w:r>
      <w:proofErr w:type="spellEnd"/>
      <w:r w:rsidRPr="00D23A2D">
        <w:t xml:space="preserve"> i mineral på norsk kontinentalsokkel. </w:t>
      </w:r>
      <w:proofErr w:type="spellStart"/>
      <w:r w:rsidRPr="00D23A2D">
        <w:t>Ein</w:t>
      </w:r>
      <w:proofErr w:type="spellEnd"/>
      <w:r w:rsidRPr="00D23A2D">
        <w:t xml:space="preserve"> del av </w:t>
      </w:r>
      <w:proofErr w:type="spellStart"/>
      <w:r w:rsidRPr="00D23A2D">
        <w:t>dei</w:t>
      </w:r>
      <w:proofErr w:type="spellEnd"/>
      <w:r w:rsidRPr="00D23A2D">
        <w:t xml:space="preserve"> </w:t>
      </w:r>
      <w:proofErr w:type="spellStart"/>
      <w:r w:rsidRPr="00D23A2D">
        <w:t>tilstadeverande</w:t>
      </w:r>
      <w:proofErr w:type="spellEnd"/>
      <w:r w:rsidRPr="00D23A2D">
        <w:t xml:space="preserve"> </w:t>
      </w:r>
      <w:proofErr w:type="spellStart"/>
      <w:r w:rsidRPr="00D23A2D">
        <w:t>ressursane</w:t>
      </w:r>
      <w:proofErr w:type="spellEnd"/>
      <w:r w:rsidRPr="00D23A2D">
        <w:t xml:space="preserve"> kan </w:t>
      </w:r>
      <w:proofErr w:type="spellStart"/>
      <w:r w:rsidRPr="00D23A2D">
        <w:t>vere</w:t>
      </w:r>
      <w:proofErr w:type="spellEnd"/>
      <w:r w:rsidRPr="00D23A2D">
        <w:t xml:space="preserve"> utvinnbare. Det er så langt for lite kunnskap om utvinningsteknologi og </w:t>
      </w:r>
      <w:proofErr w:type="spellStart"/>
      <w:r w:rsidRPr="00D23A2D">
        <w:t>utbyggingsløysingar</w:t>
      </w:r>
      <w:proofErr w:type="spellEnd"/>
      <w:r w:rsidRPr="00D23A2D">
        <w:t xml:space="preserve"> til at det er funne </w:t>
      </w:r>
      <w:proofErr w:type="spellStart"/>
      <w:r w:rsidRPr="00D23A2D">
        <w:t>formålstenleg</w:t>
      </w:r>
      <w:proofErr w:type="spellEnd"/>
      <w:r w:rsidRPr="00D23A2D">
        <w:t xml:space="preserve"> å vurdere </w:t>
      </w:r>
      <w:proofErr w:type="spellStart"/>
      <w:r w:rsidRPr="00D23A2D">
        <w:t>malmar</w:t>
      </w:r>
      <w:proofErr w:type="spellEnd"/>
      <w:r w:rsidRPr="00D23A2D">
        <w:t xml:space="preserve"> og estimere utvinningsgrad. Rapporten </w:t>
      </w:r>
      <w:r w:rsidRPr="00D23A2D">
        <w:rPr>
          <w:rStyle w:val="kursiv"/>
        </w:rPr>
        <w:t>Ressursvurdering havbunnsmineraler</w:t>
      </w:r>
      <w:r w:rsidRPr="00D23A2D">
        <w:t xml:space="preserve"> ligg som vedlegg 2 til denne stortingsmeldinga, og </w:t>
      </w:r>
      <w:proofErr w:type="spellStart"/>
      <w:r w:rsidRPr="00D23A2D">
        <w:t>hovudresultata</w:t>
      </w:r>
      <w:proofErr w:type="spellEnd"/>
      <w:r w:rsidRPr="00D23A2D">
        <w:t xml:space="preserve"> går fram av kapittel 2 i meldinga.</w:t>
      </w:r>
    </w:p>
    <w:p w14:paraId="2A94EEDB" w14:textId="77777777" w:rsidR="00617A19" w:rsidRPr="00D23A2D" w:rsidRDefault="00F23A99" w:rsidP="00D23A2D">
      <w:r w:rsidRPr="00D23A2D">
        <w:t xml:space="preserve">Oljedirektoratet har også </w:t>
      </w:r>
      <w:proofErr w:type="spellStart"/>
      <w:r w:rsidRPr="00D23A2D">
        <w:t>hjelpt</w:t>
      </w:r>
      <w:proofErr w:type="spellEnd"/>
      <w:r w:rsidRPr="00D23A2D">
        <w:t xml:space="preserve"> departementet i gjennomføringa av konsekvensutgreiingsprosessen og mellom anna koordinert det </w:t>
      </w:r>
      <w:proofErr w:type="spellStart"/>
      <w:r w:rsidRPr="00D23A2D">
        <w:t>faglege</w:t>
      </w:r>
      <w:proofErr w:type="spellEnd"/>
      <w:r w:rsidRPr="00D23A2D">
        <w:t xml:space="preserve"> utgreiingsarbeidet. Oljedirektoratet har konsultert andre relevante </w:t>
      </w:r>
      <w:proofErr w:type="spellStart"/>
      <w:r w:rsidRPr="00D23A2D">
        <w:t>fagetatar</w:t>
      </w:r>
      <w:proofErr w:type="spellEnd"/>
      <w:r w:rsidRPr="00D23A2D">
        <w:t xml:space="preserve"> og fagmiljø for å </w:t>
      </w:r>
      <w:proofErr w:type="spellStart"/>
      <w:r w:rsidRPr="00D23A2D">
        <w:t>setje</w:t>
      </w:r>
      <w:proofErr w:type="spellEnd"/>
      <w:r w:rsidRPr="00D23A2D">
        <w:t xml:space="preserve"> </w:t>
      </w:r>
      <w:proofErr w:type="spellStart"/>
      <w:r w:rsidRPr="00D23A2D">
        <w:t>saman</w:t>
      </w:r>
      <w:proofErr w:type="spellEnd"/>
      <w:r w:rsidRPr="00D23A2D">
        <w:t xml:space="preserve"> </w:t>
      </w:r>
      <w:proofErr w:type="spellStart"/>
      <w:r w:rsidRPr="00D23A2D">
        <w:t>eksisterande</w:t>
      </w:r>
      <w:proofErr w:type="spellEnd"/>
      <w:r w:rsidRPr="00D23A2D">
        <w:t xml:space="preserve"> kunnskap om </w:t>
      </w:r>
      <w:proofErr w:type="spellStart"/>
      <w:r w:rsidRPr="00D23A2D">
        <w:t>naturressursar</w:t>
      </w:r>
      <w:proofErr w:type="spellEnd"/>
      <w:r w:rsidRPr="00D23A2D">
        <w:t xml:space="preserve">, miljø og </w:t>
      </w:r>
      <w:proofErr w:type="spellStart"/>
      <w:r w:rsidRPr="00D23A2D">
        <w:t>næringsverksemd</w:t>
      </w:r>
      <w:proofErr w:type="spellEnd"/>
      <w:r w:rsidRPr="00D23A2D">
        <w:t xml:space="preserve"> og om </w:t>
      </w:r>
      <w:proofErr w:type="spellStart"/>
      <w:r w:rsidRPr="00D23A2D">
        <w:t>moglege</w:t>
      </w:r>
      <w:proofErr w:type="spellEnd"/>
      <w:r w:rsidRPr="00D23A2D">
        <w:t xml:space="preserve"> verknader på </w:t>
      </w:r>
      <w:proofErr w:type="spellStart"/>
      <w:r w:rsidRPr="00D23A2D">
        <w:t>desse</w:t>
      </w:r>
      <w:proofErr w:type="spellEnd"/>
      <w:r w:rsidRPr="00D23A2D">
        <w:t>.</w:t>
      </w:r>
    </w:p>
    <w:p w14:paraId="2E9C0B5F" w14:textId="77777777" w:rsidR="00617A19" w:rsidRPr="00D23A2D" w:rsidRDefault="00F23A99" w:rsidP="00D23A2D">
      <w:proofErr w:type="spellStart"/>
      <w:r w:rsidRPr="00D23A2D">
        <w:t>Eit</w:t>
      </w:r>
      <w:proofErr w:type="spellEnd"/>
      <w:r w:rsidRPr="00D23A2D">
        <w:t xml:space="preserve"> forslag til konsekvensutgreiingsprogram blei sendt på </w:t>
      </w:r>
      <w:proofErr w:type="spellStart"/>
      <w:r w:rsidRPr="00D23A2D">
        <w:t>høyring</w:t>
      </w:r>
      <w:proofErr w:type="spellEnd"/>
      <w:r w:rsidRPr="00D23A2D">
        <w:t xml:space="preserve"> 12. januar 2021 med </w:t>
      </w:r>
      <w:proofErr w:type="spellStart"/>
      <w:r w:rsidRPr="00D23A2D">
        <w:t>ein</w:t>
      </w:r>
      <w:proofErr w:type="spellEnd"/>
      <w:r w:rsidRPr="00D23A2D">
        <w:t xml:space="preserve"> </w:t>
      </w:r>
      <w:proofErr w:type="spellStart"/>
      <w:r w:rsidRPr="00D23A2D">
        <w:t>høyringsperiode</w:t>
      </w:r>
      <w:proofErr w:type="spellEnd"/>
      <w:r w:rsidRPr="00D23A2D">
        <w:t xml:space="preserve"> på tre </w:t>
      </w:r>
      <w:proofErr w:type="spellStart"/>
      <w:r w:rsidRPr="00D23A2D">
        <w:t>månader</w:t>
      </w:r>
      <w:proofErr w:type="spellEnd"/>
      <w:r w:rsidRPr="00D23A2D">
        <w:t xml:space="preserve">. Departementet </w:t>
      </w:r>
      <w:proofErr w:type="spellStart"/>
      <w:r w:rsidRPr="00D23A2D">
        <w:t>fekk</w:t>
      </w:r>
      <w:proofErr w:type="spellEnd"/>
      <w:r w:rsidRPr="00D23A2D">
        <w:t xml:space="preserve"> til </w:t>
      </w:r>
      <w:proofErr w:type="spellStart"/>
      <w:r w:rsidRPr="00D23A2D">
        <w:t>saman</w:t>
      </w:r>
      <w:proofErr w:type="spellEnd"/>
      <w:r w:rsidRPr="00D23A2D">
        <w:t xml:space="preserve"> 53 </w:t>
      </w:r>
      <w:proofErr w:type="spellStart"/>
      <w:r w:rsidRPr="00D23A2D">
        <w:t>høyringsinnspel</w:t>
      </w:r>
      <w:proofErr w:type="spellEnd"/>
      <w:r w:rsidRPr="00D23A2D">
        <w:t xml:space="preserve">. Etter behandling av </w:t>
      </w:r>
      <w:proofErr w:type="spellStart"/>
      <w:r w:rsidRPr="00D23A2D">
        <w:t>desse</w:t>
      </w:r>
      <w:proofErr w:type="spellEnd"/>
      <w:r w:rsidRPr="00D23A2D">
        <w:t xml:space="preserve"> blei programmet fastsett av departementet 10. september 2021. Ei konsekvensutgreiing blei utarbeidd på basis av det fastsette programmet. </w:t>
      </w:r>
      <w:proofErr w:type="spellStart"/>
      <w:r w:rsidRPr="00D23A2D">
        <w:t>Grunnlagsrapportar</w:t>
      </w:r>
      <w:proofErr w:type="spellEnd"/>
      <w:r w:rsidRPr="00D23A2D">
        <w:t xml:space="preserve"> og </w:t>
      </w:r>
      <w:proofErr w:type="spellStart"/>
      <w:r w:rsidRPr="00D23A2D">
        <w:t>verknadsstudiar</w:t>
      </w:r>
      <w:proofErr w:type="spellEnd"/>
      <w:r w:rsidRPr="00D23A2D">
        <w:t xml:space="preserve"> er </w:t>
      </w:r>
      <w:proofErr w:type="spellStart"/>
      <w:r w:rsidRPr="00D23A2D">
        <w:t>samanfatta</w:t>
      </w:r>
      <w:proofErr w:type="spellEnd"/>
      <w:r w:rsidRPr="00D23A2D">
        <w:t xml:space="preserve"> i dokumentet </w:t>
      </w:r>
      <w:r w:rsidRPr="00D23A2D">
        <w:rPr>
          <w:rStyle w:val="kursiv"/>
        </w:rPr>
        <w:t xml:space="preserve">Konsekvensutredning – undersøkelse og utvinning av havbunnsmineraler på norsk kontinentalsokkel, </w:t>
      </w:r>
      <w:r w:rsidRPr="00D23A2D">
        <w:t>som ligg ved denne stortingsmeldinga.</w:t>
      </w:r>
    </w:p>
    <w:p w14:paraId="336CFDC0" w14:textId="77777777" w:rsidR="00617A19" w:rsidRPr="00D23A2D" w:rsidRDefault="00F23A99" w:rsidP="00D23A2D">
      <w:r w:rsidRPr="00D23A2D">
        <w:t xml:space="preserve">Konsekvensutgreiinga blei send på </w:t>
      </w:r>
      <w:proofErr w:type="spellStart"/>
      <w:r w:rsidRPr="00D23A2D">
        <w:t>høyring</w:t>
      </w:r>
      <w:proofErr w:type="spellEnd"/>
      <w:r w:rsidRPr="00D23A2D">
        <w:t xml:space="preserve"> 27. oktober 2022 med </w:t>
      </w:r>
      <w:proofErr w:type="spellStart"/>
      <w:r w:rsidRPr="00D23A2D">
        <w:t>ein</w:t>
      </w:r>
      <w:proofErr w:type="spellEnd"/>
      <w:r w:rsidRPr="00D23A2D">
        <w:t xml:space="preserve"> </w:t>
      </w:r>
      <w:proofErr w:type="spellStart"/>
      <w:r w:rsidRPr="00D23A2D">
        <w:t>høyringsperiode</w:t>
      </w:r>
      <w:proofErr w:type="spellEnd"/>
      <w:r w:rsidRPr="00D23A2D">
        <w:t xml:space="preserve"> på tre </w:t>
      </w:r>
      <w:proofErr w:type="spellStart"/>
      <w:r w:rsidRPr="00D23A2D">
        <w:t>månader</w:t>
      </w:r>
      <w:proofErr w:type="spellEnd"/>
      <w:r w:rsidRPr="00D23A2D">
        <w:t xml:space="preserve">. </w:t>
      </w:r>
      <w:proofErr w:type="spellStart"/>
      <w:r w:rsidRPr="00D23A2D">
        <w:t>Eit</w:t>
      </w:r>
      <w:proofErr w:type="spellEnd"/>
      <w:r w:rsidRPr="00D23A2D">
        <w:t xml:space="preserve"> utkast til avgjerd om å </w:t>
      </w:r>
      <w:proofErr w:type="spellStart"/>
      <w:r w:rsidRPr="00D23A2D">
        <w:t>opne</w:t>
      </w:r>
      <w:proofErr w:type="spellEnd"/>
      <w:r w:rsidRPr="00D23A2D">
        <w:t xml:space="preserve"> </w:t>
      </w:r>
      <w:proofErr w:type="spellStart"/>
      <w:r w:rsidRPr="00D23A2D">
        <w:t>eit</w:t>
      </w:r>
      <w:proofErr w:type="spellEnd"/>
      <w:r w:rsidRPr="00D23A2D">
        <w:t xml:space="preserve"> område for </w:t>
      </w:r>
      <w:proofErr w:type="spellStart"/>
      <w:r w:rsidRPr="00D23A2D">
        <w:t>mineralverksemd</w:t>
      </w:r>
      <w:proofErr w:type="spellEnd"/>
      <w:r w:rsidRPr="00D23A2D">
        <w:t xml:space="preserve"> skal etter lova </w:t>
      </w:r>
      <w:proofErr w:type="spellStart"/>
      <w:r w:rsidRPr="00D23A2D">
        <w:t>sendast</w:t>
      </w:r>
      <w:proofErr w:type="spellEnd"/>
      <w:r w:rsidRPr="00D23A2D">
        <w:t xml:space="preserve"> på </w:t>
      </w:r>
      <w:proofErr w:type="spellStart"/>
      <w:r w:rsidRPr="00D23A2D">
        <w:t>høyring</w:t>
      </w:r>
      <w:proofErr w:type="spellEnd"/>
      <w:r w:rsidRPr="00D23A2D">
        <w:t xml:space="preserve"> </w:t>
      </w:r>
      <w:proofErr w:type="spellStart"/>
      <w:r w:rsidRPr="00D23A2D">
        <w:t>saman</w:t>
      </w:r>
      <w:proofErr w:type="spellEnd"/>
      <w:r w:rsidRPr="00D23A2D">
        <w:t xml:space="preserve"> med konsekvensutgreiinga. Av </w:t>
      </w:r>
      <w:proofErr w:type="spellStart"/>
      <w:r w:rsidRPr="00D23A2D">
        <w:t>høyringsbrevet</w:t>
      </w:r>
      <w:proofErr w:type="spellEnd"/>
      <w:r w:rsidRPr="00D23A2D">
        <w:t xml:space="preserve"> gikk det fram at departementet tok sikte på å </w:t>
      </w:r>
      <w:proofErr w:type="spellStart"/>
      <w:r w:rsidRPr="00D23A2D">
        <w:t>opne</w:t>
      </w:r>
      <w:proofErr w:type="spellEnd"/>
      <w:r w:rsidRPr="00D23A2D">
        <w:t xml:space="preserve"> heile eller </w:t>
      </w:r>
      <w:proofErr w:type="spellStart"/>
      <w:r w:rsidRPr="00D23A2D">
        <w:t>delar</w:t>
      </w:r>
      <w:proofErr w:type="spellEnd"/>
      <w:r w:rsidRPr="00D23A2D">
        <w:t xml:space="preserve"> av det området der Oljedirektoratet har mest data og kunnskap, og som direktoratet </w:t>
      </w:r>
      <w:proofErr w:type="spellStart"/>
      <w:r w:rsidRPr="00D23A2D">
        <w:t>reknar</w:t>
      </w:r>
      <w:proofErr w:type="spellEnd"/>
      <w:r w:rsidRPr="00D23A2D">
        <w:t xml:space="preserve"> som leitestrategisk mest interessant i </w:t>
      </w:r>
      <w:proofErr w:type="spellStart"/>
      <w:r w:rsidRPr="00D23A2D">
        <w:t>ein</w:t>
      </w:r>
      <w:proofErr w:type="spellEnd"/>
      <w:r w:rsidRPr="00D23A2D">
        <w:t xml:space="preserve"> første fase. Forslaget til </w:t>
      </w:r>
      <w:proofErr w:type="spellStart"/>
      <w:r w:rsidRPr="00D23A2D">
        <w:t>opningsområde</w:t>
      </w:r>
      <w:proofErr w:type="spellEnd"/>
      <w:r w:rsidRPr="00D23A2D">
        <w:t xml:space="preserve"> gjekk fram av </w:t>
      </w:r>
      <w:proofErr w:type="spellStart"/>
      <w:r w:rsidRPr="00D23A2D">
        <w:t>eit</w:t>
      </w:r>
      <w:proofErr w:type="spellEnd"/>
      <w:r w:rsidRPr="00D23A2D">
        <w:t xml:space="preserve"> kart som </w:t>
      </w:r>
      <w:proofErr w:type="spellStart"/>
      <w:r w:rsidRPr="00D23A2D">
        <w:t>låg</w:t>
      </w:r>
      <w:proofErr w:type="spellEnd"/>
      <w:r w:rsidRPr="00D23A2D">
        <w:t xml:space="preserve"> ved </w:t>
      </w:r>
      <w:proofErr w:type="spellStart"/>
      <w:r w:rsidRPr="00D23A2D">
        <w:t>høyringsbrevet</w:t>
      </w:r>
      <w:proofErr w:type="spellEnd"/>
      <w:r w:rsidRPr="00D23A2D">
        <w:t xml:space="preserve"> og </w:t>
      </w:r>
      <w:proofErr w:type="spellStart"/>
      <w:r w:rsidRPr="00D23A2D">
        <w:t>utgjer</w:t>
      </w:r>
      <w:proofErr w:type="spellEnd"/>
      <w:r w:rsidRPr="00D23A2D">
        <w:t xml:space="preserve"> </w:t>
      </w:r>
      <w:proofErr w:type="spellStart"/>
      <w:r w:rsidRPr="00D23A2D">
        <w:t>delar</w:t>
      </w:r>
      <w:proofErr w:type="spellEnd"/>
      <w:r w:rsidRPr="00D23A2D">
        <w:t xml:space="preserve"> av utgreiingsområdet. Departementet varsla </w:t>
      </w:r>
      <w:proofErr w:type="spellStart"/>
      <w:r w:rsidRPr="00D23A2D">
        <w:t>vidare</w:t>
      </w:r>
      <w:proofErr w:type="spellEnd"/>
      <w:r w:rsidRPr="00D23A2D">
        <w:t xml:space="preserve"> at det tok sikte på å </w:t>
      </w:r>
      <w:proofErr w:type="spellStart"/>
      <w:r w:rsidRPr="00D23A2D">
        <w:t>leggje</w:t>
      </w:r>
      <w:proofErr w:type="spellEnd"/>
      <w:r w:rsidRPr="00D23A2D">
        <w:t xml:space="preserve"> fram ei stortingsmelding om </w:t>
      </w:r>
      <w:proofErr w:type="spellStart"/>
      <w:r w:rsidRPr="00D23A2D">
        <w:t>opning</w:t>
      </w:r>
      <w:proofErr w:type="spellEnd"/>
      <w:r w:rsidRPr="00D23A2D">
        <w:t xml:space="preserve"> for </w:t>
      </w:r>
      <w:proofErr w:type="spellStart"/>
      <w:r w:rsidRPr="00D23A2D">
        <w:t>havbotnmineralverksemd</w:t>
      </w:r>
      <w:proofErr w:type="spellEnd"/>
      <w:r w:rsidRPr="00D23A2D">
        <w:t xml:space="preserve"> våren 2023. Departementet har også </w:t>
      </w:r>
      <w:proofErr w:type="spellStart"/>
      <w:r w:rsidRPr="00D23A2D">
        <w:t>halde</w:t>
      </w:r>
      <w:proofErr w:type="spellEnd"/>
      <w:r w:rsidRPr="00D23A2D">
        <w:t xml:space="preserve"> </w:t>
      </w:r>
      <w:proofErr w:type="spellStart"/>
      <w:r w:rsidRPr="00D23A2D">
        <w:t>eit</w:t>
      </w:r>
      <w:proofErr w:type="spellEnd"/>
      <w:r w:rsidRPr="00D23A2D">
        <w:t xml:space="preserve"> eige </w:t>
      </w:r>
      <w:proofErr w:type="spellStart"/>
      <w:r w:rsidRPr="00D23A2D">
        <w:t>innspelsmøte</w:t>
      </w:r>
      <w:proofErr w:type="spellEnd"/>
      <w:r w:rsidRPr="00D23A2D">
        <w:t xml:space="preserve"> i samband med </w:t>
      </w:r>
      <w:proofErr w:type="spellStart"/>
      <w:r w:rsidRPr="00D23A2D">
        <w:t>høyringa</w:t>
      </w:r>
      <w:proofErr w:type="spellEnd"/>
      <w:r w:rsidRPr="00D23A2D">
        <w:t xml:space="preserve">. Departementet </w:t>
      </w:r>
      <w:proofErr w:type="spellStart"/>
      <w:r w:rsidRPr="00D23A2D">
        <w:t>fekk</w:t>
      </w:r>
      <w:proofErr w:type="spellEnd"/>
      <w:r w:rsidRPr="00D23A2D">
        <w:t xml:space="preserve"> over 1 100 </w:t>
      </w:r>
      <w:proofErr w:type="spellStart"/>
      <w:r w:rsidRPr="00D23A2D">
        <w:t>høyringsinnspel</w:t>
      </w:r>
      <w:proofErr w:type="spellEnd"/>
      <w:r w:rsidRPr="00D23A2D">
        <w:t xml:space="preserve">, og 70 kom </w:t>
      </w:r>
      <w:proofErr w:type="spellStart"/>
      <w:r w:rsidRPr="00D23A2D">
        <w:t>frå</w:t>
      </w:r>
      <w:proofErr w:type="spellEnd"/>
      <w:r w:rsidRPr="00D23A2D">
        <w:t xml:space="preserve"> </w:t>
      </w:r>
      <w:proofErr w:type="spellStart"/>
      <w:r w:rsidRPr="00D23A2D">
        <w:t>etatar</w:t>
      </w:r>
      <w:proofErr w:type="spellEnd"/>
      <w:r w:rsidRPr="00D23A2D">
        <w:t>/</w:t>
      </w:r>
      <w:proofErr w:type="spellStart"/>
      <w:r w:rsidRPr="00D23A2D">
        <w:t>organisasjonar</w:t>
      </w:r>
      <w:proofErr w:type="spellEnd"/>
      <w:r w:rsidRPr="00D23A2D">
        <w:t xml:space="preserve">/selskap. Andre </w:t>
      </w:r>
      <w:proofErr w:type="spellStart"/>
      <w:r w:rsidRPr="00D23A2D">
        <w:t>høyringsinnspel</w:t>
      </w:r>
      <w:proofErr w:type="spellEnd"/>
      <w:r w:rsidRPr="00D23A2D">
        <w:t xml:space="preserve"> er tilnærma </w:t>
      </w:r>
      <w:proofErr w:type="spellStart"/>
      <w:r w:rsidRPr="00D23A2D">
        <w:t>likelydande</w:t>
      </w:r>
      <w:proofErr w:type="spellEnd"/>
      <w:r w:rsidRPr="00D23A2D">
        <w:t xml:space="preserve"> </w:t>
      </w:r>
      <w:proofErr w:type="spellStart"/>
      <w:r w:rsidRPr="00D23A2D">
        <w:t>innspel</w:t>
      </w:r>
      <w:proofErr w:type="spellEnd"/>
      <w:r w:rsidRPr="00D23A2D">
        <w:t xml:space="preserve"> </w:t>
      </w:r>
      <w:proofErr w:type="spellStart"/>
      <w:r w:rsidRPr="00D23A2D">
        <w:t>frå</w:t>
      </w:r>
      <w:proofErr w:type="spellEnd"/>
      <w:r w:rsidRPr="00D23A2D">
        <w:t xml:space="preserve"> </w:t>
      </w:r>
      <w:proofErr w:type="spellStart"/>
      <w:r w:rsidRPr="00D23A2D">
        <w:t>privatpersonar</w:t>
      </w:r>
      <w:proofErr w:type="spellEnd"/>
      <w:r w:rsidRPr="00D23A2D">
        <w:t xml:space="preserve">. </w:t>
      </w:r>
      <w:proofErr w:type="spellStart"/>
      <w:r w:rsidRPr="00D23A2D">
        <w:t>Hovudresultata</w:t>
      </w:r>
      <w:proofErr w:type="spellEnd"/>
      <w:r w:rsidRPr="00D23A2D">
        <w:t xml:space="preserve"> </w:t>
      </w:r>
      <w:proofErr w:type="spellStart"/>
      <w:r w:rsidRPr="00D23A2D">
        <w:t>frå</w:t>
      </w:r>
      <w:proofErr w:type="spellEnd"/>
      <w:r w:rsidRPr="00D23A2D">
        <w:t xml:space="preserve"> konsekvensutgreiinga og vurderinga til departementet av sentrale tema som er </w:t>
      </w:r>
      <w:proofErr w:type="spellStart"/>
      <w:r w:rsidRPr="00D23A2D">
        <w:t>tekne</w:t>
      </w:r>
      <w:proofErr w:type="spellEnd"/>
      <w:r w:rsidRPr="00D23A2D">
        <w:t xml:space="preserve"> opp i </w:t>
      </w:r>
      <w:proofErr w:type="spellStart"/>
      <w:r w:rsidRPr="00D23A2D">
        <w:t>høyringa</w:t>
      </w:r>
      <w:proofErr w:type="spellEnd"/>
      <w:r w:rsidRPr="00D23A2D">
        <w:t xml:space="preserve">, kjem fram av kapittel 4 i meldinga. Dei innkomne </w:t>
      </w:r>
      <w:proofErr w:type="spellStart"/>
      <w:r w:rsidRPr="00D23A2D">
        <w:t>høyringsfråsegnene</w:t>
      </w:r>
      <w:proofErr w:type="spellEnd"/>
      <w:r w:rsidRPr="00D23A2D">
        <w:t xml:space="preserve"> og </w:t>
      </w:r>
      <w:r w:rsidRPr="00D23A2D">
        <w:lastRenderedPageBreak/>
        <w:t xml:space="preserve">departementets </w:t>
      </w:r>
      <w:proofErr w:type="spellStart"/>
      <w:r w:rsidRPr="00D23A2D">
        <w:t>vurderingar</w:t>
      </w:r>
      <w:proofErr w:type="spellEnd"/>
      <w:r w:rsidRPr="00D23A2D">
        <w:t xml:space="preserve"> av </w:t>
      </w:r>
      <w:proofErr w:type="spellStart"/>
      <w:r w:rsidRPr="00D23A2D">
        <w:t>desse</w:t>
      </w:r>
      <w:proofErr w:type="spellEnd"/>
      <w:r w:rsidRPr="00D23A2D">
        <w:t xml:space="preserve"> ligg som vedlegg til konsekvensutgreiinga som er vedlegg 1 til denne meldinga.</w:t>
      </w:r>
    </w:p>
    <w:p w14:paraId="774F781A" w14:textId="77777777" w:rsidR="00617A19" w:rsidRPr="00D23A2D" w:rsidRDefault="00F23A99" w:rsidP="00D23A2D">
      <w:r w:rsidRPr="00D23A2D">
        <w:t xml:space="preserve">Det området som blei sendt på </w:t>
      </w:r>
      <w:proofErr w:type="spellStart"/>
      <w:r w:rsidRPr="00D23A2D">
        <w:t>høyring</w:t>
      </w:r>
      <w:proofErr w:type="spellEnd"/>
      <w:r w:rsidRPr="00D23A2D">
        <w:t xml:space="preserve">, </w:t>
      </w:r>
      <w:proofErr w:type="spellStart"/>
      <w:r w:rsidRPr="00D23A2D">
        <w:t>grensar</w:t>
      </w:r>
      <w:proofErr w:type="spellEnd"/>
      <w:r w:rsidRPr="00D23A2D">
        <w:t xml:space="preserve"> opp til </w:t>
      </w:r>
      <w:proofErr w:type="spellStart"/>
      <w:r w:rsidRPr="00D23A2D">
        <w:t>kontinentalsoklane</w:t>
      </w:r>
      <w:proofErr w:type="spellEnd"/>
      <w:r w:rsidRPr="00D23A2D">
        <w:t xml:space="preserve"> til Island og Danmark/Grønland/Færøyane. Departementet har derfor også henta inn synspunkt </w:t>
      </w:r>
      <w:proofErr w:type="spellStart"/>
      <w:r w:rsidRPr="00D23A2D">
        <w:t>frå</w:t>
      </w:r>
      <w:proofErr w:type="spellEnd"/>
      <w:r w:rsidRPr="00D23A2D">
        <w:t xml:space="preserve"> </w:t>
      </w:r>
      <w:proofErr w:type="spellStart"/>
      <w:r w:rsidRPr="00D23A2D">
        <w:t>desse</w:t>
      </w:r>
      <w:proofErr w:type="spellEnd"/>
      <w:r w:rsidRPr="00D23A2D">
        <w:t xml:space="preserve"> landa.</w:t>
      </w:r>
    </w:p>
    <w:p w14:paraId="3EBF76FB" w14:textId="77777777" w:rsidR="00617A19" w:rsidRPr="00D23A2D" w:rsidRDefault="00F23A99" w:rsidP="00D23A2D">
      <w:pPr>
        <w:pStyle w:val="Overskrift2"/>
      </w:pPr>
      <w:proofErr w:type="spellStart"/>
      <w:r w:rsidRPr="00D23A2D">
        <w:t>Samandrag</w:t>
      </w:r>
      <w:proofErr w:type="spellEnd"/>
      <w:r w:rsidRPr="00D23A2D">
        <w:t xml:space="preserve"> med forslag til </w:t>
      </w:r>
      <w:proofErr w:type="spellStart"/>
      <w:r w:rsidRPr="00D23A2D">
        <w:t>opningsavgjerd</w:t>
      </w:r>
      <w:proofErr w:type="spellEnd"/>
    </w:p>
    <w:p w14:paraId="524446A3" w14:textId="77777777" w:rsidR="00617A19" w:rsidRPr="00D23A2D" w:rsidRDefault="00F23A99" w:rsidP="00D23A2D">
      <w:proofErr w:type="spellStart"/>
      <w:r w:rsidRPr="00D23A2D">
        <w:t>Noreg</w:t>
      </w:r>
      <w:proofErr w:type="spellEnd"/>
      <w:r w:rsidRPr="00D23A2D">
        <w:t xml:space="preserve"> har store </w:t>
      </w:r>
      <w:proofErr w:type="spellStart"/>
      <w:r w:rsidRPr="00D23A2D">
        <w:t>førekomstar</w:t>
      </w:r>
      <w:proofErr w:type="spellEnd"/>
      <w:r w:rsidRPr="00D23A2D">
        <w:t xml:space="preserve"> av mineral som vil </w:t>
      </w:r>
      <w:proofErr w:type="spellStart"/>
      <w:r w:rsidRPr="00D23A2D">
        <w:t>vere</w:t>
      </w:r>
      <w:proofErr w:type="spellEnd"/>
      <w:r w:rsidRPr="00D23A2D">
        <w:t xml:space="preserve"> viktige i det </w:t>
      </w:r>
      <w:proofErr w:type="spellStart"/>
      <w:r w:rsidRPr="00D23A2D">
        <w:t>grøne</w:t>
      </w:r>
      <w:proofErr w:type="spellEnd"/>
      <w:r w:rsidRPr="00D23A2D">
        <w:t xml:space="preserve"> skiftet. Næringa skal </w:t>
      </w:r>
      <w:proofErr w:type="spellStart"/>
      <w:r w:rsidRPr="00D23A2D">
        <w:t>forvaltast</w:t>
      </w:r>
      <w:proofErr w:type="spellEnd"/>
      <w:r w:rsidRPr="00D23A2D">
        <w:t xml:space="preserve"> med utgangspunkt i strenge utslepps- og miljøkrav og på </w:t>
      </w:r>
      <w:proofErr w:type="spellStart"/>
      <w:r w:rsidRPr="00D23A2D">
        <w:t>ein</w:t>
      </w:r>
      <w:proofErr w:type="spellEnd"/>
      <w:r w:rsidRPr="00D23A2D">
        <w:t xml:space="preserve"> måte som </w:t>
      </w:r>
      <w:proofErr w:type="spellStart"/>
      <w:r w:rsidRPr="00D23A2D">
        <w:t>sikrar</w:t>
      </w:r>
      <w:proofErr w:type="spellEnd"/>
      <w:r w:rsidRPr="00D23A2D">
        <w:t xml:space="preserve"> at fellesskapet får sin del av verdiskapinga. I Hurdalsplattforma går det fram at regjeringa vil </w:t>
      </w:r>
      <w:proofErr w:type="spellStart"/>
      <w:r w:rsidRPr="00D23A2D">
        <w:t>auke</w:t>
      </w:r>
      <w:proofErr w:type="spellEnd"/>
      <w:r w:rsidRPr="00D23A2D">
        <w:t xml:space="preserve"> kartlegginga av </w:t>
      </w:r>
      <w:proofErr w:type="spellStart"/>
      <w:r w:rsidRPr="00D23A2D">
        <w:t>mineralressursar</w:t>
      </w:r>
      <w:proofErr w:type="spellEnd"/>
      <w:r w:rsidRPr="00D23A2D">
        <w:t xml:space="preserve"> både på land og på kontinentalsokkelen i </w:t>
      </w:r>
      <w:proofErr w:type="spellStart"/>
      <w:r w:rsidRPr="00D23A2D">
        <w:t>Noreg</w:t>
      </w:r>
      <w:proofErr w:type="spellEnd"/>
      <w:r w:rsidRPr="00D23A2D">
        <w:t xml:space="preserve">, med </w:t>
      </w:r>
      <w:proofErr w:type="spellStart"/>
      <w:r w:rsidRPr="00D23A2D">
        <w:t>særleg</w:t>
      </w:r>
      <w:proofErr w:type="spellEnd"/>
      <w:r w:rsidRPr="00D23A2D">
        <w:t xml:space="preserve"> vekt på mineralområde som kan </w:t>
      </w:r>
      <w:proofErr w:type="spellStart"/>
      <w:r w:rsidRPr="00D23A2D">
        <w:t>spele</w:t>
      </w:r>
      <w:proofErr w:type="spellEnd"/>
      <w:r w:rsidRPr="00D23A2D">
        <w:t xml:space="preserve"> ei stor rolle i det </w:t>
      </w:r>
      <w:proofErr w:type="spellStart"/>
      <w:r w:rsidRPr="00D23A2D">
        <w:t>grøne</w:t>
      </w:r>
      <w:proofErr w:type="spellEnd"/>
      <w:r w:rsidRPr="00D23A2D">
        <w:t xml:space="preserve"> skiftet, til dømes sjeldne </w:t>
      </w:r>
      <w:proofErr w:type="spellStart"/>
      <w:r w:rsidRPr="00D23A2D">
        <w:t>jordartar</w:t>
      </w:r>
      <w:proofErr w:type="spellEnd"/>
      <w:r w:rsidRPr="00D23A2D">
        <w:t xml:space="preserve">. Ved å </w:t>
      </w:r>
      <w:proofErr w:type="spellStart"/>
      <w:r w:rsidRPr="00D23A2D">
        <w:t>halde</w:t>
      </w:r>
      <w:proofErr w:type="spellEnd"/>
      <w:r w:rsidRPr="00D23A2D">
        <w:t xml:space="preserve"> fram og </w:t>
      </w:r>
      <w:proofErr w:type="spellStart"/>
      <w:r w:rsidRPr="00D23A2D">
        <w:t>styrkje</w:t>
      </w:r>
      <w:proofErr w:type="spellEnd"/>
      <w:r w:rsidRPr="00D23A2D">
        <w:t xml:space="preserve"> </w:t>
      </w:r>
      <w:proofErr w:type="spellStart"/>
      <w:r w:rsidRPr="00D23A2D">
        <w:t>statleg</w:t>
      </w:r>
      <w:proofErr w:type="spellEnd"/>
      <w:r w:rsidRPr="00D23A2D">
        <w:t xml:space="preserve"> kartlegging og </w:t>
      </w:r>
      <w:proofErr w:type="spellStart"/>
      <w:r w:rsidRPr="00D23A2D">
        <w:t>opne</w:t>
      </w:r>
      <w:proofErr w:type="spellEnd"/>
      <w:r w:rsidRPr="00D23A2D">
        <w:t xml:space="preserve"> for at </w:t>
      </w:r>
      <w:proofErr w:type="spellStart"/>
      <w:r w:rsidRPr="00D23A2D">
        <w:t>industriaktørar</w:t>
      </w:r>
      <w:proofErr w:type="spellEnd"/>
      <w:r w:rsidRPr="00D23A2D">
        <w:t xml:space="preserve"> kan kartlegge og samle inn data, vil regjeringa </w:t>
      </w:r>
      <w:proofErr w:type="spellStart"/>
      <w:r w:rsidRPr="00D23A2D">
        <w:t>sørgje</w:t>
      </w:r>
      <w:proofErr w:type="spellEnd"/>
      <w:r w:rsidRPr="00D23A2D">
        <w:t xml:space="preserve"> for </w:t>
      </w:r>
      <w:proofErr w:type="spellStart"/>
      <w:r w:rsidRPr="00D23A2D">
        <w:t>ein</w:t>
      </w:r>
      <w:proofErr w:type="spellEnd"/>
      <w:r w:rsidRPr="00D23A2D">
        <w:t xml:space="preserve"> </w:t>
      </w:r>
      <w:proofErr w:type="spellStart"/>
      <w:r w:rsidRPr="00D23A2D">
        <w:t>auka</w:t>
      </w:r>
      <w:proofErr w:type="spellEnd"/>
      <w:r w:rsidRPr="00D23A2D">
        <w:t xml:space="preserve"> samla kartleggingsaktivitet.</w:t>
      </w:r>
    </w:p>
    <w:p w14:paraId="2056B1AF" w14:textId="77777777" w:rsidR="00617A19" w:rsidRPr="00D23A2D" w:rsidRDefault="00F23A99" w:rsidP="00D23A2D">
      <w:r w:rsidRPr="00D23A2D">
        <w:t xml:space="preserve">Denne meldinga </w:t>
      </w:r>
      <w:proofErr w:type="spellStart"/>
      <w:r w:rsidRPr="00D23A2D">
        <w:t>handlar</w:t>
      </w:r>
      <w:proofErr w:type="spellEnd"/>
      <w:r w:rsidRPr="00D23A2D">
        <w:t xml:space="preserve"> om havbotnmineral. Regjeringa vil omtale </w:t>
      </w:r>
      <w:proofErr w:type="spellStart"/>
      <w:r w:rsidRPr="00D23A2D">
        <w:t>vidareutviklinga</w:t>
      </w:r>
      <w:proofErr w:type="spellEnd"/>
      <w:r w:rsidRPr="00D23A2D">
        <w:t xml:space="preserve"> av landbasert </w:t>
      </w:r>
      <w:proofErr w:type="spellStart"/>
      <w:r w:rsidRPr="00D23A2D">
        <w:t>mineralverksemd</w:t>
      </w:r>
      <w:proofErr w:type="spellEnd"/>
      <w:r w:rsidRPr="00D23A2D">
        <w:t xml:space="preserve"> i mineralstrategien sin. </w:t>
      </w:r>
    </w:p>
    <w:p w14:paraId="38EB5194" w14:textId="77777777" w:rsidR="00617A19" w:rsidRPr="00D23A2D" w:rsidRDefault="00F23A99" w:rsidP="00D23A2D">
      <w:r w:rsidRPr="00D23A2D">
        <w:t xml:space="preserve">Konsekvensutgreiinga </w:t>
      </w:r>
      <w:proofErr w:type="spellStart"/>
      <w:r w:rsidRPr="00D23A2D">
        <w:t>peikar</w:t>
      </w:r>
      <w:proofErr w:type="spellEnd"/>
      <w:r w:rsidRPr="00D23A2D">
        <w:t xml:space="preserve"> på at kunnskapen om natur- og miljøforhold i </w:t>
      </w:r>
      <w:proofErr w:type="spellStart"/>
      <w:r w:rsidRPr="00D23A2D">
        <w:t>opningsområdet</w:t>
      </w:r>
      <w:proofErr w:type="spellEnd"/>
      <w:r w:rsidRPr="00D23A2D">
        <w:t xml:space="preserve"> er avgrensa. </w:t>
      </w:r>
      <w:proofErr w:type="spellStart"/>
      <w:r w:rsidRPr="00D23A2D">
        <w:t>Forskingsinstitusjonar</w:t>
      </w:r>
      <w:proofErr w:type="spellEnd"/>
      <w:r w:rsidRPr="00D23A2D">
        <w:t xml:space="preserve">, </w:t>
      </w:r>
      <w:proofErr w:type="spellStart"/>
      <w:r w:rsidRPr="00D23A2D">
        <w:t>særleg</w:t>
      </w:r>
      <w:proofErr w:type="spellEnd"/>
      <w:r w:rsidRPr="00D23A2D">
        <w:t xml:space="preserve"> Universitetet i Bergen, har </w:t>
      </w:r>
      <w:proofErr w:type="spellStart"/>
      <w:r w:rsidRPr="00D23A2D">
        <w:t>dei</w:t>
      </w:r>
      <w:proofErr w:type="spellEnd"/>
      <w:r w:rsidRPr="00D23A2D">
        <w:t xml:space="preserve"> to siste tiåra kartlagt natur- og miljøforhold i </w:t>
      </w:r>
      <w:proofErr w:type="spellStart"/>
      <w:r w:rsidRPr="00D23A2D">
        <w:t>dei</w:t>
      </w:r>
      <w:proofErr w:type="spellEnd"/>
      <w:r w:rsidRPr="00D23A2D">
        <w:t xml:space="preserve"> norske </w:t>
      </w:r>
      <w:proofErr w:type="spellStart"/>
      <w:r w:rsidRPr="00D23A2D">
        <w:t>djuphavområda</w:t>
      </w:r>
      <w:proofErr w:type="spellEnd"/>
      <w:r w:rsidRPr="00D23A2D">
        <w:t xml:space="preserve">, og datainnsamlinga har </w:t>
      </w:r>
      <w:proofErr w:type="spellStart"/>
      <w:r w:rsidRPr="00D23A2D">
        <w:t>særleg</w:t>
      </w:r>
      <w:proofErr w:type="spellEnd"/>
      <w:r w:rsidRPr="00D23A2D">
        <w:t xml:space="preserve"> </w:t>
      </w:r>
      <w:proofErr w:type="gramStart"/>
      <w:r w:rsidRPr="00D23A2D">
        <w:t>fokusert</w:t>
      </w:r>
      <w:proofErr w:type="gramEnd"/>
      <w:r w:rsidRPr="00D23A2D">
        <w:t xml:space="preserve"> på </w:t>
      </w:r>
      <w:proofErr w:type="spellStart"/>
      <w:r w:rsidRPr="00D23A2D">
        <w:t>dei</w:t>
      </w:r>
      <w:proofErr w:type="spellEnd"/>
      <w:r w:rsidRPr="00D23A2D">
        <w:t xml:space="preserve"> aktive kjeldene. Like fullt er det </w:t>
      </w:r>
      <w:proofErr w:type="spellStart"/>
      <w:r w:rsidRPr="00D23A2D">
        <w:t>eit</w:t>
      </w:r>
      <w:proofErr w:type="spellEnd"/>
      <w:r w:rsidRPr="00D23A2D">
        <w:t xml:space="preserve"> stort behov for kunnskap om natur- og miljøforholda i </w:t>
      </w:r>
      <w:proofErr w:type="spellStart"/>
      <w:r w:rsidRPr="00D23A2D">
        <w:t>desse</w:t>
      </w:r>
      <w:proofErr w:type="spellEnd"/>
      <w:r w:rsidRPr="00D23A2D">
        <w:t xml:space="preserve"> områda, og </w:t>
      </w:r>
      <w:proofErr w:type="spellStart"/>
      <w:r w:rsidRPr="00D23A2D">
        <w:t>auka</w:t>
      </w:r>
      <w:proofErr w:type="spellEnd"/>
      <w:r w:rsidRPr="00D23A2D">
        <w:t xml:space="preserve"> kunnskap og </w:t>
      </w:r>
      <w:proofErr w:type="spellStart"/>
      <w:r w:rsidRPr="00D23A2D">
        <w:t>meir</w:t>
      </w:r>
      <w:proofErr w:type="spellEnd"/>
      <w:r w:rsidRPr="00D23A2D">
        <w:t xml:space="preserve"> data er nødvendig.</w:t>
      </w:r>
    </w:p>
    <w:p w14:paraId="36A56DC9" w14:textId="77777777" w:rsidR="00617A19" w:rsidRPr="00D23A2D" w:rsidRDefault="00F23A99" w:rsidP="00D23A2D">
      <w:r w:rsidRPr="00D23A2D">
        <w:t xml:space="preserve">For at private </w:t>
      </w:r>
      <w:proofErr w:type="spellStart"/>
      <w:r w:rsidRPr="00D23A2D">
        <w:t>verksemder</w:t>
      </w:r>
      <w:proofErr w:type="spellEnd"/>
      <w:r w:rsidRPr="00D23A2D">
        <w:t xml:space="preserve"> skal kunne bidra til kartlegging av ressurspotensialet og </w:t>
      </w:r>
      <w:proofErr w:type="spellStart"/>
      <w:r w:rsidRPr="00D23A2D">
        <w:t>miljøverdiane</w:t>
      </w:r>
      <w:proofErr w:type="spellEnd"/>
      <w:r w:rsidRPr="00D23A2D">
        <w:t xml:space="preserve"> og til å </w:t>
      </w:r>
      <w:proofErr w:type="spellStart"/>
      <w:r w:rsidRPr="00D23A2D">
        <w:t>auke</w:t>
      </w:r>
      <w:proofErr w:type="spellEnd"/>
      <w:r w:rsidRPr="00D23A2D">
        <w:t xml:space="preserve"> kunnskapen om miljøverknadene av ei eventuell framtidig </w:t>
      </w:r>
      <w:proofErr w:type="spellStart"/>
      <w:r w:rsidRPr="00D23A2D">
        <w:t>havbotnmineralverksemd</w:t>
      </w:r>
      <w:proofErr w:type="spellEnd"/>
      <w:r w:rsidRPr="00D23A2D">
        <w:t xml:space="preserve">, er det nødvendig å </w:t>
      </w:r>
      <w:proofErr w:type="spellStart"/>
      <w:r w:rsidRPr="00D23A2D">
        <w:t>opne</w:t>
      </w:r>
      <w:proofErr w:type="spellEnd"/>
      <w:r w:rsidRPr="00D23A2D">
        <w:t xml:space="preserve"> område for slik </w:t>
      </w:r>
      <w:proofErr w:type="spellStart"/>
      <w:r w:rsidRPr="00D23A2D">
        <w:t>verksemd</w:t>
      </w:r>
      <w:proofErr w:type="spellEnd"/>
      <w:r w:rsidRPr="00D23A2D">
        <w:t xml:space="preserve">. Ved å </w:t>
      </w:r>
      <w:proofErr w:type="spellStart"/>
      <w:r w:rsidRPr="00D23A2D">
        <w:t>gjere</w:t>
      </w:r>
      <w:proofErr w:type="spellEnd"/>
      <w:r w:rsidRPr="00D23A2D">
        <w:t xml:space="preserve"> det </w:t>
      </w:r>
      <w:proofErr w:type="spellStart"/>
      <w:r w:rsidRPr="00D23A2D">
        <w:t>mogleg</w:t>
      </w:r>
      <w:proofErr w:type="spellEnd"/>
      <w:r w:rsidRPr="00D23A2D">
        <w:t xml:space="preserve"> for kommersielle </w:t>
      </w:r>
      <w:proofErr w:type="spellStart"/>
      <w:r w:rsidRPr="00D23A2D">
        <w:t>aktørar</w:t>
      </w:r>
      <w:proofErr w:type="spellEnd"/>
      <w:r w:rsidRPr="00D23A2D">
        <w:t xml:space="preserve"> å leite vil </w:t>
      </w:r>
      <w:proofErr w:type="spellStart"/>
      <w:r w:rsidRPr="00D23A2D">
        <w:t>ein</w:t>
      </w:r>
      <w:proofErr w:type="spellEnd"/>
      <w:r w:rsidRPr="00D23A2D">
        <w:t xml:space="preserve"> gjennom arbeidsprogramma som vert fastsette og den </w:t>
      </w:r>
      <w:proofErr w:type="spellStart"/>
      <w:r w:rsidRPr="00D23A2D">
        <w:t>tilhøyrande</w:t>
      </w:r>
      <w:proofErr w:type="spellEnd"/>
      <w:r w:rsidRPr="00D23A2D">
        <w:t xml:space="preserve"> leiteaktiviteten få </w:t>
      </w:r>
      <w:proofErr w:type="spellStart"/>
      <w:r w:rsidRPr="00D23A2D">
        <w:t>meir</w:t>
      </w:r>
      <w:proofErr w:type="spellEnd"/>
      <w:r w:rsidRPr="00D23A2D">
        <w:t xml:space="preserve"> datainnsamling og </w:t>
      </w:r>
      <w:proofErr w:type="spellStart"/>
      <w:r w:rsidRPr="00D23A2D">
        <w:t>meir</w:t>
      </w:r>
      <w:proofErr w:type="spellEnd"/>
      <w:r w:rsidRPr="00D23A2D">
        <w:t xml:space="preserve"> </w:t>
      </w:r>
      <w:proofErr w:type="spellStart"/>
      <w:r w:rsidRPr="00D23A2D">
        <w:t>omfattande</w:t>
      </w:r>
      <w:proofErr w:type="spellEnd"/>
      <w:r w:rsidRPr="00D23A2D">
        <w:t xml:space="preserve"> kunnskapsinnhenting. Dette vil bidra til viktig kunnskapsinnhenting. Parallelt med ev. </w:t>
      </w:r>
      <w:proofErr w:type="spellStart"/>
      <w:r w:rsidRPr="00D23A2D">
        <w:t>leiteverksemd</w:t>
      </w:r>
      <w:proofErr w:type="spellEnd"/>
      <w:r w:rsidRPr="00D23A2D">
        <w:t xml:space="preserve"> av private </w:t>
      </w:r>
      <w:proofErr w:type="spellStart"/>
      <w:r w:rsidRPr="00D23A2D">
        <w:t>aktørar</w:t>
      </w:r>
      <w:proofErr w:type="spellEnd"/>
      <w:r w:rsidRPr="00D23A2D">
        <w:t xml:space="preserve"> vil kunnskapsinnhenting i </w:t>
      </w:r>
      <w:proofErr w:type="spellStart"/>
      <w:r w:rsidRPr="00D23A2D">
        <w:t>statleg</w:t>
      </w:r>
      <w:proofErr w:type="spellEnd"/>
      <w:r w:rsidRPr="00D23A2D">
        <w:t xml:space="preserve"> regi </w:t>
      </w:r>
      <w:proofErr w:type="spellStart"/>
      <w:r w:rsidRPr="00D23A2D">
        <w:t>halde</w:t>
      </w:r>
      <w:proofErr w:type="spellEnd"/>
      <w:r w:rsidRPr="00D23A2D">
        <w:t xml:space="preserve"> fram og bli styrkt. Privat </w:t>
      </w:r>
      <w:proofErr w:type="spellStart"/>
      <w:r w:rsidRPr="00D23A2D">
        <w:t>leiteverksemd</w:t>
      </w:r>
      <w:proofErr w:type="spellEnd"/>
      <w:r w:rsidRPr="00D23A2D">
        <w:t xml:space="preserve"> og </w:t>
      </w:r>
      <w:proofErr w:type="spellStart"/>
      <w:r w:rsidRPr="00D23A2D">
        <w:t>vidare</w:t>
      </w:r>
      <w:proofErr w:type="spellEnd"/>
      <w:r w:rsidRPr="00D23A2D">
        <w:t xml:space="preserve"> </w:t>
      </w:r>
      <w:proofErr w:type="spellStart"/>
      <w:r w:rsidRPr="00D23A2D">
        <w:t>statleg</w:t>
      </w:r>
      <w:proofErr w:type="spellEnd"/>
      <w:r w:rsidRPr="00D23A2D">
        <w:t xml:space="preserve"> innsats </w:t>
      </w:r>
      <w:proofErr w:type="spellStart"/>
      <w:r w:rsidRPr="00D23A2D">
        <w:t>innanfor</w:t>
      </w:r>
      <w:proofErr w:type="spellEnd"/>
      <w:r w:rsidRPr="00D23A2D">
        <w:t xml:space="preserve"> kunnskapsinnhenting og forsking og utvikling vil </w:t>
      </w:r>
      <w:proofErr w:type="spellStart"/>
      <w:r w:rsidRPr="00D23A2D">
        <w:t>saman</w:t>
      </w:r>
      <w:proofErr w:type="spellEnd"/>
      <w:r w:rsidRPr="00D23A2D">
        <w:t xml:space="preserve"> </w:t>
      </w:r>
      <w:proofErr w:type="spellStart"/>
      <w:r w:rsidRPr="00D23A2D">
        <w:t>styrkje</w:t>
      </w:r>
      <w:proofErr w:type="spellEnd"/>
      <w:r w:rsidRPr="00D23A2D">
        <w:t xml:space="preserve"> kunnskapsgrunnlaget fram mot behandling av ev. søknader om godkjenning av utvinningsplanar </w:t>
      </w:r>
      <w:proofErr w:type="spellStart"/>
      <w:r w:rsidRPr="00D23A2D">
        <w:t>frå</w:t>
      </w:r>
      <w:proofErr w:type="spellEnd"/>
      <w:r w:rsidRPr="00D23A2D">
        <w:t xml:space="preserve"> </w:t>
      </w:r>
      <w:proofErr w:type="spellStart"/>
      <w:r w:rsidRPr="00D23A2D">
        <w:t>rettshavarar</w:t>
      </w:r>
      <w:proofErr w:type="spellEnd"/>
      <w:r w:rsidRPr="00D23A2D">
        <w:t>.</w:t>
      </w:r>
    </w:p>
    <w:p w14:paraId="03719BC1" w14:textId="77777777" w:rsidR="00617A19" w:rsidRPr="00D23A2D" w:rsidRDefault="00F23A99" w:rsidP="00D23A2D">
      <w:r w:rsidRPr="00D23A2D">
        <w:t xml:space="preserve">Ei </w:t>
      </w:r>
      <w:proofErr w:type="spellStart"/>
      <w:r w:rsidRPr="00D23A2D">
        <w:t>opning</w:t>
      </w:r>
      <w:proofErr w:type="spellEnd"/>
      <w:r w:rsidRPr="00D23A2D">
        <w:t xml:space="preserve"> av område vil </w:t>
      </w:r>
      <w:proofErr w:type="spellStart"/>
      <w:r w:rsidRPr="00D23A2D">
        <w:t>ikkje</w:t>
      </w:r>
      <w:proofErr w:type="spellEnd"/>
      <w:r w:rsidRPr="00D23A2D">
        <w:t xml:space="preserve"> automatisk føre til utvinning, men gir styresmaktene høve til å </w:t>
      </w:r>
      <w:proofErr w:type="spellStart"/>
      <w:r w:rsidRPr="00D23A2D">
        <w:t>setje</w:t>
      </w:r>
      <w:proofErr w:type="spellEnd"/>
      <w:r w:rsidRPr="00D23A2D">
        <w:t xml:space="preserve"> i gang </w:t>
      </w:r>
      <w:proofErr w:type="spellStart"/>
      <w:r w:rsidRPr="00D23A2D">
        <w:t>ein</w:t>
      </w:r>
      <w:proofErr w:type="spellEnd"/>
      <w:r w:rsidRPr="00D23A2D">
        <w:t xml:space="preserve"> prosess for tildeling av løyve og dermed kommersiell leiteaktivitet. Utvinning vil </w:t>
      </w:r>
      <w:proofErr w:type="spellStart"/>
      <w:r w:rsidRPr="00D23A2D">
        <w:t>berre</w:t>
      </w:r>
      <w:proofErr w:type="spellEnd"/>
      <w:r w:rsidRPr="00D23A2D">
        <w:t xml:space="preserve"> skje dersom styresmaktene mottek søknader som tilfredsstiller </w:t>
      </w:r>
      <w:proofErr w:type="spellStart"/>
      <w:r w:rsidRPr="00D23A2D">
        <w:t>dei</w:t>
      </w:r>
      <w:proofErr w:type="spellEnd"/>
      <w:r w:rsidRPr="00D23A2D">
        <w:t xml:space="preserve"> krava som er sette og det vert gitt løyve, og dersom kommersielt utnyttbare </w:t>
      </w:r>
      <w:proofErr w:type="spellStart"/>
      <w:r w:rsidRPr="00D23A2D">
        <w:t>ressursar</w:t>
      </w:r>
      <w:proofErr w:type="spellEnd"/>
      <w:r w:rsidRPr="00D23A2D">
        <w:t xml:space="preserve"> blir påviste og </w:t>
      </w:r>
      <w:proofErr w:type="spellStart"/>
      <w:r w:rsidRPr="00D23A2D">
        <w:t>rettshavarane</w:t>
      </w:r>
      <w:proofErr w:type="spellEnd"/>
      <w:r w:rsidRPr="00D23A2D">
        <w:t xml:space="preserve"> får godkjent </w:t>
      </w:r>
      <w:proofErr w:type="spellStart"/>
      <w:r w:rsidRPr="00D23A2D">
        <w:t>ein</w:t>
      </w:r>
      <w:proofErr w:type="spellEnd"/>
      <w:r w:rsidRPr="00D23A2D">
        <w:t xml:space="preserve"> utvinningsplan. For at styresmaktene skal godkjenne </w:t>
      </w:r>
      <w:proofErr w:type="spellStart"/>
      <w:r w:rsidRPr="00D23A2D">
        <w:t>ein</w:t>
      </w:r>
      <w:proofErr w:type="spellEnd"/>
      <w:r w:rsidRPr="00D23A2D">
        <w:t xml:space="preserve"> utvinningsplan, må det </w:t>
      </w:r>
      <w:proofErr w:type="spellStart"/>
      <w:r w:rsidRPr="00D23A2D">
        <w:t>godtgjerast</w:t>
      </w:r>
      <w:proofErr w:type="spellEnd"/>
      <w:r w:rsidRPr="00D23A2D">
        <w:t xml:space="preserve"> at utvinninga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slik at omsynet til miljø, tryggleik og ev. anna </w:t>
      </w:r>
      <w:proofErr w:type="spellStart"/>
      <w:r w:rsidRPr="00D23A2D">
        <w:t>verksemd</w:t>
      </w:r>
      <w:proofErr w:type="spellEnd"/>
      <w:r w:rsidRPr="00D23A2D">
        <w:t xml:space="preserve"> til havs i det aktuelle området er godt </w:t>
      </w:r>
      <w:proofErr w:type="spellStart"/>
      <w:r w:rsidRPr="00D23A2D">
        <w:t>tekne</w:t>
      </w:r>
      <w:proofErr w:type="spellEnd"/>
      <w:r w:rsidRPr="00D23A2D">
        <w:t xml:space="preserve"> hand om, og slik at sameksistensen med andre </w:t>
      </w:r>
      <w:proofErr w:type="spellStart"/>
      <w:r w:rsidRPr="00D23A2D">
        <w:t>verksemder</w:t>
      </w:r>
      <w:proofErr w:type="spellEnd"/>
      <w:r w:rsidRPr="00D23A2D">
        <w:t xml:space="preserve"> blir </w:t>
      </w:r>
      <w:proofErr w:type="spellStart"/>
      <w:r w:rsidRPr="00D23A2D">
        <w:t>vareteken</w:t>
      </w:r>
      <w:proofErr w:type="spellEnd"/>
      <w:r w:rsidRPr="00D23A2D">
        <w:t>.</w:t>
      </w:r>
    </w:p>
    <w:p w14:paraId="3870E586" w14:textId="12A85B64" w:rsidR="00617A19" w:rsidRPr="00D23A2D" w:rsidRDefault="00F23A99" w:rsidP="00D23A2D">
      <w:r w:rsidRPr="00D23A2D">
        <w:t xml:space="preserve">Aktivitet under løyve som blir tildelte etter </w:t>
      </w:r>
      <w:proofErr w:type="spellStart"/>
      <w:r w:rsidRPr="00D23A2D">
        <w:t>opning</w:t>
      </w:r>
      <w:proofErr w:type="spellEnd"/>
      <w:r w:rsidRPr="00D23A2D">
        <w:t xml:space="preserve">, vil i første omgang dreie seg om leiting. Som konsekvensutgreiinga har vist, er det venta små miljøverknader av leiting. Etter </w:t>
      </w:r>
      <w:proofErr w:type="spellStart"/>
      <w:r w:rsidRPr="00D23A2D">
        <w:t>opning</w:t>
      </w:r>
      <w:proofErr w:type="spellEnd"/>
      <w:r w:rsidRPr="00D23A2D">
        <w:t xml:space="preserve"> kan styresmaktene etter lova lyse ut område og tildele utvinningsløyve. Utvinningsløyve gir </w:t>
      </w:r>
      <w:proofErr w:type="spellStart"/>
      <w:r w:rsidRPr="00D23A2D">
        <w:t>einerett</w:t>
      </w:r>
      <w:proofErr w:type="spellEnd"/>
      <w:r w:rsidRPr="00D23A2D">
        <w:t xml:space="preserve"> til undersøking og til å </w:t>
      </w:r>
      <w:proofErr w:type="spellStart"/>
      <w:r w:rsidRPr="00D23A2D">
        <w:t>søkje</w:t>
      </w:r>
      <w:proofErr w:type="spellEnd"/>
      <w:r w:rsidRPr="00D23A2D">
        <w:t xml:space="preserve"> om godkjenning av plan for utvinning i området som er omfatta av løyvet. </w:t>
      </w:r>
      <w:r w:rsidRPr="00D23A2D">
        <w:lastRenderedPageBreak/>
        <w:t xml:space="preserve">Det kan også tildelast undersøkingsløyve som </w:t>
      </w:r>
      <w:proofErr w:type="spellStart"/>
      <w:r w:rsidRPr="00D23A2D">
        <w:t>ikkje</w:t>
      </w:r>
      <w:proofErr w:type="spellEnd"/>
      <w:r w:rsidRPr="00D23A2D">
        <w:t xml:space="preserve"> gir slik </w:t>
      </w:r>
      <w:proofErr w:type="spellStart"/>
      <w:r w:rsidRPr="00D23A2D">
        <w:t>einerett</w:t>
      </w:r>
      <w:proofErr w:type="spellEnd"/>
      <w:r w:rsidRPr="00D23A2D">
        <w:t xml:space="preserve">. Denne typen løyve vil </w:t>
      </w:r>
      <w:proofErr w:type="spellStart"/>
      <w:r w:rsidRPr="00D23A2D">
        <w:t>venteleg</w:t>
      </w:r>
      <w:proofErr w:type="spellEnd"/>
      <w:r w:rsidRPr="00D23A2D">
        <w:t xml:space="preserve"> </w:t>
      </w:r>
      <w:proofErr w:type="spellStart"/>
      <w:r w:rsidRPr="00D23A2D">
        <w:t>vere</w:t>
      </w:r>
      <w:proofErr w:type="spellEnd"/>
      <w:r w:rsidRPr="00D23A2D">
        <w:t xml:space="preserve"> lite kommersielt interessant og dermed</w:t>
      </w:r>
      <w:r w:rsidR="00D23A2D">
        <w:t xml:space="preserve"> </w:t>
      </w:r>
      <w:r w:rsidRPr="00D23A2D">
        <w:t xml:space="preserve">lite relevant i </w:t>
      </w:r>
      <w:proofErr w:type="spellStart"/>
      <w:r w:rsidRPr="00D23A2D">
        <w:t>ein</w:t>
      </w:r>
      <w:proofErr w:type="spellEnd"/>
      <w:r w:rsidRPr="00D23A2D">
        <w:t xml:space="preserve"> </w:t>
      </w:r>
      <w:proofErr w:type="spellStart"/>
      <w:r w:rsidRPr="00D23A2D">
        <w:t>tidleg</w:t>
      </w:r>
      <w:proofErr w:type="spellEnd"/>
      <w:r w:rsidRPr="00D23A2D">
        <w:t xml:space="preserve"> fase etter </w:t>
      </w:r>
      <w:proofErr w:type="spellStart"/>
      <w:r w:rsidRPr="00D23A2D">
        <w:t>opninga</w:t>
      </w:r>
      <w:proofErr w:type="spellEnd"/>
      <w:r w:rsidRPr="00D23A2D">
        <w:t xml:space="preserve">, ettersom det </w:t>
      </w:r>
      <w:proofErr w:type="spellStart"/>
      <w:r w:rsidRPr="00D23A2D">
        <w:t>ikkje</w:t>
      </w:r>
      <w:proofErr w:type="spellEnd"/>
      <w:r w:rsidRPr="00D23A2D">
        <w:t xml:space="preserve"> </w:t>
      </w:r>
      <w:proofErr w:type="spellStart"/>
      <w:r w:rsidRPr="00D23A2D">
        <w:t>finst</w:t>
      </w:r>
      <w:proofErr w:type="spellEnd"/>
      <w:r w:rsidRPr="00D23A2D">
        <w:t xml:space="preserve"> </w:t>
      </w:r>
      <w:proofErr w:type="spellStart"/>
      <w:r w:rsidRPr="00D23A2D">
        <w:t>nokon</w:t>
      </w:r>
      <w:proofErr w:type="spellEnd"/>
      <w:r w:rsidRPr="00D23A2D">
        <w:t xml:space="preserve"> </w:t>
      </w:r>
      <w:proofErr w:type="spellStart"/>
      <w:r w:rsidRPr="00D23A2D">
        <w:t>marknad</w:t>
      </w:r>
      <w:proofErr w:type="spellEnd"/>
      <w:r w:rsidRPr="00D23A2D">
        <w:t xml:space="preserve"> for kjøp og sal av data. </w:t>
      </w:r>
      <w:proofErr w:type="spellStart"/>
      <w:r w:rsidRPr="00D23A2D">
        <w:t>Ein</w:t>
      </w:r>
      <w:proofErr w:type="spellEnd"/>
      <w:r w:rsidRPr="00D23A2D">
        <w:t xml:space="preserve"> slik </w:t>
      </w:r>
      <w:proofErr w:type="spellStart"/>
      <w:r w:rsidRPr="00D23A2D">
        <w:t>marknad</w:t>
      </w:r>
      <w:proofErr w:type="spellEnd"/>
      <w:r w:rsidRPr="00D23A2D">
        <w:t xml:space="preserve"> vil </w:t>
      </w:r>
      <w:proofErr w:type="spellStart"/>
      <w:r w:rsidRPr="00D23A2D">
        <w:t>ikkje</w:t>
      </w:r>
      <w:proofErr w:type="spellEnd"/>
      <w:r w:rsidRPr="00D23A2D">
        <w:t xml:space="preserve"> bli etablert med mindre </w:t>
      </w:r>
      <w:proofErr w:type="spellStart"/>
      <w:r w:rsidRPr="00D23A2D">
        <w:t>aktørar</w:t>
      </w:r>
      <w:proofErr w:type="spellEnd"/>
      <w:r w:rsidRPr="00D23A2D">
        <w:t xml:space="preserve"> ser utsikter til at </w:t>
      </w:r>
      <w:proofErr w:type="spellStart"/>
      <w:r w:rsidRPr="00D23A2D">
        <w:t>lønnsam</w:t>
      </w:r>
      <w:proofErr w:type="spellEnd"/>
      <w:r w:rsidRPr="00D23A2D">
        <w:t xml:space="preserve"> utvinning er </w:t>
      </w:r>
      <w:proofErr w:type="spellStart"/>
      <w:r w:rsidRPr="00D23A2D">
        <w:t>mogleg</w:t>
      </w:r>
      <w:proofErr w:type="spellEnd"/>
      <w:r w:rsidRPr="00D23A2D">
        <w:t xml:space="preserve">, og derfor </w:t>
      </w:r>
      <w:proofErr w:type="spellStart"/>
      <w:r w:rsidRPr="00D23A2D">
        <w:t>ønskjer</w:t>
      </w:r>
      <w:proofErr w:type="spellEnd"/>
      <w:r w:rsidRPr="00D23A2D">
        <w:t xml:space="preserve"> å betale for </w:t>
      </w:r>
      <w:proofErr w:type="spellStart"/>
      <w:r w:rsidRPr="00D23A2D">
        <w:t>leiteverksemd</w:t>
      </w:r>
      <w:proofErr w:type="spellEnd"/>
      <w:r w:rsidRPr="00D23A2D">
        <w:t xml:space="preserve"> som </w:t>
      </w:r>
      <w:proofErr w:type="spellStart"/>
      <w:r w:rsidRPr="00D23A2D">
        <w:t>ein</w:t>
      </w:r>
      <w:proofErr w:type="spellEnd"/>
      <w:r w:rsidRPr="00D23A2D">
        <w:t xml:space="preserve"> tredjepart står for.</w:t>
      </w:r>
    </w:p>
    <w:p w14:paraId="5E22182D" w14:textId="68925F7C" w:rsidR="00617A19" w:rsidRPr="00D23A2D" w:rsidRDefault="00F23A99" w:rsidP="00D23A2D">
      <w:r w:rsidRPr="00D23A2D">
        <w:t xml:space="preserve">Før ei eventuell utvinning av </w:t>
      </w:r>
      <w:proofErr w:type="spellStart"/>
      <w:r w:rsidRPr="00D23A2D">
        <w:t>ressursane</w:t>
      </w:r>
      <w:proofErr w:type="spellEnd"/>
      <w:r w:rsidRPr="00D23A2D">
        <w:t xml:space="preserve">, må utbyggjaren gjennomføre </w:t>
      </w:r>
      <w:proofErr w:type="spellStart"/>
      <w:r w:rsidRPr="00D23A2D">
        <w:t>ein</w:t>
      </w:r>
      <w:proofErr w:type="spellEnd"/>
      <w:r w:rsidRPr="00D23A2D">
        <w:t xml:space="preserve"> konsekvensutgreiingsprosess som del av arbeidet med </w:t>
      </w:r>
      <w:proofErr w:type="spellStart"/>
      <w:r w:rsidRPr="00D23A2D">
        <w:t>ein</w:t>
      </w:r>
      <w:proofErr w:type="spellEnd"/>
      <w:r w:rsidRPr="00D23A2D">
        <w:t xml:space="preserve"> utvinningsplan som treng godkjenning </w:t>
      </w:r>
      <w:proofErr w:type="spellStart"/>
      <w:r w:rsidRPr="00D23A2D">
        <w:t>frå</w:t>
      </w:r>
      <w:proofErr w:type="spellEnd"/>
      <w:r w:rsidRPr="00D23A2D">
        <w:t xml:space="preserve"> styresmaktene. Ei slik prosjektspesifikk konsekvensutgreiing må ut på </w:t>
      </w:r>
      <w:proofErr w:type="spellStart"/>
      <w:r w:rsidRPr="00D23A2D">
        <w:t>høyring</w:t>
      </w:r>
      <w:proofErr w:type="spellEnd"/>
      <w:r w:rsidRPr="00D23A2D">
        <w:t xml:space="preserve">. Det same skal programmet for utgreiinga som etter den </w:t>
      </w:r>
      <w:proofErr w:type="spellStart"/>
      <w:r w:rsidRPr="00D23A2D">
        <w:t>offentlege</w:t>
      </w:r>
      <w:proofErr w:type="spellEnd"/>
      <w:r w:rsidRPr="00D23A2D">
        <w:t xml:space="preserve"> </w:t>
      </w:r>
      <w:proofErr w:type="spellStart"/>
      <w:r w:rsidRPr="00D23A2D">
        <w:t>høyringa</w:t>
      </w:r>
      <w:proofErr w:type="spellEnd"/>
      <w:r w:rsidRPr="00D23A2D">
        <w:t xml:space="preserve"> blir fastsett av departementet.</w:t>
      </w:r>
      <w:r w:rsidR="00D23A2D">
        <w:t xml:space="preserve"> </w:t>
      </w:r>
      <w:r w:rsidRPr="00D23A2D">
        <w:t xml:space="preserve">Denne prosessen vil bidra til at relevante miljørelaterte forhold ved det foreslåtte utvinningsprosjektet blir greidde ut. Slike </w:t>
      </w:r>
      <w:proofErr w:type="spellStart"/>
      <w:r w:rsidRPr="00D23A2D">
        <w:t>prosessar</w:t>
      </w:r>
      <w:proofErr w:type="spellEnd"/>
      <w:r w:rsidRPr="00D23A2D">
        <w:t xml:space="preserve"> gir stor kunnskapsinnhenting om lokale forhold.</w:t>
      </w:r>
    </w:p>
    <w:p w14:paraId="5D064FA9" w14:textId="77777777" w:rsidR="00617A19" w:rsidRPr="00D23A2D" w:rsidRDefault="00F23A99" w:rsidP="00D23A2D">
      <w:r w:rsidRPr="00D23A2D">
        <w:t xml:space="preserve">Før utvinning kan skje, vil det </w:t>
      </w:r>
      <w:proofErr w:type="spellStart"/>
      <w:r w:rsidRPr="00D23A2D">
        <w:t>vere</w:t>
      </w:r>
      <w:proofErr w:type="spellEnd"/>
      <w:r w:rsidRPr="00D23A2D">
        <w:t xml:space="preserve"> </w:t>
      </w:r>
      <w:proofErr w:type="spellStart"/>
      <w:r w:rsidRPr="00D23A2D">
        <w:t>eit</w:t>
      </w:r>
      <w:proofErr w:type="spellEnd"/>
      <w:r w:rsidRPr="00D23A2D">
        <w:t xml:space="preserve"> nytt avgjerdspunkt for styresmaktene. Kvar utvinningsplan som </w:t>
      </w:r>
      <w:proofErr w:type="spellStart"/>
      <w:r w:rsidRPr="00D23A2D">
        <w:t>rettshavarar</w:t>
      </w:r>
      <w:proofErr w:type="spellEnd"/>
      <w:r w:rsidRPr="00D23A2D">
        <w:t xml:space="preserve"> utarbeider, må </w:t>
      </w:r>
      <w:proofErr w:type="spellStart"/>
      <w:r w:rsidRPr="00D23A2D">
        <w:t>godkjennast</w:t>
      </w:r>
      <w:proofErr w:type="spellEnd"/>
      <w:r w:rsidRPr="00D23A2D">
        <w:t xml:space="preserve"> av styresmaktene. Planen vil gjelde </w:t>
      </w:r>
      <w:proofErr w:type="spellStart"/>
      <w:r w:rsidRPr="00D23A2D">
        <w:t>eit</w:t>
      </w:r>
      <w:proofErr w:type="spellEnd"/>
      <w:r w:rsidRPr="00D23A2D">
        <w:t xml:space="preserve"> definert foreslått prosjektområde og ei </w:t>
      </w:r>
      <w:proofErr w:type="spellStart"/>
      <w:r w:rsidRPr="00D23A2D">
        <w:t>bestemd</w:t>
      </w:r>
      <w:proofErr w:type="spellEnd"/>
      <w:r w:rsidRPr="00D23A2D">
        <w:t xml:space="preserve"> utvinningsløysing. Tildeling av utvinningsløyve gir såleis </w:t>
      </w:r>
      <w:proofErr w:type="spellStart"/>
      <w:r w:rsidRPr="00D23A2D">
        <w:t>ikkje</w:t>
      </w:r>
      <w:proofErr w:type="spellEnd"/>
      <w:r w:rsidRPr="00D23A2D">
        <w:t xml:space="preserve"> </w:t>
      </w:r>
      <w:proofErr w:type="spellStart"/>
      <w:r w:rsidRPr="00D23A2D">
        <w:t>ein</w:t>
      </w:r>
      <w:proofErr w:type="spellEnd"/>
      <w:r w:rsidRPr="00D23A2D">
        <w:t xml:space="preserve"> vilkårslaus rett til utvinning </w:t>
      </w:r>
      <w:proofErr w:type="spellStart"/>
      <w:r w:rsidRPr="00D23A2D">
        <w:t>sjølv</w:t>
      </w:r>
      <w:proofErr w:type="spellEnd"/>
      <w:r w:rsidRPr="00D23A2D">
        <w:t xml:space="preserve"> om det blir gjort drivverdige funn. Utvinning vil også </w:t>
      </w:r>
      <w:proofErr w:type="spellStart"/>
      <w:r w:rsidRPr="00D23A2D">
        <w:t>krevje</w:t>
      </w:r>
      <w:proofErr w:type="spellEnd"/>
      <w:r w:rsidRPr="00D23A2D">
        <w:t xml:space="preserve"> </w:t>
      </w:r>
      <w:proofErr w:type="spellStart"/>
      <w:r w:rsidRPr="00D23A2D">
        <w:t>eit</w:t>
      </w:r>
      <w:proofErr w:type="spellEnd"/>
      <w:r w:rsidRPr="00D23A2D">
        <w:t xml:space="preserve"> løyve </w:t>
      </w:r>
      <w:proofErr w:type="spellStart"/>
      <w:r w:rsidRPr="00D23A2D">
        <w:t>frå</w:t>
      </w:r>
      <w:proofErr w:type="spellEnd"/>
      <w:r w:rsidRPr="00D23A2D">
        <w:t xml:space="preserve"> miljøstyresmaktene etter </w:t>
      </w:r>
      <w:proofErr w:type="spellStart"/>
      <w:r w:rsidRPr="00D23A2D">
        <w:t>forureiningslova</w:t>
      </w:r>
      <w:proofErr w:type="spellEnd"/>
      <w:r w:rsidRPr="00D23A2D">
        <w:t>.</w:t>
      </w:r>
    </w:p>
    <w:p w14:paraId="562AF403" w14:textId="30F9A9B8" w:rsidR="00617A19" w:rsidRPr="00D23A2D" w:rsidRDefault="00F23A99" w:rsidP="00D23A2D">
      <w:r w:rsidRPr="00D23A2D">
        <w:t xml:space="preserve">Etter </w:t>
      </w:r>
      <w:proofErr w:type="spellStart"/>
      <w:r w:rsidRPr="00D23A2D">
        <w:t>opninga</w:t>
      </w:r>
      <w:proofErr w:type="spellEnd"/>
      <w:r w:rsidRPr="00D23A2D">
        <w:t xml:space="preserve"> vil det bli sett i gang </w:t>
      </w:r>
      <w:proofErr w:type="spellStart"/>
      <w:r w:rsidRPr="00D23A2D">
        <w:t>ein</w:t>
      </w:r>
      <w:proofErr w:type="spellEnd"/>
      <w:r w:rsidRPr="00D23A2D">
        <w:t xml:space="preserve"> prosess for å utlyse og tildele løyve under havbotnminerallova.</w:t>
      </w:r>
      <w:r w:rsidR="00D23A2D">
        <w:t xml:space="preserve"> </w:t>
      </w:r>
      <w:r w:rsidRPr="00D23A2D">
        <w:t xml:space="preserve">I lys av kunnskapsmangelen i området er det </w:t>
      </w:r>
      <w:proofErr w:type="spellStart"/>
      <w:r w:rsidRPr="00D23A2D">
        <w:t>særleg</w:t>
      </w:r>
      <w:proofErr w:type="spellEnd"/>
      <w:r w:rsidRPr="00D23A2D">
        <w:t xml:space="preserve"> viktig å ha ei føre-var-tilnærming til aktiviteten operasjonalisert gjennom ei stegvis utvikling.</w:t>
      </w:r>
    </w:p>
    <w:p w14:paraId="48E00D54" w14:textId="51986710" w:rsidR="00617A19" w:rsidRPr="00D23A2D" w:rsidRDefault="00F23A99" w:rsidP="00D23A2D">
      <w:r w:rsidRPr="00D23A2D">
        <w:t xml:space="preserve">Basert på det som har komme fram i faggrunnlaget og innkomne </w:t>
      </w:r>
      <w:proofErr w:type="spellStart"/>
      <w:r w:rsidRPr="00D23A2D">
        <w:t>høyringsfråsegner</w:t>
      </w:r>
      <w:proofErr w:type="spellEnd"/>
      <w:r w:rsidRPr="00D23A2D">
        <w:t>, vil det bli sett</w:t>
      </w:r>
      <w:r w:rsidR="00D23A2D">
        <w:t xml:space="preserve"> </w:t>
      </w:r>
      <w:r w:rsidRPr="00D23A2D">
        <w:t xml:space="preserve">vilkår for </w:t>
      </w:r>
      <w:proofErr w:type="spellStart"/>
      <w:r w:rsidRPr="00D23A2D">
        <w:t>opningsområdet</w:t>
      </w:r>
      <w:proofErr w:type="spellEnd"/>
      <w:r w:rsidRPr="00D23A2D">
        <w:t xml:space="preserve"> om at utvinning av aktive hydrotermale </w:t>
      </w:r>
      <w:proofErr w:type="spellStart"/>
      <w:r w:rsidRPr="00D23A2D">
        <w:t>strukturar</w:t>
      </w:r>
      <w:proofErr w:type="spellEnd"/>
      <w:r w:rsidRPr="00D23A2D">
        <w:t xml:space="preserve"> </w:t>
      </w:r>
      <w:proofErr w:type="spellStart"/>
      <w:r w:rsidRPr="00D23A2D">
        <w:t>ikkje</w:t>
      </w:r>
      <w:proofErr w:type="spellEnd"/>
      <w:r w:rsidRPr="00D23A2D">
        <w:t xml:space="preserve"> vil </w:t>
      </w:r>
      <w:proofErr w:type="spellStart"/>
      <w:r w:rsidRPr="00D23A2D">
        <w:t>vere</w:t>
      </w:r>
      <w:proofErr w:type="spellEnd"/>
      <w:r w:rsidRPr="00D23A2D">
        <w:t xml:space="preserve"> tillate og slike </w:t>
      </w:r>
      <w:proofErr w:type="spellStart"/>
      <w:r w:rsidRPr="00D23A2D">
        <w:t>strukturar</w:t>
      </w:r>
      <w:proofErr w:type="spellEnd"/>
      <w:r w:rsidRPr="00D23A2D">
        <w:t xml:space="preserve"> skal </w:t>
      </w:r>
      <w:proofErr w:type="spellStart"/>
      <w:r w:rsidRPr="00D23A2D">
        <w:t>beskyttast</w:t>
      </w:r>
      <w:proofErr w:type="spellEnd"/>
      <w:r w:rsidRPr="00D23A2D">
        <w:t xml:space="preserve"> slik at </w:t>
      </w:r>
      <w:proofErr w:type="spellStart"/>
      <w:r w:rsidRPr="00D23A2D">
        <w:t>dei</w:t>
      </w:r>
      <w:proofErr w:type="spellEnd"/>
      <w:r w:rsidRPr="00D23A2D">
        <w:t xml:space="preserve"> </w:t>
      </w:r>
      <w:proofErr w:type="spellStart"/>
      <w:r w:rsidRPr="00D23A2D">
        <w:t>ikkje</w:t>
      </w:r>
      <w:proofErr w:type="spellEnd"/>
      <w:r w:rsidRPr="00D23A2D">
        <w:t xml:space="preserve"> blir skadde av </w:t>
      </w:r>
      <w:proofErr w:type="spellStart"/>
      <w:r w:rsidRPr="00D23A2D">
        <w:t>verksemd</w:t>
      </w:r>
      <w:proofErr w:type="spellEnd"/>
      <w:r w:rsidRPr="00D23A2D">
        <w:t xml:space="preserve"> i </w:t>
      </w:r>
      <w:proofErr w:type="spellStart"/>
      <w:r w:rsidRPr="00D23A2D">
        <w:t>tilgrensande</w:t>
      </w:r>
      <w:proofErr w:type="spellEnd"/>
      <w:r w:rsidRPr="00D23A2D">
        <w:t xml:space="preserve"> område.</w:t>
      </w:r>
    </w:p>
    <w:p w14:paraId="566C1B1E" w14:textId="77777777" w:rsidR="00617A19" w:rsidRPr="00D23A2D" w:rsidRDefault="00F23A99" w:rsidP="00D23A2D">
      <w:pPr>
        <w:pStyle w:val="avsnitt-undertittel"/>
      </w:pPr>
      <w:r w:rsidRPr="00D23A2D">
        <w:t>Regjeringa vil</w:t>
      </w:r>
    </w:p>
    <w:p w14:paraId="0C59324E" w14:textId="77777777" w:rsidR="00617A19" w:rsidRPr="00D23A2D" w:rsidRDefault="00F23A99" w:rsidP="00D23A2D">
      <w:pPr>
        <w:pStyle w:val="Liste"/>
      </w:pPr>
      <w:proofErr w:type="spellStart"/>
      <w:r w:rsidRPr="00D23A2D">
        <w:t>opne</w:t>
      </w:r>
      <w:proofErr w:type="spellEnd"/>
      <w:r w:rsidRPr="00D23A2D">
        <w:t xml:space="preserve"> for </w:t>
      </w:r>
      <w:proofErr w:type="spellStart"/>
      <w:r w:rsidRPr="00D23A2D">
        <w:t>havbotnmineralverksemd</w:t>
      </w:r>
      <w:proofErr w:type="spellEnd"/>
      <w:r w:rsidRPr="00D23A2D">
        <w:t xml:space="preserve"> i det området på norsk kontinentalsokkel som har </w:t>
      </w:r>
      <w:proofErr w:type="spellStart"/>
      <w:r w:rsidRPr="00D23A2D">
        <w:t>vore</w:t>
      </w:r>
      <w:proofErr w:type="spellEnd"/>
      <w:r w:rsidRPr="00D23A2D">
        <w:t xml:space="preserve"> på </w:t>
      </w:r>
      <w:proofErr w:type="spellStart"/>
      <w:r w:rsidRPr="00D23A2D">
        <w:t>offentleg</w:t>
      </w:r>
      <w:proofErr w:type="spellEnd"/>
      <w:r w:rsidRPr="00D23A2D">
        <w:t xml:space="preserve"> </w:t>
      </w:r>
      <w:proofErr w:type="spellStart"/>
      <w:r w:rsidRPr="00D23A2D">
        <w:t>høyring</w:t>
      </w:r>
      <w:proofErr w:type="spellEnd"/>
      <w:r w:rsidRPr="00D23A2D">
        <w:t xml:space="preserve"> med unntak av </w:t>
      </w:r>
      <w:proofErr w:type="spellStart"/>
      <w:r w:rsidRPr="00D23A2D">
        <w:t>eit</w:t>
      </w:r>
      <w:proofErr w:type="spellEnd"/>
      <w:r w:rsidRPr="00D23A2D">
        <w:t xml:space="preserve"> område i sør</w:t>
      </w:r>
    </w:p>
    <w:p w14:paraId="54EB9D19" w14:textId="77777777" w:rsidR="00617A19" w:rsidRPr="00D23A2D" w:rsidRDefault="00F23A99" w:rsidP="00D23A2D">
      <w:pPr>
        <w:pStyle w:val="Liste"/>
      </w:pPr>
      <w:r w:rsidRPr="00D23A2D">
        <w:t xml:space="preserve">etablere og </w:t>
      </w:r>
      <w:proofErr w:type="spellStart"/>
      <w:r w:rsidRPr="00D23A2D">
        <w:t>vedlikehalde</w:t>
      </w:r>
      <w:proofErr w:type="spellEnd"/>
      <w:r w:rsidRPr="00D23A2D">
        <w:t xml:space="preserve"> klare og </w:t>
      </w:r>
      <w:proofErr w:type="spellStart"/>
      <w:r w:rsidRPr="00D23A2D">
        <w:t>føreseielege</w:t>
      </w:r>
      <w:proofErr w:type="spellEnd"/>
      <w:r w:rsidRPr="00D23A2D">
        <w:t xml:space="preserve"> rammevilkår for </w:t>
      </w:r>
      <w:proofErr w:type="spellStart"/>
      <w:r w:rsidRPr="00D23A2D">
        <w:t>havbotnmineralverksemda</w:t>
      </w:r>
      <w:proofErr w:type="spellEnd"/>
    </w:p>
    <w:p w14:paraId="6DF69BD9" w14:textId="77777777" w:rsidR="00617A19" w:rsidRPr="00D23A2D" w:rsidRDefault="00F23A99" w:rsidP="00D23A2D">
      <w:pPr>
        <w:pStyle w:val="Liste"/>
      </w:pPr>
      <w:r w:rsidRPr="00D23A2D">
        <w:t xml:space="preserve">forvalte </w:t>
      </w:r>
      <w:proofErr w:type="spellStart"/>
      <w:r w:rsidRPr="00D23A2D">
        <w:t>havbotnmineralressursane</w:t>
      </w:r>
      <w:proofErr w:type="spellEnd"/>
      <w:r w:rsidRPr="00D23A2D">
        <w:t xml:space="preserve"> </w:t>
      </w:r>
      <w:proofErr w:type="spellStart"/>
      <w:r w:rsidRPr="00D23A2D">
        <w:t>innanfor</w:t>
      </w:r>
      <w:proofErr w:type="spellEnd"/>
      <w:r w:rsidRPr="00D23A2D">
        <w:t xml:space="preserve"> </w:t>
      </w:r>
      <w:proofErr w:type="spellStart"/>
      <w:r w:rsidRPr="00D23A2D">
        <w:t>forsvarlege</w:t>
      </w:r>
      <w:proofErr w:type="spellEnd"/>
      <w:r w:rsidRPr="00D23A2D">
        <w:t xml:space="preserve"> og </w:t>
      </w:r>
      <w:proofErr w:type="spellStart"/>
      <w:r w:rsidRPr="00D23A2D">
        <w:t>berekraftige</w:t>
      </w:r>
      <w:proofErr w:type="spellEnd"/>
      <w:r w:rsidRPr="00D23A2D">
        <w:t xml:space="preserve"> rammer basert på føre-var-prinsippet og ei økosystem-basert tilnærming</w:t>
      </w:r>
    </w:p>
    <w:p w14:paraId="28C5D6E2" w14:textId="77777777" w:rsidR="00617A19" w:rsidRPr="00D23A2D" w:rsidRDefault="00F23A99" w:rsidP="00D23A2D">
      <w:pPr>
        <w:pStyle w:val="Liste"/>
      </w:pPr>
      <w:r w:rsidRPr="00D23A2D">
        <w:t xml:space="preserve">sikre at omsynet til miljø blir </w:t>
      </w:r>
      <w:proofErr w:type="spellStart"/>
      <w:r w:rsidRPr="00D23A2D">
        <w:t>vareteke</w:t>
      </w:r>
      <w:proofErr w:type="spellEnd"/>
      <w:r w:rsidRPr="00D23A2D">
        <w:t xml:space="preserve"> i alle </w:t>
      </w:r>
      <w:proofErr w:type="spellStart"/>
      <w:r w:rsidRPr="00D23A2D">
        <w:t>fasane</w:t>
      </w:r>
      <w:proofErr w:type="spellEnd"/>
      <w:r w:rsidRPr="00D23A2D">
        <w:t xml:space="preserve"> av </w:t>
      </w:r>
      <w:proofErr w:type="spellStart"/>
      <w:r w:rsidRPr="00D23A2D">
        <w:t>mineralverksemda</w:t>
      </w:r>
      <w:proofErr w:type="spellEnd"/>
      <w:r w:rsidRPr="00D23A2D">
        <w:t xml:space="preserve">. Utvinning vil </w:t>
      </w:r>
      <w:proofErr w:type="spellStart"/>
      <w:r w:rsidRPr="00D23A2D">
        <w:t>berre</w:t>
      </w:r>
      <w:proofErr w:type="spellEnd"/>
      <w:r w:rsidRPr="00D23A2D">
        <w:t xml:space="preserve"> bli </w:t>
      </w:r>
      <w:proofErr w:type="spellStart"/>
      <w:r w:rsidRPr="00D23A2D">
        <w:t>godkjend</w:t>
      </w:r>
      <w:proofErr w:type="spellEnd"/>
      <w:r w:rsidRPr="00D23A2D">
        <w:t xml:space="preserve"> dersom </w:t>
      </w:r>
      <w:proofErr w:type="spellStart"/>
      <w:r w:rsidRPr="00D23A2D">
        <w:t>rettshavarens</w:t>
      </w:r>
      <w:proofErr w:type="spellEnd"/>
      <w:r w:rsidRPr="00D23A2D">
        <w:t xml:space="preserve"> utvinningsplan </w:t>
      </w:r>
      <w:proofErr w:type="spellStart"/>
      <w:r w:rsidRPr="00D23A2D">
        <w:t>godtgjer</w:t>
      </w:r>
      <w:proofErr w:type="spellEnd"/>
      <w:r w:rsidRPr="00D23A2D">
        <w:t xml:space="preserve"> at den </w:t>
      </w:r>
      <w:proofErr w:type="spellStart"/>
      <w:r w:rsidRPr="00D23A2D">
        <w:t>planlagde</w:t>
      </w:r>
      <w:proofErr w:type="spellEnd"/>
      <w:r w:rsidRPr="00D23A2D">
        <w:t xml:space="preserve"> utvinninga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slik at omsynet til miljø, tryggleik og ev. anna </w:t>
      </w:r>
      <w:proofErr w:type="spellStart"/>
      <w:r w:rsidRPr="00D23A2D">
        <w:t>verksemd</w:t>
      </w:r>
      <w:proofErr w:type="spellEnd"/>
      <w:r w:rsidRPr="00D23A2D">
        <w:t xml:space="preserve"> til havs i det aktuelle området er godt </w:t>
      </w:r>
      <w:proofErr w:type="spellStart"/>
      <w:r w:rsidRPr="00D23A2D">
        <w:t>tekne</w:t>
      </w:r>
      <w:proofErr w:type="spellEnd"/>
      <w:r w:rsidRPr="00D23A2D">
        <w:t xml:space="preserve"> hand om, og slik at sameksistensen med andre </w:t>
      </w:r>
      <w:proofErr w:type="spellStart"/>
      <w:r w:rsidRPr="00D23A2D">
        <w:t>verksemder</w:t>
      </w:r>
      <w:proofErr w:type="spellEnd"/>
      <w:r w:rsidRPr="00D23A2D">
        <w:t xml:space="preserve"> blir </w:t>
      </w:r>
      <w:proofErr w:type="spellStart"/>
      <w:r w:rsidRPr="00D23A2D">
        <w:t>vareteken</w:t>
      </w:r>
      <w:proofErr w:type="spellEnd"/>
    </w:p>
    <w:p w14:paraId="48D16A1A" w14:textId="77777777" w:rsidR="00617A19" w:rsidRPr="00D23A2D" w:rsidRDefault="00F23A99" w:rsidP="00D23A2D">
      <w:pPr>
        <w:pStyle w:val="Liste"/>
      </w:pPr>
      <w:proofErr w:type="spellStart"/>
      <w:r w:rsidRPr="00D23A2D">
        <w:t>ikkje</w:t>
      </w:r>
      <w:proofErr w:type="spellEnd"/>
      <w:r w:rsidRPr="00D23A2D">
        <w:t xml:space="preserve"> tillate utvinning av aktive hydrotermale </w:t>
      </w:r>
      <w:proofErr w:type="spellStart"/>
      <w:r w:rsidRPr="00D23A2D">
        <w:t>strukturar</w:t>
      </w:r>
      <w:proofErr w:type="spellEnd"/>
      <w:r w:rsidRPr="00D23A2D">
        <w:t xml:space="preserve"> og beskytte slike </w:t>
      </w:r>
      <w:proofErr w:type="spellStart"/>
      <w:r w:rsidRPr="00D23A2D">
        <w:t>strukturar</w:t>
      </w:r>
      <w:proofErr w:type="spellEnd"/>
      <w:r w:rsidRPr="00D23A2D">
        <w:t xml:space="preserve"> slik at </w:t>
      </w:r>
      <w:proofErr w:type="spellStart"/>
      <w:r w:rsidRPr="00D23A2D">
        <w:t>dei</w:t>
      </w:r>
      <w:proofErr w:type="spellEnd"/>
      <w:r w:rsidRPr="00D23A2D">
        <w:t xml:space="preserve"> </w:t>
      </w:r>
      <w:proofErr w:type="spellStart"/>
      <w:r w:rsidRPr="00D23A2D">
        <w:t>ikkje</w:t>
      </w:r>
      <w:proofErr w:type="spellEnd"/>
      <w:r w:rsidRPr="00D23A2D">
        <w:t xml:space="preserve"> blir skadde av </w:t>
      </w:r>
      <w:proofErr w:type="spellStart"/>
      <w:r w:rsidRPr="00D23A2D">
        <w:t>verksemd</w:t>
      </w:r>
      <w:proofErr w:type="spellEnd"/>
      <w:r w:rsidRPr="00D23A2D">
        <w:t xml:space="preserve"> i </w:t>
      </w:r>
      <w:proofErr w:type="spellStart"/>
      <w:r w:rsidRPr="00D23A2D">
        <w:t>tilgrensande</w:t>
      </w:r>
      <w:proofErr w:type="spellEnd"/>
      <w:r w:rsidRPr="00D23A2D">
        <w:t xml:space="preserve"> område. </w:t>
      </w:r>
      <w:proofErr w:type="spellStart"/>
      <w:r w:rsidRPr="00D23A2D">
        <w:t>Ein</w:t>
      </w:r>
      <w:proofErr w:type="spellEnd"/>
      <w:r w:rsidRPr="00D23A2D">
        <w:t xml:space="preserve"> utvinningsplan vil </w:t>
      </w:r>
      <w:proofErr w:type="spellStart"/>
      <w:r w:rsidRPr="00D23A2D">
        <w:t>berre</w:t>
      </w:r>
      <w:proofErr w:type="spellEnd"/>
      <w:r w:rsidRPr="00D23A2D">
        <w:t xml:space="preserve"> bli </w:t>
      </w:r>
      <w:proofErr w:type="spellStart"/>
      <w:r w:rsidRPr="00D23A2D">
        <w:t>godkjend</w:t>
      </w:r>
      <w:proofErr w:type="spellEnd"/>
      <w:r w:rsidRPr="00D23A2D">
        <w:t xml:space="preserve"> dersom det kan </w:t>
      </w:r>
      <w:proofErr w:type="spellStart"/>
      <w:r w:rsidRPr="00D23A2D">
        <w:t>godtgjerast</w:t>
      </w:r>
      <w:proofErr w:type="spellEnd"/>
      <w:r w:rsidRPr="00D23A2D">
        <w:t xml:space="preserve"> at utvinning kan </w:t>
      </w:r>
      <w:proofErr w:type="spellStart"/>
      <w:r w:rsidRPr="00D23A2D">
        <w:t>gjennomførast</w:t>
      </w:r>
      <w:proofErr w:type="spellEnd"/>
      <w:r w:rsidRPr="00D23A2D">
        <w:t xml:space="preserve"> slik at det </w:t>
      </w:r>
      <w:proofErr w:type="spellStart"/>
      <w:r w:rsidRPr="00D23A2D">
        <w:t>ikkje</w:t>
      </w:r>
      <w:proofErr w:type="spellEnd"/>
      <w:r w:rsidRPr="00D23A2D">
        <w:t xml:space="preserve"> fører med seg </w:t>
      </w:r>
      <w:proofErr w:type="spellStart"/>
      <w:r w:rsidRPr="00D23A2D">
        <w:t>vesentlege</w:t>
      </w:r>
      <w:proofErr w:type="spellEnd"/>
      <w:r w:rsidRPr="00D23A2D">
        <w:t xml:space="preserve"> negative verknader for </w:t>
      </w:r>
      <w:proofErr w:type="spellStart"/>
      <w:r w:rsidRPr="00D23A2D">
        <w:t>naturmangfaldet</w:t>
      </w:r>
      <w:proofErr w:type="spellEnd"/>
      <w:r w:rsidRPr="00D23A2D">
        <w:t xml:space="preserve"> knytt til </w:t>
      </w:r>
      <w:proofErr w:type="spellStart"/>
      <w:r w:rsidRPr="00D23A2D">
        <w:t>dei</w:t>
      </w:r>
      <w:proofErr w:type="spellEnd"/>
      <w:r w:rsidRPr="00D23A2D">
        <w:t xml:space="preserve"> aktive </w:t>
      </w:r>
      <w:proofErr w:type="spellStart"/>
      <w:r w:rsidRPr="00D23A2D">
        <w:t>strukturane</w:t>
      </w:r>
      <w:proofErr w:type="spellEnd"/>
    </w:p>
    <w:p w14:paraId="24E044A8" w14:textId="77777777" w:rsidR="00617A19" w:rsidRPr="00D23A2D" w:rsidRDefault="00F23A99" w:rsidP="00D23A2D">
      <w:pPr>
        <w:pStyle w:val="Liste"/>
      </w:pPr>
      <w:r w:rsidRPr="00D23A2D">
        <w:t xml:space="preserve">ta relevante rammer som blir sette for </w:t>
      </w:r>
      <w:proofErr w:type="spellStart"/>
      <w:r w:rsidRPr="00D23A2D">
        <w:t>havbotnmineralverksemda</w:t>
      </w:r>
      <w:proofErr w:type="spellEnd"/>
      <w:r w:rsidRPr="00D23A2D">
        <w:t xml:space="preserve"> inn i </w:t>
      </w:r>
      <w:proofErr w:type="spellStart"/>
      <w:r w:rsidRPr="00D23A2D">
        <w:t>dei</w:t>
      </w:r>
      <w:proofErr w:type="spellEnd"/>
      <w:r w:rsidRPr="00D23A2D">
        <w:t xml:space="preserve"> </w:t>
      </w:r>
      <w:proofErr w:type="spellStart"/>
      <w:r w:rsidRPr="00D23A2D">
        <w:t>heilskaplege</w:t>
      </w:r>
      <w:proofErr w:type="spellEnd"/>
      <w:r w:rsidRPr="00D23A2D">
        <w:t xml:space="preserve"> </w:t>
      </w:r>
      <w:proofErr w:type="spellStart"/>
      <w:r w:rsidRPr="00D23A2D">
        <w:t>forvaltningsplanane</w:t>
      </w:r>
      <w:proofErr w:type="spellEnd"/>
      <w:r w:rsidRPr="00D23A2D">
        <w:t xml:space="preserve"> for havområda</w:t>
      </w:r>
    </w:p>
    <w:p w14:paraId="4AB6B95F" w14:textId="77777777" w:rsidR="00617A19" w:rsidRPr="00D23A2D" w:rsidRDefault="00F23A99" w:rsidP="00D23A2D">
      <w:pPr>
        <w:pStyle w:val="Liste"/>
      </w:pPr>
      <w:proofErr w:type="spellStart"/>
      <w:r w:rsidRPr="00D23A2D">
        <w:t>vidareutvikle</w:t>
      </w:r>
      <w:proofErr w:type="spellEnd"/>
      <w:r w:rsidRPr="00D23A2D">
        <w:t xml:space="preserve"> det norske regelverket for å sikre at </w:t>
      </w:r>
      <w:proofErr w:type="spellStart"/>
      <w:r w:rsidRPr="00D23A2D">
        <w:t>havbotnmineralverksemd</w:t>
      </w:r>
      <w:proofErr w:type="spellEnd"/>
      <w:r w:rsidRPr="00D23A2D">
        <w:t xml:space="preserve"> under havbotnminerallova til kvar tid blir gjennomført </w:t>
      </w:r>
      <w:proofErr w:type="spellStart"/>
      <w:r w:rsidRPr="00D23A2D">
        <w:t>innanfor</w:t>
      </w:r>
      <w:proofErr w:type="spellEnd"/>
      <w:r w:rsidRPr="00D23A2D">
        <w:t xml:space="preserve"> relevante internasjonale </w:t>
      </w:r>
      <w:proofErr w:type="spellStart"/>
      <w:r w:rsidRPr="00D23A2D">
        <w:t>forpliktingar</w:t>
      </w:r>
      <w:proofErr w:type="spellEnd"/>
      <w:r w:rsidRPr="00D23A2D">
        <w:t xml:space="preserve"> som </w:t>
      </w:r>
      <w:proofErr w:type="spellStart"/>
      <w:r w:rsidRPr="00D23A2D">
        <w:t>Noreg</w:t>
      </w:r>
      <w:proofErr w:type="spellEnd"/>
      <w:r w:rsidRPr="00D23A2D">
        <w:t xml:space="preserve"> har </w:t>
      </w:r>
      <w:proofErr w:type="spellStart"/>
      <w:r w:rsidRPr="00D23A2D">
        <w:t>slutta</w:t>
      </w:r>
      <w:proofErr w:type="spellEnd"/>
      <w:r w:rsidRPr="00D23A2D">
        <w:t xml:space="preserve"> seg til: under dette havrettskonvensjonen og konvensjonen for biologisk </w:t>
      </w:r>
      <w:proofErr w:type="spellStart"/>
      <w:r w:rsidRPr="00D23A2D">
        <w:t>mangfald</w:t>
      </w:r>
      <w:proofErr w:type="spellEnd"/>
    </w:p>
    <w:p w14:paraId="5EF25145" w14:textId="77777777" w:rsidR="00617A19" w:rsidRPr="00D23A2D" w:rsidRDefault="00F23A99" w:rsidP="00D23A2D">
      <w:pPr>
        <w:pStyle w:val="Liste"/>
      </w:pPr>
      <w:r w:rsidRPr="00D23A2D">
        <w:lastRenderedPageBreak/>
        <w:t xml:space="preserve">at </w:t>
      </w:r>
      <w:proofErr w:type="spellStart"/>
      <w:r w:rsidRPr="00D23A2D">
        <w:t>Noreg</w:t>
      </w:r>
      <w:proofErr w:type="spellEnd"/>
      <w:r w:rsidRPr="00D23A2D">
        <w:t xml:space="preserve"> skal være </w:t>
      </w:r>
      <w:proofErr w:type="spellStart"/>
      <w:r w:rsidRPr="00D23A2D">
        <w:t>verdsleiande</w:t>
      </w:r>
      <w:proofErr w:type="spellEnd"/>
      <w:r w:rsidRPr="00D23A2D">
        <w:t xml:space="preserve"> når det </w:t>
      </w:r>
      <w:proofErr w:type="spellStart"/>
      <w:r w:rsidRPr="00D23A2D">
        <w:t>gjeld</w:t>
      </w:r>
      <w:proofErr w:type="spellEnd"/>
      <w:r w:rsidRPr="00D23A2D">
        <w:t xml:space="preserve"> ei fakta- og kunnskapsbasert forvaltning av </w:t>
      </w:r>
      <w:proofErr w:type="spellStart"/>
      <w:r w:rsidRPr="00D23A2D">
        <w:t>havbotnmineralressursane</w:t>
      </w:r>
      <w:proofErr w:type="spellEnd"/>
      <w:r w:rsidRPr="00D23A2D">
        <w:t xml:space="preserve"> som er </w:t>
      </w:r>
      <w:proofErr w:type="spellStart"/>
      <w:r w:rsidRPr="00D23A2D">
        <w:t>heilskapleg</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p>
    <w:p w14:paraId="1124A327" w14:textId="77777777" w:rsidR="00617A19" w:rsidRPr="00D23A2D" w:rsidRDefault="00F23A99" w:rsidP="00D23A2D">
      <w:pPr>
        <w:pStyle w:val="Liste"/>
      </w:pPr>
      <w:r w:rsidRPr="00D23A2D">
        <w:t xml:space="preserve">føre </w:t>
      </w:r>
      <w:proofErr w:type="spellStart"/>
      <w:r w:rsidRPr="00D23A2D">
        <w:t>ein</w:t>
      </w:r>
      <w:proofErr w:type="spellEnd"/>
      <w:r w:rsidRPr="00D23A2D">
        <w:t xml:space="preserve"> arealtildelingspolitikk som </w:t>
      </w:r>
      <w:proofErr w:type="spellStart"/>
      <w:r w:rsidRPr="00D23A2D">
        <w:t>gjer</w:t>
      </w:r>
      <w:proofErr w:type="spellEnd"/>
      <w:r w:rsidRPr="00D23A2D">
        <w:t xml:space="preserve"> at kommersielle </w:t>
      </w:r>
      <w:proofErr w:type="spellStart"/>
      <w:r w:rsidRPr="00D23A2D">
        <w:t>aktørar</w:t>
      </w:r>
      <w:proofErr w:type="spellEnd"/>
      <w:r w:rsidRPr="00D23A2D">
        <w:t xml:space="preserve"> gradvis kan </w:t>
      </w:r>
      <w:proofErr w:type="spellStart"/>
      <w:r w:rsidRPr="00D23A2D">
        <w:t>byggje</w:t>
      </w:r>
      <w:proofErr w:type="spellEnd"/>
      <w:r w:rsidRPr="00D23A2D">
        <w:t xml:space="preserve"> opp </w:t>
      </w:r>
      <w:proofErr w:type="spellStart"/>
      <w:r w:rsidRPr="00D23A2D">
        <w:t>ein</w:t>
      </w:r>
      <w:proofErr w:type="spellEnd"/>
      <w:r w:rsidRPr="00D23A2D">
        <w:t xml:space="preserve"> portefølje for aktivitet, slik at </w:t>
      </w:r>
      <w:proofErr w:type="spellStart"/>
      <w:r w:rsidRPr="00D23A2D">
        <w:t>verksemda</w:t>
      </w:r>
      <w:proofErr w:type="spellEnd"/>
      <w:r w:rsidRPr="00D23A2D">
        <w:t xml:space="preserve"> kan </w:t>
      </w:r>
      <w:proofErr w:type="spellStart"/>
      <w:r w:rsidRPr="00D23A2D">
        <w:t>halde</w:t>
      </w:r>
      <w:proofErr w:type="spellEnd"/>
      <w:r w:rsidRPr="00D23A2D">
        <w:t xml:space="preserve"> fram over tid</w:t>
      </w:r>
    </w:p>
    <w:p w14:paraId="4593D5E6" w14:textId="77777777" w:rsidR="00617A19" w:rsidRPr="00D23A2D" w:rsidRDefault="00F23A99" w:rsidP="00D23A2D">
      <w:pPr>
        <w:pStyle w:val="Liste"/>
      </w:pPr>
      <w:proofErr w:type="spellStart"/>
      <w:r w:rsidRPr="00D23A2D">
        <w:t>leggje</w:t>
      </w:r>
      <w:proofErr w:type="spellEnd"/>
      <w:r w:rsidRPr="00D23A2D">
        <w:t xml:space="preserve"> til rette for konkurranse om oppdrag i næringa, slik at konkurransedyktige norskbaserte </w:t>
      </w:r>
      <w:proofErr w:type="spellStart"/>
      <w:r w:rsidRPr="00D23A2D">
        <w:t>aktørar</w:t>
      </w:r>
      <w:proofErr w:type="spellEnd"/>
      <w:r w:rsidRPr="00D23A2D">
        <w:t xml:space="preserve"> kan delta i konkurransen om oppdrag knytte til leiting, utbygging og drift av havbotnmineral på norsk sokkel</w:t>
      </w:r>
    </w:p>
    <w:p w14:paraId="5381C460" w14:textId="77777777" w:rsidR="00617A19" w:rsidRPr="00D23A2D" w:rsidRDefault="00F23A99" w:rsidP="00D23A2D">
      <w:pPr>
        <w:pStyle w:val="Liste"/>
      </w:pPr>
      <w:proofErr w:type="spellStart"/>
      <w:r w:rsidRPr="00D23A2D">
        <w:t>leggje</w:t>
      </w:r>
      <w:proofErr w:type="spellEnd"/>
      <w:r w:rsidRPr="00D23A2D">
        <w:t xml:space="preserve"> til rette for god sameksistens mellom </w:t>
      </w:r>
      <w:proofErr w:type="spellStart"/>
      <w:r w:rsidRPr="00D23A2D">
        <w:t>havbotnmineralverksemd</w:t>
      </w:r>
      <w:proofErr w:type="spellEnd"/>
      <w:r w:rsidRPr="00D23A2D">
        <w:t xml:space="preserve"> og </w:t>
      </w:r>
      <w:proofErr w:type="spellStart"/>
      <w:r w:rsidRPr="00D23A2D">
        <w:t>eksisterande</w:t>
      </w:r>
      <w:proofErr w:type="spellEnd"/>
      <w:r w:rsidRPr="00D23A2D">
        <w:t xml:space="preserve"> og </w:t>
      </w:r>
      <w:proofErr w:type="gramStart"/>
      <w:r w:rsidRPr="00D23A2D">
        <w:t>potensielle</w:t>
      </w:r>
      <w:proofErr w:type="gramEnd"/>
      <w:r w:rsidRPr="00D23A2D">
        <w:t xml:space="preserve"> nye </w:t>
      </w:r>
      <w:proofErr w:type="spellStart"/>
      <w:r w:rsidRPr="00D23A2D">
        <w:t>havnæringar</w:t>
      </w:r>
      <w:proofErr w:type="spellEnd"/>
    </w:p>
    <w:p w14:paraId="34577F53" w14:textId="77777777" w:rsidR="00617A19" w:rsidRPr="00D23A2D" w:rsidRDefault="00F23A99" w:rsidP="00D23A2D">
      <w:pPr>
        <w:pStyle w:val="Liste"/>
      </w:pPr>
      <w:proofErr w:type="spellStart"/>
      <w:r w:rsidRPr="00D23A2D">
        <w:t>leggje</w:t>
      </w:r>
      <w:proofErr w:type="spellEnd"/>
      <w:r w:rsidRPr="00D23A2D">
        <w:t xml:space="preserve"> til rette gjennom arealtildelingspolitikken for ei stegvis, kunnskapsbasert og rasjonell utforsking av </w:t>
      </w:r>
      <w:proofErr w:type="spellStart"/>
      <w:r w:rsidRPr="00D23A2D">
        <w:t>opna</w:t>
      </w:r>
      <w:proofErr w:type="spellEnd"/>
      <w:r w:rsidRPr="00D23A2D">
        <w:t xml:space="preserve"> areal</w:t>
      </w:r>
    </w:p>
    <w:p w14:paraId="1BBC74F0" w14:textId="2005A29E" w:rsidR="00617A19" w:rsidRPr="00D23A2D" w:rsidRDefault="00F23A99" w:rsidP="00D23A2D">
      <w:pPr>
        <w:pStyle w:val="Liste"/>
      </w:pPr>
      <w:proofErr w:type="spellStart"/>
      <w:r w:rsidRPr="00D23A2D">
        <w:t>setje</w:t>
      </w:r>
      <w:proofErr w:type="spellEnd"/>
      <w:r w:rsidRPr="00D23A2D">
        <w:t xml:space="preserve"> i gang </w:t>
      </w:r>
      <w:proofErr w:type="spellStart"/>
      <w:r w:rsidRPr="00D23A2D">
        <w:t>ein</w:t>
      </w:r>
      <w:proofErr w:type="spellEnd"/>
      <w:r w:rsidRPr="00D23A2D">
        <w:t xml:space="preserve"> prosess for å utlyse og tildele løyve under havbotnminerallova.</w:t>
      </w:r>
      <w:r w:rsidR="00D23A2D">
        <w:t xml:space="preserve"> </w:t>
      </w:r>
      <w:r w:rsidRPr="00D23A2D">
        <w:t xml:space="preserve">Gjennom </w:t>
      </w:r>
      <w:proofErr w:type="spellStart"/>
      <w:r w:rsidRPr="00D23A2D">
        <w:t>tilhøyrande</w:t>
      </w:r>
      <w:proofErr w:type="spellEnd"/>
      <w:r w:rsidRPr="00D23A2D">
        <w:t xml:space="preserve"> arbeidsprogram vil tildeling av løyve bidra til kunnskapsoppbygging rundt </w:t>
      </w:r>
      <w:proofErr w:type="spellStart"/>
      <w:r w:rsidRPr="00D23A2D">
        <w:t>havbotnmineralverksemd</w:t>
      </w:r>
      <w:proofErr w:type="spellEnd"/>
    </w:p>
    <w:p w14:paraId="27DED03D" w14:textId="77777777" w:rsidR="00617A19" w:rsidRPr="00D23A2D" w:rsidRDefault="00F23A99" w:rsidP="00D23A2D">
      <w:pPr>
        <w:pStyle w:val="Liste"/>
      </w:pPr>
      <w:r w:rsidRPr="00D23A2D">
        <w:t xml:space="preserve">sikre at omsynet til nasjonal tryggleik blir </w:t>
      </w:r>
      <w:proofErr w:type="spellStart"/>
      <w:r w:rsidRPr="00D23A2D">
        <w:t>vareteke</w:t>
      </w:r>
      <w:proofErr w:type="spellEnd"/>
      <w:r w:rsidRPr="00D23A2D">
        <w:t xml:space="preserve"> ved </w:t>
      </w:r>
      <w:proofErr w:type="spellStart"/>
      <w:r w:rsidRPr="00D23A2D">
        <w:t>tildelingar</w:t>
      </w:r>
      <w:proofErr w:type="spellEnd"/>
      <w:r w:rsidRPr="00D23A2D">
        <w:t xml:space="preserve"> av løyve under havbotnminerallova</w:t>
      </w:r>
    </w:p>
    <w:p w14:paraId="29E77EB7" w14:textId="77777777" w:rsidR="00617A19" w:rsidRPr="00D23A2D" w:rsidRDefault="00F23A99" w:rsidP="00D23A2D">
      <w:pPr>
        <w:pStyle w:val="Liste"/>
      </w:pPr>
      <w:proofErr w:type="spellStart"/>
      <w:r w:rsidRPr="00D23A2D">
        <w:t>halde</w:t>
      </w:r>
      <w:proofErr w:type="spellEnd"/>
      <w:r w:rsidRPr="00D23A2D">
        <w:t xml:space="preserve"> fram kartlegginga av norske havbotnmineral og </w:t>
      </w:r>
      <w:proofErr w:type="spellStart"/>
      <w:r w:rsidRPr="00D23A2D">
        <w:t>setje</w:t>
      </w:r>
      <w:proofErr w:type="spellEnd"/>
      <w:r w:rsidRPr="00D23A2D">
        <w:t xml:space="preserve"> i gang </w:t>
      </w:r>
      <w:proofErr w:type="spellStart"/>
      <w:r w:rsidRPr="00D23A2D">
        <w:t>ytterlegare</w:t>
      </w:r>
      <w:proofErr w:type="spellEnd"/>
      <w:r w:rsidRPr="00D23A2D">
        <w:t xml:space="preserve"> kartlegging av natur- og miljøforhold for å </w:t>
      </w:r>
      <w:proofErr w:type="spellStart"/>
      <w:r w:rsidRPr="00D23A2D">
        <w:t>leggje</w:t>
      </w:r>
      <w:proofErr w:type="spellEnd"/>
      <w:r w:rsidRPr="00D23A2D">
        <w:t xml:space="preserve"> til rette for ei effektiv og stegvis utforsking </w:t>
      </w:r>
      <w:proofErr w:type="spellStart"/>
      <w:r w:rsidRPr="00D23A2D">
        <w:t>frå</w:t>
      </w:r>
      <w:proofErr w:type="spellEnd"/>
      <w:r w:rsidRPr="00D23A2D">
        <w:t xml:space="preserve"> næringa og for å </w:t>
      </w:r>
      <w:proofErr w:type="spellStart"/>
      <w:r w:rsidRPr="00D23A2D">
        <w:t>styrkje</w:t>
      </w:r>
      <w:proofErr w:type="spellEnd"/>
      <w:r w:rsidRPr="00D23A2D">
        <w:t xml:space="preserve"> kunnskapsgrunnlaget til staten</w:t>
      </w:r>
    </w:p>
    <w:p w14:paraId="30F5020E" w14:textId="77777777" w:rsidR="00617A19" w:rsidRPr="00D23A2D" w:rsidRDefault="00F23A99" w:rsidP="00D23A2D">
      <w:pPr>
        <w:pStyle w:val="Liste"/>
      </w:pPr>
      <w:proofErr w:type="spellStart"/>
      <w:r w:rsidRPr="00D23A2D">
        <w:t>kartleggje</w:t>
      </w:r>
      <w:proofErr w:type="spellEnd"/>
      <w:r w:rsidRPr="00D23A2D">
        <w:t xml:space="preserve"> miljøforhold i områda som er relevante for </w:t>
      </w:r>
      <w:proofErr w:type="spellStart"/>
      <w:r w:rsidRPr="00D23A2D">
        <w:t>mineralverksemd</w:t>
      </w:r>
      <w:proofErr w:type="spellEnd"/>
      <w:r w:rsidRPr="00D23A2D">
        <w:t xml:space="preserve">, gjennom </w:t>
      </w:r>
      <w:proofErr w:type="spellStart"/>
      <w:r w:rsidRPr="00D23A2D">
        <w:t>Mareanoprogrammet</w:t>
      </w:r>
      <w:proofErr w:type="spellEnd"/>
    </w:p>
    <w:p w14:paraId="425CA92E" w14:textId="77777777" w:rsidR="00617A19" w:rsidRPr="00D23A2D" w:rsidRDefault="00F23A99" w:rsidP="00D23A2D">
      <w:pPr>
        <w:pStyle w:val="Liste"/>
      </w:pPr>
      <w:r w:rsidRPr="00D23A2D">
        <w:t xml:space="preserve">sikre at relevante data som </w:t>
      </w:r>
      <w:proofErr w:type="spellStart"/>
      <w:r w:rsidRPr="00D23A2D">
        <w:t>rettshavarar</w:t>
      </w:r>
      <w:proofErr w:type="spellEnd"/>
      <w:r w:rsidRPr="00D23A2D">
        <w:t xml:space="preserve"> </w:t>
      </w:r>
      <w:proofErr w:type="spellStart"/>
      <w:r w:rsidRPr="00D23A2D">
        <w:t>samlar</w:t>
      </w:r>
      <w:proofErr w:type="spellEnd"/>
      <w:r w:rsidRPr="00D23A2D">
        <w:t xml:space="preserve"> inn, deriblant relevante miljødata, i samsvar med havbotnminerallova, blir delte med styresmaktene, deriblant også </w:t>
      </w:r>
      <w:proofErr w:type="spellStart"/>
      <w:r w:rsidRPr="00D23A2D">
        <w:t>Mareano</w:t>
      </w:r>
      <w:proofErr w:type="spellEnd"/>
      <w:r w:rsidRPr="00D23A2D">
        <w:t>-programmet</w:t>
      </w:r>
    </w:p>
    <w:p w14:paraId="77D3183C" w14:textId="77777777" w:rsidR="00617A19" w:rsidRPr="00D23A2D" w:rsidRDefault="00F23A99" w:rsidP="00D23A2D">
      <w:pPr>
        <w:pStyle w:val="Liste"/>
      </w:pPr>
      <w:r w:rsidRPr="00D23A2D">
        <w:t xml:space="preserve">gi Havforskingsinstituttet </w:t>
      </w:r>
      <w:proofErr w:type="spellStart"/>
      <w:r w:rsidRPr="00D23A2D">
        <w:t>eit</w:t>
      </w:r>
      <w:proofErr w:type="spellEnd"/>
      <w:r w:rsidRPr="00D23A2D">
        <w:t xml:space="preserve"> oppdrag om å </w:t>
      </w:r>
      <w:proofErr w:type="spellStart"/>
      <w:r w:rsidRPr="00D23A2D">
        <w:t>auke</w:t>
      </w:r>
      <w:proofErr w:type="spellEnd"/>
      <w:r w:rsidRPr="00D23A2D">
        <w:t xml:space="preserve"> kunnskapen om regionale og lokale </w:t>
      </w:r>
      <w:proofErr w:type="spellStart"/>
      <w:r w:rsidRPr="00D23A2D">
        <w:t>havstraumar</w:t>
      </w:r>
      <w:proofErr w:type="spellEnd"/>
      <w:r w:rsidRPr="00D23A2D">
        <w:t xml:space="preserve"> i </w:t>
      </w:r>
      <w:proofErr w:type="spellStart"/>
      <w:r w:rsidRPr="00D23A2D">
        <w:t>dei</w:t>
      </w:r>
      <w:proofErr w:type="spellEnd"/>
      <w:r w:rsidRPr="00D23A2D">
        <w:t xml:space="preserve"> ulike djupa i Norskehavet og Grønlandshavet</w:t>
      </w:r>
    </w:p>
    <w:p w14:paraId="78559D6B" w14:textId="77777777" w:rsidR="00617A19" w:rsidRPr="00D23A2D" w:rsidRDefault="00F23A99" w:rsidP="00D23A2D">
      <w:pPr>
        <w:pStyle w:val="Liste"/>
      </w:pPr>
      <w:r w:rsidRPr="00D23A2D">
        <w:t>at det i samband med kartlegging av ressurspotensialet for havbotnmineral på norsk kontinentalsokkel i regi av Oljedirektoratet og gjennomføring av ressurskartleggingstokt også normalt blir samla inn miljødata i samarbeid med relevante fagmiljø som ved Universitetet i Bergen</w:t>
      </w:r>
    </w:p>
    <w:p w14:paraId="07851A2B" w14:textId="77777777" w:rsidR="00617A19" w:rsidRPr="00D23A2D" w:rsidRDefault="00F23A99" w:rsidP="00D23A2D">
      <w:pPr>
        <w:pStyle w:val="Liste"/>
      </w:pPr>
      <w:r w:rsidRPr="00D23A2D">
        <w:t xml:space="preserve">opprette ei målretta og </w:t>
      </w:r>
      <w:proofErr w:type="spellStart"/>
      <w:r w:rsidRPr="00D23A2D">
        <w:t>heilskapleg</w:t>
      </w:r>
      <w:proofErr w:type="spellEnd"/>
      <w:r w:rsidRPr="00D23A2D">
        <w:t xml:space="preserve"> satsing i regi av </w:t>
      </w:r>
      <w:proofErr w:type="spellStart"/>
      <w:r w:rsidRPr="00D23A2D">
        <w:t>Noregs</w:t>
      </w:r>
      <w:proofErr w:type="spellEnd"/>
      <w:r w:rsidRPr="00D23A2D">
        <w:t xml:space="preserve"> forskingsråd på forsking og innovasjon for å </w:t>
      </w:r>
      <w:proofErr w:type="spellStart"/>
      <w:r w:rsidRPr="00D23A2D">
        <w:t>styrkje</w:t>
      </w:r>
      <w:proofErr w:type="spellEnd"/>
      <w:r w:rsidRPr="00D23A2D">
        <w:t xml:space="preserve"> kunnskapen om miljø- og </w:t>
      </w:r>
      <w:proofErr w:type="spellStart"/>
      <w:r w:rsidRPr="00D23A2D">
        <w:t>naturverdiar</w:t>
      </w:r>
      <w:proofErr w:type="spellEnd"/>
      <w:r w:rsidRPr="00D23A2D">
        <w:t xml:space="preserve"> i djuphavet og </w:t>
      </w:r>
      <w:proofErr w:type="spellStart"/>
      <w:r w:rsidRPr="00D23A2D">
        <w:t>føresetnadene</w:t>
      </w:r>
      <w:proofErr w:type="spellEnd"/>
      <w:r w:rsidRPr="00D23A2D">
        <w:t xml:space="preserve"> for </w:t>
      </w:r>
      <w:proofErr w:type="spellStart"/>
      <w:r w:rsidRPr="00D23A2D">
        <w:t>berekraftig</w:t>
      </w:r>
      <w:proofErr w:type="spellEnd"/>
      <w:r w:rsidRPr="00D23A2D">
        <w:t xml:space="preserve"> utvinning av havbotnmineral, inkludert </w:t>
      </w:r>
      <w:proofErr w:type="spellStart"/>
      <w:r w:rsidRPr="00D23A2D">
        <w:t>berekraftige</w:t>
      </w:r>
      <w:proofErr w:type="spellEnd"/>
      <w:r w:rsidRPr="00D23A2D">
        <w:t xml:space="preserve"> </w:t>
      </w:r>
      <w:proofErr w:type="spellStart"/>
      <w:r w:rsidRPr="00D23A2D">
        <w:t>teknologiar</w:t>
      </w:r>
      <w:proofErr w:type="spellEnd"/>
      <w:r w:rsidRPr="00D23A2D">
        <w:t xml:space="preserve"> og </w:t>
      </w:r>
      <w:proofErr w:type="spellStart"/>
      <w:r w:rsidRPr="00D23A2D">
        <w:t>løysingar</w:t>
      </w:r>
      <w:proofErr w:type="spellEnd"/>
    </w:p>
    <w:p w14:paraId="1849A6AF" w14:textId="77777777" w:rsidR="00617A19" w:rsidRPr="00D23A2D" w:rsidRDefault="00F23A99" w:rsidP="00D23A2D">
      <w:pPr>
        <w:pStyle w:val="Liste"/>
      </w:pPr>
      <w:r w:rsidRPr="00D23A2D">
        <w:t xml:space="preserve">etablere </w:t>
      </w:r>
      <w:proofErr w:type="spellStart"/>
      <w:r w:rsidRPr="00D23A2D">
        <w:t>ein</w:t>
      </w:r>
      <w:proofErr w:type="spellEnd"/>
      <w:r w:rsidRPr="00D23A2D">
        <w:t xml:space="preserve"> møteplass for dialog mellom næring, forskingsmiljø og styresmakter som kan gi </w:t>
      </w:r>
      <w:proofErr w:type="spellStart"/>
      <w:r w:rsidRPr="00D23A2D">
        <w:t>innspel</w:t>
      </w:r>
      <w:proofErr w:type="spellEnd"/>
      <w:r w:rsidRPr="00D23A2D">
        <w:t xml:space="preserve"> til korleis forskingsinnsatsen best kan </w:t>
      </w:r>
      <w:proofErr w:type="spellStart"/>
      <w:r w:rsidRPr="00D23A2D">
        <w:t>målrettast</w:t>
      </w:r>
      <w:proofErr w:type="spellEnd"/>
    </w:p>
    <w:p w14:paraId="5C8C50DA" w14:textId="77777777" w:rsidR="00617A19" w:rsidRPr="00D23A2D" w:rsidRDefault="00F23A99" w:rsidP="00D23A2D">
      <w:pPr>
        <w:pStyle w:val="Overskrift1"/>
      </w:pPr>
      <w:r w:rsidRPr="00D23A2D">
        <w:t xml:space="preserve">Norske </w:t>
      </w:r>
      <w:proofErr w:type="spellStart"/>
      <w:r w:rsidRPr="00D23A2D">
        <w:t>ressursar</w:t>
      </w:r>
      <w:proofErr w:type="spellEnd"/>
      <w:r w:rsidRPr="00D23A2D">
        <w:t xml:space="preserve"> kan bidra til å </w:t>
      </w:r>
      <w:proofErr w:type="spellStart"/>
      <w:r w:rsidRPr="00D23A2D">
        <w:t>dekkje</w:t>
      </w:r>
      <w:proofErr w:type="spellEnd"/>
      <w:r w:rsidRPr="00D23A2D">
        <w:t xml:space="preserve"> </w:t>
      </w:r>
      <w:proofErr w:type="spellStart"/>
      <w:r w:rsidRPr="00D23A2D">
        <w:t>eit</w:t>
      </w:r>
      <w:proofErr w:type="spellEnd"/>
      <w:r w:rsidRPr="00D23A2D">
        <w:t xml:space="preserve"> stort og </w:t>
      </w:r>
      <w:proofErr w:type="spellStart"/>
      <w:r w:rsidRPr="00D23A2D">
        <w:t>veksande</w:t>
      </w:r>
      <w:proofErr w:type="spellEnd"/>
      <w:r w:rsidRPr="00D23A2D">
        <w:t xml:space="preserve"> metallbehov globalt og i Vesten</w:t>
      </w:r>
    </w:p>
    <w:p w14:paraId="0E06ADC4" w14:textId="77777777" w:rsidR="00617A19" w:rsidRPr="00D23A2D" w:rsidRDefault="00F23A99" w:rsidP="00D23A2D">
      <w:r w:rsidRPr="00D23A2D">
        <w:t xml:space="preserve">I dagens samfunn </w:t>
      </w:r>
      <w:proofErr w:type="spellStart"/>
      <w:r w:rsidRPr="00D23A2D">
        <w:t>nyttar</w:t>
      </w:r>
      <w:proofErr w:type="spellEnd"/>
      <w:r w:rsidRPr="00D23A2D">
        <w:t xml:space="preserve"> vi </w:t>
      </w:r>
      <w:proofErr w:type="spellStart"/>
      <w:r w:rsidRPr="00D23A2D">
        <w:t>dagleg</w:t>
      </w:r>
      <w:proofErr w:type="spellEnd"/>
      <w:r w:rsidRPr="00D23A2D">
        <w:t xml:space="preserve"> produkt og </w:t>
      </w:r>
      <w:proofErr w:type="spellStart"/>
      <w:r w:rsidRPr="00D23A2D">
        <w:t>teknologiar</w:t>
      </w:r>
      <w:proofErr w:type="spellEnd"/>
      <w:r w:rsidRPr="00D23A2D">
        <w:t xml:space="preserve"> som er produserte av metall. Metall blir brukte i </w:t>
      </w:r>
      <w:proofErr w:type="spellStart"/>
      <w:r w:rsidRPr="00D23A2D">
        <w:t>mobiltelefonar</w:t>
      </w:r>
      <w:proofErr w:type="spellEnd"/>
      <w:r w:rsidRPr="00D23A2D">
        <w:t xml:space="preserve">, overføringsnett, </w:t>
      </w:r>
      <w:proofErr w:type="spellStart"/>
      <w:r w:rsidRPr="00D23A2D">
        <w:t>motorar</w:t>
      </w:r>
      <w:proofErr w:type="spellEnd"/>
      <w:r w:rsidRPr="00D23A2D">
        <w:t xml:space="preserve">, </w:t>
      </w:r>
      <w:proofErr w:type="spellStart"/>
      <w:r w:rsidRPr="00D23A2D">
        <w:t>harddiskar</w:t>
      </w:r>
      <w:proofErr w:type="spellEnd"/>
      <w:r w:rsidRPr="00D23A2D">
        <w:t xml:space="preserve">, batteri og </w:t>
      </w:r>
      <w:proofErr w:type="spellStart"/>
      <w:r w:rsidRPr="00D23A2D">
        <w:t>mykje</w:t>
      </w:r>
      <w:proofErr w:type="spellEnd"/>
      <w:r w:rsidRPr="00D23A2D">
        <w:t xml:space="preserve"> </w:t>
      </w:r>
      <w:proofErr w:type="spellStart"/>
      <w:r w:rsidRPr="00D23A2D">
        <w:t>meir</w:t>
      </w:r>
      <w:proofErr w:type="spellEnd"/>
      <w:r w:rsidRPr="00D23A2D">
        <w:t xml:space="preserve">. Alle industrielle verdikjeder treng metall, og </w:t>
      </w:r>
      <w:proofErr w:type="spellStart"/>
      <w:r w:rsidRPr="00D23A2D">
        <w:t>etterspurnaden</w:t>
      </w:r>
      <w:proofErr w:type="spellEnd"/>
      <w:r w:rsidRPr="00D23A2D">
        <w:t xml:space="preserve"> etter metall er venta å </w:t>
      </w:r>
      <w:proofErr w:type="spellStart"/>
      <w:r w:rsidRPr="00D23A2D">
        <w:t>auke</w:t>
      </w:r>
      <w:proofErr w:type="spellEnd"/>
      <w:r w:rsidRPr="00D23A2D">
        <w:t xml:space="preserve"> </w:t>
      </w:r>
      <w:proofErr w:type="spellStart"/>
      <w:r w:rsidRPr="00D23A2D">
        <w:t>mykje</w:t>
      </w:r>
      <w:proofErr w:type="spellEnd"/>
      <w:r w:rsidRPr="00D23A2D">
        <w:t xml:space="preserve"> i åra framover. </w:t>
      </w:r>
      <w:proofErr w:type="spellStart"/>
      <w:r w:rsidRPr="00D23A2D">
        <w:t>Delar</w:t>
      </w:r>
      <w:proofErr w:type="spellEnd"/>
      <w:r w:rsidRPr="00D23A2D">
        <w:t xml:space="preserve"> av dette behovet kan </w:t>
      </w:r>
      <w:proofErr w:type="spellStart"/>
      <w:r w:rsidRPr="00D23A2D">
        <w:t>dekkjast</w:t>
      </w:r>
      <w:proofErr w:type="spellEnd"/>
      <w:r w:rsidRPr="00D23A2D">
        <w:t xml:space="preserve"> gjennom resirkulering og gjenvinning, men på grunn av den sterke forventa veksten i behov og omløpstider vil </w:t>
      </w:r>
      <w:proofErr w:type="spellStart"/>
      <w:r w:rsidRPr="00D23A2D">
        <w:t>ikkje</w:t>
      </w:r>
      <w:proofErr w:type="spellEnd"/>
      <w:r w:rsidRPr="00D23A2D">
        <w:t xml:space="preserve"> det </w:t>
      </w:r>
      <w:proofErr w:type="spellStart"/>
      <w:r w:rsidRPr="00D23A2D">
        <w:t>åleine</w:t>
      </w:r>
      <w:proofErr w:type="spellEnd"/>
      <w:r w:rsidRPr="00D23A2D">
        <w:t xml:space="preserve"> kunne </w:t>
      </w:r>
      <w:proofErr w:type="spellStart"/>
      <w:r w:rsidRPr="00D23A2D">
        <w:t>dekkje</w:t>
      </w:r>
      <w:proofErr w:type="spellEnd"/>
      <w:r w:rsidRPr="00D23A2D">
        <w:t xml:space="preserve"> heile behovet. Verda treng derfor </w:t>
      </w:r>
      <w:proofErr w:type="spellStart"/>
      <w:r w:rsidRPr="00D23A2D">
        <w:t>auka</w:t>
      </w:r>
      <w:proofErr w:type="spellEnd"/>
      <w:r w:rsidRPr="00D23A2D">
        <w:t xml:space="preserve"> produksjonskapasitet både for å erstatte </w:t>
      </w:r>
      <w:proofErr w:type="spellStart"/>
      <w:r w:rsidRPr="00D23A2D">
        <w:t>eksisterande</w:t>
      </w:r>
      <w:proofErr w:type="spellEnd"/>
      <w:r w:rsidRPr="00D23A2D">
        <w:t xml:space="preserve"> produksjonsområde som blir </w:t>
      </w:r>
      <w:proofErr w:type="spellStart"/>
      <w:r w:rsidRPr="00D23A2D">
        <w:t>tømde</w:t>
      </w:r>
      <w:proofErr w:type="spellEnd"/>
      <w:r w:rsidRPr="00D23A2D">
        <w:t xml:space="preserve">, og for å </w:t>
      </w:r>
      <w:proofErr w:type="spellStart"/>
      <w:r w:rsidRPr="00D23A2D">
        <w:t>dekkje</w:t>
      </w:r>
      <w:proofErr w:type="spellEnd"/>
      <w:r w:rsidRPr="00D23A2D">
        <w:t xml:space="preserve"> </w:t>
      </w:r>
      <w:proofErr w:type="spellStart"/>
      <w:r w:rsidRPr="00D23A2D">
        <w:t>eit</w:t>
      </w:r>
      <w:proofErr w:type="spellEnd"/>
      <w:r w:rsidRPr="00D23A2D">
        <w:t xml:space="preserve"> </w:t>
      </w:r>
      <w:proofErr w:type="spellStart"/>
      <w:r w:rsidRPr="00D23A2D">
        <w:t>aukande</w:t>
      </w:r>
      <w:proofErr w:type="spellEnd"/>
      <w:r w:rsidRPr="00D23A2D">
        <w:t xml:space="preserve"> behov.</w:t>
      </w:r>
    </w:p>
    <w:p w14:paraId="3144E144" w14:textId="77777777" w:rsidR="00617A19" w:rsidRPr="00D23A2D" w:rsidRDefault="00F23A99" w:rsidP="00D23A2D">
      <w:proofErr w:type="spellStart"/>
      <w:r w:rsidRPr="00D23A2D">
        <w:lastRenderedPageBreak/>
        <w:t>Påliteleg</w:t>
      </w:r>
      <w:proofErr w:type="spellEnd"/>
      <w:r w:rsidRPr="00D23A2D">
        <w:t xml:space="preserve"> og sikker tilgang til metall har fått </w:t>
      </w:r>
      <w:proofErr w:type="spellStart"/>
      <w:r w:rsidRPr="00D23A2D">
        <w:t>auka</w:t>
      </w:r>
      <w:proofErr w:type="spellEnd"/>
      <w:r w:rsidRPr="00D23A2D">
        <w:t xml:space="preserve"> </w:t>
      </w:r>
      <w:proofErr w:type="spellStart"/>
      <w:r w:rsidRPr="00D23A2D">
        <w:t>merksemd</w:t>
      </w:r>
      <w:proofErr w:type="spellEnd"/>
      <w:r w:rsidRPr="00D23A2D">
        <w:t xml:space="preserve"> blant både styresmakter, internasjonale </w:t>
      </w:r>
      <w:proofErr w:type="spellStart"/>
      <w:r w:rsidRPr="00D23A2D">
        <w:t>organisasjonar</w:t>
      </w:r>
      <w:proofErr w:type="spellEnd"/>
      <w:r w:rsidRPr="00D23A2D">
        <w:t xml:space="preserve"> og </w:t>
      </w:r>
      <w:proofErr w:type="spellStart"/>
      <w:r w:rsidRPr="00D23A2D">
        <w:t>industriar</w:t>
      </w:r>
      <w:proofErr w:type="spellEnd"/>
      <w:r w:rsidRPr="00D23A2D">
        <w:t xml:space="preserve">. Det er i dag høg geografisk konsentrasjon blant produsentlanda, </w:t>
      </w:r>
      <w:proofErr w:type="spellStart"/>
      <w:r w:rsidRPr="00D23A2D">
        <w:t>noko</w:t>
      </w:r>
      <w:proofErr w:type="spellEnd"/>
      <w:r w:rsidRPr="00D23A2D">
        <w:t xml:space="preserve"> som kan gi </w:t>
      </w:r>
      <w:proofErr w:type="spellStart"/>
      <w:r w:rsidRPr="00D23A2D">
        <w:t>utfordringar</w:t>
      </w:r>
      <w:proofErr w:type="spellEnd"/>
      <w:r w:rsidRPr="00D23A2D">
        <w:t xml:space="preserve"> for forsyningstryggleiken. Produksjonskjedene for </w:t>
      </w:r>
      <w:proofErr w:type="spellStart"/>
      <w:r w:rsidRPr="00D23A2D">
        <w:t>fleire</w:t>
      </w:r>
      <w:proofErr w:type="spellEnd"/>
      <w:r w:rsidRPr="00D23A2D">
        <w:t xml:space="preserve"> sentrale mineral og metall er dominerte av land </w:t>
      </w:r>
      <w:proofErr w:type="spellStart"/>
      <w:r w:rsidRPr="00D23A2D">
        <w:t>utanfor</w:t>
      </w:r>
      <w:proofErr w:type="spellEnd"/>
      <w:r w:rsidRPr="00D23A2D">
        <w:t xml:space="preserve"> Vesten. Den </w:t>
      </w:r>
      <w:proofErr w:type="spellStart"/>
      <w:r w:rsidRPr="00D23A2D">
        <w:t>vestlege</w:t>
      </w:r>
      <w:proofErr w:type="spellEnd"/>
      <w:r w:rsidRPr="00D23A2D">
        <w:t xml:space="preserve"> verda, og spesielt Europa, er i dag i stor grad avhengig av import for å </w:t>
      </w:r>
      <w:proofErr w:type="spellStart"/>
      <w:r w:rsidRPr="00D23A2D">
        <w:t>dekkje</w:t>
      </w:r>
      <w:proofErr w:type="spellEnd"/>
      <w:r w:rsidRPr="00D23A2D">
        <w:t xml:space="preserve"> behovet for metall. Forsyningstryggleiken for mineral og metall har derfor fått </w:t>
      </w:r>
      <w:proofErr w:type="spellStart"/>
      <w:r w:rsidRPr="00D23A2D">
        <w:t>betydeleg</w:t>
      </w:r>
      <w:proofErr w:type="spellEnd"/>
      <w:r w:rsidRPr="00D23A2D">
        <w:t xml:space="preserve"> </w:t>
      </w:r>
      <w:proofErr w:type="spellStart"/>
      <w:r w:rsidRPr="00D23A2D">
        <w:t>auka</w:t>
      </w:r>
      <w:proofErr w:type="spellEnd"/>
      <w:r w:rsidRPr="00D23A2D">
        <w:t xml:space="preserve"> </w:t>
      </w:r>
      <w:proofErr w:type="spellStart"/>
      <w:r w:rsidRPr="00D23A2D">
        <w:t>merksemd</w:t>
      </w:r>
      <w:proofErr w:type="spellEnd"/>
      <w:r w:rsidRPr="00D23A2D">
        <w:t xml:space="preserve"> </w:t>
      </w:r>
      <w:proofErr w:type="spellStart"/>
      <w:r w:rsidRPr="00D23A2D">
        <w:t>dei</w:t>
      </w:r>
      <w:proofErr w:type="spellEnd"/>
      <w:r w:rsidRPr="00D23A2D">
        <w:t xml:space="preserve"> siste åra både i USA, i Europa og i resten av verda.</w:t>
      </w:r>
    </w:p>
    <w:p w14:paraId="3A82B5DC" w14:textId="77777777" w:rsidR="00617A19" w:rsidRPr="00D23A2D" w:rsidRDefault="00F23A99" w:rsidP="00D23A2D">
      <w:r w:rsidRPr="00D23A2D">
        <w:t xml:space="preserve">Den internasjonale diskusjonen om å </w:t>
      </w:r>
      <w:proofErr w:type="spellStart"/>
      <w:r w:rsidRPr="00D23A2D">
        <w:t>opne</w:t>
      </w:r>
      <w:proofErr w:type="spellEnd"/>
      <w:r w:rsidRPr="00D23A2D">
        <w:t xml:space="preserve"> for utvinning av havbotnmineral er prega av ulike synspunkt. Miljørørsla, </w:t>
      </w:r>
      <w:proofErr w:type="spellStart"/>
      <w:r w:rsidRPr="00D23A2D">
        <w:t>delar</w:t>
      </w:r>
      <w:proofErr w:type="spellEnd"/>
      <w:r w:rsidRPr="00D23A2D">
        <w:t xml:space="preserve"> av akademia, </w:t>
      </w:r>
      <w:proofErr w:type="spellStart"/>
      <w:r w:rsidRPr="00D23A2D">
        <w:t>faglege</w:t>
      </w:r>
      <w:proofErr w:type="spellEnd"/>
      <w:r w:rsidRPr="00D23A2D">
        <w:t xml:space="preserve"> </w:t>
      </w:r>
      <w:proofErr w:type="spellStart"/>
      <w:r w:rsidRPr="00D23A2D">
        <w:t>institusjonar</w:t>
      </w:r>
      <w:proofErr w:type="spellEnd"/>
      <w:r w:rsidRPr="00D23A2D">
        <w:t xml:space="preserve"> og enkelte land og </w:t>
      </w:r>
      <w:proofErr w:type="spellStart"/>
      <w:r w:rsidRPr="00D23A2D">
        <w:t>næringslivsaktørar</w:t>
      </w:r>
      <w:proofErr w:type="spellEnd"/>
      <w:r w:rsidRPr="00D23A2D">
        <w:t xml:space="preserve"> er kritiske til utvinning av havbotnmineral, både på kontinentalsokkelen til landa og i det </w:t>
      </w:r>
      <w:proofErr w:type="spellStart"/>
      <w:r w:rsidRPr="00D23A2D">
        <w:t>såkalla</w:t>
      </w:r>
      <w:proofErr w:type="spellEnd"/>
      <w:r w:rsidRPr="00D23A2D">
        <w:t xml:space="preserve"> Området – havbotnen </w:t>
      </w:r>
      <w:proofErr w:type="spellStart"/>
      <w:r w:rsidRPr="00D23A2D">
        <w:t>utanfor</w:t>
      </w:r>
      <w:proofErr w:type="spellEnd"/>
      <w:r w:rsidRPr="00D23A2D">
        <w:t xml:space="preserve"> nasjonal jurisdiksjon – før det ligg føre </w:t>
      </w:r>
      <w:proofErr w:type="spellStart"/>
      <w:r w:rsidRPr="00D23A2D">
        <w:t>tilstrekkeleg</w:t>
      </w:r>
      <w:proofErr w:type="spellEnd"/>
      <w:r w:rsidRPr="00D23A2D">
        <w:t xml:space="preserve"> kunnskapsgrunnlag om miljøforhold og </w:t>
      </w:r>
      <w:proofErr w:type="spellStart"/>
      <w:r w:rsidRPr="00D23A2D">
        <w:t>miljøkonsekvensar</w:t>
      </w:r>
      <w:proofErr w:type="spellEnd"/>
      <w:r w:rsidRPr="00D23A2D">
        <w:t xml:space="preserve">. Det er oppretta </w:t>
      </w:r>
      <w:proofErr w:type="spellStart"/>
      <w:r w:rsidRPr="00D23A2D">
        <w:t>ein</w:t>
      </w:r>
      <w:proofErr w:type="spellEnd"/>
      <w:r w:rsidRPr="00D23A2D">
        <w:t xml:space="preserve"> allianse av </w:t>
      </w:r>
      <w:proofErr w:type="spellStart"/>
      <w:r w:rsidRPr="00D23A2D">
        <w:t>nokre</w:t>
      </w:r>
      <w:proofErr w:type="spellEnd"/>
      <w:r w:rsidRPr="00D23A2D">
        <w:t xml:space="preserve"> land og </w:t>
      </w:r>
      <w:proofErr w:type="spellStart"/>
      <w:r w:rsidRPr="00D23A2D">
        <w:t>sivilsamfunnsaktørar</w:t>
      </w:r>
      <w:proofErr w:type="spellEnd"/>
      <w:r w:rsidRPr="00D23A2D">
        <w:t xml:space="preserve"> som </w:t>
      </w:r>
      <w:proofErr w:type="spellStart"/>
      <w:r w:rsidRPr="00D23A2D">
        <w:t>ønskjer</w:t>
      </w:r>
      <w:proofErr w:type="spellEnd"/>
      <w:r w:rsidRPr="00D23A2D">
        <w:t xml:space="preserve"> </w:t>
      </w:r>
      <w:proofErr w:type="spellStart"/>
      <w:r w:rsidRPr="00D23A2D">
        <w:t>eit</w:t>
      </w:r>
      <w:proofErr w:type="spellEnd"/>
      <w:r w:rsidRPr="00D23A2D">
        <w:t xml:space="preserve"> moratorium i påvente av </w:t>
      </w:r>
      <w:proofErr w:type="spellStart"/>
      <w:r w:rsidRPr="00D23A2D">
        <w:t>auka</w:t>
      </w:r>
      <w:proofErr w:type="spellEnd"/>
      <w:r w:rsidRPr="00D23A2D">
        <w:t xml:space="preserve"> kunnskap. EU-parlamentet og EU-kommisjonen har uttrykt skepsis til utvinning av havbotnmineral. Samtidig blir forsyningstryggleiken for mineral i </w:t>
      </w:r>
      <w:proofErr w:type="spellStart"/>
      <w:r w:rsidRPr="00D23A2D">
        <w:t>aukande</w:t>
      </w:r>
      <w:proofErr w:type="spellEnd"/>
      <w:r w:rsidRPr="00D23A2D">
        <w:t xml:space="preserve"> grad </w:t>
      </w:r>
      <w:proofErr w:type="spellStart"/>
      <w:r w:rsidRPr="00D23A2D">
        <w:t>vektlagd</w:t>
      </w:r>
      <w:proofErr w:type="spellEnd"/>
      <w:r w:rsidRPr="00D23A2D">
        <w:t xml:space="preserve">. Det er </w:t>
      </w:r>
      <w:proofErr w:type="spellStart"/>
      <w:r w:rsidRPr="00D23A2D">
        <w:t>dessutan</w:t>
      </w:r>
      <w:proofErr w:type="spellEnd"/>
      <w:r w:rsidRPr="00D23A2D">
        <w:t xml:space="preserve"> ulike syn blant EU-landa, også i </w:t>
      </w:r>
      <w:proofErr w:type="spellStart"/>
      <w:r w:rsidRPr="00D23A2D">
        <w:t>dei</w:t>
      </w:r>
      <w:proofErr w:type="spellEnd"/>
      <w:r w:rsidRPr="00D23A2D">
        <w:t xml:space="preserve"> </w:t>
      </w:r>
      <w:proofErr w:type="spellStart"/>
      <w:r w:rsidRPr="00D23A2D">
        <w:t>pågåande</w:t>
      </w:r>
      <w:proofErr w:type="spellEnd"/>
      <w:r w:rsidRPr="00D23A2D">
        <w:t xml:space="preserve"> </w:t>
      </w:r>
      <w:proofErr w:type="spellStart"/>
      <w:r w:rsidRPr="00D23A2D">
        <w:t>forhandlingsprosessane</w:t>
      </w:r>
      <w:proofErr w:type="spellEnd"/>
      <w:r w:rsidRPr="00D23A2D">
        <w:t xml:space="preserve"> </w:t>
      </w:r>
      <w:proofErr w:type="spellStart"/>
      <w:r w:rsidRPr="00D23A2D">
        <w:t>innanfor</w:t>
      </w:r>
      <w:proofErr w:type="spellEnd"/>
      <w:r w:rsidRPr="00D23A2D">
        <w:t xml:space="preserve"> ramma av Den internasjonale havbotnstyresmakta (Havbotnstyresmakta), der </w:t>
      </w:r>
      <w:proofErr w:type="spellStart"/>
      <w:r w:rsidRPr="00D23A2D">
        <w:t>statane</w:t>
      </w:r>
      <w:proofErr w:type="spellEnd"/>
      <w:r w:rsidRPr="00D23A2D">
        <w:t xml:space="preserve"> </w:t>
      </w:r>
      <w:proofErr w:type="spellStart"/>
      <w:r w:rsidRPr="00D23A2D">
        <w:t>forhandlar</w:t>
      </w:r>
      <w:proofErr w:type="spellEnd"/>
      <w:r w:rsidRPr="00D23A2D">
        <w:t xml:space="preserve"> om det internasjonale regelverket for slik aktivitet </w:t>
      </w:r>
      <w:proofErr w:type="spellStart"/>
      <w:r w:rsidRPr="00D23A2D">
        <w:t>utanfor</w:t>
      </w:r>
      <w:proofErr w:type="spellEnd"/>
      <w:r w:rsidRPr="00D23A2D">
        <w:t xml:space="preserve"> nasjonal jurisdiksjon.</w:t>
      </w:r>
    </w:p>
    <w:p w14:paraId="43878FB0" w14:textId="77777777" w:rsidR="00617A19" w:rsidRPr="00D23A2D" w:rsidRDefault="00F23A99" w:rsidP="00D23A2D">
      <w:r w:rsidRPr="00D23A2D">
        <w:t xml:space="preserve">Norsk kontinentalsokkel har </w:t>
      </w:r>
      <w:proofErr w:type="spellStart"/>
      <w:r w:rsidRPr="00D23A2D">
        <w:t>eit</w:t>
      </w:r>
      <w:proofErr w:type="spellEnd"/>
      <w:r w:rsidRPr="00D23A2D">
        <w:t xml:space="preserve"> ressurspotensial som </w:t>
      </w:r>
      <w:proofErr w:type="spellStart"/>
      <w:r w:rsidRPr="00D23A2D">
        <w:t>gjer</w:t>
      </w:r>
      <w:proofErr w:type="spellEnd"/>
      <w:r w:rsidRPr="00D23A2D">
        <w:t xml:space="preserve"> at </w:t>
      </w:r>
      <w:proofErr w:type="spellStart"/>
      <w:r w:rsidRPr="00D23A2D">
        <w:t>Noreg</w:t>
      </w:r>
      <w:proofErr w:type="spellEnd"/>
      <w:r w:rsidRPr="00D23A2D">
        <w:t xml:space="preserve"> på </w:t>
      </w:r>
      <w:proofErr w:type="spellStart"/>
      <w:r w:rsidRPr="00D23A2D">
        <w:t>noko</w:t>
      </w:r>
      <w:proofErr w:type="spellEnd"/>
      <w:r w:rsidRPr="00D23A2D">
        <w:t xml:space="preserve"> sikt kan bidra i større grad til å </w:t>
      </w:r>
      <w:proofErr w:type="spellStart"/>
      <w:r w:rsidRPr="00D23A2D">
        <w:t>dekkje</w:t>
      </w:r>
      <w:proofErr w:type="spellEnd"/>
      <w:r w:rsidRPr="00D23A2D">
        <w:t xml:space="preserve"> </w:t>
      </w:r>
      <w:proofErr w:type="spellStart"/>
      <w:r w:rsidRPr="00D23A2D">
        <w:t>noko</w:t>
      </w:r>
      <w:proofErr w:type="spellEnd"/>
      <w:r w:rsidRPr="00D23A2D">
        <w:t xml:space="preserve"> av behovet for mineral og metall i Vesten og verda. Dette </w:t>
      </w:r>
      <w:proofErr w:type="spellStart"/>
      <w:r w:rsidRPr="00D23A2D">
        <w:t>føreset</w:t>
      </w:r>
      <w:proofErr w:type="spellEnd"/>
      <w:r w:rsidRPr="00D23A2D">
        <w:t xml:space="preserve"> at slik </w:t>
      </w:r>
      <w:proofErr w:type="spellStart"/>
      <w:r w:rsidRPr="00D23A2D">
        <w:t>verksemd</w:t>
      </w:r>
      <w:proofErr w:type="spellEnd"/>
      <w:r w:rsidRPr="00D23A2D">
        <w:t xml:space="preserve"> kan </w:t>
      </w:r>
      <w:proofErr w:type="spellStart"/>
      <w:r w:rsidRPr="00D23A2D">
        <w:t>utøvast</w:t>
      </w:r>
      <w:proofErr w:type="spellEnd"/>
      <w:r w:rsidRPr="00D23A2D">
        <w:t xml:space="preserve"> på </w:t>
      </w:r>
      <w:proofErr w:type="spellStart"/>
      <w:r w:rsidRPr="00D23A2D">
        <w:t>berekraftig</w:t>
      </w:r>
      <w:proofErr w:type="spellEnd"/>
      <w:r w:rsidRPr="00D23A2D">
        <w:t xml:space="preserve"> vis, og at ressursbasen er </w:t>
      </w:r>
      <w:proofErr w:type="spellStart"/>
      <w:r w:rsidRPr="00D23A2D">
        <w:t>lønnsam</w:t>
      </w:r>
      <w:proofErr w:type="spellEnd"/>
      <w:r w:rsidRPr="00D23A2D">
        <w:t>.</w:t>
      </w:r>
    </w:p>
    <w:p w14:paraId="42A039D0" w14:textId="77777777" w:rsidR="00617A19" w:rsidRPr="00D23A2D" w:rsidRDefault="00F23A99" w:rsidP="00D23A2D">
      <w:pPr>
        <w:pStyle w:val="Overskrift2"/>
      </w:pPr>
      <w:proofErr w:type="spellStart"/>
      <w:r w:rsidRPr="00D23A2D">
        <w:t>Aukande</w:t>
      </w:r>
      <w:proofErr w:type="spellEnd"/>
      <w:r w:rsidRPr="00D23A2D">
        <w:t xml:space="preserve"> behov for metall</w:t>
      </w:r>
    </w:p>
    <w:p w14:paraId="17D6C977" w14:textId="613787CF" w:rsidR="00617A19" w:rsidRPr="00D23A2D" w:rsidRDefault="00F23A99" w:rsidP="00D23A2D">
      <w:r w:rsidRPr="00D23A2D">
        <w:t xml:space="preserve">Fram til i dag har behovet for metall </w:t>
      </w:r>
      <w:proofErr w:type="spellStart"/>
      <w:r w:rsidRPr="00D23A2D">
        <w:t>auka</w:t>
      </w:r>
      <w:proofErr w:type="spellEnd"/>
      <w:r w:rsidRPr="00D23A2D">
        <w:t xml:space="preserve"> i takt med ei </w:t>
      </w:r>
      <w:proofErr w:type="spellStart"/>
      <w:r w:rsidRPr="00D23A2D">
        <w:t>meir</w:t>
      </w:r>
      <w:proofErr w:type="spellEnd"/>
      <w:r w:rsidRPr="00D23A2D">
        <w:t xml:space="preserve"> digitalisert og elektrifisert verd. </w:t>
      </w:r>
      <w:proofErr w:type="spellStart"/>
      <w:r w:rsidRPr="00D23A2D">
        <w:t>Sjølv</w:t>
      </w:r>
      <w:proofErr w:type="spellEnd"/>
      <w:r w:rsidRPr="00D23A2D">
        <w:t xml:space="preserve"> om </w:t>
      </w:r>
      <w:proofErr w:type="spellStart"/>
      <w:r w:rsidRPr="00D23A2D">
        <w:t>kopar</w:t>
      </w:r>
      <w:proofErr w:type="spellEnd"/>
      <w:r w:rsidRPr="00D23A2D">
        <w:t xml:space="preserve"> har </w:t>
      </w:r>
      <w:proofErr w:type="spellStart"/>
      <w:r w:rsidRPr="00D23A2D">
        <w:t>vore</w:t>
      </w:r>
      <w:proofErr w:type="spellEnd"/>
      <w:r w:rsidRPr="00D23A2D">
        <w:t xml:space="preserve"> i bruk i over 10 000 år, er den globale bruken av </w:t>
      </w:r>
      <w:proofErr w:type="spellStart"/>
      <w:r w:rsidRPr="00D23A2D">
        <w:t>kopar</w:t>
      </w:r>
      <w:proofErr w:type="spellEnd"/>
      <w:r w:rsidRPr="00D23A2D">
        <w:t xml:space="preserve"> </w:t>
      </w:r>
      <w:proofErr w:type="spellStart"/>
      <w:r w:rsidRPr="00D23A2D">
        <w:t>meir</w:t>
      </w:r>
      <w:proofErr w:type="spellEnd"/>
      <w:r w:rsidRPr="00D23A2D">
        <w:t xml:space="preserve"> enn tredobla </w:t>
      </w:r>
      <w:proofErr w:type="spellStart"/>
      <w:r w:rsidRPr="00D23A2D">
        <w:t>dei</w:t>
      </w:r>
      <w:proofErr w:type="spellEnd"/>
      <w:r w:rsidRPr="00D23A2D">
        <w:t xml:space="preserve"> siste 50 </w:t>
      </w:r>
      <w:proofErr w:type="spellStart"/>
      <w:r w:rsidRPr="00D23A2D">
        <w:t>åra</w:t>
      </w:r>
      <w:proofErr w:type="spellEnd"/>
      <w:r w:rsidRPr="00D23A2D">
        <w:t>.</w:t>
      </w:r>
      <w:r w:rsidRPr="00D23A2D">
        <w:rPr>
          <w:rStyle w:val="Fotnotereferanse"/>
        </w:rPr>
        <w:footnoteReference w:id="2"/>
      </w:r>
      <w:r w:rsidRPr="00D23A2D">
        <w:t xml:space="preserve"> Dette kjem av </w:t>
      </w:r>
      <w:proofErr w:type="spellStart"/>
      <w:r w:rsidRPr="00D23A2D">
        <w:t>auka</w:t>
      </w:r>
      <w:proofErr w:type="spellEnd"/>
      <w:r w:rsidRPr="00D23A2D">
        <w:t xml:space="preserve"> </w:t>
      </w:r>
      <w:proofErr w:type="spellStart"/>
      <w:r w:rsidRPr="00D23A2D">
        <w:t>etterspurnad</w:t>
      </w:r>
      <w:proofErr w:type="spellEnd"/>
      <w:r w:rsidRPr="00D23A2D">
        <w:t xml:space="preserve"> knytt til elektriske og elektroniske produkt, bygg og anlegg, maskiner og verktøy nytta i industrien, transportsektoren og generelt </w:t>
      </w:r>
      <w:proofErr w:type="spellStart"/>
      <w:r w:rsidRPr="00D23A2D">
        <w:t>veksande</w:t>
      </w:r>
      <w:proofErr w:type="spellEnd"/>
      <w:r w:rsidRPr="00D23A2D">
        <w:t xml:space="preserve"> forbruk. Befolkningsveksten, </w:t>
      </w:r>
      <w:proofErr w:type="spellStart"/>
      <w:r w:rsidRPr="00D23A2D">
        <w:t>auken</w:t>
      </w:r>
      <w:proofErr w:type="spellEnd"/>
      <w:r w:rsidRPr="00D23A2D">
        <w:t xml:space="preserve"> i velstandsnivå og overgangen til </w:t>
      </w:r>
      <w:proofErr w:type="spellStart"/>
      <w:r w:rsidRPr="00D23A2D">
        <w:t>lågutsleppssamfunnet</w:t>
      </w:r>
      <w:proofErr w:type="spellEnd"/>
      <w:r w:rsidRPr="00D23A2D">
        <w:t xml:space="preserve"> er </w:t>
      </w:r>
      <w:proofErr w:type="spellStart"/>
      <w:r w:rsidRPr="00D23A2D">
        <w:t>faktorar</w:t>
      </w:r>
      <w:proofErr w:type="spellEnd"/>
      <w:r w:rsidRPr="00D23A2D">
        <w:t xml:space="preserve"> som driv </w:t>
      </w:r>
      <w:proofErr w:type="spellStart"/>
      <w:r w:rsidRPr="00D23A2D">
        <w:t>etterspurnaden</w:t>
      </w:r>
      <w:proofErr w:type="spellEnd"/>
      <w:r w:rsidRPr="00D23A2D">
        <w:t xml:space="preserve"> etter metall.</w:t>
      </w:r>
    </w:p>
    <w:p w14:paraId="25FB9919" w14:textId="77777777" w:rsidR="00617A19" w:rsidRPr="00D23A2D" w:rsidRDefault="00F23A99" w:rsidP="00D23A2D">
      <w:r w:rsidRPr="00D23A2D">
        <w:t xml:space="preserve">Det er brei semje om at verda vil trenge </w:t>
      </w:r>
      <w:proofErr w:type="spellStart"/>
      <w:r w:rsidRPr="00D23A2D">
        <w:t>auka</w:t>
      </w:r>
      <w:proofErr w:type="spellEnd"/>
      <w:r w:rsidRPr="00D23A2D">
        <w:t xml:space="preserve"> forsyning av metall.</w:t>
      </w:r>
      <w:r w:rsidRPr="00D23A2D">
        <w:rPr>
          <w:rStyle w:val="Fotnotereferanse"/>
        </w:rPr>
        <w:footnoteReference w:id="3"/>
      </w:r>
      <w:r w:rsidRPr="00D23A2D">
        <w:t xml:space="preserve"> </w:t>
      </w:r>
      <w:proofErr w:type="spellStart"/>
      <w:r w:rsidRPr="00D23A2D">
        <w:t>Ifølgje</w:t>
      </w:r>
      <w:proofErr w:type="spellEnd"/>
      <w:r w:rsidRPr="00D23A2D">
        <w:t xml:space="preserve"> IEAs rapport </w:t>
      </w:r>
      <w:r w:rsidRPr="00D23A2D">
        <w:rPr>
          <w:rStyle w:val="kursiv"/>
        </w:rPr>
        <w:t xml:space="preserve">The </w:t>
      </w:r>
      <w:proofErr w:type="spellStart"/>
      <w:r w:rsidRPr="00D23A2D">
        <w:rPr>
          <w:rStyle w:val="kursiv"/>
        </w:rPr>
        <w:t>Role</w:t>
      </w:r>
      <w:proofErr w:type="spellEnd"/>
      <w:r w:rsidRPr="00D23A2D">
        <w:rPr>
          <w:rStyle w:val="kursiv"/>
        </w:rPr>
        <w:t xml:space="preserve"> </w:t>
      </w:r>
      <w:proofErr w:type="spellStart"/>
      <w:r w:rsidRPr="00D23A2D">
        <w:rPr>
          <w:rStyle w:val="kursiv"/>
        </w:rPr>
        <w:t>of</w:t>
      </w:r>
      <w:proofErr w:type="spellEnd"/>
      <w:r w:rsidRPr="00D23A2D">
        <w:rPr>
          <w:rStyle w:val="kursiv"/>
        </w:rPr>
        <w:t xml:space="preserve"> Critical Minerals in </w:t>
      </w:r>
      <w:proofErr w:type="spellStart"/>
      <w:r w:rsidRPr="00D23A2D">
        <w:rPr>
          <w:rStyle w:val="kursiv"/>
        </w:rPr>
        <w:t>Clean</w:t>
      </w:r>
      <w:proofErr w:type="spellEnd"/>
      <w:r w:rsidRPr="00D23A2D">
        <w:rPr>
          <w:rStyle w:val="kursiv"/>
        </w:rPr>
        <w:t xml:space="preserve"> Energy </w:t>
      </w:r>
      <w:proofErr w:type="spellStart"/>
      <w:r w:rsidRPr="00D23A2D">
        <w:rPr>
          <w:rStyle w:val="kursiv"/>
        </w:rPr>
        <w:t>Transitions</w:t>
      </w:r>
      <w:proofErr w:type="spellEnd"/>
      <w:r w:rsidRPr="00D23A2D">
        <w:rPr>
          <w:rStyle w:val="Fotnotereferanse"/>
        </w:rPr>
        <w:footnoteReference w:id="4"/>
      </w:r>
      <w:r w:rsidRPr="00D23A2D">
        <w:t xml:space="preserve"> kjem fornybare </w:t>
      </w:r>
      <w:proofErr w:type="spellStart"/>
      <w:r w:rsidRPr="00D23A2D">
        <w:t>energiteknologiar</w:t>
      </w:r>
      <w:proofErr w:type="spellEnd"/>
      <w:r w:rsidRPr="00D23A2D">
        <w:t xml:space="preserve"> til å bli det </w:t>
      </w:r>
      <w:proofErr w:type="spellStart"/>
      <w:r w:rsidRPr="00D23A2D">
        <w:t>raskast</w:t>
      </w:r>
      <w:proofErr w:type="spellEnd"/>
      <w:r w:rsidRPr="00D23A2D">
        <w:t xml:space="preserve"> </w:t>
      </w:r>
      <w:proofErr w:type="spellStart"/>
      <w:r w:rsidRPr="00D23A2D">
        <w:t>veksande</w:t>
      </w:r>
      <w:proofErr w:type="spellEnd"/>
      <w:r w:rsidRPr="00D23A2D">
        <w:t xml:space="preserve"> segmentet for </w:t>
      </w:r>
      <w:proofErr w:type="spellStart"/>
      <w:r w:rsidRPr="00D23A2D">
        <w:t>etterspurnad</w:t>
      </w:r>
      <w:proofErr w:type="spellEnd"/>
      <w:r w:rsidRPr="00D23A2D">
        <w:t xml:space="preserve"> av kritiske mineral. Rapporten inkluderer heile mineral- og metallverdikjeda </w:t>
      </w:r>
      <w:proofErr w:type="spellStart"/>
      <w:r w:rsidRPr="00D23A2D">
        <w:t>frå</w:t>
      </w:r>
      <w:proofErr w:type="spellEnd"/>
      <w:r w:rsidRPr="00D23A2D">
        <w:t xml:space="preserve"> gruveutvinning til prosessering, men </w:t>
      </w:r>
      <w:proofErr w:type="spellStart"/>
      <w:r w:rsidRPr="00D23A2D">
        <w:t>nyttar</w:t>
      </w:r>
      <w:proofErr w:type="spellEnd"/>
      <w:r w:rsidRPr="00D23A2D">
        <w:t xml:space="preserve"> «mineral» som </w:t>
      </w:r>
      <w:proofErr w:type="spellStart"/>
      <w:r w:rsidRPr="00D23A2D">
        <w:t>eit</w:t>
      </w:r>
      <w:proofErr w:type="spellEnd"/>
      <w:r w:rsidRPr="00D23A2D">
        <w:t xml:space="preserve"> samleomgrep. IEA definerer </w:t>
      </w:r>
      <w:r w:rsidRPr="00D23A2D">
        <w:rPr>
          <w:rStyle w:val="kursiv"/>
        </w:rPr>
        <w:t>kritiske</w:t>
      </w:r>
      <w:r w:rsidRPr="00D23A2D">
        <w:t xml:space="preserve"> mineral som mineral og metall som ved </w:t>
      </w:r>
      <w:proofErr w:type="spellStart"/>
      <w:r w:rsidRPr="00D23A2D">
        <w:t>manglande</w:t>
      </w:r>
      <w:proofErr w:type="spellEnd"/>
      <w:r w:rsidRPr="00D23A2D">
        <w:t xml:space="preserve"> forsyning kan hindre det internasjonale arbeidet med å redusere </w:t>
      </w:r>
      <w:proofErr w:type="spellStart"/>
      <w:r w:rsidRPr="00D23A2D">
        <w:t>klimaendringane</w:t>
      </w:r>
      <w:proofErr w:type="spellEnd"/>
      <w:r w:rsidRPr="00D23A2D">
        <w:t>.</w:t>
      </w:r>
    </w:p>
    <w:p w14:paraId="402D16C5" w14:textId="77777777" w:rsidR="00617A19" w:rsidRPr="00D23A2D" w:rsidRDefault="00F23A99" w:rsidP="00D23A2D">
      <w:proofErr w:type="spellStart"/>
      <w:r w:rsidRPr="00D23A2D">
        <w:lastRenderedPageBreak/>
        <w:t>Lågutsleppsteknologiar</w:t>
      </w:r>
      <w:proofErr w:type="spellEnd"/>
      <w:r w:rsidRPr="00D23A2D">
        <w:t xml:space="preserve"> er materialintensive. Til dømes krev </w:t>
      </w:r>
      <w:proofErr w:type="spellStart"/>
      <w:r w:rsidRPr="00D23A2D">
        <w:t>ein</w:t>
      </w:r>
      <w:proofErr w:type="spellEnd"/>
      <w:r w:rsidRPr="00D23A2D">
        <w:t xml:space="preserve"> typisk elbil seks gonger </w:t>
      </w:r>
      <w:proofErr w:type="spellStart"/>
      <w:r w:rsidRPr="00D23A2D">
        <w:t>meir</w:t>
      </w:r>
      <w:proofErr w:type="spellEnd"/>
      <w:r w:rsidRPr="00D23A2D">
        <w:t xml:space="preserve"> av kritiske </w:t>
      </w:r>
      <w:proofErr w:type="spellStart"/>
      <w:r w:rsidRPr="00D23A2D">
        <w:t>mineralressursar</w:t>
      </w:r>
      <w:proofErr w:type="spellEnd"/>
      <w:r w:rsidRPr="00D23A2D">
        <w:t xml:space="preserve"> </w:t>
      </w:r>
      <w:proofErr w:type="spellStart"/>
      <w:r w:rsidRPr="00D23A2D">
        <w:t>samanlikna</w:t>
      </w:r>
      <w:proofErr w:type="spellEnd"/>
      <w:r w:rsidRPr="00D23A2D">
        <w:t xml:space="preserve"> med </w:t>
      </w:r>
      <w:proofErr w:type="spellStart"/>
      <w:r w:rsidRPr="00D23A2D">
        <w:t>ein</w:t>
      </w:r>
      <w:proofErr w:type="spellEnd"/>
      <w:r w:rsidRPr="00D23A2D">
        <w:t xml:space="preserve"> </w:t>
      </w:r>
      <w:proofErr w:type="spellStart"/>
      <w:r w:rsidRPr="00D23A2D">
        <w:t>bensindriven</w:t>
      </w:r>
      <w:proofErr w:type="spellEnd"/>
      <w:r w:rsidRPr="00D23A2D">
        <w:t xml:space="preserve"> bil, og </w:t>
      </w:r>
      <w:proofErr w:type="spellStart"/>
      <w:r w:rsidRPr="00D23A2D">
        <w:t>eit</w:t>
      </w:r>
      <w:proofErr w:type="spellEnd"/>
      <w:r w:rsidRPr="00D23A2D">
        <w:t xml:space="preserve"> landbasert vindkraftverk krev ni gonger </w:t>
      </w:r>
      <w:proofErr w:type="spellStart"/>
      <w:r w:rsidRPr="00D23A2D">
        <w:t>meir</w:t>
      </w:r>
      <w:proofErr w:type="spellEnd"/>
      <w:r w:rsidRPr="00D23A2D">
        <w:t xml:space="preserve"> av kritiske </w:t>
      </w:r>
      <w:proofErr w:type="spellStart"/>
      <w:r w:rsidRPr="00D23A2D">
        <w:t>mineralressursar</w:t>
      </w:r>
      <w:proofErr w:type="spellEnd"/>
      <w:r w:rsidRPr="00D23A2D">
        <w:t xml:space="preserve"> </w:t>
      </w:r>
      <w:proofErr w:type="spellStart"/>
      <w:r w:rsidRPr="00D23A2D">
        <w:t>samanlikna</w:t>
      </w:r>
      <w:proofErr w:type="spellEnd"/>
      <w:r w:rsidRPr="00D23A2D">
        <w:t xml:space="preserve"> med </w:t>
      </w:r>
      <w:proofErr w:type="spellStart"/>
      <w:r w:rsidRPr="00D23A2D">
        <w:t>eit</w:t>
      </w:r>
      <w:proofErr w:type="spellEnd"/>
      <w:r w:rsidRPr="00D23A2D">
        <w:t xml:space="preserve"> gasskraftverk med same kapasitet, sjå figur 2.1. Materialintensiteten for kritiske mineral </w:t>
      </w:r>
      <w:proofErr w:type="spellStart"/>
      <w:r w:rsidRPr="00D23A2D">
        <w:t>aukar</w:t>
      </w:r>
      <w:proofErr w:type="spellEnd"/>
      <w:r w:rsidRPr="00D23A2D">
        <w:t xml:space="preserve"> også for </w:t>
      </w:r>
      <w:proofErr w:type="spellStart"/>
      <w:r w:rsidRPr="00D23A2D">
        <w:t>fossildrivne</w:t>
      </w:r>
      <w:proofErr w:type="spellEnd"/>
      <w:r w:rsidRPr="00D23A2D">
        <w:t xml:space="preserve"> </w:t>
      </w:r>
      <w:proofErr w:type="spellStart"/>
      <w:r w:rsidRPr="00D23A2D">
        <w:t>teknologiar</w:t>
      </w:r>
      <w:proofErr w:type="spellEnd"/>
      <w:r w:rsidRPr="00D23A2D">
        <w:t xml:space="preserve"> dersom </w:t>
      </w:r>
      <w:proofErr w:type="spellStart"/>
      <w:r w:rsidRPr="00D23A2D">
        <w:t>ein</w:t>
      </w:r>
      <w:proofErr w:type="spellEnd"/>
      <w:r w:rsidRPr="00D23A2D">
        <w:t xml:space="preserve"> </w:t>
      </w:r>
      <w:proofErr w:type="spellStart"/>
      <w:r w:rsidRPr="00D23A2D">
        <w:t>aukar</w:t>
      </w:r>
      <w:proofErr w:type="spellEnd"/>
      <w:r w:rsidRPr="00D23A2D">
        <w:t xml:space="preserve"> effektiviteten. Til dømes krev det mest effektive kolkraftverket </w:t>
      </w:r>
      <w:proofErr w:type="spellStart"/>
      <w:r w:rsidRPr="00D23A2D">
        <w:t>mykje</w:t>
      </w:r>
      <w:proofErr w:type="spellEnd"/>
      <w:r w:rsidRPr="00D23A2D">
        <w:t xml:space="preserve"> </w:t>
      </w:r>
      <w:proofErr w:type="spellStart"/>
      <w:r w:rsidRPr="00D23A2D">
        <w:t>meir</w:t>
      </w:r>
      <w:proofErr w:type="spellEnd"/>
      <w:r w:rsidRPr="00D23A2D">
        <w:t xml:space="preserve"> nikkel enn det minst effektive som </w:t>
      </w:r>
      <w:proofErr w:type="spellStart"/>
      <w:r w:rsidRPr="00D23A2D">
        <w:t>følgje</w:t>
      </w:r>
      <w:proofErr w:type="spellEnd"/>
      <w:r w:rsidRPr="00D23A2D">
        <w:t xml:space="preserve"> av </w:t>
      </w:r>
      <w:proofErr w:type="spellStart"/>
      <w:r w:rsidRPr="00D23A2D">
        <w:t>høgare</w:t>
      </w:r>
      <w:proofErr w:type="spellEnd"/>
      <w:r w:rsidRPr="00D23A2D">
        <w:t xml:space="preserve"> </w:t>
      </w:r>
      <w:proofErr w:type="spellStart"/>
      <w:r w:rsidRPr="00D23A2D">
        <w:t>forbrenningstemperaturar</w:t>
      </w:r>
      <w:proofErr w:type="spellEnd"/>
      <w:r w:rsidRPr="00D23A2D">
        <w:t xml:space="preserve">, og katalytiske </w:t>
      </w:r>
      <w:proofErr w:type="spellStart"/>
      <w:r w:rsidRPr="00D23A2D">
        <w:t>omformarar</w:t>
      </w:r>
      <w:proofErr w:type="spellEnd"/>
      <w:r w:rsidRPr="00D23A2D">
        <w:t xml:space="preserve"> bruker platina eller palladium til å redusere utslepp </w:t>
      </w:r>
      <w:proofErr w:type="spellStart"/>
      <w:r w:rsidRPr="00D23A2D">
        <w:t>frå</w:t>
      </w:r>
      <w:proofErr w:type="spellEnd"/>
      <w:r w:rsidRPr="00D23A2D">
        <w:t xml:space="preserve"> </w:t>
      </w:r>
      <w:proofErr w:type="spellStart"/>
      <w:r w:rsidRPr="00D23A2D">
        <w:t>forbrenningsmotorar</w:t>
      </w:r>
      <w:proofErr w:type="spellEnd"/>
      <w:r w:rsidRPr="00D23A2D">
        <w:t xml:space="preserve">. Den sterke koplinga mellom kritiske mineral og </w:t>
      </w:r>
      <w:proofErr w:type="spellStart"/>
      <w:r w:rsidRPr="00D23A2D">
        <w:t>lågutsleppsteknologiar</w:t>
      </w:r>
      <w:proofErr w:type="spellEnd"/>
      <w:r w:rsidRPr="00D23A2D">
        <w:t xml:space="preserve"> vil gi </w:t>
      </w:r>
      <w:proofErr w:type="spellStart"/>
      <w:r w:rsidRPr="00D23A2D">
        <w:t>auka</w:t>
      </w:r>
      <w:proofErr w:type="spellEnd"/>
      <w:r w:rsidRPr="00D23A2D">
        <w:t xml:space="preserve"> behov for tilgang til slike </w:t>
      </w:r>
      <w:proofErr w:type="spellStart"/>
      <w:r w:rsidRPr="00D23A2D">
        <w:t>mineralressursar</w:t>
      </w:r>
      <w:proofErr w:type="spellEnd"/>
      <w:r w:rsidRPr="00D23A2D">
        <w:t xml:space="preserve"> i åra som kjem.</w:t>
      </w:r>
    </w:p>
    <w:p w14:paraId="1CCF505F" w14:textId="146B0240" w:rsidR="00617A19" w:rsidRPr="00D23A2D" w:rsidRDefault="002D5730" w:rsidP="00D23A2D">
      <w:r>
        <w:rPr>
          <w:noProof/>
        </w:rPr>
        <w:drawing>
          <wp:inline distT="0" distB="0" distL="0" distR="0" wp14:anchorId="06878397" wp14:editId="75B3F92C">
            <wp:extent cx="6081395" cy="359727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1395" cy="3597275"/>
                    </a:xfrm>
                    <a:prstGeom prst="rect">
                      <a:avLst/>
                    </a:prstGeom>
                    <a:noFill/>
                    <a:ln>
                      <a:noFill/>
                    </a:ln>
                  </pic:spPr>
                </pic:pic>
              </a:graphicData>
            </a:graphic>
          </wp:inline>
        </w:drawing>
      </w:r>
    </w:p>
    <w:p w14:paraId="584B06F4" w14:textId="77777777" w:rsidR="00617A19" w:rsidRPr="00D23A2D" w:rsidRDefault="00F23A99" w:rsidP="00D23A2D">
      <w:pPr>
        <w:pStyle w:val="figur-tittel"/>
      </w:pPr>
      <w:r w:rsidRPr="00D23A2D">
        <w:t xml:space="preserve">Mineral og metall nytta i </w:t>
      </w:r>
      <w:proofErr w:type="spellStart"/>
      <w:r w:rsidRPr="00D23A2D">
        <w:t>utvalde</w:t>
      </w:r>
      <w:proofErr w:type="spellEnd"/>
      <w:r w:rsidRPr="00D23A2D">
        <w:t xml:space="preserve"> fornybare energikjelder</w:t>
      </w:r>
    </w:p>
    <w:p w14:paraId="5156B28E" w14:textId="77777777" w:rsidR="00617A19" w:rsidRPr="00D23A2D" w:rsidRDefault="00F23A99" w:rsidP="00D23A2D">
      <w:pPr>
        <w:pStyle w:val="Kilde"/>
      </w:pPr>
      <w:r w:rsidRPr="00D23A2D">
        <w:t>Kjelde: IEA</w:t>
      </w:r>
    </w:p>
    <w:p w14:paraId="060CCB5B" w14:textId="77777777" w:rsidR="00617A19" w:rsidRPr="00D23A2D" w:rsidRDefault="00F23A99" w:rsidP="00D23A2D">
      <w:r w:rsidRPr="00D23A2D">
        <w:t xml:space="preserve">Kva grunnstoff som </w:t>
      </w:r>
      <w:proofErr w:type="spellStart"/>
      <w:r w:rsidRPr="00D23A2D">
        <w:t>krevst</w:t>
      </w:r>
      <w:proofErr w:type="spellEnd"/>
      <w:r w:rsidRPr="00D23A2D">
        <w:t xml:space="preserve"> er avhengig av kva bruksområde det er snakk om, og av framtidig teknologiutvikling og kva </w:t>
      </w:r>
      <w:proofErr w:type="spellStart"/>
      <w:r w:rsidRPr="00D23A2D">
        <w:t>løysingar</w:t>
      </w:r>
      <w:proofErr w:type="spellEnd"/>
      <w:r w:rsidRPr="00D23A2D">
        <w:t xml:space="preserve"> som blir </w:t>
      </w:r>
      <w:proofErr w:type="spellStart"/>
      <w:r w:rsidRPr="00D23A2D">
        <w:t>valde</w:t>
      </w:r>
      <w:proofErr w:type="spellEnd"/>
      <w:r w:rsidRPr="00D23A2D">
        <w:t xml:space="preserve">. Til dømes </w:t>
      </w:r>
      <w:proofErr w:type="spellStart"/>
      <w:r w:rsidRPr="00D23A2D">
        <w:t>trengst</w:t>
      </w:r>
      <w:proofErr w:type="spellEnd"/>
      <w:r w:rsidRPr="00D23A2D">
        <w:t xml:space="preserve"> litium, nikkel, kobolt, mangan og grafitt i batteri. Sjeldne </w:t>
      </w:r>
      <w:proofErr w:type="spellStart"/>
      <w:r w:rsidRPr="00D23A2D">
        <w:t>jordartar</w:t>
      </w:r>
      <w:proofErr w:type="spellEnd"/>
      <w:r w:rsidRPr="00D23A2D">
        <w:t xml:space="preserve"> er nødvendige for permanente </w:t>
      </w:r>
      <w:proofErr w:type="spellStart"/>
      <w:r w:rsidRPr="00D23A2D">
        <w:t>magnetar</w:t>
      </w:r>
      <w:proofErr w:type="spellEnd"/>
      <w:r w:rsidRPr="00D23A2D">
        <w:t xml:space="preserve"> i </w:t>
      </w:r>
      <w:proofErr w:type="spellStart"/>
      <w:r w:rsidRPr="00D23A2D">
        <w:t>vindturbinar</w:t>
      </w:r>
      <w:proofErr w:type="spellEnd"/>
      <w:r w:rsidRPr="00D23A2D">
        <w:t xml:space="preserve"> og </w:t>
      </w:r>
      <w:proofErr w:type="spellStart"/>
      <w:r w:rsidRPr="00D23A2D">
        <w:t>motorar</w:t>
      </w:r>
      <w:proofErr w:type="spellEnd"/>
      <w:r w:rsidRPr="00D23A2D">
        <w:t xml:space="preserve"> i </w:t>
      </w:r>
      <w:proofErr w:type="spellStart"/>
      <w:r w:rsidRPr="00D23A2D">
        <w:t>elbilar</w:t>
      </w:r>
      <w:proofErr w:type="spellEnd"/>
      <w:r w:rsidRPr="00D23A2D">
        <w:t xml:space="preserve">. Overføringsnettet, som vil </w:t>
      </w:r>
      <w:proofErr w:type="spellStart"/>
      <w:r w:rsidRPr="00D23A2D">
        <w:t>vekse</w:t>
      </w:r>
      <w:proofErr w:type="spellEnd"/>
      <w:r w:rsidRPr="00D23A2D">
        <w:t xml:space="preserve"> i takt med </w:t>
      </w:r>
      <w:proofErr w:type="spellStart"/>
      <w:r w:rsidRPr="00D23A2D">
        <w:t>auka</w:t>
      </w:r>
      <w:proofErr w:type="spellEnd"/>
      <w:r w:rsidRPr="00D23A2D">
        <w:t xml:space="preserve"> elektrifisering globalt, vil </w:t>
      </w:r>
      <w:proofErr w:type="spellStart"/>
      <w:r w:rsidRPr="00D23A2D">
        <w:t>krevje</w:t>
      </w:r>
      <w:proofErr w:type="spellEnd"/>
      <w:r w:rsidRPr="00D23A2D">
        <w:t xml:space="preserve"> enorme mengder </w:t>
      </w:r>
      <w:proofErr w:type="spellStart"/>
      <w:r w:rsidRPr="00D23A2D">
        <w:t>kopar</w:t>
      </w:r>
      <w:proofErr w:type="spellEnd"/>
      <w:r w:rsidRPr="00D23A2D">
        <w:t xml:space="preserve"> og aluminium. </w:t>
      </w:r>
      <w:proofErr w:type="spellStart"/>
      <w:r w:rsidRPr="00D23A2D">
        <w:t>Kopar</w:t>
      </w:r>
      <w:proofErr w:type="spellEnd"/>
      <w:r w:rsidRPr="00D23A2D">
        <w:t xml:space="preserve"> </w:t>
      </w:r>
      <w:proofErr w:type="spellStart"/>
      <w:r w:rsidRPr="00D23A2D">
        <w:t>peikar</w:t>
      </w:r>
      <w:proofErr w:type="spellEnd"/>
      <w:r w:rsidRPr="00D23A2D">
        <w:t xml:space="preserve"> seg spesielt ut som </w:t>
      </w:r>
      <w:proofErr w:type="spellStart"/>
      <w:r w:rsidRPr="00D23A2D">
        <w:t>ein</w:t>
      </w:r>
      <w:proofErr w:type="spellEnd"/>
      <w:r w:rsidRPr="00D23A2D">
        <w:t xml:space="preserve"> </w:t>
      </w:r>
      <w:proofErr w:type="spellStart"/>
      <w:r w:rsidRPr="00D23A2D">
        <w:t>avgjerande</w:t>
      </w:r>
      <w:proofErr w:type="spellEnd"/>
      <w:r w:rsidRPr="00D23A2D">
        <w:t xml:space="preserve"> innsatsfaktor i alle elektrisitetsrelaterte </w:t>
      </w:r>
      <w:proofErr w:type="spellStart"/>
      <w:r w:rsidRPr="00D23A2D">
        <w:t>teknologiar</w:t>
      </w:r>
      <w:proofErr w:type="spellEnd"/>
      <w:r w:rsidRPr="00D23A2D">
        <w:t xml:space="preserve">. Kor </w:t>
      </w:r>
      <w:proofErr w:type="spellStart"/>
      <w:r w:rsidRPr="00D23A2D">
        <w:t>mykje</w:t>
      </w:r>
      <w:proofErr w:type="spellEnd"/>
      <w:r w:rsidRPr="00D23A2D">
        <w:t xml:space="preserve"> </w:t>
      </w:r>
      <w:proofErr w:type="spellStart"/>
      <w:r w:rsidRPr="00D23A2D">
        <w:t>etterspurnaden</w:t>
      </w:r>
      <w:proofErr w:type="spellEnd"/>
      <w:r w:rsidRPr="00D23A2D">
        <w:t xml:space="preserve"> etter </w:t>
      </w:r>
      <w:proofErr w:type="spellStart"/>
      <w:r w:rsidRPr="00D23A2D">
        <w:t>dei</w:t>
      </w:r>
      <w:proofErr w:type="spellEnd"/>
      <w:r w:rsidRPr="00D23A2D">
        <w:t xml:space="preserve"> ulike grunnstoffa kjem til å </w:t>
      </w:r>
      <w:proofErr w:type="spellStart"/>
      <w:r w:rsidRPr="00D23A2D">
        <w:t>auke</w:t>
      </w:r>
      <w:proofErr w:type="spellEnd"/>
      <w:r w:rsidRPr="00D23A2D">
        <w:t xml:space="preserve">, kjem mellom anna an på kor raskt overgangen til </w:t>
      </w:r>
      <w:proofErr w:type="spellStart"/>
      <w:r w:rsidRPr="00D23A2D">
        <w:t>lågutsleppsteknologiar</w:t>
      </w:r>
      <w:proofErr w:type="spellEnd"/>
      <w:r w:rsidRPr="00D23A2D">
        <w:t xml:space="preserve"> skjer, og kva </w:t>
      </w:r>
      <w:proofErr w:type="spellStart"/>
      <w:r w:rsidRPr="00D23A2D">
        <w:t>lågutsleppsteknologiar</w:t>
      </w:r>
      <w:proofErr w:type="spellEnd"/>
      <w:r w:rsidRPr="00D23A2D">
        <w:t xml:space="preserve"> som vinn fram.</w:t>
      </w:r>
    </w:p>
    <w:p w14:paraId="33E20666" w14:textId="77777777" w:rsidR="00617A19" w:rsidRPr="00D23A2D" w:rsidRDefault="00F23A99" w:rsidP="00D23A2D">
      <w:r w:rsidRPr="00D23A2D">
        <w:t xml:space="preserve">For å </w:t>
      </w:r>
      <w:proofErr w:type="spellStart"/>
      <w:r w:rsidRPr="00D23A2D">
        <w:t>seie</w:t>
      </w:r>
      <w:proofErr w:type="spellEnd"/>
      <w:r w:rsidRPr="00D23A2D">
        <w:t xml:space="preserve"> </w:t>
      </w:r>
      <w:proofErr w:type="spellStart"/>
      <w:r w:rsidRPr="00D23A2D">
        <w:t>noko</w:t>
      </w:r>
      <w:proofErr w:type="spellEnd"/>
      <w:r w:rsidRPr="00D23A2D">
        <w:t xml:space="preserve"> om utviklinga i </w:t>
      </w:r>
      <w:proofErr w:type="spellStart"/>
      <w:r w:rsidRPr="00D23A2D">
        <w:t>etterspurnad</w:t>
      </w:r>
      <w:proofErr w:type="spellEnd"/>
      <w:r w:rsidRPr="00D23A2D">
        <w:t xml:space="preserve"> har IEA i rapporten om kritiske mineral nytta </w:t>
      </w:r>
      <w:proofErr w:type="spellStart"/>
      <w:r w:rsidRPr="00D23A2D">
        <w:rPr>
          <w:rStyle w:val="kursiv"/>
        </w:rPr>
        <w:t>Stated</w:t>
      </w:r>
      <w:proofErr w:type="spellEnd"/>
      <w:r w:rsidRPr="00D23A2D">
        <w:rPr>
          <w:rStyle w:val="kursiv"/>
        </w:rPr>
        <w:t xml:space="preserve"> </w:t>
      </w:r>
      <w:proofErr w:type="spellStart"/>
      <w:r w:rsidRPr="00D23A2D">
        <w:rPr>
          <w:rStyle w:val="kursiv"/>
        </w:rPr>
        <w:t>Policies</w:t>
      </w:r>
      <w:proofErr w:type="spellEnd"/>
      <w:r w:rsidRPr="00D23A2D">
        <w:rPr>
          <w:rStyle w:val="kursiv"/>
        </w:rPr>
        <w:t xml:space="preserve"> Scenario</w:t>
      </w:r>
      <w:r w:rsidRPr="00D23A2D">
        <w:t xml:space="preserve"> (STEPS) som </w:t>
      </w:r>
      <w:proofErr w:type="spellStart"/>
      <w:r w:rsidRPr="00D23A2D">
        <w:t>eit</w:t>
      </w:r>
      <w:proofErr w:type="spellEnd"/>
      <w:r w:rsidRPr="00D23A2D">
        <w:t xml:space="preserve"> utgangspunkt. STEPS er ei modellbasert framskriving av energiforsyninga i verda som </w:t>
      </w:r>
      <w:proofErr w:type="spellStart"/>
      <w:r w:rsidRPr="00D23A2D">
        <w:t>tek</w:t>
      </w:r>
      <w:proofErr w:type="spellEnd"/>
      <w:r w:rsidRPr="00D23A2D">
        <w:t xml:space="preserve"> utgangspunkt i klimatiltak som </w:t>
      </w:r>
      <w:proofErr w:type="spellStart"/>
      <w:r w:rsidRPr="00D23A2D">
        <w:t>allereie</w:t>
      </w:r>
      <w:proofErr w:type="spellEnd"/>
      <w:r w:rsidRPr="00D23A2D">
        <w:t xml:space="preserve"> er implementerte, og klimatiltak som i dag er under utvikling i ulike land. Dette scenarioet viser </w:t>
      </w:r>
      <w:proofErr w:type="spellStart"/>
      <w:r w:rsidRPr="00D23A2D">
        <w:t>tydeleg</w:t>
      </w:r>
      <w:proofErr w:type="spellEnd"/>
      <w:r w:rsidRPr="00D23A2D">
        <w:t xml:space="preserve"> </w:t>
      </w:r>
      <w:proofErr w:type="spellStart"/>
      <w:r w:rsidRPr="00D23A2D">
        <w:t>auka</w:t>
      </w:r>
      <w:proofErr w:type="spellEnd"/>
      <w:r w:rsidRPr="00D23A2D">
        <w:t xml:space="preserve"> </w:t>
      </w:r>
      <w:proofErr w:type="spellStart"/>
      <w:r w:rsidRPr="00D23A2D">
        <w:t>etterspurnad</w:t>
      </w:r>
      <w:proofErr w:type="spellEnd"/>
      <w:r w:rsidRPr="00D23A2D">
        <w:t xml:space="preserve"> etter mineral </w:t>
      </w:r>
      <w:proofErr w:type="spellStart"/>
      <w:r w:rsidRPr="00D23A2D">
        <w:t>dei</w:t>
      </w:r>
      <w:proofErr w:type="spellEnd"/>
      <w:r w:rsidRPr="00D23A2D">
        <w:t xml:space="preserve"> neste 20 åra. </w:t>
      </w:r>
      <w:proofErr w:type="spellStart"/>
      <w:r w:rsidRPr="00D23A2D">
        <w:t>Ifølgje</w:t>
      </w:r>
      <w:proofErr w:type="spellEnd"/>
      <w:r w:rsidRPr="00D23A2D">
        <w:t xml:space="preserve"> scenarioet kjem den totale </w:t>
      </w:r>
      <w:proofErr w:type="spellStart"/>
      <w:r w:rsidRPr="00D23A2D">
        <w:t>mineraletterspurnaden</w:t>
      </w:r>
      <w:proofErr w:type="spellEnd"/>
      <w:r w:rsidRPr="00D23A2D">
        <w:t xml:space="preserve"> </w:t>
      </w:r>
      <w:proofErr w:type="spellStart"/>
      <w:r w:rsidRPr="00D23A2D">
        <w:t>frå</w:t>
      </w:r>
      <w:proofErr w:type="spellEnd"/>
      <w:r w:rsidRPr="00D23A2D">
        <w:t xml:space="preserve"> </w:t>
      </w:r>
      <w:proofErr w:type="spellStart"/>
      <w:r w:rsidRPr="00D23A2D">
        <w:lastRenderedPageBreak/>
        <w:t>lågutsleppsteknologiar</w:t>
      </w:r>
      <w:proofErr w:type="spellEnd"/>
      <w:r w:rsidRPr="00D23A2D">
        <w:t xml:space="preserve"> til å </w:t>
      </w:r>
      <w:proofErr w:type="spellStart"/>
      <w:r w:rsidRPr="00D23A2D">
        <w:t>vere</w:t>
      </w:r>
      <w:proofErr w:type="spellEnd"/>
      <w:r w:rsidRPr="00D23A2D">
        <w:t xml:space="preserve"> dobla </w:t>
      </w:r>
      <w:proofErr w:type="spellStart"/>
      <w:r w:rsidRPr="00D23A2D">
        <w:t>innan</w:t>
      </w:r>
      <w:proofErr w:type="spellEnd"/>
      <w:r w:rsidRPr="00D23A2D">
        <w:t xml:space="preserve"> 2040. </w:t>
      </w:r>
      <w:proofErr w:type="spellStart"/>
      <w:r w:rsidRPr="0067436F">
        <w:rPr>
          <w:lang w:val="en-US"/>
        </w:rPr>
        <w:t>Eit</w:t>
      </w:r>
      <w:proofErr w:type="spellEnd"/>
      <w:r w:rsidRPr="0067436F">
        <w:rPr>
          <w:lang w:val="en-US"/>
        </w:rPr>
        <w:t xml:space="preserve"> anna scenario IEA </w:t>
      </w:r>
      <w:proofErr w:type="spellStart"/>
      <w:r w:rsidRPr="0067436F">
        <w:rPr>
          <w:lang w:val="en-US"/>
        </w:rPr>
        <w:t>nyttar</w:t>
      </w:r>
      <w:proofErr w:type="spellEnd"/>
      <w:r w:rsidRPr="0067436F">
        <w:rPr>
          <w:lang w:val="en-US"/>
        </w:rPr>
        <w:t xml:space="preserve"> </w:t>
      </w:r>
      <w:proofErr w:type="spellStart"/>
      <w:r w:rsidRPr="0067436F">
        <w:rPr>
          <w:lang w:val="en-US"/>
        </w:rPr>
        <w:t>i</w:t>
      </w:r>
      <w:proofErr w:type="spellEnd"/>
      <w:r w:rsidRPr="0067436F">
        <w:rPr>
          <w:lang w:val="en-US"/>
        </w:rPr>
        <w:t xml:space="preserve"> </w:t>
      </w:r>
      <w:proofErr w:type="spellStart"/>
      <w:r w:rsidRPr="0067436F">
        <w:rPr>
          <w:lang w:val="en-US"/>
        </w:rPr>
        <w:t>rapporten</w:t>
      </w:r>
      <w:proofErr w:type="spellEnd"/>
      <w:r w:rsidRPr="0067436F">
        <w:rPr>
          <w:lang w:val="en-US"/>
        </w:rPr>
        <w:t xml:space="preserve">, er </w:t>
      </w:r>
      <w:r w:rsidRPr="0067436F">
        <w:rPr>
          <w:rStyle w:val="kursiv"/>
          <w:lang w:val="en-US"/>
        </w:rPr>
        <w:t>Sustainable Development Scenario (SDS).</w:t>
      </w:r>
      <w:r w:rsidRPr="0067436F">
        <w:rPr>
          <w:lang w:val="en-US"/>
        </w:rPr>
        <w:t xml:space="preserve"> </w:t>
      </w:r>
      <w:r w:rsidRPr="00D23A2D">
        <w:t xml:space="preserve">Når IEA utarbeider SDS, </w:t>
      </w:r>
      <w:proofErr w:type="spellStart"/>
      <w:r w:rsidRPr="00D23A2D">
        <w:t>tek</w:t>
      </w:r>
      <w:proofErr w:type="spellEnd"/>
      <w:r w:rsidRPr="00D23A2D">
        <w:t xml:space="preserve"> </w:t>
      </w:r>
      <w:proofErr w:type="spellStart"/>
      <w:r w:rsidRPr="00D23A2D">
        <w:t>dei</w:t>
      </w:r>
      <w:proofErr w:type="spellEnd"/>
      <w:r w:rsidRPr="00D23A2D">
        <w:t xml:space="preserve"> utgangspunkt i at verda når klimamålet om </w:t>
      </w:r>
      <w:proofErr w:type="spellStart"/>
      <w:r w:rsidRPr="00D23A2D">
        <w:t>ein</w:t>
      </w:r>
      <w:proofErr w:type="spellEnd"/>
      <w:r w:rsidRPr="00D23A2D">
        <w:t xml:space="preserve"> temperaturauke «godt under 2 grader». Deretter </w:t>
      </w:r>
      <w:proofErr w:type="spellStart"/>
      <w:r w:rsidRPr="00D23A2D">
        <w:t>lagar</w:t>
      </w:r>
      <w:proofErr w:type="spellEnd"/>
      <w:r w:rsidRPr="00D23A2D">
        <w:t xml:space="preserve"> </w:t>
      </w:r>
      <w:proofErr w:type="spellStart"/>
      <w:r w:rsidRPr="00D23A2D">
        <w:t>dei</w:t>
      </w:r>
      <w:proofErr w:type="spellEnd"/>
      <w:r w:rsidRPr="00D23A2D">
        <w:t xml:space="preserve"> </w:t>
      </w:r>
      <w:proofErr w:type="spellStart"/>
      <w:r w:rsidRPr="00D23A2D">
        <w:t>ein</w:t>
      </w:r>
      <w:proofErr w:type="spellEnd"/>
      <w:r w:rsidRPr="00D23A2D">
        <w:t xml:space="preserve"> utviklingsbane som </w:t>
      </w:r>
      <w:proofErr w:type="spellStart"/>
      <w:r w:rsidRPr="00D23A2D">
        <w:t>gjer</w:t>
      </w:r>
      <w:proofErr w:type="spellEnd"/>
      <w:r w:rsidRPr="00D23A2D">
        <w:t xml:space="preserve"> at dette målet blir nådd. For å etablere denne utviklingsbanen </w:t>
      </w:r>
      <w:proofErr w:type="spellStart"/>
      <w:r w:rsidRPr="00D23A2D">
        <w:t>gjer</w:t>
      </w:r>
      <w:proofErr w:type="spellEnd"/>
      <w:r w:rsidRPr="00D23A2D">
        <w:t xml:space="preserve"> </w:t>
      </w:r>
      <w:proofErr w:type="spellStart"/>
      <w:r w:rsidRPr="00D23A2D">
        <w:t>dei</w:t>
      </w:r>
      <w:proofErr w:type="spellEnd"/>
      <w:r w:rsidRPr="00D23A2D">
        <w:t xml:space="preserve"> ei </w:t>
      </w:r>
      <w:proofErr w:type="spellStart"/>
      <w:r w:rsidRPr="00D23A2D">
        <w:t>rekkje</w:t>
      </w:r>
      <w:proofErr w:type="spellEnd"/>
      <w:r w:rsidRPr="00D23A2D">
        <w:t xml:space="preserve"> </w:t>
      </w:r>
      <w:proofErr w:type="spellStart"/>
      <w:r w:rsidRPr="00D23A2D">
        <w:t>antakingar</w:t>
      </w:r>
      <w:proofErr w:type="spellEnd"/>
      <w:r w:rsidRPr="00D23A2D">
        <w:t xml:space="preserve"> om </w:t>
      </w:r>
      <w:proofErr w:type="spellStart"/>
      <w:r w:rsidRPr="00D23A2D">
        <w:t>tilstrekkeleg</w:t>
      </w:r>
      <w:proofErr w:type="spellEnd"/>
      <w:r w:rsidRPr="00D23A2D">
        <w:t xml:space="preserve"> teknologiutvikling og nye klimatiltak som </w:t>
      </w:r>
      <w:proofErr w:type="spellStart"/>
      <w:r w:rsidRPr="00D23A2D">
        <w:t>gjer</w:t>
      </w:r>
      <w:proofErr w:type="spellEnd"/>
      <w:r w:rsidRPr="00D23A2D">
        <w:t xml:space="preserve"> at målet blir nådd, </w:t>
      </w:r>
      <w:proofErr w:type="spellStart"/>
      <w:r w:rsidRPr="00D23A2D">
        <w:t>sjølv</w:t>
      </w:r>
      <w:proofErr w:type="spellEnd"/>
      <w:r w:rsidRPr="00D23A2D">
        <w:t xml:space="preserve"> om det basert på dagens situasjon </w:t>
      </w:r>
      <w:proofErr w:type="spellStart"/>
      <w:r w:rsidRPr="00D23A2D">
        <w:t>ikkje</w:t>
      </w:r>
      <w:proofErr w:type="spellEnd"/>
      <w:r w:rsidRPr="00D23A2D">
        <w:t xml:space="preserve"> nødvendigvis er utsikter til ei slik utvikling, og </w:t>
      </w:r>
      <w:proofErr w:type="spellStart"/>
      <w:r w:rsidRPr="00D23A2D">
        <w:t>sjølv</w:t>
      </w:r>
      <w:proofErr w:type="spellEnd"/>
      <w:r w:rsidRPr="00D23A2D">
        <w:t xml:space="preserve"> om </w:t>
      </w:r>
      <w:proofErr w:type="spellStart"/>
      <w:r w:rsidRPr="00D23A2D">
        <w:t>ein</w:t>
      </w:r>
      <w:proofErr w:type="spellEnd"/>
      <w:r w:rsidRPr="00D23A2D">
        <w:t xml:space="preserve"> kan nå det totale målet på ei </w:t>
      </w:r>
      <w:proofErr w:type="spellStart"/>
      <w:r w:rsidRPr="00D23A2D">
        <w:t>rekkje</w:t>
      </w:r>
      <w:proofErr w:type="spellEnd"/>
      <w:r w:rsidRPr="00D23A2D">
        <w:t xml:space="preserve"> ulike </w:t>
      </w:r>
      <w:proofErr w:type="spellStart"/>
      <w:r w:rsidRPr="00D23A2D">
        <w:t>måtar</w:t>
      </w:r>
      <w:proofErr w:type="spellEnd"/>
      <w:r w:rsidRPr="00D23A2D">
        <w:t>.</w:t>
      </w:r>
    </w:p>
    <w:p w14:paraId="011C5492" w14:textId="77777777" w:rsidR="00617A19" w:rsidRPr="00D23A2D" w:rsidRDefault="00F23A99" w:rsidP="00D23A2D">
      <w:pPr>
        <w:pStyle w:val="tittel-ramme"/>
      </w:pPr>
      <w:r w:rsidRPr="00D23A2D">
        <w:t xml:space="preserve">FNs </w:t>
      </w:r>
      <w:proofErr w:type="spellStart"/>
      <w:r w:rsidRPr="00D23A2D">
        <w:t>berekraftsmål</w:t>
      </w:r>
      <w:proofErr w:type="spellEnd"/>
    </w:p>
    <w:p w14:paraId="36E50C87" w14:textId="77777777" w:rsidR="00617A19" w:rsidRPr="00D23A2D" w:rsidRDefault="00F23A99" w:rsidP="00D23A2D">
      <w:r w:rsidRPr="00D23A2D">
        <w:t>FNs berekraftsmål</w:t>
      </w:r>
      <w:r w:rsidRPr="00D23A2D">
        <w:rPr>
          <w:rStyle w:val="skrift-hevet"/>
        </w:rPr>
        <w:t>1</w:t>
      </w:r>
      <w:r w:rsidRPr="00D23A2D">
        <w:t xml:space="preserve"> er verdas handlingsplan for </w:t>
      </w:r>
      <w:proofErr w:type="spellStart"/>
      <w:r w:rsidRPr="00D23A2D">
        <w:t>berekraftig</w:t>
      </w:r>
      <w:proofErr w:type="spellEnd"/>
      <w:r w:rsidRPr="00D23A2D">
        <w:t xml:space="preserve"> utvikling. 2030-dagsordenen er konkretisert gjennom 17 </w:t>
      </w:r>
      <w:proofErr w:type="spellStart"/>
      <w:r w:rsidRPr="00D23A2D">
        <w:t>berekraftsmål</w:t>
      </w:r>
      <w:proofErr w:type="spellEnd"/>
      <w:r w:rsidRPr="00D23A2D">
        <w:t xml:space="preserve"> og 169 delmål som </w:t>
      </w:r>
      <w:proofErr w:type="spellStart"/>
      <w:r w:rsidRPr="00D23A2D">
        <w:t>handlar</w:t>
      </w:r>
      <w:proofErr w:type="spellEnd"/>
      <w:r w:rsidRPr="00D23A2D">
        <w:t xml:space="preserve"> om å oppnå </w:t>
      </w:r>
      <w:proofErr w:type="spellStart"/>
      <w:r w:rsidRPr="00D23A2D">
        <w:t>berekraftig</w:t>
      </w:r>
      <w:proofErr w:type="spellEnd"/>
      <w:r w:rsidRPr="00D23A2D">
        <w:t xml:space="preserve"> utvikling langs tre </w:t>
      </w:r>
      <w:proofErr w:type="spellStart"/>
      <w:r w:rsidRPr="00D23A2D">
        <w:t>dimensjonar</w:t>
      </w:r>
      <w:proofErr w:type="spellEnd"/>
      <w:r w:rsidRPr="00D23A2D">
        <w:t>: økonomisk, sosialt og miljømessig. Måla skal fungere som ei felles global retning for land, næringsliv og sivilsamfunn.</w:t>
      </w:r>
    </w:p>
    <w:p w14:paraId="0C1E6652" w14:textId="77777777" w:rsidR="00617A19" w:rsidRPr="00D23A2D" w:rsidRDefault="00F23A99" w:rsidP="00D23A2D">
      <w:r w:rsidRPr="00D23A2D">
        <w:t xml:space="preserve">Det vil </w:t>
      </w:r>
      <w:proofErr w:type="spellStart"/>
      <w:r w:rsidRPr="00D23A2D">
        <w:t>ikkje</w:t>
      </w:r>
      <w:proofErr w:type="spellEnd"/>
      <w:r w:rsidRPr="00D23A2D">
        <w:t xml:space="preserve"> </w:t>
      </w:r>
      <w:proofErr w:type="spellStart"/>
      <w:r w:rsidRPr="00D23A2D">
        <w:t>vere</w:t>
      </w:r>
      <w:proofErr w:type="spellEnd"/>
      <w:r w:rsidRPr="00D23A2D">
        <w:t xml:space="preserve"> </w:t>
      </w:r>
      <w:proofErr w:type="spellStart"/>
      <w:r w:rsidRPr="00D23A2D">
        <w:t>mogleg</w:t>
      </w:r>
      <w:proofErr w:type="spellEnd"/>
      <w:r w:rsidRPr="00D23A2D">
        <w:t xml:space="preserve"> å nå </w:t>
      </w:r>
      <w:proofErr w:type="spellStart"/>
      <w:r w:rsidRPr="00D23A2D">
        <w:t>fleire</w:t>
      </w:r>
      <w:proofErr w:type="spellEnd"/>
      <w:r w:rsidRPr="00D23A2D">
        <w:t xml:space="preserve"> av </w:t>
      </w:r>
      <w:proofErr w:type="spellStart"/>
      <w:r w:rsidRPr="00D23A2D">
        <w:t>berekraftsmåla</w:t>
      </w:r>
      <w:proofErr w:type="spellEnd"/>
      <w:r w:rsidRPr="00D23A2D">
        <w:t xml:space="preserve"> </w:t>
      </w:r>
      <w:proofErr w:type="spellStart"/>
      <w:r w:rsidRPr="00D23A2D">
        <w:t>utan</w:t>
      </w:r>
      <w:proofErr w:type="spellEnd"/>
      <w:r w:rsidRPr="00D23A2D">
        <w:t xml:space="preserve"> </w:t>
      </w:r>
      <w:proofErr w:type="spellStart"/>
      <w:r w:rsidRPr="00D23A2D">
        <w:t>auka</w:t>
      </w:r>
      <w:proofErr w:type="spellEnd"/>
      <w:r w:rsidRPr="00D23A2D">
        <w:t xml:space="preserve"> tilgang på mineral. Mineralutvinning </w:t>
      </w:r>
      <w:proofErr w:type="spellStart"/>
      <w:r w:rsidRPr="00D23A2D">
        <w:t>frå</w:t>
      </w:r>
      <w:proofErr w:type="spellEnd"/>
      <w:r w:rsidRPr="00D23A2D">
        <w:t xml:space="preserve"> havbotnen kan bidra positivt til å nå </w:t>
      </w:r>
      <w:proofErr w:type="spellStart"/>
      <w:r w:rsidRPr="00D23A2D">
        <w:t>fleire</w:t>
      </w:r>
      <w:proofErr w:type="spellEnd"/>
      <w:r w:rsidRPr="00D23A2D">
        <w:t xml:space="preserve"> av </w:t>
      </w:r>
      <w:proofErr w:type="spellStart"/>
      <w:r w:rsidRPr="00D23A2D">
        <w:t>berekraftsmåla</w:t>
      </w:r>
      <w:proofErr w:type="spellEnd"/>
      <w:r w:rsidRPr="00D23A2D">
        <w:t xml:space="preserve">, mellom anna mål 7 om </w:t>
      </w:r>
      <w:r w:rsidRPr="00D23A2D">
        <w:rPr>
          <w:rStyle w:val="kursiv"/>
        </w:rPr>
        <w:t>rein energi til alle</w:t>
      </w:r>
      <w:r w:rsidRPr="00D23A2D">
        <w:t xml:space="preserve"> gjennom forsyning av metall som er viktige </w:t>
      </w:r>
      <w:proofErr w:type="spellStart"/>
      <w:r w:rsidRPr="00D23A2D">
        <w:t>innsatsfaktorar</w:t>
      </w:r>
      <w:proofErr w:type="spellEnd"/>
      <w:r w:rsidRPr="00D23A2D">
        <w:t xml:space="preserve"> i fornybare </w:t>
      </w:r>
      <w:proofErr w:type="spellStart"/>
      <w:r w:rsidRPr="00D23A2D">
        <w:t>energiteknologiar</w:t>
      </w:r>
      <w:proofErr w:type="spellEnd"/>
      <w:r w:rsidRPr="00D23A2D">
        <w:t xml:space="preserve">. </w:t>
      </w:r>
      <w:proofErr w:type="spellStart"/>
      <w:r w:rsidRPr="00D23A2D">
        <w:t>Auka</w:t>
      </w:r>
      <w:proofErr w:type="spellEnd"/>
      <w:r w:rsidRPr="00D23A2D">
        <w:t xml:space="preserve"> bruk av fornybare </w:t>
      </w:r>
      <w:proofErr w:type="spellStart"/>
      <w:r w:rsidRPr="00D23A2D">
        <w:t>energiteknologiar</w:t>
      </w:r>
      <w:proofErr w:type="spellEnd"/>
      <w:r w:rsidRPr="00D23A2D">
        <w:t xml:space="preserve"> kan ha positiv effekt på mål 13 om </w:t>
      </w:r>
      <w:r w:rsidRPr="00D23A2D">
        <w:rPr>
          <w:rStyle w:val="kursiv"/>
        </w:rPr>
        <w:t xml:space="preserve">å stoppe </w:t>
      </w:r>
      <w:proofErr w:type="spellStart"/>
      <w:r w:rsidRPr="00D23A2D">
        <w:rPr>
          <w:rStyle w:val="kursiv"/>
        </w:rPr>
        <w:t>klimaendringane</w:t>
      </w:r>
      <w:proofErr w:type="spellEnd"/>
      <w:r w:rsidRPr="00D23A2D">
        <w:t xml:space="preserve">. Samtidig kan mineralutvinning </w:t>
      </w:r>
      <w:proofErr w:type="spellStart"/>
      <w:r w:rsidRPr="00D23A2D">
        <w:t>frå</w:t>
      </w:r>
      <w:proofErr w:type="spellEnd"/>
      <w:r w:rsidRPr="00D23A2D">
        <w:t xml:space="preserve"> havbotnen </w:t>
      </w:r>
      <w:proofErr w:type="spellStart"/>
      <w:r w:rsidRPr="00D23A2D">
        <w:t>vere</w:t>
      </w:r>
      <w:proofErr w:type="spellEnd"/>
      <w:r w:rsidRPr="00D23A2D">
        <w:t xml:space="preserve"> </w:t>
      </w:r>
      <w:proofErr w:type="spellStart"/>
      <w:r w:rsidRPr="00D23A2D">
        <w:t>utfordrande</w:t>
      </w:r>
      <w:proofErr w:type="spellEnd"/>
      <w:r w:rsidRPr="00D23A2D">
        <w:t xml:space="preserve"> med omsyn til mål 14 om </w:t>
      </w:r>
      <w:r w:rsidRPr="00D23A2D">
        <w:rPr>
          <w:rStyle w:val="kursiv"/>
        </w:rPr>
        <w:t>livet i havet</w:t>
      </w:r>
      <w:r w:rsidRPr="00D23A2D">
        <w:t xml:space="preserve"> og mål 12 om </w:t>
      </w:r>
      <w:proofErr w:type="spellStart"/>
      <w:r w:rsidRPr="00D23A2D">
        <w:rPr>
          <w:rStyle w:val="kursiv"/>
        </w:rPr>
        <w:t>ansvarleg</w:t>
      </w:r>
      <w:proofErr w:type="spellEnd"/>
      <w:r w:rsidRPr="00D23A2D">
        <w:rPr>
          <w:rStyle w:val="kursiv"/>
        </w:rPr>
        <w:t xml:space="preserve"> forbruk og produksjon</w:t>
      </w:r>
      <w:r w:rsidRPr="00D23A2D">
        <w:t xml:space="preserve">, </w:t>
      </w:r>
      <w:proofErr w:type="spellStart"/>
      <w:r w:rsidRPr="00D23A2D">
        <w:t>noko</w:t>
      </w:r>
      <w:proofErr w:type="spellEnd"/>
      <w:r w:rsidRPr="00D23A2D">
        <w:t xml:space="preserve"> som også Høgnivåpanelet for </w:t>
      </w:r>
      <w:proofErr w:type="spellStart"/>
      <w:r w:rsidRPr="00D23A2D">
        <w:t>ein</w:t>
      </w:r>
      <w:proofErr w:type="spellEnd"/>
      <w:r w:rsidRPr="00D23A2D">
        <w:t xml:space="preserve"> </w:t>
      </w:r>
      <w:proofErr w:type="spellStart"/>
      <w:r w:rsidRPr="00D23A2D">
        <w:t>berekraftig</w:t>
      </w:r>
      <w:proofErr w:type="spellEnd"/>
      <w:r w:rsidRPr="00D23A2D">
        <w:t xml:space="preserve"> havøkonomi (Havpanelet) har </w:t>
      </w:r>
      <w:proofErr w:type="spellStart"/>
      <w:r w:rsidRPr="00D23A2D">
        <w:t>påpeika</w:t>
      </w:r>
      <w:proofErr w:type="spellEnd"/>
      <w:r w:rsidRPr="00D23A2D">
        <w:t xml:space="preserve">. I arbeidet med å nå </w:t>
      </w:r>
      <w:proofErr w:type="spellStart"/>
      <w:r w:rsidRPr="00D23A2D">
        <w:t>berekraftsmåla</w:t>
      </w:r>
      <w:proofErr w:type="spellEnd"/>
      <w:r w:rsidRPr="00D23A2D">
        <w:t xml:space="preserve"> er det viktig å sjå til at innsatsen for å nå </w:t>
      </w:r>
      <w:proofErr w:type="spellStart"/>
      <w:r w:rsidRPr="00D23A2D">
        <w:t>eitt</w:t>
      </w:r>
      <w:proofErr w:type="spellEnd"/>
      <w:r w:rsidRPr="00D23A2D">
        <w:t xml:space="preserve"> mål </w:t>
      </w:r>
      <w:proofErr w:type="spellStart"/>
      <w:r w:rsidRPr="00D23A2D">
        <w:t>ikkje</w:t>
      </w:r>
      <w:proofErr w:type="spellEnd"/>
      <w:r w:rsidRPr="00D23A2D">
        <w:t xml:space="preserve"> går </w:t>
      </w:r>
      <w:proofErr w:type="spellStart"/>
      <w:r w:rsidRPr="00D23A2D">
        <w:t>vesentleg</w:t>
      </w:r>
      <w:proofErr w:type="spellEnd"/>
      <w:r w:rsidRPr="00D23A2D">
        <w:t xml:space="preserve"> ut over </w:t>
      </w:r>
      <w:proofErr w:type="spellStart"/>
      <w:r w:rsidRPr="00D23A2D">
        <w:t>sjansane</w:t>
      </w:r>
      <w:proofErr w:type="spellEnd"/>
      <w:r w:rsidRPr="00D23A2D">
        <w:t xml:space="preserve"> til å nå </w:t>
      </w:r>
      <w:proofErr w:type="spellStart"/>
      <w:r w:rsidRPr="00D23A2D">
        <w:t>eit</w:t>
      </w:r>
      <w:proofErr w:type="spellEnd"/>
      <w:r w:rsidRPr="00D23A2D">
        <w:t xml:space="preserve"> anna mål. </w:t>
      </w:r>
      <w:proofErr w:type="spellStart"/>
      <w:r w:rsidRPr="00D23A2D">
        <w:t>Noreg</w:t>
      </w:r>
      <w:proofErr w:type="spellEnd"/>
      <w:r w:rsidRPr="00D23A2D">
        <w:t xml:space="preserve"> kan gå føre og vise veg ved å etablere </w:t>
      </w:r>
      <w:proofErr w:type="spellStart"/>
      <w:r w:rsidRPr="00D23A2D">
        <w:t>forsvarleg</w:t>
      </w:r>
      <w:proofErr w:type="spellEnd"/>
      <w:r w:rsidRPr="00D23A2D">
        <w:t xml:space="preserve"> og </w:t>
      </w:r>
      <w:proofErr w:type="spellStart"/>
      <w:r w:rsidRPr="00D23A2D">
        <w:t>berekraftig</w:t>
      </w:r>
      <w:proofErr w:type="spellEnd"/>
      <w:r w:rsidRPr="00D23A2D">
        <w:t xml:space="preserve"> </w:t>
      </w:r>
      <w:proofErr w:type="spellStart"/>
      <w:r w:rsidRPr="00D23A2D">
        <w:t>mineralverksemd</w:t>
      </w:r>
      <w:proofErr w:type="spellEnd"/>
      <w:r w:rsidRPr="00D23A2D">
        <w:t xml:space="preserve"> på havbotnen. </w:t>
      </w:r>
      <w:proofErr w:type="spellStart"/>
      <w:r w:rsidRPr="00D23A2D">
        <w:t>Noreg</w:t>
      </w:r>
      <w:proofErr w:type="spellEnd"/>
      <w:r w:rsidRPr="00D23A2D">
        <w:t xml:space="preserve"> kan med det også bidra til at ei eventuell framtidig utvinning av havbotnmineral skjer på </w:t>
      </w:r>
      <w:proofErr w:type="spellStart"/>
      <w:r w:rsidRPr="00D23A2D">
        <w:t>ein</w:t>
      </w:r>
      <w:proofErr w:type="spellEnd"/>
      <w:r w:rsidRPr="00D23A2D">
        <w:t xml:space="preserve"> </w:t>
      </w:r>
      <w:proofErr w:type="spellStart"/>
      <w:r w:rsidRPr="00D23A2D">
        <w:t>forsvarleg</w:t>
      </w:r>
      <w:proofErr w:type="spellEnd"/>
      <w:r w:rsidRPr="00D23A2D">
        <w:t xml:space="preserve"> måte </w:t>
      </w:r>
      <w:proofErr w:type="spellStart"/>
      <w:r w:rsidRPr="00D23A2D">
        <w:t>innanfor</w:t>
      </w:r>
      <w:proofErr w:type="spellEnd"/>
      <w:r w:rsidRPr="00D23A2D">
        <w:t xml:space="preserve"> rammer som </w:t>
      </w:r>
      <w:proofErr w:type="spellStart"/>
      <w:r w:rsidRPr="00D23A2D">
        <w:t>varetek</w:t>
      </w:r>
      <w:proofErr w:type="spellEnd"/>
      <w:r w:rsidRPr="00D23A2D">
        <w:t xml:space="preserve"> omsynet til livet i havet (mål 14), og i samsvar med strenge miljøkrav og høge HMS-</w:t>
      </w:r>
      <w:proofErr w:type="spellStart"/>
      <w:r w:rsidRPr="00D23A2D">
        <w:t>standardar</w:t>
      </w:r>
      <w:proofErr w:type="spellEnd"/>
      <w:r w:rsidRPr="00D23A2D">
        <w:t xml:space="preserve"> også internasjonalt</w:t>
      </w:r>
      <w:r w:rsidRPr="00D23A2D">
        <w:rPr>
          <w:rStyle w:val="kursiv"/>
        </w:rPr>
        <w:t>.</w:t>
      </w:r>
    </w:p>
    <w:p w14:paraId="05481D7A" w14:textId="77777777" w:rsidR="00617A19" w:rsidRPr="00D23A2D" w:rsidRDefault="00F23A99" w:rsidP="00D23A2D">
      <w:pPr>
        <w:pStyle w:val="ramme-noter"/>
        <w:rPr>
          <w:rStyle w:val="skrift-hevet"/>
        </w:rPr>
      </w:pPr>
      <w:r w:rsidRPr="00D23A2D">
        <w:rPr>
          <w:rStyle w:val="skrift-hevet"/>
        </w:rPr>
        <w:t>1</w:t>
      </w:r>
      <w:r w:rsidRPr="00D23A2D">
        <w:tab/>
        <w:t>https://www.regjeringen.no/no/tema/fns-barekraftsmal/id2590133/.</w:t>
      </w:r>
    </w:p>
    <w:p w14:paraId="3A9F81F3" w14:textId="77777777" w:rsidR="00617A19" w:rsidRPr="00D23A2D" w:rsidRDefault="00F23A99" w:rsidP="00D23A2D">
      <w:pPr>
        <w:pStyle w:val="Ramme-slutt"/>
      </w:pPr>
      <w:r w:rsidRPr="00D23A2D">
        <w:t>[Boks slutt]</w:t>
      </w:r>
    </w:p>
    <w:p w14:paraId="14491CB3" w14:textId="77777777" w:rsidR="00617A19" w:rsidRPr="00D23A2D" w:rsidRDefault="00F23A99" w:rsidP="00D23A2D">
      <w:r w:rsidRPr="00D23A2D">
        <w:t xml:space="preserve">IEA </w:t>
      </w:r>
      <w:proofErr w:type="spellStart"/>
      <w:r w:rsidRPr="00D23A2D">
        <w:t>peikar</w:t>
      </w:r>
      <w:proofErr w:type="spellEnd"/>
      <w:r w:rsidRPr="00D23A2D">
        <w:t xml:space="preserve"> spesielt på det </w:t>
      </w:r>
      <w:proofErr w:type="spellStart"/>
      <w:r w:rsidRPr="00D23A2D">
        <w:t>aukande</w:t>
      </w:r>
      <w:proofErr w:type="spellEnd"/>
      <w:r w:rsidRPr="00D23A2D">
        <w:t xml:space="preserve"> behovet for mineral og metall i </w:t>
      </w:r>
      <w:proofErr w:type="spellStart"/>
      <w:r w:rsidRPr="00D23A2D">
        <w:t>batteriteknologiar</w:t>
      </w:r>
      <w:proofErr w:type="spellEnd"/>
      <w:r w:rsidRPr="00D23A2D">
        <w:t xml:space="preserve">. Figur 2.2 viser IEAs vekstanslag for </w:t>
      </w:r>
      <w:proofErr w:type="spellStart"/>
      <w:r w:rsidRPr="00D23A2D">
        <w:t>etterspurnaden</w:t>
      </w:r>
      <w:proofErr w:type="spellEnd"/>
      <w:r w:rsidRPr="00D23A2D">
        <w:t xml:space="preserve"> av metall som </w:t>
      </w:r>
      <w:proofErr w:type="spellStart"/>
      <w:r w:rsidRPr="00D23A2D">
        <w:t>trengst</w:t>
      </w:r>
      <w:proofErr w:type="spellEnd"/>
      <w:r w:rsidRPr="00D23A2D">
        <w:t xml:space="preserve"> i produksjonen av batteri og fornybare </w:t>
      </w:r>
      <w:proofErr w:type="spellStart"/>
      <w:r w:rsidRPr="00D23A2D">
        <w:t>energiteknologiar</w:t>
      </w:r>
      <w:proofErr w:type="spellEnd"/>
      <w:r w:rsidRPr="00D23A2D">
        <w:t xml:space="preserve"> i STEPS og i SDS. Som figur 2.2 viser, vil </w:t>
      </w:r>
      <w:proofErr w:type="spellStart"/>
      <w:r w:rsidRPr="00D23A2D">
        <w:t>ein</w:t>
      </w:r>
      <w:proofErr w:type="spellEnd"/>
      <w:r w:rsidRPr="00D23A2D">
        <w:t xml:space="preserve"> utviklingsbane som i STEPS føre til </w:t>
      </w:r>
      <w:proofErr w:type="spellStart"/>
      <w:r w:rsidRPr="00D23A2D">
        <w:t>ein</w:t>
      </w:r>
      <w:proofErr w:type="spellEnd"/>
      <w:r w:rsidRPr="00D23A2D">
        <w:t xml:space="preserve"> kraftig </w:t>
      </w:r>
      <w:proofErr w:type="spellStart"/>
      <w:r w:rsidRPr="00D23A2D">
        <w:t>etterspurnadsvekst</w:t>
      </w:r>
      <w:proofErr w:type="spellEnd"/>
      <w:r w:rsidRPr="00D23A2D">
        <w:t xml:space="preserve"> for </w:t>
      </w:r>
      <w:proofErr w:type="spellStart"/>
      <w:r w:rsidRPr="00D23A2D">
        <w:t>utvalde</w:t>
      </w:r>
      <w:proofErr w:type="spellEnd"/>
      <w:r w:rsidRPr="00D23A2D">
        <w:t xml:space="preserve"> mineral </w:t>
      </w:r>
      <w:proofErr w:type="spellStart"/>
      <w:r w:rsidRPr="00D23A2D">
        <w:t>frå</w:t>
      </w:r>
      <w:proofErr w:type="spellEnd"/>
      <w:r w:rsidRPr="00D23A2D">
        <w:t xml:space="preserve"> fornybare </w:t>
      </w:r>
      <w:proofErr w:type="spellStart"/>
      <w:r w:rsidRPr="00D23A2D">
        <w:t>energiteknologiar</w:t>
      </w:r>
      <w:proofErr w:type="spellEnd"/>
      <w:r w:rsidRPr="00D23A2D">
        <w:t xml:space="preserve">, mens SDS vil føre til </w:t>
      </w:r>
      <w:proofErr w:type="spellStart"/>
      <w:r w:rsidRPr="00D23A2D">
        <w:t>ein</w:t>
      </w:r>
      <w:proofErr w:type="spellEnd"/>
      <w:r w:rsidRPr="00D23A2D">
        <w:t xml:space="preserve"> enorm </w:t>
      </w:r>
      <w:proofErr w:type="spellStart"/>
      <w:r w:rsidRPr="00D23A2D">
        <w:t>auke</w:t>
      </w:r>
      <w:proofErr w:type="spellEnd"/>
      <w:r w:rsidRPr="00D23A2D">
        <w:t xml:space="preserve">. Eksempelvis </w:t>
      </w:r>
      <w:proofErr w:type="spellStart"/>
      <w:r w:rsidRPr="00D23A2D">
        <w:t>aukar</w:t>
      </w:r>
      <w:proofErr w:type="spellEnd"/>
      <w:r w:rsidRPr="00D23A2D">
        <w:t xml:space="preserve"> </w:t>
      </w:r>
      <w:proofErr w:type="spellStart"/>
      <w:r w:rsidRPr="00D23A2D">
        <w:t>etterspurnaden</w:t>
      </w:r>
      <w:proofErr w:type="spellEnd"/>
      <w:r w:rsidRPr="00D23A2D">
        <w:t xml:space="preserve"> etter litium med 42-gongen </w:t>
      </w:r>
      <w:proofErr w:type="spellStart"/>
      <w:r w:rsidRPr="00D23A2D">
        <w:t>frå</w:t>
      </w:r>
      <w:proofErr w:type="spellEnd"/>
      <w:r w:rsidRPr="00D23A2D">
        <w:t xml:space="preserve"> 2020 til 2040 i SDS.</w:t>
      </w:r>
    </w:p>
    <w:p w14:paraId="53DEB533" w14:textId="4BD81467" w:rsidR="00617A19" w:rsidRPr="00D23A2D" w:rsidRDefault="002D5730" w:rsidP="00D23A2D">
      <w:r>
        <w:rPr>
          <w:noProof/>
        </w:rPr>
        <w:lastRenderedPageBreak/>
        <w:drawing>
          <wp:inline distT="0" distB="0" distL="0" distR="0" wp14:anchorId="45151979" wp14:editId="3051C3FA">
            <wp:extent cx="6081395" cy="288099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1DA4BE2" w14:textId="51D918ED" w:rsidR="00617A19" w:rsidRPr="00D23A2D" w:rsidRDefault="00F23A99" w:rsidP="00D23A2D">
      <w:pPr>
        <w:pStyle w:val="figur-tittel"/>
      </w:pPr>
      <w:r w:rsidRPr="00D23A2D">
        <w:t xml:space="preserve">Potensiell </w:t>
      </w:r>
      <w:proofErr w:type="spellStart"/>
      <w:r w:rsidRPr="00D23A2D">
        <w:t>etterspurnadsvekst</w:t>
      </w:r>
      <w:proofErr w:type="spellEnd"/>
      <w:r w:rsidRPr="00D23A2D">
        <w:t xml:space="preserve"> for </w:t>
      </w:r>
      <w:proofErr w:type="spellStart"/>
      <w:r w:rsidRPr="00D23A2D">
        <w:t>utvalde</w:t>
      </w:r>
      <w:proofErr w:type="spellEnd"/>
      <w:r w:rsidRPr="00D23A2D">
        <w:t xml:space="preserve"> mineral </w:t>
      </w:r>
      <w:proofErr w:type="spellStart"/>
      <w:r w:rsidRPr="00D23A2D">
        <w:t>frå</w:t>
      </w:r>
      <w:proofErr w:type="spellEnd"/>
      <w:r w:rsidRPr="00D23A2D">
        <w:t xml:space="preserve"> fornybare </w:t>
      </w:r>
      <w:proofErr w:type="spellStart"/>
      <w:r w:rsidRPr="00D23A2D">
        <w:t>energiteknologiar</w:t>
      </w:r>
      <w:proofErr w:type="spellEnd"/>
      <w:r w:rsidRPr="00D23A2D">
        <w:t xml:space="preserve"> i 2040- vs. 2020</w:t>
      </w:r>
      <w:r w:rsidR="00D23A2D">
        <w:t>-</w:t>
      </w:r>
      <w:r w:rsidRPr="00D23A2D">
        <w:t>nivå</w:t>
      </w:r>
    </w:p>
    <w:p w14:paraId="4E9DD539" w14:textId="77777777" w:rsidR="00617A19" w:rsidRPr="00D23A2D" w:rsidRDefault="00F23A99" w:rsidP="00D23A2D">
      <w:pPr>
        <w:pStyle w:val="Kilde"/>
      </w:pPr>
      <w:r w:rsidRPr="00D23A2D">
        <w:t>Kjelde: IEA</w:t>
      </w:r>
    </w:p>
    <w:p w14:paraId="1809C76C" w14:textId="77777777" w:rsidR="00617A19" w:rsidRPr="00D23A2D" w:rsidRDefault="00F23A99" w:rsidP="00D23A2D">
      <w:proofErr w:type="spellStart"/>
      <w:r w:rsidRPr="00D23A2D">
        <w:t>Sjølv</w:t>
      </w:r>
      <w:proofErr w:type="spellEnd"/>
      <w:r w:rsidRPr="00D23A2D">
        <w:t xml:space="preserve"> om det er uvisse om framtidig teknologiutvikling, er tendensen klar: Det </w:t>
      </w:r>
      <w:proofErr w:type="spellStart"/>
      <w:r w:rsidRPr="00D23A2D">
        <w:t>grøne</w:t>
      </w:r>
      <w:proofErr w:type="spellEnd"/>
      <w:r w:rsidRPr="00D23A2D">
        <w:t xml:space="preserve"> skiftet og </w:t>
      </w:r>
      <w:proofErr w:type="spellStart"/>
      <w:r w:rsidRPr="00D23A2D">
        <w:t>auka</w:t>
      </w:r>
      <w:proofErr w:type="spellEnd"/>
      <w:r w:rsidRPr="00D23A2D">
        <w:t xml:space="preserve"> bruk av </w:t>
      </w:r>
      <w:proofErr w:type="spellStart"/>
      <w:r w:rsidRPr="00D23A2D">
        <w:t>lågutsleppsteknologi</w:t>
      </w:r>
      <w:proofErr w:type="spellEnd"/>
      <w:r w:rsidRPr="00D23A2D">
        <w:t xml:space="preserve"> vil føre til </w:t>
      </w:r>
      <w:proofErr w:type="spellStart"/>
      <w:r w:rsidRPr="00D23A2D">
        <w:t>auka</w:t>
      </w:r>
      <w:proofErr w:type="spellEnd"/>
      <w:r w:rsidRPr="00D23A2D">
        <w:t xml:space="preserve"> </w:t>
      </w:r>
      <w:proofErr w:type="spellStart"/>
      <w:r w:rsidRPr="00D23A2D">
        <w:t>etterspurnad</w:t>
      </w:r>
      <w:proofErr w:type="spellEnd"/>
      <w:r w:rsidRPr="00D23A2D">
        <w:t xml:space="preserve"> etter kritiske mineral.</w:t>
      </w:r>
    </w:p>
    <w:p w14:paraId="4A343A4C" w14:textId="77777777" w:rsidR="00617A19" w:rsidRPr="00D23A2D" w:rsidRDefault="00F23A99" w:rsidP="00D23A2D">
      <w:pPr>
        <w:pStyle w:val="Overskrift2"/>
      </w:pPr>
      <w:r w:rsidRPr="00D23A2D">
        <w:t xml:space="preserve">Sikker og </w:t>
      </w:r>
      <w:proofErr w:type="spellStart"/>
      <w:r w:rsidRPr="00D23A2D">
        <w:t>påliteleg</w:t>
      </w:r>
      <w:proofErr w:type="spellEnd"/>
      <w:r w:rsidRPr="00D23A2D">
        <w:t xml:space="preserve"> forsyning av mineral og metall</w:t>
      </w:r>
    </w:p>
    <w:p w14:paraId="50AD5B10" w14:textId="77777777" w:rsidR="00617A19" w:rsidRPr="00D23A2D" w:rsidRDefault="00F23A99" w:rsidP="00D23A2D">
      <w:r w:rsidRPr="00D23A2D">
        <w:t xml:space="preserve">Metall blir i dag produserte </w:t>
      </w:r>
      <w:proofErr w:type="spellStart"/>
      <w:r w:rsidRPr="00D23A2D">
        <w:t>frå</w:t>
      </w:r>
      <w:proofErr w:type="spellEnd"/>
      <w:r w:rsidRPr="00D23A2D">
        <w:t xml:space="preserve"> landbaserte kjelder gjennom uttak av malm til </w:t>
      </w:r>
      <w:proofErr w:type="spellStart"/>
      <w:r w:rsidRPr="00D23A2D">
        <w:t>oppriking</w:t>
      </w:r>
      <w:proofErr w:type="spellEnd"/>
      <w:r w:rsidRPr="00D23A2D">
        <w:t xml:space="preserve"> og </w:t>
      </w:r>
      <w:proofErr w:type="spellStart"/>
      <w:r w:rsidRPr="00D23A2D">
        <w:t>vidareforedling</w:t>
      </w:r>
      <w:proofErr w:type="spellEnd"/>
      <w:r w:rsidRPr="00D23A2D">
        <w:t xml:space="preserve"> gjennom prosessering av mineralkonsentrat. Australia, Kina, USA, Russland, Chile, Brasil, Canada, Sør-Afrika, Den demokratiske republikken Kongo (DR Kongo), Indonesia, Filippinane og Peru er blant landa med store </w:t>
      </w:r>
      <w:proofErr w:type="spellStart"/>
      <w:r w:rsidRPr="00D23A2D">
        <w:t>ressursar</w:t>
      </w:r>
      <w:proofErr w:type="spellEnd"/>
      <w:r w:rsidRPr="00D23A2D">
        <w:t xml:space="preserve"> og produksjon. </w:t>
      </w:r>
      <w:proofErr w:type="spellStart"/>
      <w:r w:rsidRPr="00D23A2D">
        <w:t>Påliteleg</w:t>
      </w:r>
      <w:proofErr w:type="spellEnd"/>
      <w:r w:rsidRPr="00D23A2D">
        <w:t xml:space="preserve"> og sikker tilgang til </w:t>
      </w:r>
      <w:proofErr w:type="spellStart"/>
      <w:r w:rsidRPr="00D23A2D">
        <w:t>rimeleg</w:t>
      </w:r>
      <w:proofErr w:type="spellEnd"/>
      <w:r w:rsidRPr="00D23A2D">
        <w:t xml:space="preserve"> energi og råvarer har fått </w:t>
      </w:r>
      <w:proofErr w:type="spellStart"/>
      <w:r w:rsidRPr="00D23A2D">
        <w:t>auka</w:t>
      </w:r>
      <w:proofErr w:type="spellEnd"/>
      <w:r w:rsidRPr="00D23A2D">
        <w:t xml:space="preserve"> </w:t>
      </w:r>
      <w:proofErr w:type="spellStart"/>
      <w:r w:rsidRPr="00D23A2D">
        <w:t>merksemd</w:t>
      </w:r>
      <w:proofErr w:type="spellEnd"/>
      <w:r w:rsidRPr="00D23A2D">
        <w:t xml:space="preserve"> blant både styresmakter, internasjonale </w:t>
      </w:r>
      <w:proofErr w:type="spellStart"/>
      <w:r w:rsidRPr="00D23A2D">
        <w:t>organisasjonar</w:t>
      </w:r>
      <w:proofErr w:type="spellEnd"/>
      <w:r w:rsidRPr="00D23A2D">
        <w:t xml:space="preserve"> og </w:t>
      </w:r>
      <w:proofErr w:type="spellStart"/>
      <w:r w:rsidRPr="00D23A2D">
        <w:t>industriar</w:t>
      </w:r>
      <w:proofErr w:type="spellEnd"/>
      <w:r w:rsidRPr="00D23A2D">
        <w:t>.</w:t>
      </w:r>
    </w:p>
    <w:p w14:paraId="258B4C68" w14:textId="0DA1FBE3" w:rsidR="00617A19" w:rsidRPr="00D23A2D" w:rsidRDefault="00F23A99" w:rsidP="00D23A2D">
      <w:r w:rsidRPr="00D23A2D">
        <w:t xml:space="preserve">Ettersom mineral og metall er så viktige for energi, teknologi og forsvarsindustri, har </w:t>
      </w:r>
      <w:proofErr w:type="spellStart"/>
      <w:r w:rsidRPr="00D23A2D">
        <w:t>desse</w:t>
      </w:r>
      <w:proofErr w:type="spellEnd"/>
      <w:r w:rsidRPr="00D23A2D">
        <w:t xml:space="preserve"> råvarene </w:t>
      </w:r>
      <w:proofErr w:type="spellStart"/>
      <w:r w:rsidRPr="00D23A2D">
        <w:t>ein</w:t>
      </w:r>
      <w:proofErr w:type="spellEnd"/>
      <w:r w:rsidRPr="00D23A2D">
        <w:t xml:space="preserve"> tryggingspolitisk dimensjon som </w:t>
      </w:r>
      <w:proofErr w:type="spellStart"/>
      <w:r w:rsidRPr="00D23A2D">
        <w:t>truleg</w:t>
      </w:r>
      <w:proofErr w:type="spellEnd"/>
      <w:r w:rsidRPr="00D23A2D">
        <w:t xml:space="preserve"> vil bli </w:t>
      </w:r>
      <w:proofErr w:type="spellStart"/>
      <w:r w:rsidRPr="00D23A2D">
        <w:t>sterkare</w:t>
      </w:r>
      <w:proofErr w:type="spellEnd"/>
      <w:r w:rsidRPr="00D23A2D">
        <w:t xml:space="preserve"> </w:t>
      </w:r>
      <w:proofErr w:type="spellStart"/>
      <w:r w:rsidRPr="00D23A2D">
        <w:t>vektlagd</w:t>
      </w:r>
      <w:proofErr w:type="spellEnd"/>
      <w:r w:rsidRPr="00D23A2D">
        <w:t xml:space="preserve"> i åra som kjem. Teknologisk innovasjon i sivil, kommersiell sektor kan også </w:t>
      </w:r>
      <w:proofErr w:type="spellStart"/>
      <w:r w:rsidRPr="00D23A2D">
        <w:t>utnyttast</w:t>
      </w:r>
      <w:proofErr w:type="spellEnd"/>
      <w:r w:rsidRPr="00D23A2D">
        <w:t xml:space="preserve"> militært. Høgteknologi vil kunne</w:t>
      </w:r>
      <w:r w:rsidR="00D23A2D">
        <w:t xml:space="preserve"> </w:t>
      </w:r>
      <w:proofErr w:type="spellStart"/>
      <w:r w:rsidRPr="00D23A2D">
        <w:t>vere</w:t>
      </w:r>
      <w:proofErr w:type="spellEnd"/>
      <w:r w:rsidRPr="00D23A2D">
        <w:t xml:space="preserve"> </w:t>
      </w:r>
      <w:proofErr w:type="spellStart"/>
      <w:r w:rsidRPr="00D23A2D">
        <w:t>særleg</w:t>
      </w:r>
      <w:proofErr w:type="spellEnd"/>
      <w:r w:rsidRPr="00D23A2D">
        <w:t xml:space="preserve"> utsett.</w:t>
      </w:r>
    </w:p>
    <w:p w14:paraId="6BFEF238" w14:textId="77777777" w:rsidR="00617A19" w:rsidRPr="00D23A2D" w:rsidRDefault="00F23A99" w:rsidP="00D23A2D">
      <w:r w:rsidRPr="00D23A2D">
        <w:t xml:space="preserve">Det er </w:t>
      </w:r>
      <w:proofErr w:type="spellStart"/>
      <w:r w:rsidRPr="00D23A2D">
        <w:t>eit</w:t>
      </w:r>
      <w:proofErr w:type="spellEnd"/>
      <w:r w:rsidRPr="00D23A2D">
        <w:t xml:space="preserve"> tryggingspolitisk mål å minimere </w:t>
      </w:r>
      <w:proofErr w:type="spellStart"/>
      <w:r w:rsidRPr="00D23A2D">
        <w:t>avhengnaden</w:t>
      </w:r>
      <w:proofErr w:type="spellEnd"/>
      <w:r w:rsidRPr="00D23A2D">
        <w:t xml:space="preserve"> av import av kritiske </w:t>
      </w:r>
      <w:proofErr w:type="spellStart"/>
      <w:r w:rsidRPr="00D23A2D">
        <w:t>innsatsfaktorar</w:t>
      </w:r>
      <w:proofErr w:type="spellEnd"/>
      <w:r w:rsidRPr="00D23A2D">
        <w:t xml:space="preserve">. Høg grad av </w:t>
      </w:r>
      <w:proofErr w:type="spellStart"/>
      <w:r w:rsidRPr="00D23A2D">
        <w:t>importavhengnad</w:t>
      </w:r>
      <w:proofErr w:type="spellEnd"/>
      <w:r w:rsidRPr="00D23A2D">
        <w:t xml:space="preserve"> kan </w:t>
      </w:r>
      <w:proofErr w:type="spellStart"/>
      <w:r w:rsidRPr="00D23A2D">
        <w:t>gjere</w:t>
      </w:r>
      <w:proofErr w:type="spellEnd"/>
      <w:r w:rsidRPr="00D23A2D">
        <w:t xml:space="preserve"> </w:t>
      </w:r>
      <w:proofErr w:type="spellStart"/>
      <w:r w:rsidRPr="00D23A2D">
        <w:t>nasjonar</w:t>
      </w:r>
      <w:proofErr w:type="spellEnd"/>
      <w:r w:rsidRPr="00D23A2D">
        <w:t xml:space="preserve">, samfunn og </w:t>
      </w:r>
      <w:proofErr w:type="spellStart"/>
      <w:r w:rsidRPr="00D23A2D">
        <w:t>industriar</w:t>
      </w:r>
      <w:proofErr w:type="spellEnd"/>
      <w:r w:rsidRPr="00D23A2D">
        <w:t xml:space="preserve"> sårbare for </w:t>
      </w:r>
      <w:proofErr w:type="spellStart"/>
      <w:r w:rsidRPr="00D23A2D">
        <w:t>marknadsforstyrringar</w:t>
      </w:r>
      <w:proofErr w:type="spellEnd"/>
      <w:r w:rsidRPr="00D23A2D">
        <w:t xml:space="preserve"> som </w:t>
      </w:r>
      <w:proofErr w:type="spellStart"/>
      <w:r w:rsidRPr="00D23A2D">
        <w:t>følgje</w:t>
      </w:r>
      <w:proofErr w:type="spellEnd"/>
      <w:r w:rsidRPr="00D23A2D">
        <w:t xml:space="preserve"> av geopolitiske </w:t>
      </w:r>
      <w:proofErr w:type="spellStart"/>
      <w:r w:rsidRPr="00D23A2D">
        <w:t>konfliktar</w:t>
      </w:r>
      <w:proofErr w:type="spellEnd"/>
      <w:r w:rsidRPr="00D23A2D">
        <w:t xml:space="preserve">, </w:t>
      </w:r>
      <w:proofErr w:type="spellStart"/>
      <w:r w:rsidRPr="00D23A2D">
        <w:t>alliansar</w:t>
      </w:r>
      <w:proofErr w:type="spellEnd"/>
      <w:r w:rsidRPr="00D23A2D">
        <w:t xml:space="preserve"> og konkurranse. Sikker tilgang på mineral og metall har derfor fått </w:t>
      </w:r>
      <w:proofErr w:type="spellStart"/>
      <w:r w:rsidRPr="00D23A2D">
        <w:t>aukande</w:t>
      </w:r>
      <w:proofErr w:type="spellEnd"/>
      <w:r w:rsidRPr="00D23A2D">
        <w:t xml:space="preserve"> </w:t>
      </w:r>
      <w:proofErr w:type="spellStart"/>
      <w:r w:rsidRPr="00D23A2D">
        <w:t>merksemd</w:t>
      </w:r>
      <w:proofErr w:type="spellEnd"/>
      <w:r w:rsidRPr="00D23A2D">
        <w:t xml:space="preserve"> i EU og globalt. </w:t>
      </w:r>
      <w:proofErr w:type="spellStart"/>
      <w:r w:rsidRPr="00D23A2D">
        <w:t>Fleire</w:t>
      </w:r>
      <w:proofErr w:type="spellEnd"/>
      <w:r w:rsidRPr="00D23A2D">
        <w:t xml:space="preserve"> </w:t>
      </w:r>
      <w:proofErr w:type="spellStart"/>
      <w:r w:rsidRPr="00D23A2D">
        <w:t>aktørar</w:t>
      </w:r>
      <w:proofErr w:type="spellEnd"/>
      <w:r w:rsidRPr="00D23A2D">
        <w:t xml:space="preserve"> har utarbeidd </w:t>
      </w:r>
      <w:proofErr w:type="gramStart"/>
      <w:r w:rsidRPr="00D23A2D">
        <w:t>ei oversikt</w:t>
      </w:r>
      <w:proofErr w:type="gramEnd"/>
      <w:r w:rsidRPr="00D23A2D">
        <w:t xml:space="preserve"> over råvarer </w:t>
      </w:r>
      <w:proofErr w:type="spellStart"/>
      <w:r w:rsidRPr="00D23A2D">
        <w:t>dei</w:t>
      </w:r>
      <w:proofErr w:type="spellEnd"/>
      <w:r w:rsidRPr="00D23A2D">
        <w:t xml:space="preserve"> </w:t>
      </w:r>
      <w:proofErr w:type="spellStart"/>
      <w:r w:rsidRPr="00D23A2D">
        <w:t>reknar</w:t>
      </w:r>
      <w:proofErr w:type="spellEnd"/>
      <w:r w:rsidRPr="00D23A2D">
        <w:t xml:space="preserve"> som kritiske i lys av rolla </w:t>
      </w:r>
      <w:proofErr w:type="spellStart"/>
      <w:r w:rsidRPr="00D23A2D">
        <w:t>dei</w:t>
      </w:r>
      <w:proofErr w:type="spellEnd"/>
      <w:r w:rsidRPr="00D23A2D">
        <w:t xml:space="preserve"> </w:t>
      </w:r>
      <w:proofErr w:type="spellStart"/>
      <w:r w:rsidRPr="00D23A2D">
        <w:t>spelar</w:t>
      </w:r>
      <w:proofErr w:type="spellEnd"/>
      <w:r w:rsidRPr="00D23A2D">
        <w:t xml:space="preserve"> for nasjonal tryggleik eller økonomisk utvikling.</w:t>
      </w:r>
    </w:p>
    <w:p w14:paraId="2E9F3047" w14:textId="77777777" w:rsidR="00617A19" w:rsidRPr="00D23A2D" w:rsidRDefault="00F23A99" w:rsidP="00D23A2D">
      <w:r w:rsidRPr="00D23A2D">
        <w:lastRenderedPageBreak/>
        <w:t xml:space="preserve">Europakommisjonen har utarbeidd </w:t>
      </w:r>
      <w:proofErr w:type="gramStart"/>
      <w:r w:rsidRPr="00D23A2D">
        <w:t>ei oversikt</w:t>
      </w:r>
      <w:proofErr w:type="gramEnd"/>
      <w:r w:rsidRPr="00D23A2D">
        <w:t xml:space="preserve"> over kritiske råvarer.</w:t>
      </w:r>
      <w:r w:rsidRPr="00D23A2D">
        <w:rPr>
          <w:rStyle w:val="Fotnotereferanse"/>
        </w:rPr>
        <w:footnoteReference w:id="5"/>
      </w:r>
      <w:r w:rsidRPr="00D23A2D">
        <w:t xml:space="preserve"> Europakommisjonen definerer </w:t>
      </w:r>
      <w:r w:rsidRPr="00D23A2D">
        <w:rPr>
          <w:rStyle w:val="kursiv"/>
        </w:rPr>
        <w:t>kritiske</w:t>
      </w:r>
      <w:r w:rsidRPr="00D23A2D">
        <w:t xml:space="preserve"> </w:t>
      </w:r>
      <w:r w:rsidRPr="00D23A2D">
        <w:rPr>
          <w:rStyle w:val="kursiv"/>
        </w:rPr>
        <w:t>råvarer</w:t>
      </w:r>
      <w:r w:rsidRPr="00D23A2D">
        <w:t xml:space="preserve"> som </w:t>
      </w:r>
      <w:proofErr w:type="spellStart"/>
      <w:r w:rsidRPr="00D23A2D">
        <w:t>dei</w:t>
      </w:r>
      <w:proofErr w:type="spellEnd"/>
      <w:r w:rsidRPr="00D23A2D">
        <w:t xml:space="preserve"> som har signifikant økonomisk betydning, og der det er knytt risiko til forsyninga. I tillegg inkluderer lista </w:t>
      </w:r>
      <w:r w:rsidRPr="00D23A2D">
        <w:rPr>
          <w:rStyle w:val="kursiv"/>
        </w:rPr>
        <w:t>strategiske råvarer</w:t>
      </w:r>
      <w:r w:rsidRPr="00D23A2D">
        <w:t xml:space="preserve"> som er </w:t>
      </w:r>
      <w:proofErr w:type="spellStart"/>
      <w:r w:rsidRPr="00D23A2D">
        <w:t>avgjerande</w:t>
      </w:r>
      <w:proofErr w:type="spellEnd"/>
      <w:r w:rsidRPr="00D23A2D">
        <w:t xml:space="preserve"> for </w:t>
      </w:r>
      <w:proofErr w:type="spellStart"/>
      <w:r w:rsidRPr="00D23A2D">
        <w:t>teknologiar</w:t>
      </w:r>
      <w:proofErr w:type="spellEnd"/>
      <w:r w:rsidRPr="00D23A2D">
        <w:t xml:space="preserve"> som er viktige for EUs </w:t>
      </w:r>
      <w:proofErr w:type="spellStart"/>
      <w:r w:rsidRPr="00D23A2D">
        <w:t>ambisjonar</w:t>
      </w:r>
      <w:proofErr w:type="spellEnd"/>
      <w:r w:rsidRPr="00D23A2D">
        <w:t xml:space="preserve"> </w:t>
      </w:r>
      <w:proofErr w:type="spellStart"/>
      <w:r w:rsidRPr="00D23A2D">
        <w:t>innanfor</w:t>
      </w:r>
      <w:proofErr w:type="spellEnd"/>
      <w:r w:rsidRPr="00D23A2D">
        <w:t xml:space="preserve"> mellom anna </w:t>
      </w:r>
      <w:proofErr w:type="spellStart"/>
      <w:r w:rsidRPr="00D23A2D">
        <w:t>grøn</w:t>
      </w:r>
      <w:proofErr w:type="spellEnd"/>
      <w:r w:rsidRPr="00D23A2D">
        <w:t xml:space="preserve"> og digital utvikling. </w:t>
      </w:r>
      <w:proofErr w:type="spellStart"/>
      <w:r w:rsidRPr="00D23A2D">
        <w:t>Oversikta</w:t>
      </w:r>
      <w:proofErr w:type="spellEnd"/>
      <w:r w:rsidRPr="00D23A2D">
        <w:t xml:space="preserve"> blir </w:t>
      </w:r>
      <w:proofErr w:type="spellStart"/>
      <w:r w:rsidRPr="00D23A2D">
        <w:t>jamleg</w:t>
      </w:r>
      <w:proofErr w:type="spellEnd"/>
      <w:r w:rsidRPr="00D23A2D">
        <w:t xml:space="preserve"> revidert og oppdatert, sist i 2023, og består </w:t>
      </w:r>
      <w:proofErr w:type="spellStart"/>
      <w:r w:rsidRPr="00D23A2D">
        <w:t>no</w:t>
      </w:r>
      <w:proofErr w:type="spellEnd"/>
      <w:r w:rsidRPr="00D23A2D">
        <w:t xml:space="preserve"> av 34 råvarer. USA</w:t>
      </w:r>
      <w:r w:rsidRPr="00D23A2D">
        <w:rPr>
          <w:rStyle w:val="Fotnotereferanse"/>
        </w:rPr>
        <w:footnoteReference w:id="6"/>
      </w:r>
      <w:r w:rsidRPr="00D23A2D">
        <w:t xml:space="preserve"> og Australia</w:t>
      </w:r>
      <w:r w:rsidRPr="00D23A2D">
        <w:rPr>
          <w:rStyle w:val="Fotnotereferanse"/>
        </w:rPr>
        <w:footnoteReference w:id="7"/>
      </w:r>
      <w:r w:rsidRPr="00D23A2D">
        <w:t xml:space="preserve"> har produsert </w:t>
      </w:r>
      <w:proofErr w:type="spellStart"/>
      <w:r w:rsidRPr="00D23A2D">
        <w:t>liknande</w:t>
      </w:r>
      <w:proofErr w:type="spellEnd"/>
      <w:r w:rsidRPr="00D23A2D">
        <w:t xml:space="preserve"> oversikter for </w:t>
      </w:r>
      <w:r w:rsidRPr="00D23A2D">
        <w:rPr>
          <w:rStyle w:val="kursiv"/>
        </w:rPr>
        <w:t>kritiske mineral</w:t>
      </w:r>
      <w:r w:rsidRPr="00D23A2D">
        <w:t xml:space="preserve">. USAs oversikt over kritiske mineral blei sist oppdatert i 2022 og </w:t>
      </w:r>
      <w:proofErr w:type="spellStart"/>
      <w:r w:rsidRPr="00D23A2D">
        <w:t>inneheld</w:t>
      </w:r>
      <w:proofErr w:type="spellEnd"/>
      <w:r w:rsidRPr="00D23A2D">
        <w:t xml:space="preserve"> 50 mineral.</w:t>
      </w:r>
    </w:p>
    <w:p w14:paraId="2C0BD6DB" w14:textId="77777777" w:rsidR="00617A19" w:rsidRPr="00D23A2D" w:rsidRDefault="00F23A99" w:rsidP="00D23A2D">
      <w:r w:rsidRPr="00D23A2D">
        <w:t xml:space="preserve">På norsk kontinentalsokkel er det påvist to </w:t>
      </w:r>
      <w:proofErr w:type="spellStart"/>
      <w:r w:rsidRPr="00D23A2D">
        <w:t>typar</w:t>
      </w:r>
      <w:proofErr w:type="spellEnd"/>
      <w:r w:rsidRPr="00D23A2D">
        <w:t xml:space="preserve"> </w:t>
      </w:r>
      <w:proofErr w:type="spellStart"/>
      <w:r w:rsidRPr="00D23A2D">
        <w:t>mineralførekomstar</w:t>
      </w:r>
      <w:proofErr w:type="spellEnd"/>
      <w:r w:rsidRPr="00D23A2D">
        <w:t xml:space="preserve">: sulfid og manganskorper. Sulfidmineraliseringa på norsk sokkel er dominert av </w:t>
      </w:r>
      <w:proofErr w:type="spellStart"/>
      <w:r w:rsidRPr="00D23A2D">
        <w:t>kopar</w:t>
      </w:r>
      <w:proofErr w:type="spellEnd"/>
      <w:r w:rsidRPr="00D23A2D">
        <w:t xml:space="preserve"> og sink og kan </w:t>
      </w:r>
      <w:proofErr w:type="spellStart"/>
      <w:r w:rsidRPr="00D23A2D">
        <w:t>innehalde</w:t>
      </w:r>
      <w:proofErr w:type="spellEnd"/>
      <w:r w:rsidRPr="00D23A2D">
        <w:t xml:space="preserve"> interessante mengder gull, sølv og kobolt. I manganskorpene på norsk sokkel er det påvist mangan, jern, titan, kobolt og vanadium, og </w:t>
      </w:r>
      <w:proofErr w:type="spellStart"/>
      <w:r w:rsidRPr="00D23A2D">
        <w:t>dessutan</w:t>
      </w:r>
      <w:proofErr w:type="spellEnd"/>
      <w:r w:rsidRPr="00D23A2D">
        <w:t xml:space="preserve"> sjeldne </w:t>
      </w:r>
      <w:proofErr w:type="spellStart"/>
      <w:r w:rsidRPr="00D23A2D">
        <w:t>jordartar</w:t>
      </w:r>
      <w:proofErr w:type="spellEnd"/>
      <w:r w:rsidRPr="00D23A2D">
        <w:t xml:space="preserve"> som scandium, neodym, terbium og dysprosium. </w:t>
      </w:r>
      <w:proofErr w:type="spellStart"/>
      <w:r w:rsidRPr="00D23A2D">
        <w:t>Fleire</w:t>
      </w:r>
      <w:proofErr w:type="spellEnd"/>
      <w:r w:rsidRPr="00D23A2D">
        <w:t xml:space="preserve"> av </w:t>
      </w:r>
      <w:proofErr w:type="spellStart"/>
      <w:r w:rsidRPr="00D23A2D">
        <w:t>desse</w:t>
      </w:r>
      <w:proofErr w:type="spellEnd"/>
      <w:r w:rsidRPr="00D23A2D">
        <w:t xml:space="preserve"> har EU, USA og Det internasjonale energibyrået (IEA) identifisert som mineral som er nødvendige for dagens økonomi og med risiko knytt til forsyninga. Kapittel 2.4 </w:t>
      </w:r>
      <w:proofErr w:type="spellStart"/>
      <w:r w:rsidRPr="00D23A2D">
        <w:t>inneheld</w:t>
      </w:r>
      <w:proofErr w:type="spellEnd"/>
      <w:r w:rsidRPr="00D23A2D">
        <w:t xml:space="preserve"> ei </w:t>
      </w:r>
      <w:proofErr w:type="spellStart"/>
      <w:r w:rsidRPr="00D23A2D">
        <w:t>nærare</w:t>
      </w:r>
      <w:proofErr w:type="spellEnd"/>
      <w:r w:rsidRPr="00D23A2D">
        <w:t xml:space="preserve"> oversikt over forventa </w:t>
      </w:r>
      <w:proofErr w:type="spellStart"/>
      <w:r w:rsidRPr="00D23A2D">
        <w:t>tilstadeverande</w:t>
      </w:r>
      <w:proofErr w:type="spellEnd"/>
      <w:r w:rsidRPr="00D23A2D">
        <w:t xml:space="preserve"> </w:t>
      </w:r>
      <w:proofErr w:type="spellStart"/>
      <w:r w:rsidRPr="00D23A2D">
        <w:t>ressursar</w:t>
      </w:r>
      <w:proofErr w:type="spellEnd"/>
      <w:r w:rsidRPr="00D23A2D">
        <w:t xml:space="preserve"> på norsk kontinentalsokkel.</w:t>
      </w:r>
    </w:p>
    <w:p w14:paraId="5D3E58D6" w14:textId="77777777" w:rsidR="00617A19" w:rsidRPr="00D23A2D" w:rsidRDefault="00F23A99" w:rsidP="00D23A2D">
      <w:pPr>
        <w:pStyle w:val="Overskrift3"/>
      </w:pPr>
      <w:r w:rsidRPr="00D23A2D">
        <w:t>Sirkulærøkonomien</w:t>
      </w:r>
    </w:p>
    <w:p w14:paraId="3BE2FC4F" w14:textId="77777777" w:rsidR="00617A19" w:rsidRPr="00D23A2D" w:rsidRDefault="00F23A99" w:rsidP="00D23A2D">
      <w:r w:rsidRPr="00D23A2D">
        <w:t xml:space="preserve">Det er </w:t>
      </w:r>
      <w:proofErr w:type="spellStart"/>
      <w:r w:rsidRPr="00D23A2D">
        <w:t>eit</w:t>
      </w:r>
      <w:proofErr w:type="spellEnd"/>
      <w:r w:rsidRPr="00D23A2D">
        <w:t xml:space="preserve"> stort potensial for å </w:t>
      </w:r>
      <w:proofErr w:type="spellStart"/>
      <w:r w:rsidRPr="00D23A2D">
        <w:t>auke</w:t>
      </w:r>
      <w:proofErr w:type="spellEnd"/>
      <w:r w:rsidRPr="00D23A2D">
        <w:t xml:space="preserve"> resirkuleringa og gjenvinninga av metall. Gjenvinning og utvikling av </w:t>
      </w:r>
      <w:proofErr w:type="spellStart"/>
      <w:r w:rsidRPr="00D23A2D">
        <w:t>ein</w:t>
      </w:r>
      <w:proofErr w:type="spellEnd"/>
      <w:r w:rsidRPr="00D23A2D">
        <w:t xml:space="preserve"> sirkulær økonomi vil </w:t>
      </w:r>
      <w:proofErr w:type="spellStart"/>
      <w:r w:rsidRPr="00D23A2D">
        <w:t>vere</w:t>
      </w:r>
      <w:proofErr w:type="spellEnd"/>
      <w:r w:rsidRPr="00D23A2D">
        <w:t xml:space="preserve"> viktig for å utnytte </w:t>
      </w:r>
      <w:proofErr w:type="spellStart"/>
      <w:r w:rsidRPr="00D23A2D">
        <w:t>ressursane</w:t>
      </w:r>
      <w:proofErr w:type="spellEnd"/>
      <w:r w:rsidRPr="00D23A2D">
        <w:t xml:space="preserve"> som </w:t>
      </w:r>
      <w:proofErr w:type="spellStart"/>
      <w:r w:rsidRPr="00D23A2D">
        <w:t>allereie</w:t>
      </w:r>
      <w:proofErr w:type="spellEnd"/>
      <w:r w:rsidRPr="00D23A2D">
        <w:t xml:space="preserve"> er i omløp, og for å redusere behovet for utvinning. Resirkulering og gjenvinning vil </w:t>
      </w:r>
      <w:proofErr w:type="spellStart"/>
      <w:r w:rsidRPr="00D23A2D">
        <w:t>vere</w:t>
      </w:r>
      <w:proofErr w:type="spellEnd"/>
      <w:r w:rsidRPr="00D23A2D">
        <w:t xml:space="preserve"> viktig for å redusere miljømessige verknader og kan bidra til å sikre lokal tilgang på mineral og metall.</w:t>
      </w:r>
    </w:p>
    <w:p w14:paraId="0DF63220" w14:textId="77777777" w:rsidR="00617A19" w:rsidRPr="00D23A2D" w:rsidRDefault="00F23A99" w:rsidP="00D23A2D">
      <w:r w:rsidRPr="00D23A2D">
        <w:t xml:space="preserve">Ulike produkt har ulik levetid og ulikt resirkuleringspotensial. Til dømes vil </w:t>
      </w:r>
      <w:proofErr w:type="spellStart"/>
      <w:r w:rsidRPr="00D23A2D">
        <w:t>ein</w:t>
      </w:r>
      <w:proofErr w:type="spellEnd"/>
      <w:r w:rsidRPr="00D23A2D">
        <w:t xml:space="preserve"> brusboks typisk bli </w:t>
      </w:r>
      <w:proofErr w:type="spellStart"/>
      <w:r w:rsidRPr="00D23A2D">
        <w:t>ein</w:t>
      </w:r>
      <w:proofErr w:type="spellEnd"/>
      <w:r w:rsidRPr="00D23A2D">
        <w:t xml:space="preserve"> del av </w:t>
      </w:r>
      <w:proofErr w:type="spellStart"/>
      <w:r w:rsidRPr="00D23A2D">
        <w:t>avfallsstraumen</w:t>
      </w:r>
      <w:proofErr w:type="spellEnd"/>
      <w:r w:rsidRPr="00D23A2D">
        <w:t xml:space="preserve"> i løpet av </w:t>
      </w:r>
      <w:proofErr w:type="spellStart"/>
      <w:r w:rsidRPr="00D23A2D">
        <w:t>ein</w:t>
      </w:r>
      <w:proofErr w:type="spellEnd"/>
      <w:r w:rsidRPr="00D23A2D">
        <w:t xml:space="preserve"> </w:t>
      </w:r>
      <w:proofErr w:type="spellStart"/>
      <w:r w:rsidRPr="00D23A2D">
        <w:t>månad</w:t>
      </w:r>
      <w:proofErr w:type="spellEnd"/>
      <w:r w:rsidRPr="00D23A2D">
        <w:t xml:space="preserve"> etter at brusen er konsumert, mens det kan ta over 40 år </w:t>
      </w:r>
      <w:proofErr w:type="spellStart"/>
      <w:r w:rsidRPr="00D23A2D">
        <w:t>frå</w:t>
      </w:r>
      <w:proofErr w:type="spellEnd"/>
      <w:r w:rsidRPr="00D23A2D">
        <w:t xml:space="preserve"> </w:t>
      </w:r>
      <w:proofErr w:type="spellStart"/>
      <w:r w:rsidRPr="00D23A2D">
        <w:t>byggjemateriale</w:t>
      </w:r>
      <w:proofErr w:type="spellEnd"/>
      <w:r w:rsidRPr="00D23A2D">
        <w:t xml:space="preserve"> blir brukte, til </w:t>
      </w:r>
      <w:proofErr w:type="spellStart"/>
      <w:r w:rsidRPr="00D23A2D">
        <w:t>dei</w:t>
      </w:r>
      <w:proofErr w:type="spellEnd"/>
      <w:r w:rsidRPr="00D23A2D">
        <w:t xml:space="preserve"> blir samla inn for resirkulering.</w:t>
      </w:r>
    </w:p>
    <w:p w14:paraId="38EDBDC8" w14:textId="77777777" w:rsidR="00617A19" w:rsidRPr="00D23A2D" w:rsidRDefault="00F23A99" w:rsidP="00D23A2D">
      <w:r w:rsidRPr="00D23A2D">
        <w:t xml:space="preserve">Den </w:t>
      </w:r>
      <w:proofErr w:type="spellStart"/>
      <w:r w:rsidRPr="00D23A2D">
        <w:t>auka</w:t>
      </w:r>
      <w:proofErr w:type="spellEnd"/>
      <w:r w:rsidRPr="00D23A2D">
        <w:t xml:space="preserve"> </w:t>
      </w:r>
      <w:proofErr w:type="spellStart"/>
      <w:r w:rsidRPr="00D23A2D">
        <w:t>etterspurnaden</w:t>
      </w:r>
      <w:proofErr w:type="spellEnd"/>
      <w:r w:rsidRPr="00D23A2D">
        <w:t xml:space="preserve"> av metall er i stor grad driven av </w:t>
      </w:r>
      <w:proofErr w:type="spellStart"/>
      <w:r w:rsidRPr="00D23A2D">
        <w:t>auka</w:t>
      </w:r>
      <w:proofErr w:type="spellEnd"/>
      <w:r w:rsidRPr="00D23A2D">
        <w:t xml:space="preserve"> </w:t>
      </w:r>
      <w:proofErr w:type="spellStart"/>
      <w:r w:rsidRPr="00D23A2D">
        <w:t>etterspurnad</w:t>
      </w:r>
      <w:proofErr w:type="spellEnd"/>
      <w:r w:rsidRPr="00D23A2D">
        <w:t xml:space="preserve"> i </w:t>
      </w:r>
      <w:proofErr w:type="spellStart"/>
      <w:r w:rsidRPr="00D23A2D">
        <w:t>lågutsleppsteknologiar</w:t>
      </w:r>
      <w:proofErr w:type="spellEnd"/>
      <w:r w:rsidRPr="00D23A2D">
        <w:t xml:space="preserve">. I det siste er det sett </w:t>
      </w:r>
      <w:proofErr w:type="spellStart"/>
      <w:r w:rsidRPr="00D23A2D">
        <w:t>sterkare</w:t>
      </w:r>
      <w:proofErr w:type="spellEnd"/>
      <w:r w:rsidRPr="00D23A2D">
        <w:t xml:space="preserve"> </w:t>
      </w:r>
      <w:proofErr w:type="spellStart"/>
      <w:r w:rsidRPr="00D23A2D">
        <w:t>søkjelys</w:t>
      </w:r>
      <w:proofErr w:type="spellEnd"/>
      <w:r w:rsidRPr="00D23A2D">
        <w:t xml:space="preserve"> på </w:t>
      </w:r>
      <w:proofErr w:type="spellStart"/>
      <w:r w:rsidRPr="00D23A2D">
        <w:t>lågutsleppsteknologiar</w:t>
      </w:r>
      <w:proofErr w:type="spellEnd"/>
      <w:r w:rsidRPr="00D23A2D">
        <w:t xml:space="preserve">, og </w:t>
      </w:r>
      <w:proofErr w:type="spellStart"/>
      <w:r w:rsidRPr="00D23A2D">
        <w:t>dei</w:t>
      </w:r>
      <w:proofErr w:type="spellEnd"/>
      <w:r w:rsidRPr="00D23A2D">
        <w:t xml:space="preserve"> blir </w:t>
      </w:r>
      <w:proofErr w:type="spellStart"/>
      <w:r w:rsidRPr="00D23A2D">
        <w:t>tekne</w:t>
      </w:r>
      <w:proofErr w:type="spellEnd"/>
      <w:r w:rsidRPr="00D23A2D">
        <w:t xml:space="preserve"> i bruk i større og større skala, men mange av </w:t>
      </w:r>
      <w:proofErr w:type="spellStart"/>
      <w:r w:rsidRPr="00D23A2D">
        <w:t>dei</w:t>
      </w:r>
      <w:proofErr w:type="spellEnd"/>
      <w:r w:rsidRPr="00D23A2D">
        <w:t xml:space="preserve"> har </w:t>
      </w:r>
      <w:proofErr w:type="spellStart"/>
      <w:r w:rsidRPr="00D23A2D">
        <w:t>ikkje</w:t>
      </w:r>
      <w:proofErr w:type="spellEnd"/>
      <w:r w:rsidRPr="00D23A2D">
        <w:t xml:space="preserve"> </w:t>
      </w:r>
      <w:proofErr w:type="spellStart"/>
      <w:r w:rsidRPr="00D23A2D">
        <w:t>vore</w:t>
      </w:r>
      <w:proofErr w:type="spellEnd"/>
      <w:r w:rsidRPr="00D23A2D">
        <w:t xml:space="preserve"> nytta lenge nok eller i stor nok grad til at det er fysisk </w:t>
      </w:r>
      <w:proofErr w:type="spellStart"/>
      <w:r w:rsidRPr="00D23A2D">
        <w:t>mogleg</w:t>
      </w:r>
      <w:proofErr w:type="spellEnd"/>
      <w:r w:rsidRPr="00D23A2D">
        <w:t xml:space="preserve"> å </w:t>
      </w:r>
      <w:proofErr w:type="spellStart"/>
      <w:r w:rsidRPr="00D23A2D">
        <w:t>dekkje</w:t>
      </w:r>
      <w:proofErr w:type="spellEnd"/>
      <w:r w:rsidRPr="00D23A2D">
        <w:t xml:space="preserve"> </w:t>
      </w:r>
      <w:proofErr w:type="spellStart"/>
      <w:r w:rsidRPr="00D23A2D">
        <w:t>etterspurnaden</w:t>
      </w:r>
      <w:proofErr w:type="spellEnd"/>
      <w:r w:rsidRPr="00D23A2D">
        <w:t xml:space="preserve"> i </w:t>
      </w:r>
      <w:proofErr w:type="spellStart"/>
      <w:r w:rsidRPr="00D23A2D">
        <w:t>vesentleg</w:t>
      </w:r>
      <w:proofErr w:type="spellEnd"/>
      <w:r w:rsidRPr="00D23A2D">
        <w:t xml:space="preserve"> grad gjennom gjenvinning.</w:t>
      </w:r>
    </w:p>
    <w:p w14:paraId="1396786D" w14:textId="77777777" w:rsidR="00617A19" w:rsidRPr="00D23A2D" w:rsidRDefault="00F23A99" w:rsidP="00D23A2D">
      <w:r w:rsidRPr="00D23A2D">
        <w:t xml:space="preserve">I framtida vil derimot </w:t>
      </w:r>
      <w:proofErr w:type="spellStart"/>
      <w:r w:rsidRPr="00D23A2D">
        <w:t>teknologiane</w:t>
      </w:r>
      <w:proofErr w:type="spellEnd"/>
      <w:r w:rsidRPr="00D23A2D">
        <w:t xml:space="preserve"> som blir nytta i dag, kunne føre til at produkt blir resirkulerte, dersom gjenvinningsalternativa er til </w:t>
      </w:r>
      <w:proofErr w:type="spellStart"/>
      <w:r w:rsidRPr="00D23A2D">
        <w:t>stades</w:t>
      </w:r>
      <w:proofErr w:type="spellEnd"/>
      <w:r w:rsidRPr="00D23A2D">
        <w:t xml:space="preserve">. IEA </w:t>
      </w:r>
      <w:proofErr w:type="spellStart"/>
      <w:r w:rsidRPr="00D23A2D">
        <w:t>reknar</w:t>
      </w:r>
      <w:proofErr w:type="spellEnd"/>
      <w:r w:rsidRPr="00D23A2D">
        <w:t xml:space="preserve"> med at gjenvinning av fornybare </w:t>
      </w:r>
      <w:proofErr w:type="spellStart"/>
      <w:r w:rsidRPr="00D23A2D">
        <w:t>energiteknologiar</w:t>
      </w:r>
      <w:proofErr w:type="spellEnd"/>
      <w:r w:rsidRPr="00D23A2D">
        <w:t xml:space="preserve"> kan bli </w:t>
      </w:r>
      <w:proofErr w:type="gramStart"/>
      <w:r w:rsidRPr="00D23A2D">
        <w:t>ei stor kjelde</w:t>
      </w:r>
      <w:proofErr w:type="gramEnd"/>
      <w:r w:rsidRPr="00D23A2D">
        <w:t xml:space="preserve"> til forsyning etter 2040. Likevel meiner IEA at gjenvinning </w:t>
      </w:r>
      <w:proofErr w:type="spellStart"/>
      <w:r w:rsidRPr="00D23A2D">
        <w:t>ikkje</w:t>
      </w:r>
      <w:proofErr w:type="spellEnd"/>
      <w:r w:rsidRPr="00D23A2D">
        <w:t xml:space="preserve"> vil eliminere behovet for </w:t>
      </w:r>
      <w:proofErr w:type="spellStart"/>
      <w:r w:rsidRPr="00D23A2D">
        <w:t>kontinuerleg</w:t>
      </w:r>
      <w:proofErr w:type="spellEnd"/>
      <w:r w:rsidRPr="00D23A2D">
        <w:t xml:space="preserve"> investering i utvinning av metall.</w:t>
      </w:r>
    </w:p>
    <w:p w14:paraId="0E96AE1D" w14:textId="77777777" w:rsidR="00617A19" w:rsidRPr="00D23A2D" w:rsidRDefault="00F23A99" w:rsidP="00D23A2D">
      <w:r w:rsidRPr="00D23A2D">
        <w:t xml:space="preserve">Nye produkt og </w:t>
      </w:r>
      <w:proofErr w:type="spellStart"/>
      <w:r w:rsidRPr="00D23A2D">
        <w:t>meir</w:t>
      </w:r>
      <w:proofErr w:type="spellEnd"/>
      <w:r w:rsidRPr="00D23A2D">
        <w:t xml:space="preserve"> kompliserte </w:t>
      </w:r>
      <w:proofErr w:type="spellStart"/>
      <w:r w:rsidRPr="00D23A2D">
        <w:t>samansetjingar</w:t>
      </w:r>
      <w:proofErr w:type="spellEnd"/>
      <w:r w:rsidRPr="00D23A2D">
        <w:t xml:space="preserve"> av metall </w:t>
      </w:r>
      <w:proofErr w:type="spellStart"/>
      <w:r w:rsidRPr="00D23A2D">
        <w:t>innanfor</w:t>
      </w:r>
      <w:proofErr w:type="spellEnd"/>
      <w:r w:rsidRPr="00D23A2D">
        <w:t xml:space="preserve"> </w:t>
      </w:r>
      <w:proofErr w:type="spellStart"/>
      <w:r w:rsidRPr="00D23A2D">
        <w:t>forbrukarelektronikk</w:t>
      </w:r>
      <w:proofErr w:type="spellEnd"/>
      <w:r w:rsidRPr="00D23A2D">
        <w:t xml:space="preserve"> og legerte materiale kan </w:t>
      </w:r>
      <w:proofErr w:type="spellStart"/>
      <w:r w:rsidRPr="00D23A2D">
        <w:t>gjere</w:t>
      </w:r>
      <w:proofErr w:type="spellEnd"/>
      <w:r w:rsidRPr="00D23A2D">
        <w:t xml:space="preserve"> gjenvinning </w:t>
      </w:r>
      <w:proofErr w:type="spellStart"/>
      <w:r w:rsidRPr="00D23A2D">
        <w:t>meir</w:t>
      </w:r>
      <w:proofErr w:type="spellEnd"/>
      <w:r w:rsidRPr="00D23A2D">
        <w:t xml:space="preserve"> </w:t>
      </w:r>
      <w:proofErr w:type="spellStart"/>
      <w:r w:rsidRPr="00D23A2D">
        <w:t>krevjande</w:t>
      </w:r>
      <w:proofErr w:type="spellEnd"/>
      <w:r w:rsidRPr="00D23A2D">
        <w:t xml:space="preserve">. Potensialet for å resirkulere ulike metall kan derfor variere mellom </w:t>
      </w:r>
      <w:proofErr w:type="spellStart"/>
      <w:r w:rsidRPr="00D23A2D">
        <w:t>dei</w:t>
      </w:r>
      <w:proofErr w:type="spellEnd"/>
      <w:r w:rsidRPr="00D23A2D">
        <w:t xml:space="preserve"> ulike produkta og metalla. Til dømes kan nye jern- og </w:t>
      </w:r>
      <w:proofErr w:type="spellStart"/>
      <w:r w:rsidRPr="00D23A2D">
        <w:t>koparlegeringar</w:t>
      </w:r>
      <w:proofErr w:type="spellEnd"/>
      <w:r w:rsidRPr="00D23A2D">
        <w:t xml:space="preserve"> gi </w:t>
      </w:r>
      <w:proofErr w:type="spellStart"/>
      <w:r w:rsidRPr="00D23A2D">
        <w:t>forbetra</w:t>
      </w:r>
      <w:proofErr w:type="spellEnd"/>
      <w:r w:rsidRPr="00D23A2D">
        <w:t xml:space="preserve"> funksjonalitet, men </w:t>
      </w:r>
      <w:proofErr w:type="spellStart"/>
      <w:r w:rsidRPr="00D23A2D">
        <w:t>gjere</w:t>
      </w:r>
      <w:proofErr w:type="spellEnd"/>
      <w:r w:rsidRPr="00D23A2D">
        <w:t xml:space="preserve"> gjenvinning </w:t>
      </w:r>
      <w:proofErr w:type="spellStart"/>
      <w:r w:rsidRPr="00D23A2D">
        <w:t>vanskelegare</w:t>
      </w:r>
      <w:proofErr w:type="spellEnd"/>
      <w:r w:rsidRPr="00D23A2D">
        <w:t>.</w:t>
      </w:r>
    </w:p>
    <w:p w14:paraId="45A25112" w14:textId="77777777" w:rsidR="00617A19" w:rsidRPr="00D23A2D" w:rsidRDefault="00F23A99" w:rsidP="00D23A2D">
      <w:pPr>
        <w:pStyle w:val="Overskrift3"/>
      </w:pPr>
      <w:r w:rsidRPr="00D23A2D">
        <w:lastRenderedPageBreak/>
        <w:t xml:space="preserve">Behovet for </w:t>
      </w:r>
      <w:proofErr w:type="spellStart"/>
      <w:r w:rsidRPr="00D23A2D">
        <w:t>auka</w:t>
      </w:r>
      <w:proofErr w:type="spellEnd"/>
      <w:r w:rsidRPr="00D23A2D">
        <w:t xml:space="preserve"> produksjon</w:t>
      </w:r>
    </w:p>
    <w:p w14:paraId="7F0D04C3" w14:textId="77777777" w:rsidR="00617A19" w:rsidRPr="00D23A2D" w:rsidRDefault="00F23A99" w:rsidP="00D23A2D">
      <w:r w:rsidRPr="00D23A2D">
        <w:t xml:space="preserve">Å </w:t>
      </w:r>
      <w:proofErr w:type="spellStart"/>
      <w:r w:rsidRPr="00D23A2D">
        <w:t>auke</w:t>
      </w:r>
      <w:proofErr w:type="spellEnd"/>
      <w:r w:rsidRPr="00D23A2D">
        <w:t xml:space="preserve"> tilgangen på mineral og metall krev store </w:t>
      </w:r>
      <w:proofErr w:type="spellStart"/>
      <w:r w:rsidRPr="00D23A2D">
        <w:t>investeringar</w:t>
      </w:r>
      <w:proofErr w:type="spellEnd"/>
      <w:r w:rsidRPr="00D23A2D">
        <w:t xml:space="preserve"> i ny infrastruktur for mineralutvinning og prosessering, og kan </w:t>
      </w:r>
      <w:proofErr w:type="spellStart"/>
      <w:r w:rsidRPr="00D23A2D">
        <w:t>innebere</w:t>
      </w:r>
      <w:proofErr w:type="spellEnd"/>
      <w:r w:rsidRPr="00D23A2D">
        <w:t xml:space="preserve"> miljø- og samfunnsmessige </w:t>
      </w:r>
      <w:proofErr w:type="spellStart"/>
      <w:r w:rsidRPr="00D23A2D">
        <w:t>utfordringar</w:t>
      </w:r>
      <w:proofErr w:type="spellEnd"/>
      <w:r w:rsidRPr="00D23A2D">
        <w:t>. All slik aktivitet skjer i dag på land.</w:t>
      </w:r>
    </w:p>
    <w:p w14:paraId="317CBC41" w14:textId="77777777" w:rsidR="00617A19" w:rsidRPr="00D23A2D" w:rsidRDefault="00F23A99" w:rsidP="00D23A2D">
      <w:r w:rsidRPr="00D23A2D">
        <w:t xml:space="preserve">Utsiktene for den kortsiktige </w:t>
      </w:r>
      <w:proofErr w:type="spellStart"/>
      <w:r w:rsidRPr="00D23A2D">
        <w:t>mineralmarknaden</w:t>
      </w:r>
      <w:proofErr w:type="spellEnd"/>
      <w:r w:rsidRPr="00D23A2D">
        <w:t xml:space="preserve"> er blanda. </w:t>
      </w:r>
      <w:proofErr w:type="spellStart"/>
      <w:r w:rsidRPr="00D23A2D">
        <w:t>Ifølgje</w:t>
      </w:r>
      <w:proofErr w:type="spellEnd"/>
      <w:r w:rsidRPr="00D23A2D">
        <w:t xml:space="preserve"> IEA vil </w:t>
      </w:r>
      <w:proofErr w:type="spellStart"/>
      <w:r w:rsidRPr="00D23A2D">
        <w:t>nokre</w:t>
      </w:r>
      <w:proofErr w:type="spellEnd"/>
      <w:r w:rsidRPr="00D23A2D">
        <w:t xml:space="preserve"> mineral </w:t>
      </w:r>
      <w:proofErr w:type="spellStart"/>
      <w:r w:rsidRPr="00D23A2D">
        <w:t>vere</w:t>
      </w:r>
      <w:proofErr w:type="spellEnd"/>
      <w:r w:rsidRPr="00D23A2D">
        <w:t xml:space="preserve"> i </w:t>
      </w:r>
      <w:proofErr w:type="spellStart"/>
      <w:r w:rsidRPr="00D23A2D">
        <w:t>overskot</w:t>
      </w:r>
      <w:proofErr w:type="spellEnd"/>
      <w:r w:rsidRPr="00D23A2D">
        <w:t xml:space="preserve"> på kort sikt (litium råmateriale og kobolt), mens andre mineral (litiumhydroksid, nikkel til bruk i batteri og enkelte sjeldne </w:t>
      </w:r>
      <w:proofErr w:type="spellStart"/>
      <w:r w:rsidRPr="00D23A2D">
        <w:t>jordartar</w:t>
      </w:r>
      <w:proofErr w:type="spellEnd"/>
      <w:r w:rsidRPr="00D23A2D">
        <w:t xml:space="preserve">) kan stå overfor </w:t>
      </w:r>
      <w:proofErr w:type="spellStart"/>
      <w:r w:rsidRPr="00D23A2D">
        <w:t>ein</w:t>
      </w:r>
      <w:proofErr w:type="spellEnd"/>
      <w:r w:rsidRPr="00D23A2D">
        <w:t xml:space="preserve"> stram </w:t>
      </w:r>
      <w:proofErr w:type="spellStart"/>
      <w:r w:rsidRPr="00D23A2D">
        <w:t>marknad</w:t>
      </w:r>
      <w:proofErr w:type="spellEnd"/>
      <w:r w:rsidRPr="00D23A2D">
        <w:t xml:space="preserve"> </w:t>
      </w:r>
      <w:proofErr w:type="spellStart"/>
      <w:r w:rsidRPr="00D23A2D">
        <w:t>allereie</w:t>
      </w:r>
      <w:proofErr w:type="spellEnd"/>
      <w:r w:rsidRPr="00D23A2D">
        <w:t xml:space="preserve"> </w:t>
      </w:r>
      <w:proofErr w:type="spellStart"/>
      <w:r w:rsidRPr="00D23A2D">
        <w:t>dei</w:t>
      </w:r>
      <w:proofErr w:type="spellEnd"/>
      <w:r w:rsidRPr="00D23A2D">
        <w:t xml:space="preserve"> neste åra som </w:t>
      </w:r>
      <w:proofErr w:type="spellStart"/>
      <w:r w:rsidRPr="00D23A2D">
        <w:t>følgje</w:t>
      </w:r>
      <w:proofErr w:type="spellEnd"/>
      <w:r w:rsidRPr="00D23A2D">
        <w:t xml:space="preserve"> av </w:t>
      </w:r>
      <w:proofErr w:type="spellStart"/>
      <w:r w:rsidRPr="00D23A2D">
        <w:t>auka</w:t>
      </w:r>
      <w:proofErr w:type="spellEnd"/>
      <w:r w:rsidRPr="00D23A2D">
        <w:t xml:space="preserve"> </w:t>
      </w:r>
      <w:proofErr w:type="spellStart"/>
      <w:r w:rsidRPr="00D23A2D">
        <w:t>etterspurnad</w:t>
      </w:r>
      <w:proofErr w:type="spellEnd"/>
      <w:r w:rsidRPr="00D23A2D">
        <w:t xml:space="preserve">. I IEAs STEPS overgår </w:t>
      </w:r>
      <w:proofErr w:type="spellStart"/>
      <w:r w:rsidRPr="00D23A2D">
        <w:t>etterspurnaden</w:t>
      </w:r>
      <w:proofErr w:type="spellEnd"/>
      <w:r w:rsidRPr="00D23A2D">
        <w:t xml:space="preserve"> etter mineral anslått produksjon </w:t>
      </w:r>
      <w:proofErr w:type="spellStart"/>
      <w:r w:rsidRPr="00D23A2D">
        <w:t>frå</w:t>
      </w:r>
      <w:proofErr w:type="spellEnd"/>
      <w:r w:rsidRPr="00D23A2D">
        <w:t xml:space="preserve"> </w:t>
      </w:r>
      <w:proofErr w:type="spellStart"/>
      <w:r w:rsidRPr="00D23A2D">
        <w:t>eksisterande</w:t>
      </w:r>
      <w:proofErr w:type="spellEnd"/>
      <w:r w:rsidRPr="00D23A2D">
        <w:t xml:space="preserve"> gruver og </w:t>
      </w:r>
      <w:proofErr w:type="spellStart"/>
      <w:r w:rsidRPr="00D23A2D">
        <w:t>planlagde</w:t>
      </w:r>
      <w:proofErr w:type="spellEnd"/>
      <w:r w:rsidRPr="00D23A2D">
        <w:t xml:space="preserve"> utvinningsprosjekt </w:t>
      </w:r>
      <w:proofErr w:type="spellStart"/>
      <w:r w:rsidRPr="00D23A2D">
        <w:t>innan</w:t>
      </w:r>
      <w:proofErr w:type="spellEnd"/>
      <w:r w:rsidRPr="00D23A2D">
        <w:t xml:space="preserve"> 2030 for </w:t>
      </w:r>
      <w:proofErr w:type="spellStart"/>
      <w:r w:rsidRPr="00D23A2D">
        <w:t>dei</w:t>
      </w:r>
      <w:proofErr w:type="spellEnd"/>
      <w:r w:rsidRPr="00D23A2D">
        <w:t xml:space="preserve"> fleste </w:t>
      </w:r>
      <w:proofErr w:type="spellStart"/>
      <w:r w:rsidRPr="00D23A2D">
        <w:t>mineralressursane</w:t>
      </w:r>
      <w:proofErr w:type="spellEnd"/>
      <w:r w:rsidRPr="00D23A2D">
        <w:t xml:space="preserve">. </w:t>
      </w:r>
      <w:proofErr w:type="spellStart"/>
      <w:r w:rsidRPr="00D23A2D">
        <w:t>Utilstrekkeleg</w:t>
      </w:r>
      <w:proofErr w:type="spellEnd"/>
      <w:r w:rsidRPr="00D23A2D">
        <w:t xml:space="preserve"> forsyning av </w:t>
      </w:r>
      <w:proofErr w:type="spellStart"/>
      <w:r w:rsidRPr="00D23A2D">
        <w:t>mineralressursar</w:t>
      </w:r>
      <w:proofErr w:type="spellEnd"/>
      <w:r w:rsidRPr="00D23A2D">
        <w:t xml:space="preserve"> kan føre til </w:t>
      </w:r>
      <w:proofErr w:type="spellStart"/>
      <w:r w:rsidRPr="00D23A2D">
        <w:t>auka</w:t>
      </w:r>
      <w:proofErr w:type="spellEnd"/>
      <w:r w:rsidRPr="00D23A2D">
        <w:t xml:space="preserve"> prisvolatilitet, </w:t>
      </w:r>
      <w:proofErr w:type="spellStart"/>
      <w:r w:rsidRPr="00D23A2D">
        <w:t>flaskehalsar</w:t>
      </w:r>
      <w:proofErr w:type="spellEnd"/>
      <w:r w:rsidRPr="00D23A2D">
        <w:t xml:space="preserve"> og geopolitiske </w:t>
      </w:r>
      <w:proofErr w:type="spellStart"/>
      <w:r w:rsidRPr="00D23A2D">
        <w:t>konfliktar</w:t>
      </w:r>
      <w:proofErr w:type="spellEnd"/>
      <w:r w:rsidRPr="00D23A2D">
        <w:t>.</w:t>
      </w:r>
    </w:p>
    <w:p w14:paraId="194ED691" w14:textId="77777777" w:rsidR="00617A19" w:rsidRPr="00D23A2D" w:rsidRDefault="00F23A99" w:rsidP="00D23A2D">
      <w:r w:rsidRPr="00D23A2D">
        <w:t xml:space="preserve">Som </w:t>
      </w:r>
      <w:proofErr w:type="spellStart"/>
      <w:r w:rsidRPr="00D23A2D">
        <w:t>nøkkelinnsatsfaktorar</w:t>
      </w:r>
      <w:proofErr w:type="spellEnd"/>
      <w:r w:rsidRPr="00D23A2D">
        <w:t xml:space="preserve"> i </w:t>
      </w:r>
      <w:proofErr w:type="spellStart"/>
      <w:r w:rsidRPr="00D23A2D">
        <w:t>lågutsleppsteknologiar</w:t>
      </w:r>
      <w:proofErr w:type="spellEnd"/>
      <w:r w:rsidRPr="00D23A2D">
        <w:t xml:space="preserve"> vil </w:t>
      </w:r>
      <w:proofErr w:type="spellStart"/>
      <w:r w:rsidRPr="00D23A2D">
        <w:t>eit</w:t>
      </w:r>
      <w:proofErr w:type="spellEnd"/>
      <w:r w:rsidRPr="00D23A2D">
        <w:t xml:space="preserve"> </w:t>
      </w:r>
      <w:proofErr w:type="spellStart"/>
      <w:r w:rsidRPr="00D23A2D">
        <w:t>utilstrekkeleg</w:t>
      </w:r>
      <w:proofErr w:type="spellEnd"/>
      <w:r w:rsidRPr="00D23A2D">
        <w:t xml:space="preserve"> </w:t>
      </w:r>
      <w:proofErr w:type="spellStart"/>
      <w:r w:rsidRPr="00D23A2D">
        <w:t>tilbod</w:t>
      </w:r>
      <w:proofErr w:type="spellEnd"/>
      <w:r w:rsidRPr="00D23A2D">
        <w:t xml:space="preserve"> av mineral og metall få negative </w:t>
      </w:r>
      <w:proofErr w:type="spellStart"/>
      <w:r w:rsidRPr="00D23A2D">
        <w:t>konsekvensar</w:t>
      </w:r>
      <w:proofErr w:type="spellEnd"/>
      <w:r w:rsidRPr="00D23A2D">
        <w:t xml:space="preserve"> for overgangen til </w:t>
      </w:r>
      <w:proofErr w:type="spellStart"/>
      <w:r w:rsidRPr="00D23A2D">
        <w:t>eit</w:t>
      </w:r>
      <w:proofErr w:type="spellEnd"/>
      <w:r w:rsidRPr="00D23A2D">
        <w:t xml:space="preserve"> </w:t>
      </w:r>
      <w:proofErr w:type="spellStart"/>
      <w:r w:rsidRPr="00D23A2D">
        <w:t>dekarbonisert</w:t>
      </w:r>
      <w:proofErr w:type="spellEnd"/>
      <w:r w:rsidRPr="00D23A2D">
        <w:t xml:space="preserve"> energisystem og det </w:t>
      </w:r>
      <w:proofErr w:type="spellStart"/>
      <w:r w:rsidRPr="00D23A2D">
        <w:t>grøne</w:t>
      </w:r>
      <w:proofErr w:type="spellEnd"/>
      <w:r w:rsidRPr="00D23A2D">
        <w:t xml:space="preserve"> skiftet.</w:t>
      </w:r>
    </w:p>
    <w:p w14:paraId="008A4110" w14:textId="77777777" w:rsidR="00617A19" w:rsidRPr="00D23A2D" w:rsidRDefault="00F23A99" w:rsidP="00D23A2D">
      <w:proofErr w:type="spellStart"/>
      <w:r w:rsidRPr="00D23A2D">
        <w:t>Ifølgje</w:t>
      </w:r>
      <w:proofErr w:type="spellEnd"/>
      <w:r w:rsidRPr="00D23A2D">
        <w:t xml:space="preserve"> IEA er dagens forsynings- og </w:t>
      </w:r>
      <w:proofErr w:type="spellStart"/>
      <w:r w:rsidRPr="00D23A2D">
        <w:t>investeringsplanar</w:t>
      </w:r>
      <w:proofErr w:type="spellEnd"/>
      <w:r w:rsidRPr="00D23A2D">
        <w:t xml:space="preserve"> </w:t>
      </w:r>
      <w:proofErr w:type="spellStart"/>
      <w:r w:rsidRPr="00D23A2D">
        <w:t>ikkje</w:t>
      </w:r>
      <w:proofErr w:type="spellEnd"/>
      <w:r w:rsidRPr="00D23A2D">
        <w:t xml:space="preserve"> </w:t>
      </w:r>
      <w:proofErr w:type="spellStart"/>
      <w:r w:rsidRPr="00D23A2D">
        <w:t>tilstrekkelege</w:t>
      </w:r>
      <w:proofErr w:type="spellEnd"/>
      <w:r w:rsidRPr="00D23A2D">
        <w:t xml:space="preserve"> for energiomstillinga, jf. figur 2.3. </w:t>
      </w:r>
      <w:proofErr w:type="spellStart"/>
      <w:r w:rsidRPr="00D23A2D">
        <w:t>Eksisterande</w:t>
      </w:r>
      <w:proofErr w:type="spellEnd"/>
      <w:r w:rsidRPr="00D23A2D">
        <w:t xml:space="preserve"> produksjon og produksjon under utbygging for </w:t>
      </w:r>
      <w:proofErr w:type="spellStart"/>
      <w:r w:rsidRPr="00D23A2D">
        <w:t>kopar</w:t>
      </w:r>
      <w:proofErr w:type="spellEnd"/>
      <w:r w:rsidRPr="00D23A2D">
        <w:t xml:space="preserve">, litium og kobolt fram mot 2030 er </w:t>
      </w:r>
      <w:proofErr w:type="spellStart"/>
      <w:r w:rsidRPr="00D23A2D">
        <w:t>vesentleg</w:t>
      </w:r>
      <w:proofErr w:type="spellEnd"/>
      <w:r w:rsidRPr="00D23A2D">
        <w:t xml:space="preserve"> </w:t>
      </w:r>
      <w:proofErr w:type="spellStart"/>
      <w:r w:rsidRPr="00D23A2D">
        <w:t>lågare</w:t>
      </w:r>
      <w:proofErr w:type="spellEnd"/>
      <w:r w:rsidRPr="00D23A2D">
        <w:t xml:space="preserve"> enn den </w:t>
      </w:r>
      <w:proofErr w:type="spellStart"/>
      <w:r w:rsidRPr="00D23A2D">
        <w:t>etterspurnadsutviklinga</w:t>
      </w:r>
      <w:proofErr w:type="spellEnd"/>
      <w:r w:rsidRPr="00D23A2D">
        <w:t xml:space="preserve"> som IEA </w:t>
      </w:r>
      <w:proofErr w:type="spellStart"/>
      <w:r w:rsidRPr="00D23A2D">
        <w:t>trekkjer</w:t>
      </w:r>
      <w:proofErr w:type="spellEnd"/>
      <w:r w:rsidRPr="00D23A2D">
        <w:t xml:space="preserve"> opp i </w:t>
      </w:r>
      <w:proofErr w:type="spellStart"/>
      <w:r w:rsidRPr="00D23A2D">
        <w:t>analysane</w:t>
      </w:r>
      <w:proofErr w:type="spellEnd"/>
      <w:r w:rsidRPr="00D23A2D">
        <w:t xml:space="preserve"> sine. IEA </w:t>
      </w:r>
      <w:proofErr w:type="spellStart"/>
      <w:r w:rsidRPr="00D23A2D">
        <w:t>peikar</w:t>
      </w:r>
      <w:proofErr w:type="spellEnd"/>
      <w:r w:rsidRPr="00D23A2D">
        <w:t xml:space="preserve"> på </w:t>
      </w:r>
      <w:proofErr w:type="spellStart"/>
      <w:r w:rsidRPr="00D23A2D">
        <w:t>fleire</w:t>
      </w:r>
      <w:proofErr w:type="spellEnd"/>
      <w:r w:rsidRPr="00D23A2D">
        <w:t xml:space="preserve"> </w:t>
      </w:r>
      <w:proofErr w:type="spellStart"/>
      <w:r w:rsidRPr="00D23A2D">
        <w:t>utfordringar</w:t>
      </w:r>
      <w:proofErr w:type="spellEnd"/>
      <w:r w:rsidRPr="00D23A2D">
        <w:t xml:space="preserve"> som kan </w:t>
      </w:r>
      <w:proofErr w:type="spellStart"/>
      <w:r w:rsidRPr="00D23A2D">
        <w:t>påverke</w:t>
      </w:r>
      <w:proofErr w:type="spellEnd"/>
      <w:r w:rsidRPr="00D23A2D">
        <w:t xml:space="preserve"> gjennomføringa av dagens planar, og som kan føre til </w:t>
      </w:r>
      <w:proofErr w:type="spellStart"/>
      <w:r w:rsidRPr="00D23A2D">
        <w:t>strammare</w:t>
      </w:r>
      <w:proofErr w:type="spellEnd"/>
      <w:r w:rsidRPr="00D23A2D">
        <w:t xml:space="preserve"> </w:t>
      </w:r>
      <w:proofErr w:type="spellStart"/>
      <w:r w:rsidRPr="00D23A2D">
        <w:t>marknad</w:t>
      </w:r>
      <w:proofErr w:type="spellEnd"/>
      <w:r w:rsidRPr="00D23A2D">
        <w:t xml:space="preserve"> og nye </w:t>
      </w:r>
      <w:proofErr w:type="spellStart"/>
      <w:r w:rsidRPr="00D23A2D">
        <w:t>prissyklusar</w:t>
      </w:r>
      <w:proofErr w:type="spellEnd"/>
      <w:r w:rsidRPr="00D23A2D">
        <w:t xml:space="preserve"> og dermed bremse energiomstillinga. </w:t>
      </w:r>
      <w:proofErr w:type="spellStart"/>
      <w:r w:rsidRPr="00D23A2D">
        <w:t>Utfordringane</w:t>
      </w:r>
      <w:proofErr w:type="spellEnd"/>
      <w:r w:rsidRPr="00D23A2D">
        <w:t xml:space="preserve"> inkluderer:</w:t>
      </w:r>
    </w:p>
    <w:p w14:paraId="52EEA1C2" w14:textId="77777777" w:rsidR="00617A19" w:rsidRPr="00D23A2D" w:rsidRDefault="00F23A99" w:rsidP="00D23A2D">
      <w:pPr>
        <w:pStyle w:val="romertallliste"/>
      </w:pPr>
      <w:r w:rsidRPr="00D23A2D">
        <w:t>høg geografisk konsentrasjon av produksjonen</w:t>
      </w:r>
    </w:p>
    <w:p w14:paraId="27C069FE" w14:textId="77777777" w:rsidR="00617A19" w:rsidRPr="00D23A2D" w:rsidRDefault="00F23A99" w:rsidP="00D23A2D">
      <w:pPr>
        <w:pStyle w:val="romertallliste"/>
      </w:pPr>
      <w:proofErr w:type="spellStart"/>
      <w:r w:rsidRPr="00D23A2D">
        <w:t>manglande</w:t>
      </w:r>
      <w:proofErr w:type="spellEnd"/>
      <w:r w:rsidRPr="00D23A2D">
        <w:t xml:space="preserve"> samsvar mellom tempo i </w:t>
      </w:r>
      <w:proofErr w:type="spellStart"/>
      <w:r w:rsidRPr="00D23A2D">
        <w:t>etterspurnadsveksten</w:t>
      </w:r>
      <w:proofErr w:type="spellEnd"/>
      <w:r w:rsidRPr="00D23A2D">
        <w:t xml:space="preserve"> og typisk leietid for prosjekt</w:t>
      </w:r>
    </w:p>
    <w:p w14:paraId="1BAF0466" w14:textId="77777777" w:rsidR="00617A19" w:rsidRPr="00D23A2D" w:rsidRDefault="00F23A99" w:rsidP="00D23A2D">
      <w:pPr>
        <w:pStyle w:val="romertallliste"/>
      </w:pPr>
      <w:r w:rsidRPr="00D23A2D">
        <w:t xml:space="preserve">effekten av </w:t>
      </w:r>
      <w:proofErr w:type="spellStart"/>
      <w:r w:rsidRPr="00D23A2D">
        <w:t>avtakande</w:t>
      </w:r>
      <w:proofErr w:type="spellEnd"/>
      <w:r w:rsidRPr="00D23A2D">
        <w:t xml:space="preserve"> ressurskvalitet</w:t>
      </w:r>
    </w:p>
    <w:p w14:paraId="24488FB4" w14:textId="77777777" w:rsidR="00617A19" w:rsidRPr="00D23A2D" w:rsidRDefault="00F23A99" w:rsidP="00D23A2D">
      <w:pPr>
        <w:pStyle w:val="romertallliste"/>
      </w:pPr>
      <w:proofErr w:type="spellStart"/>
      <w:r w:rsidRPr="00D23A2D">
        <w:t>auka</w:t>
      </w:r>
      <w:proofErr w:type="spellEnd"/>
      <w:r w:rsidRPr="00D23A2D">
        <w:t xml:space="preserve"> regulering av produksjon som </w:t>
      </w:r>
      <w:proofErr w:type="spellStart"/>
      <w:r w:rsidRPr="00D23A2D">
        <w:t>følgje</w:t>
      </w:r>
      <w:proofErr w:type="spellEnd"/>
      <w:r w:rsidRPr="00D23A2D">
        <w:t xml:space="preserve"> av miljø- og samfunnsomsyn</w:t>
      </w:r>
    </w:p>
    <w:p w14:paraId="0EBDAD48" w14:textId="77777777" w:rsidR="00617A19" w:rsidRPr="00D23A2D" w:rsidRDefault="00F23A99" w:rsidP="00D23A2D">
      <w:pPr>
        <w:pStyle w:val="romertallliste"/>
      </w:pPr>
      <w:proofErr w:type="spellStart"/>
      <w:r w:rsidRPr="00D23A2D">
        <w:t>høgare</w:t>
      </w:r>
      <w:proofErr w:type="spellEnd"/>
      <w:r w:rsidRPr="00D23A2D">
        <w:t xml:space="preserve"> eksponering for klimarisiko, for eksempel vassmangel i vassintensive </w:t>
      </w:r>
      <w:proofErr w:type="spellStart"/>
      <w:r w:rsidRPr="00D23A2D">
        <w:t>gruveprosessar</w:t>
      </w:r>
      <w:proofErr w:type="spellEnd"/>
    </w:p>
    <w:p w14:paraId="1DAD622C" w14:textId="77777777" w:rsidR="00617A19" w:rsidRPr="00D23A2D" w:rsidRDefault="00F23A99" w:rsidP="00D23A2D">
      <w:r w:rsidRPr="00D23A2D">
        <w:t xml:space="preserve">IEA meiner det er nødvendig å </w:t>
      </w:r>
      <w:proofErr w:type="spellStart"/>
      <w:r w:rsidRPr="00D23A2D">
        <w:t>auke</w:t>
      </w:r>
      <w:proofErr w:type="spellEnd"/>
      <w:r w:rsidRPr="00D23A2D">
        <w:t xml:space="preserve"> </w:t>
      </w:r>
      <w:proofErr w:type="spellStart"/>
      <w:r w:rsidRPr="00D23A2D">
        <w:t>investeringane</w:t>
      </w:r>
      <w:proofErr w:type="spellEnd"/>
      <w:r w:rsidRPr="00D23A2D">
        <w:t xml:space="preserve"> og ha </w:t>
      </w:r>
      <w:proofErr w:type="spellStart"/>
      <w:r w:rsidRPr="00D23A2D">
        <w:t>meir</w:t>
      </w:r>
      <w:proofErr w:type="spellEnd"/>
      <w:r w:rsidRPr="00D23A2D">
        <w:t xml:space="preserve"> ambisiøse utvinningsplanar for at verda skal </w:t>
      </w:r>
      <w:proofErr w:type="spellStart"/>
      <w:r w:rsidRPr="00D23A2D">
        <w:t>lykkast</w:t>
      </w:r>
      <w:proofErr w:type="spellEnd"/>
      <w:r w:rsidRPr="00D23A2D">
        <w:t xml:space="preserve"> med overgangen til </w:t>
      </w:r>
      <w:proofErr w:type="spellStart"/>
      <w:r w:rsidRPr="00D23A2D">
        <w:t>eit</w:t>
      </w:r>
      <w:proofErr w:type="spellEnd"/>
      <w:r w:rsidRPr="00D23A2D">
        <w:t xml:space="preserve"> fornybart energisystem. </w:t>
      </w:r>
      <w:proofErr w:type="spellStart"/>
      <w:r w:rsidRPr="00D23A2D">
        <w:t>Påliteleg</w:t>
      </w:r>
      <w:proofErr w:type="spellEnd"/>
      <w:r w:rsidRPr="00D23A2D">
        <w:t xml:space="preserve"> og </w:t>
      </w:r>
      <w:proofErr w:type="spellStart"/>
      <w:r w:rsidRPr="00D23A2D">
        <w:t>berekraftig</w:t>
      </w:r>
      <w:proofErr w:type="spellEnd"/>
      <w:r w:rsidRPr="00D23A2D">
        <w:t xml:space="preserve"> forsyning kan </w:t>
      </w:r>
      <w:proofErr w:type="spellStart"/>
      <w:r w:rsidRPr="00D23A2D">
        <w:t>avgjere</w:t>
      </w:r>
      <w:proofErr w:type="spellEnd"/>
      <w:r w:rsidRPr="00D23A2D">
        <w:t xml:space="preserve"> om mineral og metall </w:t>
      </w:r>
      <w:proofErr w:type="spellStart"/>
      <w:r w:rsidRPr="00D23A2D">
        <w:t>gjer</w:t>
      </w:r>
      <w:proofErr w:type="spellEnd"/>
      <w:r w:rsidRPr="00D23A2D">
        <w:t xml:space="preserve"> det </w:t>
      </w:r>
      <w:proofErr w:type="spellStart"/>
      <w:r w:rsidRPr="00D23A2D">
        <w:t>grøne</w:t>
      </w:r>
      <w:proofErr w:type="spellEnd"/>
      <w:r w:rsidRPr="00D23A2D">
        <w:t xml:space="preserve"> skiftet </w:t>
      </w:r>
      <w:proofErr w:type="spellStart"/>
      <w:r w:rsidRPr="00D23A2D">
        <w:t>mogleg</w:t>
      </w:r>
      <w:proofErr w:type="spellEnd"/>
      <w:r w:rsidRPr="00D23A2D">
        <w:t xml:space="preserve"> eller blir </w:t>
      </w:r>
      <w:proofErr w:type="spellStart"/>
      <w:r w:rsidRPr="00D23A2D">
        <w:t>ein</w:t>
      </w:r>
      <w:proofErr w:type="spellEnd"/>
      <w:r w:rsidRPr="00D23A2D">
        <w:t xml:space="preserve"> flaskehals i prosessen.</w:t>
      </w:r>
    </w:p>
    <w:p w14:paraId="1F9C029C" w14:textId="7F0C53D8" w:rsidR="00617A19" w:rsidRPr="00D23A2D" w:rsidRDefault="002D5730" w:rsidP="00D23A2D">
      <w:r>
        <w:rPr>
          <w:noProof/>
        </w:rPr>
        <w:drawing>
          <wp:inline distT="0" distB="0" distL="0" distR="0" wp14:anchorId="00CD9DA9" wp14:editId="67BAA9AE">
            <wp:extent cx="6081395" cy="288099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F1CDF3B" w14:textId="77777777" w:rsidR="00617A19" w:rsidRPr="00D23A2D" w:rsidRDefault="00F23A99" w:rsidP="00D23A2D">
      <w:pPr>
        <w:pStyle w:val="figur-tittel"/>
      </w:pPr>
      <w:proofErr w:type="spellStart"/>
      <w:r w:rsidRPr="00D23A2D">
        <w:lastRenderedPageBreak/>
        <w:t>Eksisterande</w:t>
      </w:r>
      <w:proofErr w:type="spellEnd"/>
      <w:r w:rsidRPr="00D23A2D">
        <w:t xml:space="preserve"> og </w:t>
      </w:r>
      <w:proofErr w:type="spellStart"/>
      <w:r w:rsidRPr="00D23A2D">
        <w:t>planlagd</w:t>
      </w:r>
      <w:proofErr w:type="spellEnd"/>
      <w:r w:rsidRPr="00D23A2D">
        <w:t xml:space="preserve"> utvinning av </w:t>
      </w:r>
      <w:proofErr w:type="spellStart"/>
      <w:r w:rsidRPr="00D23A2D">
        <w:t>utvalde</w:t>
      </w:r>
      <w:proofErr w:type="spellEnd"/>
      <w:r w:rsidRPr="00D23A2D">
        <w:t xml:space="preserve"> mineral </w:t>
      </w:r>
      <w:proofErr w:type="spellStart"/>
      <w:r w:rsidRPr="00D23A2D">
        <w:t>samanlikna</w:t>
      </w:r>
      <w:proofErr w:type="spellEnd"/>
      <w:r w:rsidRPr="00D23A2D">
        <w:t xml:space="preserve"> med </w:t>
      </w:r>
      <w:proofErr w:type="spellStart"/>
      <w:r w:rsidRPr="00D23A2D">
        <w:t>etterspurnadsanslag</w:t>
      </w:r>
      <w:proofErr w:type="spellEnd"/>
      <w:r w:rsidRPr="00D23A2D">
        <w:t xml:space="preserve"> som er lagde til grunn i IEAs STEPS og SDS</w:t>
      </w:r>
    </w:p>
    <w:p w14:paraId="51ACBBFD" w14:textId="77777777" w:rsidR="00617A19" w:rsidRPr="00D23A2D" w:rsidRDefault="00F23A99" w:rsidP="00D23A2D">
      <w:pPr>
        <w:pStyle w:val="Kilde"/>
      </w:pPr>
      <w:r w:rsidRPr="00D23A2D">
        <w:t>Kjelde: IEA</w:t>
      </w:r>
    </w:p>
    <w:p w14:paraId="6AB4C5C7" w14:textId="77777777" w:rsidR="00617A19" w:rsidRPr="00D23A2D" w:rsidRDefault="00F23A99" w:rsidP="00D23A2D">
      <w:pPr>
        <w:pStyle w:val="tittel-ramme"/>
      </w:pPr>
      <w:r w:rsidRPr="00D23A2D">
        <w:t xml:space="preserve">Behovet for gode forvaltningssystem for gruvedrift </w:t>
      </w:r>
      <w:r w:rsidRPr="00D23A2D">
        <w:br/>
        <w:t xml:space="preserve">– </w:t>
      </w:r>
      <w:proofErr w:type="spellStart"/>
      <w:r w:rsidRPr="00D23A2D">
        <w:t>utfordringar</w:t>
      </w:r>
      <w:proofErr w:type="spellEnd"/>
      <w:r w:rsidRPr="00D23A2D">
        <w:t xml:space="preserve"> sette i </w:t>
      </w:r>
      <w:proofErr w:type="spellStart"/>
      <w:r w:rsidRPr="00D23A2D">
        <w:t>eit</w:t>
      </w:r>
      <w:proofErr w:type="spellEnd"/>
      <w:r w:rsidRPr="00D23A2D">
        <w:t xml:space="preserve"> globalt perspektiv</w:t>
      </w:r>
    </w:p>
    <w:p w14:paraId="34146093" w14:textId="77777777" w:rsidR="00617A19" w:rsidRPr="00D23A2D" w:rsidRDefault="00F23A99" w:rsidP="00D23A2D">
      <w:proofErr w:type="spellStart"/>
      <w:r w:rsidRPr="00D23A2D">
        <w:t>Sjølv</w:t>
      </w:r>
      <w:proofErr w:type="spellEnd"/>
      <w:r w:rsidRPr="00D23A2D">
        <w:t xml:space="preserve"> om </w:t>
      </w:r>
      <w:proofErr w:type="spellStart"/>
      <w:r w:rsidRPr="00D23A2D">
        <w:t>fleire</w:t>
      </w:r>
      <w:proofErr w:type="spellEnd"/>
      <w:r w:rsidRPr="00D23A2D">
        <w:t xml:space="preserve"> land, inkludert </w:t>
      </w:r>
      <w:proofErr w:type="spellStart"/>
      <w:r w:rsidRPr="00D23A2D">
        <w:t>Noreg</w:t>
      </w:r>
      <w:proofErr w:type="spellEnd"/>
      <w:r w:rsidRPr="00D23A2D">
        <w:t xml:space="preserve">, har regelverk og system for å hindre negative </w:t>
      </w:r>
      <w:proofErr w:type="spellStart"/>
      <w:r w:rsidRPr="00D23A2D">
        <w:t>konsekvensar</w:t>
      </w:r>
      <w:proofErr w:type="spellEnd"/>
      <w:r w:rsidRPr="00D23A2D">
        <w:t xml:space="preserve">, er </w:t>
      </w:r>
      <w:proofErr w:type="spellStart"/>
      <w:r w:rsidRPr="00D23A2D">
        <w:t>ikkje</w:t>
      </w:r>
      <w:proofErr w:type="spellEnd"/>
      <w:r w:rsidRPr="00D23A2D">
        <w:t xml:space="preserve"> dette tilfellet for all gruvedrift. Det er </w:t>
      </w:r>
      <w:proofErr w:type="spellStart"/>
      <w:r w:rsidRPr="00D23A2D">
        <w:t>ifølgje</w:t>
      </w:r>
      <w:proofErr w:type="spellEnd"/>
      <w:r w:rsidRPr="00D23A2D">
        <w:t xml:space="preserve"> IEA </w:t>
      </w:r>
      <w:proofErr w:type="spellStart"/>
      <w:r w:rsidRPr="00D23A2D">
        <w:t>fleire</w:t>
      </w:r>
      <w:proofErr w:type="spellEnd"/>
      <w:r w:rsidRPr="00D23A2D">
        <w:t xml:space="preserve"> døme på at mineralutvinningsaktivitet fram til i dag </w:t>
      </w:r>
      <w:proofErr w:type="spellStart"/>
      <w:r w:rsidRPr="00D23A2D">
        <w:t>ikkje</w:t>
      </w:r>
      <w:proofErr w:type="spellEnd"/>
      <w:r w:rsidRPr="00D23A2D">
        <w:t xml:space="preserve"> har ført til ei </w:t>
      </w:r>
      <w:proofErr w:type="spellStart"/>
      <w:r w:rsidRPr="00D23A2D">
        <w:t>berekraftig</w:t>
      </w:r>
      <w:proofErr w:type="spellEnd"/>
      <w:r w:rsidRPr="00D23A2D">
        <w:t xml:space="preserve"> økonomisk utvikling, eller at det har hatt negative sosiale </w:t>
      </w:r>
      <w:proofErr w:type="spellStart"/>
      <w:r w:rsidRPr="00D23A2D">
        <w:t>effektar</w:t>
      </w:r>
      <w:proofErr w:type="spellEnd"/>
      <w:r w:rsidRPr="00D23A2D">
        <w:t xml:space="preserve">. </w:t>
      </w:r>
      <w:proofErr w:type="spellStart"/>
      <w:r w:rsidRPr="00D23A2D">
        <w:t>Utan</w:t>
      </w:r>
      <w:proofErr w:type="spellEnd"/>
      <w:r w:rsidRPr="00D23A2D">
        <w:t xml:space="preserve"> ei </w:t>
      </w:r>
      <w:proofErr w:type="spellStart"/>
      <w:r w:rsidRPr="00D23A2D">
        <w:t>forsvarleg</w:t>
      </w:r>
      <w:proofErr w:type="spellEnd"/>
      <w:r w:rsidRPr="00D23A2D">
        <w:t xml:space="preserve"> ressursforvaltning kan mineralutvinning føre til ei </w:t>
      </w:r>
      <w:proofErr w:type="spellStart"/>
      <w:r w:rsidRPr="00D23A2D">
        <w:t>rekkje</w:t>
      </w:r>
      <w:proofErr w:type="spellEnd"/>
      <w:r w:rsidRPr="00D23A2D">
        <w:t xml:space="preserve"> negative </w:t>
      </w:r>
      <w:proofErr w:type="spellStart"/>
      <w:r w:rsidRPr="00D23A2D">
        <w:t>konsekvensar</w:t>
      </w:r>
      <w:proofErr w:type="spellEnd"/>
      <w:r w:rsidRPr="00D23A2D">
        <w:t>, som:</w:t>
      </w:r>
    </w:p>
    <w:p w14:paraId="0CC9B5DB" w14:textId="77777777" w:rsidR="00617A19" w:rsidRPr="00D23A2D" w:rsidRDefault="00F23A99" w:rsidP="00D23A2D">
      <w:pPr>
        <w:pStyle w:val="Liste"/>
      </w:pPr>
      <w:r w:rsidRPr="00D23A2D">
        <w:t xml:space="preserve">sosial uro knytt til dødsfall og </w:t>
      </w:r>
      <w:proofErr w:type="spellStart"/>
      <w:r w:rsidRPr="00D23A2D">
        <w:t>skadar</w:t>
      </w:r>
      <w:proofErr w:type="spellEnd"/>
      <w:r w:rsidRPr="00D23A2D">
        <w:t xml:space="preserve"> på </w:t>
      </w:r>
      <w:proofErr w:type="spellStart"/>
      <w:r w:rsidRPr="00D23A2D">
        <w:t>arbeidstakarar</w:t>
      </w:r>
      <w:proofErr w:type="spellEnd"/>
      <w:r w:rsidRPr="00D23A2D">
        <w:t xml:space="preserve"> og andre, </w:t>
      </w:r>
      <w:proofErr w:type="spellStart"/>
      <w:r w:rsidRPr="00D23A2D">
        <w:t>menneskerettsbrot</w:t>
      </w:r>
      <w:proofErr w:type="spellEnd"/>
      <w:r w:rsidRPr="00D23A2D">
        <w:t xml:space="preserve">, inkludert barnearbeid og negative </w:t>
      </w:r>
      <w:proofErr w:type="spellStart"/>
      <w:r w:rsidRPr="00D23A2D">
        <w:t>effektar</w:t>
      </w:r>
      <w:proofErr w:type="spellEnd"/>
      <w:r w:rsidRPr="00D23A2D">
        <w:t xml:space="preserve"> for kvinner og barn, i tillegg til korrupsjon og misbruk av </w:t>
      </w:r>
      <w:proofErr w:type="spellStart"/>
      <w:r w:rsidRPr="00D23A2D">
        <w:t>statlege</w:t>
      </w:r>
      <w:proofErr w:type="spellEnd"/>
      <w:r w:rsidRPr="00D23A2D">
        <w:t xml:space="preserve"> inntekter</w:t>
      </w:r>
    </w:p>
    <w:p w14:paraId="31524CDB" w14:textId="77777777" w:rsidR="00617A19" w:rsidRPr="00D23A2D" w:rsidRDefault="00F23A99" w:rsidP="00D23A2D">
      <w:pPr>
        <w:pStyle w:val="Liste"/>
      </w:pPr>
      <w:r w:rsidRPr="00D23A2D">
        <w:t xml:space="preserve">negative </w:t>
      </w:r>
      <w:proofErr w:type="spellStart"/>
      <w:r w:rsidRPr="00D23A2D">
        <w:t>effektar</w:t>
      </w:r>
      <w:proofErr w:type="spellEnd"/>
      <w:r w:rsidRPr="00D23A2D">
        <w:t xml:space="preserve"> på det ytre miljøet, inkludert tap av biodiversitet og sosiale </w:t>
      </w:r>
      <w:proofErr w:type="spellStart"/>
      <w:r w:rsidRPr="00D23A2D">
        <w:t>konsekvensar</w:t>
      </w:r>
      <w:proofErr w:type="spellEnd"/>
      <w:r w:rsidRPr="00D23A2D">
        <w:t xml:space="preserve"> som </w:t>
      </w:r>
      <w:proofErr w:type="spellStart"/>
      <w:r w:rsidRPr="00D23A2D">
        <w:t>følgje</w:t>
      </w:r>
      <w:proofErr w:type="spellEnd"/>
      <w:r w:rsidRPr="00D23A2D">
        <w:t xml:space="preserve"> av </w:t>
      </w:r>
      <w:proofErr w:type="spellStart"/>
      <w:r w:rsidRPr="00D23A2D">
        <w:t>arealbruksendringar</w:t>
      </w:r>
      <w:proofErr w:type="spellEnd"/>
      <w:r w:rsidRPr="00D23A2D">
        <w:t xml:space="preserve">, stort vassbehov og ulike </w:t>
      </w:r>
      <w:proofErr w:type="spellStart"/>
      <w:r w:rsidRPr="00D23A2D">
        <w:t>typar</w:t>
      </w:r>
      <w:proofErr w:type="spellEnd"/>
      <w:r w:rsidRPr="00D23A2D">
        <w:t xml:space="preserve"> </w:t>
      </w:r>
      <w:proofErr w:type="spellStart"/>
      <w:r w:rsidRPr="00D23A2D">
        <w:t>forureining</w:t>
      </w:r>
      <w:proofErr w:type="spellEnd"/>
    </w:p>
    <w:p w14:paraId="3D5B2D2C" w14:textId="77777777" w:rsidR="00617A19" w:rsidRPr="00D23A2D" w:rsidRDefault="00F23A99" w:rsidP="00D23A2D">
      <w:pPr>
        <w:pStyle w:val="Liste"/>
      </w:pPr>
      <w:proofErr w:type="spellStart"/>
      <w:r w:rsidRPr="00D23A2D">
        <w:t>betydelege</w:t>
      </w:r>
      <w:proofErr w:type="spellEnd"/>
      <w:r w:rsidRPr="00D23A2D">
        <w:t xml:space="preserve"> utslepp av </w:t>
      </w:r>
      <w:proofErr w:type="spellStart"/>
      <w:r w:rsidRPr="00D23A2D">
        <w:t>klimagassar</w:t>
      </w:r>
      <w:proofErr w:type="spellEnd"/>
      <w:r w:rsidRPr="00D23A2D">
        <w:t xml:space="preserve"> </w:t>
      </w:r>
      <w:proofErr w:type="spellStart"/>
      <w:r w:rsidRPr="00D23A2D">
        <w:t>frå</w:t>
      </w:r>
      <w:proofErr w:type="spellEnd"/>
      <w:r w:rsidRPr="00D23A2D">
        <w:t xml:space="preserve"> energiintensiv utvinnings- og prosesseringsaktivitet</w:t>
      </w:r>
    </w:p>
    <w:p w14:paraId="6DE0D2FD" w14:textId="77777777" w:rsidR="00617A19" w:rsidRPr="00D23A2D" w:rsidRDefault="00F23A99" w:rsidP="00D23A2D">
      <w:r w:rsidRPr="00D23A2D">
        <w:t xml:space="preserve">I USA </w:t>
      </w:r>
      <w:proofErr w:type="spellStart"/>
      <w:r w:rsidRPr="00D23A2D">
        <w:t>utgjer</w:t>
      </w:r>
      <w:proofErr w:type="spellEnd"/>
      <w:r w:rsidRPr="00D23A2D">
        <w:t xml:space="preserve"> kvinner </w:t>
      </w:r>
      <w:proofErr w:type="spellStart"/>
      <w:r w:rsidRPr="00D23A2D">
        <w:t>berre</w:t>
      </w:r>
      <w:proofErr w:type="spellEnd"/>
      <w:r w:rsidRPr="00D23A2D">
        <w:t xml:space="preserve"> om lag 14 prosent av </w:t>
      </w:r>
      <w:proofErr w:type="spellStart"/>
      <w:r w:rsidRPr="00D23A2D">
        <w:t>dei</w:t>
      </w:r>
      <w:proofErr w:type="spellEnd"/>
      <w:r w:rsidRPr="00D23A2D">
        <w:t xml:space="preserve"> tilsette i slik </w:t>
      </w:r>
      <w:proofErr w:type="spellStart"/>
      <w:r w:rsidRPr="00D23A2D">
        <w:t>verksemd</w:t>
      </w:r>
      <w:proofErr w:type="spellEnd"/>
      <w:r w:rsidRPr="00D23A2D">
        <w:t xml:space="preserve">. Prosentandelen er den same også i EU. </w:t>
      </w:r>
      <w:proofErr w:type="spellStart"/>
      <w:r w:rsidRPr="00D23A2D">
        <w:t>Tilsvarande</w:t>
      </w:r>
      <w:proofErr w:type="spellEnd"/>
      <w:r w:rsidRPr="00D23A2D">
        <w:t xml:space="preserve"> tal for andre </w:t>
      </w:r>
      <w:proofErr w:type="spellStart"/>
      <w:r w:rsidRPr="00D23A2D">
        <w:t>delar</w:t>
      </w:r>
      <w:proofErr w:type="spellEnd"/>
      <w:r w:rsidRPr="00D23A2D">
        <w:t xml:space="preserve"> av verda </w:t>
      </w:r>
      <w:proofErr w:type="spellStart"/>
      <w:r w:rsidRPr="00D23A2D">
        <w:t>finst</w:t>
      </w:r>
      <w:proofErr w:type="spellEnd"/>
      <w:r w:rsidRPr="00D23A2D">
        <w:t xml:space="preserve"> </w:t>
      </w:r>
      <w:proofErr w:type="spellStart"/>
      <w:r w:rsidRPr="00D23A2D">
        <w:t>ikkje</w:t>
      </w:r>
      <w:proofErr w:type="spellEnd"/>
      <w:r w:rsidRPr="00D23A2D">
        <w:t xml:space="preserve">, men det er liten grunn til å forvente at situasjonen er </w:t>
      </w:r>
      <w:proofErr w:type="spellStart"/>
      <w:r w:rsidRPr="00D23A2D">
        <w:t>særleg</w:t>
      </w:r>
      <w:proofErr w:type="spellEnd"/>
      <w:r w:rsidRPr="00D23A2D">
        <w:t xml:space="preserve"> annleis der. </w:t>
      </w:r>
      <w:proofErr w:type="spellStart"/>
      <w:r w:rsidRPr="00D23A2D">
        <w:t>Ein</w:t>
      </w:r>
      <w:proofErr w:type="spellEnd"/>
      <w:r w:rsidRPr="00D23A2D">
        <w:t xml:space="preserve"> </w:t>
      </w:r>
      <w:proofErr w:type="spellStart"/>
      <w:r w:rsidRPr="00D23A2D">
        <w:t>reknar</w:t>
      </w:r>
      <w:proofErr w:type="spellEnd"/>
      <w:r w:rsidRPr="00D23A2D">
        <w:t xml:space="preserve"> med at kvinnedelen er </w:t>
      </w:r>
      <w:proofErr w:type="spellStart"/>
      <w:r w:rsidRPr="00D23A2D">
        <w:t>noko</w:t>
      </w:r>
      <w:proofErr w:type="spellEnd"/>
      <w:r w:rsidRPr="00D23A2D">
        <w:t xml:space="preserve"> større i småskalautvinning, men då i stor grad </w:t>
      </w:r>
      <w:proofErr w:type="spellStart"/>
      <w:r w:rsidRPr="00D23A2D">
        <w:t>innanfor</w:t>
      </w:r>
      <w:proofErr w:type="spellEnd"/>
      <w:r w:rsidRPr="00D23A2D">
        <w:t xml:space="preserve"> mindre attraktive </w:t>
      </w:r>
      <w:proofErr w:type="spellStart"/>
      <w:r w:rsidRPr="00D23A2D">
        <w:t>støttefunksjonar</w:t>
      </w:r>
      <w:proofErr w:type="spellEnd"/>
      <w:r w:rsidRPr="00D23A2D">
        <w:t xml:space="preserve">. </w:t>
      </w:r>
      <w:proofErr w:type="spellStart"/>
      <w:r w:rsidRPr="00D23A2D">
        <w:t>Fleire</w:t>
      </w:r>
      <w:proofErr w:type="spellEnd"/>
      <w:r w:rsidRPr="00D23A2D">
        <w:t xml:space="preserve"> </w:t>
      </w:r>
      <w:proofErr w:type="spellStart"/>
      <w:r w:rsidRPr="00D23A2D">
        <w:t>studiar</w:t>
      </w:r>
      <w:proofErr w:type="spellEnd"/>
      <w:r w:rsidRPr="00D23A2D">
        <w:t xml:space="preserve"> viser </w:t>
      </w:r>
      <w:proofErr w:type="spellStart"/>
      <w:r w:rsidRPr="00D23A2D">
        <w:t>vidare</w:t>
      </w:r>
      <w:proofErr w:type="spellEnd"/>
      <w:r w:rsidRPr="00D23A2D">
        <w:t xml:space="preserve"> at i enkelte land kan både kvinner som er tilsette i slik </w:t>
      </w:r>
      <w:proofErr w:type="spellStart"/>
      <w:r w:rsidRPr="00D23A2D">
        <w:t>verksemd</w:t>
      </w:r>
      <w:proofErr w:type="spellEnd"/>
      <w:r w:rsidRPr="00D23A2D">
        <w:t xml:space="preserve">, og </w:t>
      </w:r>
      <w:proofErr w:type="spellStart"/>
      <w:r w:rsidRPr="00D23A2D">
        <w:t>dei</w:t>
      </w:r>
      <w:proofErr w:type="spellEnd"/>
      <w:r w:rsidRPr="00D23A2D">
        <w:t xml:space="preserve"> som lever i slike lokalsamfunn, bli negativt </w:t>
      </w:r>
      <w:proofErr w:type="spellStart"/>
      <w:r w:rsidRPr="00D23A2D">
        <w:t>påverka</w:t>
      </w:r>
      <w:proofErr w:type="spellEnd"/>
      <w:r w:rsidRPr="00D23A2D">
        <w:t xml:space="preserve"> gjennom ulike </w:t>
      </w:r>
      <w:proofErr w:type="spellStart"/>
      <w:r w:rsidRPr="00D23A2D">
        <w:t>mekanismar</w:t>
      </w:r>
      <w:proofErr w:type="spellEnd"/>
      <w:r w:rsidRPr="00D23A2D">
        <w:t xml:space="preserve"> som oppstår dels som </w:t>
      </w:r>
      <w:proofErr w:type="spellStart"/>
      <w:r w:rsidRPr="00D23A2D">
        <w:t>følgje</w:t>
      </w:r>
      <w:proofErr w:type="spellEnd"/>
      <w:r w:rsidRPr="00D23A2D">
        <w:t xml:space="preserve"> av mineralutvinninga.</w:t>
      </w:r>
    </w:p>
    <w:p w14:paraId="650B243A" w14:textId="77777777" w:rsidR="00617A19" w:rsidRPr="00D23A2D" w:rsidRDefault="00F23A99" w:rsidP="00D23A2D">
      <w:proofErr w:type="spellStart"/>
      <w:r w:rsidRPr="00D23A2D">
        <w:t>Vestlege</w:t>
      </w:r>
      <w:proofErr w:type="spellEnd"/>
      <w:r w:rsidRPr="00D23A2D">
        <w:t xml:space="preserve"> land har </w:t>
      </w:r>
      <w:proofErr w:type="spellStart"/>
      <w:r w:rsidRPr="00D23A2D">
        <w:t>eit</w:t>
      </w:r>
      <w:proofErr w:type="spellEnd"/>
      <w:r w:rsidRPr="00D23A2D">
        <w:t xml:space="preserve"> ansvar for å utforske </w:t>
      </w:r>
      <w:proofErr w:type="spellStart"/>
      <w:r w:rsidRPr="00D23A2D">
        <w:t>moglegheitene</w:t>
      </w:r>
      <w:proofErr w:type="spellEnd"/>
      <w:r w:rsidRPr="00D23A2D">
        <w:t xml:space="preserve"> for </w:t>
      </w:r>
      <w:proofErr w:type="spellStart"/>
      <w:r w:rsidRPr="00D23A2D">
        <w:t>ansvarleg</w:t>
      </w:r>
      <w:proofErr w:type="spellEnd"/>
      <w:r w:rsidRPr="00D23A2D">
        <w:t xml:space="preserve"> </w:t>
      </w:r>
      <w:proofErr w:type="spellStart"/>
      <w:r w:rsidRPr="00D23A2D">
        <w:t>hausting</w:t>
      </w:r>
      <w:proofErr w:type="spellEnd"/>
      <w:r w:rsidRPr="00D23A2D">
        <w:t xml:space="preserve"> av </w:t>
      </w:r>
      <w:proofErr w:type="spellStart"/>
      <w:r w:rsidRPr="00D23A2D">
        <w:t>naturressursar</w:t>
      </w:r>
      <w:proofErr w:type="spellEnd"/>
      <w:r w:rsidRPr="00D23A2D">
        <w:t xml:space="preserve"> som verda treng, i tillegg til at det vil </w:t>
      </w:r>
      <w:proofErr w:type="spellStart"/>
      <w:r w:rsidRPr="00D23A2D">
        <w:t>vere</w:t>
      </w:r>
      <w:proofErr w:type="spellEnd"/>
      <w:r w:rsidRPr="00D23A2D">
        <w:t xml:space="preserve"> viktig for å oppnå både forsyningstryggleik og ei rettferdig omstilling. </w:t>
      </w:r>
      <w:proofErr w:type="spellStart"/>
      <w:r w:rsidRPr="00D23A2D">
        <w:t>Ansvarleg</w:t>
      </w:r>
      <w:proofErr w:type="spellEnd"/>
      <w:r w:rsidRPr="00D23A2D">
        <w:t xml:space="preserve"> og </w:t>
      </w:r>
      <w:proofErr w:type="spellStart"/>
      <w:r w:rsidRPr="00D23A2D">
        <w:t>berekraftig</w:t>
      </w:r>
      <w:proofErr w:type="spellEnd"/>
      <w:r w:rsidRPr="00D23A2D">
        <w:t xml:space="preserve"> mineralutvinning er i </w:t>
      </w:r>
      <w:proofErr w:type="spellStart"/>
      <w:r w:rsidRPr="00D23A2D">
        <w:t>aukande</w:t>
      </w:r>
      <w:proofErr w:type="spellEnd"/>
      <w:r w:rsidRPr="00D23A2D">
        <w:t xml:space="preserve"> grad </w:t>
      </w:r>
      <w:proofErr w:type="spellStart"/>
      <w:r w:rsidRPr="00D23A2D">
        <w:t>rekna</w:t>
      </w:r>
      <w:proofErr w:type="spellEnd"/>
      <w:r w:rsidRPr="00D23A2D">
        <w:t xml:space="preserve"> som </w:t>
      </w:r>
      <w:proofErr w:type="spellStart"/>
      <w:r w:rsidRPr="00D23A2D">
        <w:t>ein</w:t>
      </w:r>
      <w:proofErr w:type="spellEnd"/>
      <w:r w:rsidRPr="00D23A2D">
        <w:t xml:space="preserve"> sentral del av forsyningstryggleiken i mange land. Det er i tillegg </w:t>
      </w:r>
      <w:proofErr w:type="spellStart"/>
      <w:r w:rsidRPr="00D23A2D">
        <w:t>fleire</w:t>
      </w:r>
      <w:proofErr w:type="spellEnd"/>
      <w:r w:rsidRPr="00D23A2D">
        <w:t xml:space="preserve"> internasjonale </w:t>
      </w:r>
      <w:proofErr w:type="spellStart"/>
      <w:r w:rsidRPr="00D23A2D">
        <w:t>organisasjonar</w:t>
      </w:r>
      <w:proofErr w:type="spellEnd"/>
      <w:r w:rsidRPr="00D23A2D">
        <w:t xml:space="preserve"> som jobbar for ei </w:t>
      </w:r>
      <w:proofErr w:type="spellStart"/>
      <w:r w:rsidRPr="00D23A2D">
        <w:t>meir</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r w:rsidRPr="00D23A2D">
        <w:t xml:space="preserve"> mineralutvinning globalt. Slik innsats vil også framover </w:t>
      </w:r>
      <w:proofErr w:type="spellStart"/>
      <w:r w:rsidRPr="00D23A2D">
        <w:t>vere</w:t>
      </w:r>
      <w:proofErr w:type="spellEnd"/>
      <w:r w:rsidRPr="00D23A2D">
        <w:t xml:space="preserve"> </w:t>
      </w:r>
      <w:proofErr w:type="spellStart"/>
      <w:r w:rsidRPr="00D23A2D">
        <w:t>avgjerande</w:t>
      </w:r>
      <w:proofErr w:type="spellEnd"/>
      <w:r w:rsidRPr="00D23A2D">
        <w:t xml:space="preserve"> for å få </w:t>
      </w:r>
      <w:proofErr w:type="spellStart"/>
      <w:r w:rsidRPr="00D23A2D">
        <w:t>industriaktørane</w:t>
      </w:r>
      <w:proofErr w:type="spellEnd"/>
      <w:r w:rsidRPr="00D23A2D">
        <w:t xml:space="preserve"> til å identifisere og ta hand om </w:t>
      </w:r>
      <w:proofErr w:type="spellStart"/>
      <w:r w:rsidRPr="00D23A2D">
        <w:t>dei</w:t>
      </w:r>
      <w:proofErr w:type="spellEnd"/>
      <w:r w:rsidRPr="00D23A2D">
        <w:t xml:space="preserve"> </w:t>
      </w:r>
      <w:proofErr w:type="spellStart"/>
      <w:r w:rsidRPr="00D23A2D">
        <w:t>risikoane</w:t>
      </w:r>
      <w:proofErr w:type="spellEnd"/>
      <w:r w:rsidRPr="00D23A2D">
        <w:t xml:space="preserve"> som </w:t>
      </w:r>
      <w:proofErr w:type="spellStart"/>
      <w:r w:rsidRPr="00D23A2D">
        <w:t>finst</w:t>
      </w:r>
      <w:proofErr w:type="spellEnd"/>
      <w:r w:rsidRPr="00D23A2D">
        <w:t xml:space="preserve"> i forsyningskjedene </w:t>
      </w:r>
      <w:proofErr w:type="spellStart"/>
      <w:r w:rsidRPr="00D23A2D">
        <w:t>deira</w:t>
      </w:r>
      <w:proofErr w:type="spellEnd"/>
      <w:r w:rsidRPr="00D23A2D">
        <w:t>. Handel må ha ei viktig rolle i å sikre stabil tilgang av mineral til den globale energiomlegginga.</w:t>
      </w:r>
    </w:p>
    <w:p w14:paraId="7779A9B2" w14:textId="77777777" w:rsidR="00617A19" w:rsidRPr="00D23A2D" w:rsidRDefault="00F23A99" w:rsidP="00D23A2D">
      <w:pPr>
        <w:pStyle w:val="Ramme-slutt"/>
      </w:pPr>
      <w:r w:rsidRPr="00D23A2D">
        <w:t>[Boks slutt]</w:t>
      </w:r>
    </w:p>
    <w:p w14:paraId="11700FB2" w14:textId="77777777" w:rsidR="00617A19" w:rsidRPr="00D23A2D" w:rsidRDefault="00F23A99" w:rsidP="00D23A2D">
      <w:r w:rsidRPr="00D23A2D">
        <w:t xml:space="preserve">Historisk sett har utvinning og prosessering av mineral og metall </w:t>
      </w:r>
      <w:proofErr w:type="spellStart"/>
      <w:r w:rsidRPr="00D23A2D">
        <w:t>hovudsakleg</w:t>
      </w:r>
      <w:proofErr w:type="spellEnd"/>
      <w:r w:rsidRPr="00D23A2D">
        <w:t xml:space="preserve"> </w:t>
      </w:r>
      <w:proofErr w:type="spellStart"/>
      <w:r w:rsidRPr="00D23A2D">
        <w:t>vore</w:t>
      </w:r>
      <w:proofErr w:type="spellEnd"/>
      <w:r w:rsidRPr="00D23A2D">
        <w:t xml:space="preserve"> konsentrert i </w:t>
      </w:r>
      <w:proofErr w:type="spellStart"/>
      <w:r w:rsidRPr="00D23A2D">
        <w:t>eit</w:t>
      </w:r>
      <w:proofErr w:type="spellEnd"/>
      <w:r w:rsidRPr="00D23A2D">
        <w:t xml:space="preserve"> </w:t>
      </w:r>
      <w:proofErr w:type="spellStart"/>
      <w:r w:rsidRPr="00D23A2D">
        <w:t>fåtal</w:t>
      </w:r>
      <w:proofErr w:type="spellEnd"/>
      <w:r w:rsidRPr="00D23A2D">
        <w:t xml:space="preserve"> land. Denne geografiske konsentrasjonen gjeld </w:t>
      </w:r>
      <w:proofErr w:type="spellStart"/>
      <w:r w:rsidRPr="00D23A2D">
        <w:t>framleis</w:t>
      </w:r>
      <w:proofErr w:type="spellEnd"/>
      <w:r w:rsidRPr="00D23A2D">
        <w:t xml:space="preserve"> i dag, jf. figur 2.4. </w:t>
      </w:r>
      <w:proofErr w:type="spellStart"/>
      <w:r w:rsidRPr="00D23A2D">
        <w:t>Ifølgje</w:t>
      </w:r>
      <w:proofErr w:type="spellEnd"/>
      <w:r w:rsidRPr="00D23A2D">
        <w:t xml:space="preserve"> IEA stod DR Kongo i 2019 for over 80 prosent av den globale produksjonen av kobolt, Chile produserte over 25 prosent av den globale forsyninga av </w:t>
      </w:r>
      <w:proofErr w:type="spellStart"/>
      <w:r w:rsidRPr="00D23A2D">
        <w:t>kopar</w:t>
      </w:r>
      <w:proofErr w:type="spellEnd"/>
      <w:r w:rsidRPr="00D23A2D">
        <w:t xml:space="preserve">, og Kina stod for ca. 70 prosent av den globale produksjonen av sjeldne </w:t>
      </w:r>
      <w:proofErr w:type="spellStart"/>
      <w:r w:rsidRPr="00D23A2D">
        <w:t>jordartar</w:t>
      </w:r>
      <w:proofErr w:type="spellEnd"/>
      <w:r w:rsidRPr="00D23A2D">
        <w:t xml:space="preserve">. </w:t>
      </w:r>
      <w:proofErr w:type="spellStart"/>
      <w:r w:rsidRPr="00D23A2D">
        <w:t>Ifølgje</w:t>
      </w:r>
      <w:proofErr w:type="spellEnd"/>
      <w:r w:rsidRPr="00D23A2D">
        <w:t xml:space="preserve"> IEAs analyse av dagens </w:t>
      </w:r>
      <w:proofErr w:type="spellStart"/>
      <w:r w:rsidRPr="00D23A2D">
        <w:t>prosjektplanar</w:t>
      </w:r>
      <w:proofErr w:type="spellEnd"/>
      <w:r w:rsidRPr="00D23A2D">
        <w:t xml:space="preserve"> er det </w:t>
      </w:r>
      <w:proofErr w:type="spellStart"/>
      <w:r w:rsidRPr="00D23A2D">
        <w:t>usannsynleg</w:t>
      </w:r>
      <w:proofErr w:type="spellEnd"/>
      <w:r w:rsidRPr="00D23A2D">
        <w:t xml:space="preserve"> at dette </w:t>
      </w:r>
      <w:proofErr w:type="spellStart"/>
      <w:r w:rsidRPr="00D23A2D">
        <w:t>biletet</w:t>
      </w:r>
      <w:proofErr w:type="spellEnd"/>
      <w:r w:rsidRPr="00D23A2D">
        <w:t xml:space="preserve"> blir endra i nær framtid. Ser </w:t>
      </w:r>
      <w:proofErr w:type="spellStart"/>
      <w:r w:rsidRPr="00D23A2D">
        <w:t>ein</w:t>
      </w:r>
      <w:proofErr w:type="spellEnd"/>
      <w:r w:rsidRPr="00D23A2D">
        <w:t xml:space="preserve"> </w:t>
      </w:r>
      <w:proofErr w:type="spellStart"/>
      <w:r w:rsidRPr="00D23A2D">
        <w:t>vidare</w:t>
      </w:r>
      <w:proofErr w:type="spellEnd"/>
      <w:r w:rsidRPr="00D23A2D">
        <w:t xml:space="preserve"> i </w:t>
      </w:r>
      <w:proofErr w:type="spellStart"/>
      <w:r w:rsidRPr="00D23A2D">
        <w:t>verdikjeda</w:t>
      </w:r>
      <w:proofErr w:type="spellEnd"/>
      <w:r w:rsidRPr="00D23A2D">
        <w:t xml:space="preserve"> for </w:t>
      </w:r>
      <w:proofErr w:type="spellStart"/>
      <w:r w:rsidRPr="00D23A2D">
        <w:t>prosesseringsaktivitetar</w:t>
      </w:r>
      <w:proofErr w:type="spellEnd"/>
      <w:r w:rsidRPr="00D23A2D">
        <w:t xml:space="preserve">, </w:t>
      </w:r>
      <w:proofErr w:type="spellStart"/>
      <w:r w:rsidRPr="00D23A2D">
        <w:t>oppdagar</w:t>
      </w:r>
      <w:proofErr w:type="spellEnd"/>
      <w:r w:rsidRPr="00D23A2D">
        <w:t xml:space="preserve"> </w:t>
      </w:r>
      <w:proofErr w:type="spellStart"/>
      <w:r w:rsidRPr="00D23A2D">
        <w:t>ein</w:t>
      </w:r>
      <w:proofErr w:type="spellEnd"/>
      <w:r w:rsidRPr="00D23A2D">
        <w:t xml:space="preserve"> at også </w:t>
      </w:r>
      <w:proofErr w:type="spellStart"/>
      <w:r w:rsidRPr="00D23A2D">
        <w:t>desse</w:t>
      </w:r>
      <w:proofErr w:type="spellEnd"/>
      <w:r w:rsidRPr="00D23A2D">
        <w:t xml:space="preserve"> er konsentrerte i </w:t>
      </w:r>
      <w:proofErr w:type="spellStart"/>
      <w:r w:rsidRPr="00D23A2D">
        <w:t>eit</w:t>
      </w:r>
      <w:proofErr w:type="spellEnd"/>
      <w:r w:rsidRPr="00D23A2D">
        <w:t xml:space="preserve"> knippe land. Kina er </w:t>
      </w:r>
      <w:proofErr w:type="spellStart"/>
      <w:r w:rsidRPr="00D23A2D">
        <w:t>ein</w:t>
      </w:r>
      <w:proofErr w:type="spellEnd"/>
      <w:r w:rsidRPr="00D23A2D">
        <w:t xml:space="preserve"> spesielt stor aktør med </w:t>
      </w:r>
      <w:proofErr w:type="spellStart"/>
      <w:r w:rsidRPr="00D23A2D">
        <w:t>ein</w:t>
      </w:r>
      <w:proofErr w:type="spellEnd"/>
      <w:r w:rsidRPr="00D23A2D">
        <w:t xml:space="preserve"> </w:t>
      </w:r>
      <w:proofErr w:type="spellStart"/>
      <w:r w:rsidRPr="00D23A2D">
        <w:t>marknadsdel</w:t>
      </w:r>
      <w:proofErr w:type="spellEnd"/>
      <w:r w:rsidRPr="00D23A2D">
        <w:t xml:space="preserve"> </w:t>
      </w:r>
      <w:proofErr w:type="spellStart"/>
      <w:r w:rsidRPr="00D23A2D">
        <w:t>innanfor</w:t>
      </w:r>
      <w:proofErr w:type="spellEnd"/>
      <w:r w:rsidRPr="00D23A2D">
        <w:t xml:space="preserve"> prosessering på rundt 35 prosent for nikkel, 50–70 prosent for litium og </w:t>
      </w:r>
      <w:r w:rsidRPr="00D23A2D">
        <w:lastRenderedPageBreak/>
        <w:t xml:space="preserve">kobolt, og nesten 90 prosent for sjeldne </w:t>
      </w:r>
      <w:proofErr w:type="spellStart"/>
      <w:r w:rsidRPr="00D23A2D">
        <w:t>jordartar</w:t>
      </w:r>
      <w:proofErr w:type="spellEnd"/>
      <w:r w:rsidRPr="00D23A2D">
        <w:t xml:space="preserve"> (IEA). Dette </w:t>
      </w:r>
      <w:proofErr w:type="spellStart"/>
      <w:r w:rsidRPr="00D23A2D">
        <w:t>gjer</w:t>
      </w:r>
      <w:proofErr w:type="spellEnd"/>
      <w:r w:rsidRPr="00D23A2D">
        <w:t xml:space="preserve"> </w:t>
      </w:r>
      <w:proofErr w:type="spellStart"/>
      <w:r w:rsidRPr="00D23A2D">
        <w:t>marknadene</w:t>
      </w:r>
      <w:proofErr w:type="spellEnd"/>
      <w:r w:rsidRPr="00D23A2D">
        <w:t xml:space="preserve"> sårbare for politisk uro og endring, geopolitiske </w:t>
      </w:r>
      <w:proofErr w:type="spellStart"/>
      <w:r w:rsidRPr="00D23A2D">
        <w:t>konfliktar</w:t>
      </w:r>
      <w:proofErr w:type="spellEnd"/>
      <w:r w:rsidRPr="00D23A2D">
        <w:t xml:space="preserve">, fysiske </w:t>
      </w:r>
      <w:proofErr w:type="spellStart"/>
      <w:r w:rsidRPr="00D23A2D">
        <w:t>forstyrringar</w:t>
      </w:r>
      <w:proofErr w:type="spellEnd"/>
      <w:r w:rsidRPr="00D23A2D">
        <w:t xml:space="preserve"> (til dømes jordskjelv og </w:t>
      </w:r>
      <w:proofErr w:type="spellStart"/>
      <w:r w:rsidRPr="00D23A2D">
        <w:t>flaum</w:t>
      </w:r>
      <w:proofErr w:type="spellEnd"/>
      <w:r w:rsidRPr="00D23A2D">
        <w:t xml:space="preserve">) og </w:t>
      </w:r>
      <w:proofErr w:type="gramStart"/>
      <w:r w:rsidRPr="00D23A2D">
        <w:t>potensielle</w:t>
      </w:r>
      <w:proofErr w:type="gramEnd"/>
      <w:r w:rsidRPr="00D23A2D">
        <w:t xml:space="preserve"> </w:t>
      </w:r>
      <w:proofErr w:type="spellStart"/>
      <w:r w:rsidRPr="00D23A2D">
        <w:t>eksportrestriksjonar</w:t>
      </w:r>
      <w:proofErr w:type="spellEnd"/>
      <w:r w:rsidRPr="00D23A2D">
        <w:t xml:space="preserve">. </w:t>
      </w:r>
      <w:proofErr w:type="spellStart"/>
      <w:r w:rsidRPr="00D23A2D">
        <w:t>Ifølgje</w:t>
      </w:r>
      <w:proofErr w:type="spellEnd"/>
      <w:r w:rsidRPr="00D23A2D">
        <w:t xml:space="preserve"> IEAs gjennomgang av </w:t>
      </w:r>
      <w:proofErr w:type="spellStart"/>
      <w:r w:rsidRPr="00D23A2D">
        <w:t>eksisterande</w:t>
      </w:r>
      <w:proofErr w:type="spellEnd"/>
      <w:r w:rsidRPr="00D23A2D">
        <w:t xml:space="preserve"> produksjon og </w:t>
      </w:r>
      <w:proofErr w:type="spellStart"/>
      <w:r w:rsidRPr="00D23A2D">
        <w:t>planlagde</w:t>
      </w:r>
      <w:proofErr w:type="spellEnd"/>
      <w:r w:rsidRPr="00D23A2D">
        <w:t xml:space="preserve"> prosjekt kjem den geografiske konsentrasjonen i stor grad til å </w:t>
      </w:r>
      <w:proofErr w:type="spellStart"/>
      <w:r w:rsidRPr="00D23A2D">
        <w:t>vere</w:t>
      </w:r>
      <w:proofErr w:type="spellEnd"/>
      <w:r w:rsidRPr="00D23A2D">
        <w:t xml:space="preserve"> uendra </w:t>
      </w:r>
      <w:proofErr w:type="spellStart"/>
      <w:r w:rsidRPr="00D23A2D">
        <w:t>dei</w:t>
      </w:r>
      <w:proofErr w:type="spellEnd"/>
      <w:r w:rsidRPr="00D23A2D">
        <w:t xml:space="preserve"> </w:t>
      </w:r>
      <w:proofErr w:type="spellStart"/>
      <w:r w:rsidRPr="00D23A2D">
        <w:t>kommande</w:t>
      </w:r>
      <w:proofErr w:type="spellEnd"/>
      <w:r w:rsidRPr="00D23A2D">
        <w:t xml:space="preserve"> åra.</w:t>
      </w:r>
    </w:p>
    <w:p w14:paraId="1316E739" w14:textId="36CDE68A" w:rsidR="00617A19" w:rsidRPr="00D23A2D" w:rsidRDefault="002D5730" w:rsidP="00D23A2D">
      <w:r>
        <w:rPr>
          <w:noProof/>
        </w:rPr>
        <w:drawing>
          <wp:inline distT="0" distB="0" distL="0" distR="0" wp14:anchorId="6A101D04" wp14:editId="49F428CC">
            <wp:extent cx="6081395" cy="288099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0B13B17" w14:textId="77777777" w:rsidR="00617A19" w:rsidRPr="00D23A2D" w:rsidRDefault="00F23A99" w:rsidP="00D23A2D">
      <w:pPr>
        <w:pStyle w:val="figur-tittel"/>
      </w:pPr>
      <w:r w:rsidRPr="00D23A2D">
        <w:t xml:space="preserve">Geografisk konsentrasjon blant produsentland i 2019 og 2025 </w:t>
      </w:r>
      <w:proofErr w:type="spellStart"/>
      <w:r w:rsidRPr="00D23A2D">
        <w:t>frå</w:t>
      </w:r>
      <w:proofErr w:type="spellEnd"/>
      <w:r w:rsidRPr="00D23A2D">
        <w:t xml:space="preserve"> </w:t>
      </w:r>
      <w:proofErr w:type="spellStart"/>
      <w:r w:rsidRPr="00D23A2D">
        <w:t>planlagde</w:t>
      </w:r>
      <w:proofErr w:type="spellEnd"/>
      <w:r w:rsidRPr="00D23A2D">
        <w:t xml:space="preserve"> prosjekt</w:t>
      </w:r>
    </w:p>
    <w:p w14:paraId="5A34C2D6" w14:textId="77777777" w:rsidR="00617A19" w:rsidRPr="00D23A2D" w:rsidRDefault="00F23A99" w:rsidP="00D23A2D">
      <w:pPr>
        <w:pStyle w:val="Kilde"/>
      </w:pPr>
      <w:r w:rsidRPr="00D23A2D">
        <w:t>Kjelde: IEA</w:t>
      </w:r>
    </w:p>
    <w:p w14:paraId="352371B8" w14:textId="77777777" w:rsidR="00617A19" w:rsidRPr="00D23A2D" w:rsidRDefault="00F23A99" w:rsidP="00D23A2D">
      <w:proofErr w:type="spellStart"/>
      <w:r w:rsidRPr="00D23A2D">
        <w:t>Auka</w:t>
      </w:r>
      <w:proofErr w:type="spellEnd"/>
      <w:r w:rsidRPr="00D23A2D">
        <w:t xml:space="preserve"> </w:t>
      </w:r>
      <w:proofErr w:type="spellStart"/>
      <w:r w:rsidRPr="00D23A2D">
        <w:t>etterspurnad</w:t>
      </w:r>
      <w:proofErr w:type="spellEnd"/>
      <w:r w:rsidRPr="00D23A2D">
        <w:t xml:space="preserve">, </w:t>
      </w:r>
      <w:proofErr w:type="spellStart"/>
      <w:r w:rsidRPr="00D23A2D">
        <w:t>forbetra</w:t>
      </w:r>
      <w:proofErr w:type="spellEnd"/>
      <w:r w:rsidRPr="00D23A2D">
        <w:t xml:space="preserve"> teknologi og </w:t>
      </w:r>
      <w:proofErr w:type="spellStart"/>
      <w:r w:rsidRPr="00D23A2D">
        <w:t>høgare</w:t>
      </w:r>
      <w:proofErr w:type="spellEnd"/>
      <w:r w:rsidRPr="00D23A2D">
        <w:t xml:space="preserve"> </w:t>
      </w:r>
      <w:proofErr w:type="spellStart"/>
      <w:r w:rsidRPr="00D23A2D">
        <w:t>råvareprisar</w:t>
      </w:r>
      <w:proofErr w:type="spellEnd"/>
      <w:r w:rsidRPr="00D23A2D">
        <w:t xml:space="preserve"> har ført til </w:t>
      </w:r>
      <w:proofErr w:type="spellStart"/>
      <w:r w:rsidRPr="00D23A2D">
        <w:t>ein</w:t>
      </w:r>
      <w:proofErr w:type="spellEnd"/>
      <w:r w:rsidRPr="00D23A2D">
        <w:t xml:space="preserve"> </w:t>
      </w:r>
      <w:proofErr w:type="spellStart"/>
      <w:r w:rsidRPr="00D23A2D">
        <w:t>auke</w:t>
      </w:r>
      <w:proofErr w:type="spellEnd"/>
      <w:r w:rsidRPr="00D23A2D">
        <w:t xml:space="preserve"> i </w:t>
      </w:r>
      <w:proofErr w:type="spellStart"/>
      <w:r w:rsidRPr="00D23A2D">
        <w:t>talet</w:t>
      </w:r>
      <w:proofErr w:type="spellEnd"/>
      <w:r w:rsidRPr="00D23A2D">
        <w:t xml:space="preserve"> på påviste </w:t>
      </w:r>
      <w:proofErr w:type="spellStart"/>
      <w:r w:rsidRPr="00D23A2D">
        <w:t>ressursar</w:t>
      </w:r>
      <w:proofErr w:type="spellEnd"/>
      <w:r w:rsidRPr="00D23A2D">
        <w:t xml:space="preserve"> og </w:t>
      </w:r>
      <w:proofErr w:type="spellStart"/>
      <w:r w:rsidRPr="00D23A2D">
        <w:t>reservar</w:t>
      </w:r>
      <w:proofErr w:type="spellEnd"/>
      <w:r w:rsidRPr="00D23A2D">
        <w:t xml:space="preserve"> av mineral </w:t>
      </w:r>
      <w:proofErr w:type="spellStart"/>
      <w:r w:rsidRPr="00D23A2D">
        <w:t>dei</w:t>
      </w:r>
      <w:proofErr w:type="spellEnd"/>
      <w:r w:rsidRPr="00D23A2D">
        <w:t xml:space="preserve"> siste åra. Som </w:t>
      </w:r>
      <w:proofErr w:type="spellStart"/>
      <w:r w:rsidRPr="00D23A2D">
        <w:t>eit</w:t>
      </w:r>
      <w:proofErr w:type="spellEnd"/>
      <w:r w:rsidRPr="00D23A2D">
        <w:t xml:space="preserve"> resultat har påviste økonomisk lønnsame </w:t>
      </w:r>
      <w:proofErr w:type="spellStart"/>
      <w:r w:rsidRPr="00D23A2D">
        <w:t>reservar</w:t>
      </w:r>
      <w:proofErr w:type="spellEnd"/>
      <w:r w:rsidRPr="00D23A2D">
        <w:t xml:space="preserve"> </w:t>
      </w:r>
      <w:proofErr w:type="spellStart"/>
      <w:r w:rsidRPr="00D23A2D">
        <w:t>vakse</w:t>
      </w:r>
      <w:proofErr w:type="spellEnd"/>
      <w:r w:rsidRPr="00D23A2D">
        <w:t xml:space="preserve"> trass i </w:t>
      </w:r>
      <w:proofErr w:type="spellStart"/>
      <w:r w:rsidRPr="00D23A2D">
        <w:t>auka</w:t>
      </w:r>
      <w:proofErr w:type="spellEnd"/>
      <w:r w:rsidRPr="00D23A2D">
        <w:t xml:space="preserve"> produksjon. Likevel kan </w:t>
      </w:r>
      <w:proofErr w:type="spellStart"/>
      <w:r w:rsidRPr="00D23A2D">
        <w:t>minkande</w:t>
      </w:r>
      <w:proofErr w:type="spellEnd"/>
      <w:r w:rsidRPr="00D23A2D">
        <w:t xml:space="preserve"> malmkvalitet i </w:t>
      </w:r>
      <w:proofErr w:type="spellStart"/>
      <w:r w:rsidRPr="00D23A2D">
        <w:t>eksisterande</w:t>
      </w:r>
      <w:proofErr w:type="spellEnd"/>
      <w:r w:rsidRPr="00D23A2D">
        <w:t xml:space="preserve"> gruver by på </w:t>
      </w:r>
      <w:proofErr w:type="spellStart"/>
      <w:r w:rsidRPr="00D23A2D">
        <w:t>fleire</w:t>
      </w:r>
      <w:proofErr w:type="spellEnd"/>
      <w:r w:rsidRPr="00D23A2D">
        <w:t xml:space="preserve"> </w:t>
      </w:r>
      <w:proofErr w:type="spellStart"/>
      <w:r w:rsidRPr="00D23A2D">
        <w:t>utfordringar</w:t>
      </w:r>
      <w:proofErr w:type="spellEnd"/>
      <w:r w:rsidRPr="00D23A2D">
        <w:t xml:space="preserve"> for utvinning, prosesseringskostnader, utslepp og avfallsmengde. </w:t>
      </w:r>
      <w:proofErr w:type="spellStart"/>
      <w:r w:rsidRPr="00D23A2D">
        <w:t>Minkande</w:t>
      </w:r>
      <w:proofErr w:type="spellEnd"/>
      <w:r w:rsidRPr="00D23A2D">
        <w:t xml:space="preserve"> malmkvalitet kan dermed føre til </w:t>
      </w:r>
      <w:proofErr w:type="spellStart"/>
      <w:r w:rsidRPr="00D23A2D">
        <w:t>høgare</w:t>
      </w:r>
      <w:proofErr w:type="spellEnd"/>
      <w:r w:rsidRPr="00D23A2D">
        <w:t xml:space="preserve"> </w:t>
      </w:r>
      <w:proofErr w:type="spellStart"/>
      <w:r w:rsidRPr="00D23A2D">
        <w:t>prisar</w:t>
      </w:r>
      <w:proofErr w:type="spellEnd"/>
      <w:r w:rsidRPr="00D23A2D">
        <w:t xml:space="preserve"> som </w:t>
      </w:r>
      <w:proofErr w:type="spellStart"/>
      <w:r w:rsidRPr="00D23A2D">
        <w:t>følgje</w:t>
      </w:r>
      <w:proofErr w:type="spellEnd"/>
      <w:r w:rsidRPr="00D23A2D">
        <w:t xml:space="preserve"> av </w:t>
      </w:r>
      <w:proofErr w:type="spellStart"/>
      <w:r w:rsidRPr="00D23A2D">
        <w:t>auka</w:t>
      </w:r>
      <w:proofErr w:type="spellEnd"/>
      <w:r w:rsidRPr="00D23A2D">
        <w:t xml:space="preserve"> produksjons- og prosesseringskostnader. Nye utvinningsprosjekt vil over tid </w:t>
      </w:r>
      <w:proofErr w:type="spellStart"/>
      <w:r w:rsidRPr="00D23A2D">
        <w:t>vere</w:t>
      </w:r>
      <w:proofErr w:type="spellEnd"/>
      <w:r w:rsidRPr="00D23A2D">
        <w:t xml:space="preserve"> nødvendig for å erstatte eldre gruver.</w:t>
      </w:r>
    </w:p>
    <w:p w14:paraId="2BCE81DA" w14:textId="77777777" w:rsidR="00617A19" w:rsidRPr="00D23A2D" w:rsidRDefault="00F23A99" w:rsidP="00D23A2D">
      <w:r w:rsidRPr="00D23A2D">
        <w:t xml:space="preserve">Ei stor utfordring for </w:t>
      </w:r>
      <w:proofErr w:type="spellStart"/>
      <w:r w:rsidRPr="00D23A2D">
        <w:t>investeringar</w:t>
      </w:r>
      <w:proofErr w:type="spellEnd"/>
      <w:r w:rsidRPr="00D23A2D">
        <w:t xml:space="preserve"> i gruvedrift og utvinning er den lange leietida </w:t>
      </w:r>
      <w:proofErr w:type="spellStart"/>
      <w:r w:rsidRPr="00D23A2D">
        <w:t>frå</w:t>
      </w:r>
      <w:proofErr w:type="spellEnd"/>
      <w:r w:rsidRPr="00D23A2D">
        <w:t xml:space="preserve"> funn til produksjon, jf. figur 2.5. </w:t>
      </w:r>
      <w:proofErr w:type="spellStart"/>
      <w:r w:rsidRPr="00D23A2D">
        <w:t>Ifølgje</w:t>
      </w:r>
      <w:proofErr w:type="spellEnd"/>
      <w:r w:rsidRPr="00D23A2D">
        <w:t xml:space="preserve"> IEA </w:t>
      </w:r>
      <w:proofErr w:type="spellStart"/>
      <w:r w:rsidRPr="00D23A2D">
        <w:t>tek</w:t>
      </w:r>
      <w:proofErr w:type="spellEnd"/>
      <w:r w:rsidRPr="00D23A2D">
        <w:t xml:space="preserve"> det i snitt </w:t>
      </w:r>
      <w:proofErr w:type="spellStart"/>
      <w:r w:rsidRPr="00D23A2D">
        <w:t>meir</w:t>
      </w:r>
      <w:proofErr w:type="spellEnd"/>
      <w:r w:rsidRPr="00D23A2D">
        <w:t xml:space="preserve"> enn 12 år å gjennomføre leite- og </w:t>
      </w:r>
      <w:proofErr w:type="spellStart"/>
      <w:r w:rsidRPr="00D23A2D">
        <w:t>lønnsemdsstudiar</w:t>
      </w:r>
      <w:proofErr w:type="spellEnd"/>
      <w:r w:rsidRPr="00D23A2D">
        <w:t xml:space="preserve">, mens utbyggingsfasen tek 4–5 år. IEA </w:t>
      </w:r>
      <w:proofErr w:type="spellStart"/>
      <w:r w:rsidRPr="00D23A2D">
        <w:t>åtvarar</w:t>
      </w:r>
      <w:proofErr w:type="spellEnd"/>
      <w:r w:rsidRPr="00D23A2D">
        <w:t xml:space="preserve"> om at dersom </w:t>
      </w:r>
      <w:proofErr w:type="spellStart"/>
      <w:r w:rsidRPr="00D23A2D">
        <w:t>ein</w:t>
      </w:r>
      <w:proofErr w:type="spellEnd"/>
      <w:r w:rsidRPr="00D23A2D">
        <w:t xml:space="preserve"> </w:t>
      </w:r>
      <w:proofErr w:type="spellStart"/>
      <w:r w:rsidRPr="00D23A2D">
        <w:t>ventar</w:t>
      </w:r>
      <w:proofErr w:type="spellEnd"/>
      <w:r w:rsidRPr="00D23A2D">
        <w:t xml:space="preserve"> med å starte nye utvinningsprosjekt til </w:t>
      </w:r>
      <w:proofErr w:type="spellStart"/>
      <w:r w:rsidRPr="00D23A2D">
        <w:t>knappleiken</w:t>
      </w:r>
      <w:proofErr w:type="spellEnd"/>
      <w:r w:rsidRPr="00D23A2D">
        <w:t xml:space="preserve"> i forsyninga av metall er </w:t>
      </w:r>
      <w:proofErr w:type="spellStart"/>
      <w:r w:rsidRPr="00D23A2D">
        <w:t>synleg</w:t>
      </w:r>
      <w:proofErr w:type="spellEnd"/>
      <w:r w:rsidRPr="00D23A2D">
        <w:t xml:space="preserve">, vil </w:t>
      </w:r>
      <w:proofErr w:type="spellStart"/>
      <w:r w:rsidRPr="00D23A2D">
        <w:t>ein</w:t>
      </w:r>
      <w:proofErr w:type="spellEnd"/>
      <w:r w:rsidRPr="00D23A2D">
        <w:t xml:space="preserve"> risikere </w:t>
      </w:r>
      <w:proofErr w:type="spellStart"/>
      <w:r w:rsidRPr="00D23A2D">
        <w:t>strammare</w:t>
      </w:r>
      <w:proofErr w:type="spellEnd"/>
      <w:r w:rsidRPr="00D23A2D">
        <w:t xml:space="preserve"> </w:t>
      </w:r>
      <w:proofErr w:type="spellStart"/>
      <w:r w:rsidRPr="00D23A2D">
        <w:t>metallmarknad</w:t>
      </w:r>
      <w:proofErr w:type="spellEnd"/>
      <w:r w:rsidRPr="00D23A2D">
        <w:t xml:space="preserve">, med </w:t>
      </w:r>
      <w:proofErr w:type="spellStart"/>
      <w:r w:rsidRPr="00D23A2D">
        <w:t>tilhøyrande</w:t>
      </w:r>
      <w:proofErr w:type="spellEnd"/>
      <w:r w:rsidRPr="00D23A2D">
        <w:t xml:space="preserve"> høge </w:t>
      </w:r>
      <w:proofErr w:type="spellStart"/>
      <w:r w:rsidRPr="00D23A2D">
        <w:t>prisar</w:t>
      </w:r>
      <w:proofErr w:type="spellEnd"/>
      <w:r w:rsidRPr="00D23A2D">
        <w:t xml:space="preserve"> og </w:t>
      </w:r>
      <w:proofErr w:type="spellStart"/>
      <w:r w:rsidRPr="00D23A2D">
        <w:t>auka</w:t>
      </w:r>
      <w:proofErr w:type="spellEnd"/>
      <w:r w:rsidRPr="00D23A2D">
        <w:t xml:space="preserve"> prisvolatilitet.</w:t>
      </w:r>
    </w:p>
    <w:p w14:paraId="2C585227" w14:textId="2784C164" w:rsidR="00617A19" w:rsidRPr="00D23A2D" w:rsidRDefault="002D5730" w:rsidP="00D23A2D">
      <w:r>
        <w:rPr>
          <w:noProof/>
        </w:rPr>
        <w:lastRenderedPageBreak/>
        <w:drawing>
          <wp:inline distT="0" distB="0" distL="0" distR="0" wp14:anchorId="3BD678B8" wp14:editId="572452AE">
            <wp:extent cx="6081395" cy="288099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354605C" w14:textId="77777777" w:rsidR="00617A19" w:rsidRPr="00D23A2D" w:rsidRDefault="00F23A99" w:rsidP="00D23A2D">
      <w:pPr>
        <w:pStyle w:val="figur-tittel"/>
      </w:pPr>
      <w:proofErr w:type="spellStart"/>
      <w:r w:rsidRPr="00D23A2D">
        <w:t>Gjennomsnittlege</w:t>
      </w:r>
      <w:proofErr w:type="spellEnd"/>
      <w:r w:rsidRPr="00D23A2D">
        <w:t xml:space="preserve"> leietider </w:t>
      </w:r>
      <w:proofErr w:type="spellStart"/>
      <w:r w:rsidRPr="00D23A2D">
        <w:t>frå</w:t>
      </w:r>
      <w:proofErr w:type="spellEnd"/>
      <w:r w:rsidRPr="00D23A2D">
        <w:t xml:space="preserve"> funn til produksjon, 2010–2019</w:t>
      </w:r>
    </w:p>
    <w:p w14:paraId="67017A1E" w14:textId="77777777" w:rsidR="00617A19" w:rsidRPr="00D23A2D" w:rsidRDefault="00F23A99" w:rsidP="00D23A2D">
      <w:pPr>
        <w:pStyle w:val="Kilde"/>
      </w:pPr>
      <w:r w:rsidRPr="00D23A2D">
        <w:t>Kjelde: IEA</w:t>
      </w:r>
    </w:p>
    <w:p w14:paraId="3EB6C2CA" w14:textId="77777777" w:rsidR="00617A19" w:rsidRPr="00D23A2D" w:rsidRDefault="00F23A99" w:rsidP="00D23A2D">
      <w:proofErr w:type="spellStart"/>
      <w:r w:rsidRPr="00D23A2D">
        <w:t>Auka</w:t>
      </w:r>
      <w:proofErr w:type="spellEnd"/>
      <w:r w:rsidRPr="00D23A2D">
        <w:t xml:space="preserve"> forsyning kan bidra til </w:t>
      </w:r>
      <w:proofErr w:type="spellStart"/>
      <w:r w:rsidRPr="00D23A2D">
        <w:t>meir</w:t>
      </w:r>
      <w:proofErr w:type="spellEnd"/>
      <w:r w:rsidRPr="00D23A2D">
        <w:t xml:space="preserve"> fleksibilitet i </w:t>
      </w:r>
      <w:proofErr w:type="spellStart"/>
      <w:r w:rsidRPr="00D23A2D">
        <w:t>marknaden</w:t>
      </w:r>
      <w:proofErr w:type="spellEnd"/>
      <w:r w:rsidRPr="00D23A2D">
        <w:t xml:space="preserve"> og dermed stabilisere prisutviklinga. I tillegg vil ei stabil, </w:t>
      </w:r>
      <w:proofErr w:type="spellStart"/>
      <w:r w:rsidRPr="00D23A2D">
        <w:t>kontinuerleg</w:t>
      </w:r>
      <w:proofErr w:type="spellEnd"/>
      <w:r w:rsidRPr="00D23A2D">
        <w:t xml:space="preserve"> forsyning av metall kunne bidra til </w:t>
      </w:r>
      <w:proofErr w:type="spellStart"/>
      <w:r w:rsidRPr="00D23A2D">
        <w:t>meir</w:t>
      </w:r>
      <w:proofErr w:type="spellEnd"/>
      <w:r w:rsidRPr="00D23A2D">
        <w:t xml:space="preserve"> </w:t>
      </w:r>
      <w:proofErr w:type="spellStart"/>
      <w:r w:rsidRPr="00D23A2D">
        <w:t>føreseielege</w:t>
      </w:r>
      <w:proofErr w:type="spellEnd"/>
      <w:r w:rsidRPr="00D23A2D">
        <w:t xml:space="preserve"> </w:t>
      </w:r>
      <w:proofErr w:type="spellStart"/>
      <w:r w:rsidRPr="00D23A2D">
        <w:t>metallprisar</w:t>
      </w:r>
      <w:proofErr w:type="spellEnd"/>
      <w:r w:rsidRPr="00D23A2D">
        <w:t xml:space="preserve">. </w:t>
      </w:r>
      <w:proofErr w:type="spellStart"/>
      <w:r w:rsidRPr="00D23A2D">
        <w:t>Eit</w:t>
      </w:r>
      <w:proofErr w:type="spellEnd"/>
      <w:r w:rsidRPr="00D23A2D">
        <w:t xml:space="preserve"> tiltak for å sikre </w:t>
      </w:r>
      <w:proofErr w:type="spellStart"/>
      <w:r w:rsidRPr="00D23A2D">
        <w:t>kontinuerleg</w:t>
      </w:r>
      <w:proofErr w:type="spellEnd"/>
      <w:r w:rsidRPr="00D23A2D">
        <w:t xml:space="preserve"> forsyning kan </w:t>
      </w:r>
      <w:proofErr w:type="spellStart"/>
      <w:r w:rsidRPr="00D23A2D">
        <w:t>vere</w:t>
      </w:r>
      <w:proofErr w:type="spellEnd"/>
      <w:r w:rsidRPr="00D23A2D">
        <w:t xml:space="preserve"> å </w:t>
      </w:r>
      <w:proofErr w:type="spellStart"/>
      <w:r w:rsidRPr="00D23A2D">
        <w:t>auke</w:t>
      </w:r>
      <w:proofErr w:type="spellEnd"/>
      <w:r w:rsidRPr="00D23A2D">
        <w:t xml:space="preserve"> </w:t>
      </w:r>
      <w:proofErr w:type="spellStart"/>
      <w:r w:rsidRPr="00D23A2D">
        <w:t>talet</w:t>
      </w:r>
      <w:proofErr w:type="spellEnd"/>
      <w:r w:rsidRPr="00D23A2D">
        <w:t xml:space="preserve"> på utvinningsområde og redusere den geografiske konsentrasjonen. </w:t>
      </w:r>
      <w:proofErr w:type="spellStart"/>
      <w:r w:rsidRPr="00D23A2D">
        <w:t>Noreg</w:t>
      </w:r>
      <w:proofErr w:type="spellEnd"/>
      <w:r w:rsidRPr="00D23A2D">
        <w:t xml:space="preserve"> har </w:t>
      </w:r>
      <w:proofErr w:type="spellStart"/>
      <w:r w:rsidRPr="00D23A2D">
        <w:t>eit</w:t>
      </w:r>
      <w:proofErr w:type="spellEnd"/>
      <w:r w:rsidRPr="00D23A2D">
        <w:t xml:space="preserve"> ressurspotensial på norsk kontinentalsokkel som på </w:t>
      </w:r>
      <w:proofErr w:type="spellStart"/>
      <w:r w:rsidRPr="00D23A2D">
        <w:t>noko</w:t>
      </w:r>
      <w:proofErr w:type="spellEnd"/>
      <w:r w:rsidRPr="00D23A2D">
        <w:t xml:space="preserve"> sikt i større grad kan bidra til diversifisering og møte </w:t>
      </w:r>
      <w:proofErr w:type="spellStart"/>
      <w:r w:rsidRPr="00D23A2D">
        <w:t>delar</w:t>
      </w:r>
      <w:proofErr w:type="spellEnd"/>
      <w:r w:rsidRPr="00D23A2D">
        <w:t xml:space="preserve"> av det </w:t>
      </w:r>
      <w:proofErr w:type="spellStart"/>
      <w:r w:rsidRPr="00D23A2D">
        <w:t>auka</w:t>
      </w:r>
      <w:proofErr w:type="spellEnd"/>
      <w:r w:rsidRPr="00D23A2D">
        <w:t xml:space="preserve"> behovet for mineral og metall i framtida.</w:t>
      </w:r>
    </w:p>
    <w:p w14:paraId="045B9CD3" w14:textId="77777777" w:rsidR="00617A19" w:rsidRPr="00D23A2D" w:rsidRDefault="00F23A99" w:rsidP="00D23A2D">
      <w:pPr>
        <w:pStyle w:val="Overskrift2"/>
      </w:pPr>
      <w:r w:rsidRPr="00D23A2D">
        <w:t>Havbotnmineralaktivitet globalt</w:t>
      </w:r>
    </w:p>
    <w:p w14:paraId="499BEB2C" w14:textId="77777777" w:rsidR="00617A19" w:rsidRPr="00D23A2D" w:rsidRDefault="00F23A99" w:rsidP="00D23A2D">
      <w:r w:rsidRPr="00D23A2D">
        <w:t xml:space="preserve">Det går </w:t>
      </w:r>
      <w:proofErr w:type="spellStart"/>
      <w:r w:rsidRPr="00D23A2D">
        <w:t>ikkje</w:t>
      </w:r>
      <w:proofErr w:type="spellEnd"/>
      <w:r w:rsidRPr="00D23A2D">
        <w:t xml:space="preserve"> føre seg kommersiell utvinning av havbotnmineral i verda i dag. Det vil ta tid før mineral </w:t>
      </w:r>
      <w:proofErr w:type="spellStart"/>
      <w:r w:rsidRPr="00D23A2D">
        <w:t>frå</w:t>
      </w:r>
      <w:proofErr w:type="spellEnd"/>
      <w:r w:rsidRPr="00D23A2D">
        <w:t xml:space="preserve"> slike </w:t>
      </w:r>
      <w:proofErr w:type="spellStart"/>
      <w:r w:rsidRPr="00D23A2D">
        <w:t>førekomstar</w:t>
      </w:r>
      <w:proofErr w:type="spellEnd"/>
      <w:r w:rsidRPr="00D23A2D">
        <w:t xml:space="preserve"> i stor grad kan </w:t>
      </w:r>
      <w:proofErr w:type="spellStart"/>
      <w:r w:rsidRPr="00D23A2D">
        <w:t>vere</w:t>
      </w:r>
      <w:proofErr w:type="spellEnd"/>
      <w:r w:rsidRPr="00D23A2D">
        <w:t xml:space="preserve"> med å </w:t>
      </w:r>
      <w:proofErr w:type="spellStart"/>
      <w:r w:rsidRPr="00D23A2D">
        <w:t>dekkje</w:t>
      </w:r>
      <w:proofErr w:type="spellEnd"/>
      <w:r w:rsidRPr="00D23A2D">
        <w:t xml:space="preserve"> mineralbehovet i verda. Samtidig kan det bli </w:t>
      </w:r>
      <w:proofErr w:type="gramStart"/>
      <w:r w:rsidRPr="00D23A2D">
        <w:t>ei viktig og stor kjelde</w:t>
      </w:r>
      <w:proofErr w:type="gramEnd"/>
      <w:r w:rsidRPr="00D23A2D">
        <w:t xml:space="preserve"> til mineral dersom </w:t>
      </w:r>
      <w:proofErr w:type="spellStart"/>
      <w:r w:rsidRPr="00D23A2D">
        <w:t>ressursane</w:t>
      </w:r>
      <w:proofErr w:type="spellEnd"/>
      <w:r w:rsidRPr="00D23A2D">
        <w:t xml:space="preserve"> viser seg å </w:t>
      </w:r>
      <w:proofErr w:type="spellStart"/>
      <w:r w:rsidRPr="00D23A2D">
        <w:t>vere</w:t>
      </w:r>
      <w:proofErr w:type="spellEnd"/>
      <w:r w:rsidRPr="00D23A2D">
        <w:t xml:space="preserve"> lønnsame å utnytte og utvinning kan skje på </w:t>
      </w:r>
      <w:proofErr w:type="spellStart"/>
      <w:r w:rsidRPr="00D23A2D">
        <w:t>berekraftig</w:t>
      </w:r>
      <w:proofErr w:type="spellEnd"/>
      <w:r w:rsidRPr="00D23A2D">
        <w:t xml:space="preserve"> vis.</w:t>
      </w:r>
    </w:p>
    <w:p w14:paraId="7D99CA60" w14:textId="77777777" w:rsidR="00617A19" w:rsidRPr="00D23A2D" w:rsidRDefault="00F23A99" w:rsidP="00D23A2D">
      <w:pPr>
        <w:pStyle w:val="Overskrift3"/>
      </w:pPr>
      <w:r w:rsidRPr="00D23A2D">
        <w:t xml:space="preserve">Aktivitet </w:t>
      </w:r>
      <w:proofErr w:type="spellStart"/>
      <w:r w:rsidRPr="00D23A2D">
        <w:t>utanfor</w:t>
      </w:r>
      <w:proofErr w:type="spellEnd"/>
      <w:r w:rsidRPr="00D23A2D">
        <w:t xml:space="preserve"> den nasjonale jurisdiksjonen til </w:t>
      </w:r>
      <w:proofErr w:type="spellStart"/>
      <w:r w:rsidRPr="00D23A2D">
        <w:t>statane</w:t>
      </w:r>
      <w:proofErr w:type="spellEnd"/>
    </w:p>
    <w:p w14:paraId="0FF5CB73" w14:textId="77777777" w:rsidR="00617A19" w:rsidRPr="00D23A2D" w:rsidRDefault="00F23A99" w:rsidP="00D23A2D">
      <w:r w:rsidRPr="00D23A2D">
        <w:t xml:space="preserve">Havbotnen og undergrunnen </w:t>
      </w:r>
      <w:proofErr w:type="spellStart"/>
      <w:r w:rsidRPr="00D23A2D">
        <w:t>utanfor</w:t>
      </w:r>
      <w:proofErr w:type="spellEnd"/>
      <w:r w:rsidRPr="00D23A2D">
        <w:t xml:space="preserve"> den nasjonale jurisdiksjonen til </w:t>
      </w:r>
      <w:proofErr w:type="spellStart"/>
      <w:r w:rsidRPr="00D23A2D">
        <w:t>statane</w:t>
      </w:r>
      <w:proofErr w:type="spellEnd"/>
      <w:r w:rsidRPr="00D23A2D">
        <w:t xml:space="preserve"> </w:t>
      </w:r>
      <w:proofErr w:type="spellStart"/>
      <w:r w:rsidRPr="00D23A2D">
        <w:t>utgjer</w:t>
      </w:r>
      <w:proofErr w:type="spellEnd"/>
      <w:r w:rsidRPr="00D23A2D">
        <w:t xml:space="preserve"> det internasjonale havbotnområdet (omtalt som «Området» i havrettskonvensjonen). </w:t>
      </w:r>
      <w:proofErr w:type="spellStart"/>
      <w:r w:rsidRPr="00D23A2D">
        <w:t>Ifølgje</w:t>
      </w:r>
      <w:proofErr w:type="spellEnd"/>
      <w:r w:rsidRPr="00D23A2D">
        <w:t xml:space="preserve"> konvensjonen </w:t>
      </w:r>
      <w:proofErr w:type="spellStart"/>
      <w:r w:rsidRPr="00D23A2D">
        <w:t>tilhøyrer</w:t>
      </w:r>
      <w:proofErr w:type="spellEnd"/>
      <w:r w:rsidRPr="00D23A2D">
        <w:t xml:space="preserve"> Området og </w:t>
      </w:r>
      <w:proofErr w:type="spellStart"/>
      <w:r w:rsidRPr="00D23A2D">
        <w:t>førekomstane</w:t>
      </w:r>
      <w:proofErr w:type="spellEnd"/>
      <w:r w:rsidRPr="00D23A2D">
        <w:t xml:space="preserve"> av </w:t>
      </w:r>
      <w:proofErr w:type="spellStart"/>
      <w:r w:rsidRPr="00D23A2D">
        <w:t>ressursar</w:t>
      </w:r>
      <w:proofErr w:type="spellEnd"/>
      <w:r w:rsidRPr="00D23A2D">
        <w:t xml:space="preserve"> der heile menneskeslekta som «den felles arven til menneskeslekta». Den internasjonale havbotnstyresmakta (Havbotnstyresmakta) </w:t>
      </w:r>
      <w:proofErr w:type="spellStart"/>
      <w:r w:rsidRPr="00D23A2D">
        <w:t>handlar</w:t>
      </w:r>
      <w:proofErr w:type="spellEnd"/>
      <w:r w:rsidRPr="00D23A2D">
        <w:t xml:space="preserve"> på vegner av menneskeslekta. Alle </w:t>
      </w:r>
      <w:proofErr w:type="spellStart"/>
      <w:r w:rsidRPr="00D23A2D">
        <w:t>statspartane</w:t>
      </w:r>
      <w:proofErr w:type="spellEnd"/>
      <w:r w:rsidRPr="00D23A2D">
        <w:t xml:space="preserve"> til havrettskonvensjonen er </w:t>
      </w:r>
      <w:proofErr w:type="spellStart"/>
      <w:r w:rsidRPr="00D23A2D">
        <w:t>utan</w:t>
      </w:r>
      <w:proofErr w:type="spellEnd"/>
      <w:r w:rsidRPr="00D23A2D">
        <w:t xml:space="preserve"> </w:t>
      </w:r>
      <w:proofErr w:type="spellStart"/>
      <w:r w:rsidRPr="00D23A2D">
        <w:t>vidare</w:t>
      </w:r>
      <w:proofErr w:type="spellEnd"/>
      <w:r w:rsidRPr="00D23A2D">
        <w:t xml:space="preserve"> medlemmer av Havbotnstyresmakta. Konvensjonen </w:t>
      </w:r>
      <w:proofErr w:type="spellStart"/>
      <w:r w:rsidRPr="00D23A2D">
        <w:t>seier</w:t>
      </w:r>
      <w:proofErr w:type="spellEnd"/>
      <w:r w:rsidRPr="00D23A2D">
        <w:t xml:space="preserve"> at </w:t>
      </w:r>
      <w:proofErr w:type="spellStart"/>
      <w:r w:rsidRPr="00D23A2D">
        <w:t>mineralressursane</w:t>
      </w:r>
      <w:proofErr w:type="spellEnd"/>
      <w:r w:rsidRPr="00D23A2D">
        <w:t xml:space="preserve"> i Området skal </w:t>
      </w:r>
      <w:proofErr w:type="spellStart"/>
      <w:r w:rsidRPr="00D23A2D">
        <w:t>forvaltast</w:t>
      </w:r>
      <w:proofErr w:type="spellEnd"/>
      <w:r w:rsidRPr="00D23A2D">
        <w:t xml:space="preserve"> slik at </w:t>
      </w:r>
      <w:proofErr w:type="spellStart"/>
      <w:r w:rsidRPr="00D23A2D">
        <w:t>dei</w:t>
      </w:r>
      <w:proofErr w:type="spellEnd"/>
      <w:r w:rsidRPr="00D23A2D">
        <w:t xml:space="preserve"> kjem heile menneskeslekta til gode, uavhengig av den geografiske plasseringa til </w:t>
      </w:r>
      <w:proofErr w:type="spellStart"/>
      <w:r w:rsidRPr="00D23A2D">
        <w:t>statane</w:t>
      </w:r>
      <w:proofErr w:type="spellEnd"/>
      <w:r w:rsidRPr="00D23A2D">
        <w:t xml:space="preserve">, og med </w:t>
      </w:r>
      <w:proofErr w:type="spellStart"/>
      <w:r w:rsidRPr="00D23A2D">
        <w:t>særleg</w:t>
      </w:r>
      <w:proofErr w:type="spellEnd"/>
      <w:r w:rsidRPr="00D23A2D">
        <w:t xml:space="preserve"> omsyn til mellom anna interessene og behova til utviklingsland.</w:t>
      </w:r>
    </w:p>
    <w:p w14:paraId="638AB6F1" w14:textId="77777777" w:rsidR="00617A19" w:rsidRPr="00D23A2D" w:rsidRDefault="00F23A99" w:rsidP="00D23A2D">
      <w:r w:rsidRPr="00D23A2D">
        <w:t xml:space="preserve">Havbotnstyresmakta, som har </w:t>
      </w:r>
      <w:proofErr w:type="spellStart"/>
      <w:r w:rsidRPr="00D23A2D">
        <w:t>hovudkontor</w:t>
      </w:r>
      <w:proofErr w:type="spellEnd"/>
      <w:r w:rsidRPr="00D23A2D">
        <w:t xml:space="preserve"> i Kingston på Jamaica, blei oppretta i 1994 og </w:t>
      </w:r>
      <w:proofErr w:type="spellStart"/>
      <w:r w:rsidRPr="00D23A2D">
        <w:t>forvaltar</w:t>
      </w:r>
      <w:proofErr w:type="spellEnd"/>
      <w:r w:rsidRPr="00D23A2D">
        <w:t xml:space="preserve"> i dag </w:t>
      </w:r>
      <w:proofErr w:type="spellStart"/>
      <w:r w:rsidRPr="00D23A2D">
        <w:t>desse</w:t>
      </w:r>
      <w:proofErr w:type="spellEnd"/>
      <w:r w:rsidRPr="00D23A2D">
        <w:t xml:space="preserve"> </w:t>
      </w:r>
      <w:proofErr w:type="spellStart"/>
      <w:r w:rsidRPr="00D23A2D">
        <w:t>mineralressursane</w:t>
      </w:r>
      <w:proofErr w:type="spellEnd"/>
      <w:r w:rsidRPr="00D23A2D">
        <w:t xml:space="preserve"> i tråd med føresegnene i konvensjonen. </w:t>
      </w:r>
      <w:proofErr w:type="spellStart"/>
      <w:r w:rsidRPr="00D23A2D">
        <w:t>Eit</w:t>
      </w:r>
      <w:proofErr w:type="spellEnd"/>
      <w:r w:rsidRPr="00D23A2D">
        <w:t xml:space="preserve"> regelverk for leiting etter </w:t>
      </w:r>
      <w:proofErr w:type="spellStart"/>
      <w:r w:rsidRPr="00D23A2D">
        <w:lastRenderedPageBreak/>
        <w:t>nodular</w:t>
      </w:r>
      <w:proofErr w:type="spellEnd"/>
      <w:r w:rsidRPr="00D23A2D">
        <w:t xml:space="preserve"> blei </w:t>
      </w:r>
      <w:proofErr w:type="spellStart"/>
      <w:r w:rsidRPr="00D23A2D">
        <w:t>vedteke</w:t>
      </w:r>
      <w:proofErr w:type="spellEnd"/>
      <w:r w:rsidRPr="00D23A2D">
        <w:t xml:space="preserve"> i 2000, og i løpet av </w:t>
      </w:r>
      <w:proofErr w:type="spellStart"/>
      <w:r w:rsidRPr="00D23A2D">
        <w:t>eit</w:t>
      </w:r>
      <w:proofErr w:type="spellEnd"/>
      <w:r w:rsidRPr="00D23A2D">
        <w:t xml:space="preserve"> år blei </w:t>
      </w:r>
      <w:proofErr w:type="spellStart"/>
      <w:r w:rsidRPr="00D23A2D">
        <w:t>dei</w:t>
      </w:r>
      <w:proofErr w:type="spellEnd"/>
      <w:r w:rsidRPr="00D23A2D">
        <w:t xml:space="preserve"> første sju </w:t>
      </w:r>
      <w:proofErr w:type="spellStart"/>
      <w:r w:rsidRPr="00D23A2D">
        <w:t>leitekontraktane</w:t>
      </w:r>
      <w:proofErr w:type="spellEnd"/>
      <w:r w:rsidRPr="00D23A2D">
        <w:t xml:space="preserve"> tildelte. </w:t>
      </w:r>
      <w:proofErr w:type="spellStart"/>
      <w:r w:rsidRPr="00D23A2D">
        <w:t>Sidan</w:t>
      </w:r>
      <w:proofErr w:type="spellEnd"/>
      <w:r w:rsidRPr="00D23A2D">
        <w:t xml:space="preserve"> år 2000 har Havbotnstyresmakta også fått på plass regelverket for leiting etter manganskorper og sulfid og tildelt 24 </w:t>
      </w:r>
      <w:proofErr w:type="spellStart"/>
      <w:r w:rsidRPr="00D23A2D">
        <w:t>kontraktar</w:t>
      </w:r>
      <w:proofErr w:type="spellEnd"/>
      <w:r w:rsidRPr="00D23A2D">
        <w:t xml:space="preserve"> til. I tida etter 2012 var det </w:t>
      </w:r>
      <w:proofErr w:type="spellStart"/>
      <w:r w:rsidRPr="00D23A2D">
        <w:t>ein</w:t>
      </w:r>
      <w:proofErr w:type="spellEnd"/>
      <w:r w:rsidRPr="00D23A2D">
        <w:t xml:space="preserve"> periode med markant </w:t>
      </w:r>
      <w:proofErr w:type="spellStart"/>
      <w:r w:rsidRPr="00D23A2D">
        <w:t>auke</w:t>
      </w:r>
      <w:proofErr w:type="spellEnd"/>
      <w:r w:rsidRPr="00D23A2D">
        <w:t xml:space="preserve"> i </w:t>
      </w:r>
      <w:proofErr w:type="spellStart"/>
      <w:r w:rsidRPr="00D23A2D">
        <w:t>talet</w:t>
      </w:r>
      <w:proofErr w:type="spellEnd"/>
      <w:r w:rsidRPr="00D23A2D">
        <w:t xml:space="preserve"> på søknader om nye </w:t>
      </w:r>
      <w:proofErr w:type="spellStart"/>
      <w:r w:rsidRPr="00D23A2D">
        <w:t>leitekontraktar</w:t>
      </w:r>
      <w:proofErr w:type="spellEnd"/>
      <w:r w:rsidRPr="00D23A2D">
        <w:t>, sjå figur 2.6.</w:t>
      </w:r>
    </w:p>
    <w:p w14:paraId="5B993648" w14:textId="2ABAE6C6" w:rsidR="00617A19" w:rsidRPr="00D23A2D" w:rsidRDefault="002D5730" w:rsidP="00D23A2D">
      <w:r>
        <w:rPr>
          <w:noProof/>
        </w:rPr>
        <w:drawing>
          <wp:inline distT="0" distB="0" distL="0" distR="0" wp14:anchorId="289D0921" wp14:editId="4848C503">
            <wp:extent cx="6081395" cy="288099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1FC4563A" w14:textId="77777777" w:rsidR="00617A19" w:rsidRPr="00D23A2D" w:rsidRDefault="00F23A99" w:rsidP="00D23A2D">
      <w:pPr>
        <w:pStyle w:val="figur-tittel"/>
      </w:pPr>
      <w:r w:rsidRPr="00D23A2D">
        <w:t xml:space="preserve">Oversikt over søknader om </w:t>
      </w:r>
      <w:proofErr w:type="spellStart"/>
      <w:r w:rsidRPr="00D23A2D">
        <w:t>leitekontraktar</w:t>
      </w:r>
      <w:proofErr w:type="spellEnd"/>
      <w:r w:rsidRPr="00D23A2D">
        <w:t xml:space="preserve"> i Området</w:t>
      </w:r>
    </w:p>
    <w:p w14:paraId="4A2CC264" w14:textId="77777777" w:rsidR="00617A19" w:rsidRPr="00D23A2D" w:rsidRDefault="00F23A99" w:rsidP="00D23A2D">
      <w:pPr>
        <w:pStyle w:val="Kilde"/>
      </w:pPr>
      <w:r w:rsidRPr="00D23A2D">
        <w:t xml:space="preserve">Kjelde: Data </w:t>
      </w:r>
      <w:proofErr w:type="spellStart"/>
      <w:r w:rsidRPr="00D23A2D">
        <w:t>frå</w:t>
      </w:r>
      <w:proofErr w:type="spellEnd"/>
      <w:r w:rsidRPr="00D23A2D">
        <w:t xml:space="preserve"> Havbotnstyresmakta, </w:t>
      </w:r>
      <w:proofErr w:type="spellStart"/>
      <w:r w:rsidRPr="00D23A2D">
        <w:t>samanstilt</w:t>
      </w:r>
      <w:proofErr w:type="spellEnd"/>
      <w:r w:rsidRPr="00D23A2D">
        <w:t xml:space="preserve"> av Oljedirektoratet</w:t>
      </w:r>
    </w:p>
    <w:p w14:paraId="322A4F92" w14:textId="77777777" w:rsidR="00617A19" w:rsidRPr="00D23A2D" w:rsidRDefault="00F23A99" w:rsidP="00D23A2D">
      <w:r w:rsidRPr="00D23A2D">
        <w:t xml:space="preserve">Dette kan henge </w:t>
      </w:r>
      <w:proofErr w:type="spellStart"/>
      <w:r w:rsidRPr="00D23A2D">
        <w:t>saman</w:t>
      </w:r>
      <w:proofErr w:type="spellEnd"/>
      <w:r w:rsidRPr="00D23A2D">
        <w:t xml:space="preserve"> med at leiteregelverket for alle </w:t>
      </w:r>
      <w:proofErr w:type="spellStart"/>
      <w:r w:rsidRPr="00D23A2D">
        <w:t>dei</w:t>
      </w:r>
      <w:proofErr w:type="spellEnd"/>
      <w:r w:rsidRPr="00D23A2D">
        <w:t xml:space="preserve"> tre </w:t>
      </w:r>
      <w:proofErr w:type="spellStart"/>
      <w:r w:rsidRPr="00D23A2D">
        <w:t>typane</w:t>
      </w:r>
      <w:proofErr w:type="spellEnd"/>
      <w:r w:rsidRPr="00D23A2D">
        <w:t xml:space="preserve"> havbotnmineral var komme på plass på dette tidspunktet. Auken fall </w:t>
      </w:r>
      <w:proofErr w:type="spellStart"/>
      <w:r w:rsidRPr="00D23A2D">
        <w:t>dessutan</w:t>
      </w:r>
      <w:proofErr w:type="spellEnd"/>
      <w:r w:rsidRPr="00D23A2D">
        <w:t xml:space="preserve"> </w:t>
      </w:r>
      <w:proofErr w:type="spellStart"/>
      <w:r w:rsidRPr="00D23A2D">
        <w:t>saman</w:t>
      </w:r>
      <w:proofErr w:type="spellEnd"/>
      <w:r w:rsidRPr="00D23A2D">
        <w:t xml:space="preserve"> med tida då det blei klart at det var i ferd med å utvikle seg </w:t>
      </w:r>
      <w:proofErr w:type="spellStart"/>
      <w:r w:rsidRPr="00D23A2D">
        <w:t>ein</w:t>
      </w:r>
      <w:proofErr w:type="spellEnd"/>
      <w:r w:rsidRPr="00D23A2D">
        <w:t xml:space="preserve"> monopolsituasjon i </w:t>
      </w:r>
      <w:proofErr w:type="spellStart"/>
      <w:r w:rsidRPr="00D23A2D">
        <w:t>marknaden</w:t>
      </w:r>
      <w:proofErr w:type="spellEnd"/>
      <w:r w:rsidRPr="00D23A2D">
        <w:t xml:space="preserve"> for kritiske metall. Per 1. januar 2023 er det 31 aktive </w:t>
      </w:r>
      <w:proofErr w:type="spellStart"/>
      <w:r w:rsidRPr="00D23A2D">
        <w:t>leitekontraktar</w:t>
      </w:r>
      <w:proofErr w:type="spellEnd"/>
      <w:r w:rsidRPr="00D23A2D">
        <w:t xml:space="preserve"> </w:t>
      </w:r>
      <w:proofErr w:type="spellStart"/>
      <w:r w:rsidRPr="00D23A2D">
        <w:t>innanfor</w:t>
      </w:r>
      <w:proofErr w:type="spellEnd"/>
      <w:r w:rsidRPr="00D23A2D">
        <w:t xml:space="preserve"> Området, fordelt på Stillehavet, Atlanterhavet og Indiahavet. Det er 19 </w:t>
      </w:r>
      <w:proofErr w:type="spellStart"/>
      <w:r w:rsidRPr="00D23A2D">
        <w:t>kontraktar</w:t>
      </w:r>
      <w:proofErr w:type="spellEnd"/>
      <w:r w:rsidRPr="00D23A2D">
        <w:t xml:space="preserve"> for </w:t>
      </w:r>
      <w:proofErr w:type="spellStart"/>
      <w:r w:rsidRPr="00D23A2D">
        <w:t>nodular</w:t>
      </w:r>
      <w:proofErr w:type="spellEnd"/>
      <w:r w:rsidRPr="00D23A2D">
        <w:t xml:space="preserve">, 7 for sulfid og 5 for manganskorpe (sjå figur 2.7). Den </w:t>
      </w:r>
      <w:proofErr w:type="spellStart"/>
      <w:r w:rsidRPr="00D23A2D">
        <w:t>vesentlegaste</w:t>
      </w:r>
      <w:proofErr w:type="spellEnd"/>
      <w:r w:rsidRPr="00D23A2D">
        <w:t xml:space="preserve"> </w:t>
      </w:r>
      <w:proofErr w:type="spellStart"/>
      <w:r w:rsidRPr="00D23A2D">
        <w:t>mengda</w:t>
      </w:r>
      <w:proofErr w:type="spellEnd"/>
      <w:r w:rsidRPr="00D23A2D">
        <w:t xml:space="preserve"> med data og informasjon om ressursgrunnlag og biologi i </w:t>
      </w:r>
      <w:proofErr w:type="spellStart"/>
      <w:r w:rsidRPr="00D23A2D">
        <w:t>desse</w:t>
      </w:r>
      <w:proofErr w:type="spellEnd"/>
      <w:r w:rsidRPr="00D23A2D">
        <w:t xml:space="preserve"> djuphavsområda er samla inn gjennom </w:t>
      </w:r>
      <w:proofErr w:type="spellStart"/>
      <w:r w:rsidRPr="00D23A2D">
        <w:t>desse</w:t>
      </w:r>
      <w:proofErr w:type="spellEnd"/>
      <w:r w:rsidRPr="00D23A2D">
        <w:t xml:space="preserve"> </w:t>
      </w:r>
      <w:proofErr w:type="spellStart"/>
      <w:r w:rsidRPr="00D23A2D">
        <w:t>leitekontraktane</w:t>
      </w:r>
      <w:proofErr w:type="spellEnd"/>
      <w:r w:rsidRPr="00D23A2D">
        <w:t xml:space="preserve">. Dette er </w:t>
      </w:r>
      <w:proofErr w:type="spellStart"/>
      <w:r w:rsidRPr="00D23A2D">
        <w:t>eit</w:t>
      </w:r>
      <w:proofErr w:type="spellEnd"/>
      <w:r w:rsidRPr="00D23A2D">
        <w:t xml:space="preserve"> viktig og stort bidrag til djuphavsforskinga.</w:t>
      </w:r>
    </w:p>
    <w:p w14:paraId="1C3B5454" w14:textId="5DE18E9E" w:rsidR="00617A19" w:rsidRPr="00D23A2D" w:rsidRDefault="002D5730" w:rsidP="00D23A2D">
      <w:r>
        <w:rPr>
          <w:noProof/>
        </w:rPr>
        <w:lastRenderedPageBreak/>
        <w:drawing>
          <wp:inline distT="0" distB="0" distL="0" distR="0" wp14:anchorId="4C3D094D" wp14:editId="4EB3AC30">
            <wp:extent cx="6081395" cy="316611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95" cy="3166110"/>
                    </a:xfrm>
                    <a:prstGeom prst="rect">
                      <a:avLst/>
                    </a:prstGeom>
                    <a:noFill/>
                    <a:ln>
                      <a:noFill/>
                    </a:ln>
                  </pic:spPr>
                </pic:pic>
              </a:graphicData>
            </a:graphic>
          </wp:inline>
        </w:drawing>
      </w:r>
    </w:p>
    <w:p w14:paraId="2B1EEE83" w14:textId="77777777" w:rsidR="00617A19" w:rsidRPr="00D23A2D" w:rsidRDefault="00F23A99" w:rsidP="00D23A2D">
      <w:pPr>
        <w:pStyle w:val="figur-tittel"/>
      </w:pPr>
      <w:proofErr w:type="spellStart"/>
      <w:r w:rsidRPr="00D23A2D">
        <w:t>Leitekontraktar</w:t>
      </w:r>
      <w:proofErr w:type="spellEnd"/>
      <w:r w:rsidRPr="00D23A2D">
        <w:t xml:space="preserve"> i Området. Ressurstypen er indikert etter fargekoden, og </w:t>
      </w:r>
      <w:proofErr w:type="spellStart"/>
      <w:r w:rsidRPr="00D23A2D">
        <w:t>talet</w:t>
      </w:r>
      <w:proofErr w:type="spellEnd"/>
      <w:r w:rsidRPr="00D23A2D">
        <w:t xml:space="preserve"> på </w:t>
      </w:r>
      <w:proofErr w:type="spellStart"/>
      <w:r w:rsidRPr="00D23A2D">
        <w:t>kontraktar</w:t>
      </w:r>
      <w:proofErr w:type="spellEnd"/>
      <w:r w:rsidRPr="00D23A2D">
        <w:t xml:space="preserve"> </w:t>
      </w:r>
      <w:proofErr w:type="spellStart"/>
      <w:r w:rsidRPr="00D23A2D">
        <w:t>innanfor</w:t>
      </w:r>
      <w:proofErr w:type="spellEnd"/>
      <w:r w:rsidRPr="00D23A2D">
        <w:t xml:space="preserve"> kvart område er oppført med tal i same farge.</w:t>
      </w:r>
    </w:p>
    <w:p w14:paraId="5CB0E2D1" w14:textId="77777777" w:rsidR="00617A19" w:rsidRPr="00D23A2D" w:rsidRDefault="00F23A99" w:rsidP="00D23A2D">
      <w:pPr>
        <w:pStyle w:val="Kilde"/>
      </w:pPr>
      <w:r w:rsidRPr="00D23A2D">
        <w:t>Kjelde: Oljedirektoratet</w:t>
      </w:r>
    </w:p>
    <w:p w14:paraId="08FA53DB" w14:textId="77777777" w:rsidR="00617A19" w:rsidRPr="00D23A2D" w:rsidRDefault="00F23A99" w:rsidP="00D23A2D">
      <w:proofErr w:type="spellStart"/>
      <w:r w:rsidRPr="00D23A2D">
        <w:t>Ein</w:t>
      </w:r>
      <w:proofErr w:type="spellEnd"/>
      <w:r w:rsidRPr="00D23A2D">
        <w:t xml:space="preserve"> </w:t>
      </w:r>
      <w:proofErr w:type="spellStart"/>
      <w:r w:rsidRPr="00D23A2D">
        <w:t>leitekontrakt</w:t>
      </w:r>
      <w:proofErr w:type="spellEnd"/>
      <w:r w:rsidRPr="00D23A2D">
        <w:t xml:space="preserve"> kan tildelast direkte til ei regjering eller til </w:t>
      </w:r>
      <w:proofErr w:type="spellStart"/>
      <w:r w:rsidRPr="00D23A2D">
        <w:t>eit</w:t>
      </w:r>
      <w:proofErr w:type="spellEnd"/>
      <w:r w:rsidRPr="00D23A2D">
        <w:t xml:space="preserve"> </w:t>
      </w:r>
      <w:proofErr w:type="spellStart"/>
      <w:r w:rsidRPr="00D23A2D">
        <w:t>offentleg</w:t>
      </w:r>
      <w:proofErr w:type="spellEnd"/>
      <w:r w:rsidRPr="00D23A2D">
        <w:t xml:space="preserve"> eller privat selskap. Kontrakten gir kontraktøren </w:t>
      </w:r>
      <w:proofErr w:type="spellStart"/>
      <w:r w:rsidRPr="00D23A2D">
        <w:t>einerett</w:t>
      </w:r>
      <w:proofErr w:type="spellEnd"/>
      <w:r w:rsidRPr="00D23A2D">
        <w:t xml:space="preserve"> på leiting </w:t>
      </w:r>
      <w:proofErr w:type="spellStart"/>
      <w:r w:rsidRPr="00D23A2D">
        <w:t>innanfor</w:t>
      </w:r>
      <w:proofErr w:type="spellEnd"/>
      <w:r w:rsidRPr="00D23A2D">
        <w:t xml:space="preserve"> kontraktsområdet. Kontraktøren </w:t>
      </w:r>
      <w:proofErr w:type="spellStart"/>
      <w:r w:rsidRPr="00D23A2D">
        <w:t>forpliktar</w:t>
      </w:r>
      <w:proofErr w:type="spellEnd"/>
      <w:r w:rsidRPr="00D23A2D">
        <w:t xml:space="preserve"> seg til </w:t>
      </w:r>
      <w:proofErr w:type="spellStart"/>
      <w:r w:rsidRPr="00D23A2D">
        <w:t>eit</w:t>
      </w:r>
      <w:proofErr w:type="spellEnd"/>
      <w:r w:rsidRPr="00D23A2D">
        <w:t xml:space="preserve"> </w:t>
      </w:r>
      <w:proofErr w:type="spellStart"/>
      <w:r w:rsidRPr="00D23A2D">
        <w:t>nærare</w:t>
      </w:r>
      <w:proofErr w:type="spellEnd"/>
      <w:r w:rsidRPr="00D23A2D">
        <w:t xml:space="preserve"> detaljert leiteprogram med budsjett og må </w:t>
      </w:r>
      <w:proofErr w:type="spellStart"/>
      <w:r w:rsidRPr="00D23A2D">
        <w:t>årleg</w:t>
      </w:r>
      <w:proofErr w:type="spellEnd"/>
      <w:r w:rsidRPr="00D23A2D">
        <w:t xml:space="preserve"> rapportere inn all aktivitet og innsamla data. </w:t>
      </w:r>
      <w:proofErr w:type="spellStart"/>
      <w:r w:rsidRPr="00D23A2D">
        <w:t>Eit</w:t>
      </w:r>
      <w:proofErr w:type="spellEnd"/>
      <w:r w:rsidRPr="00D23A2D">
        <w:t xml:space="preserve"> slikt leiteløyve gir </w:t>
      </w:r>
      <w:proofErr w:type="spellStart"/>
      <w:r w:rsidRPr="00D23A2D">
        <w:t>ikkje</w:t>
      </w:r>
      <w:proofErr w:type="spellEnd"/>
      <w:r w:rsidRPr="00D23A2D">
        <w:t xml:space="preserve"> automatisk rett på utvinning, og det må </w:t>
      </w:r>
      <w:proofErr w:type="spellStart"/>
      <w:r w:rsidRPr="00D23A2D">
        <w:t>søkjast</w:t>
      </w:r>
      <w:proofErr w:type="spellEnd"/>
      <w:r w:rsidRPr="00D23A2D">
        <w:t xml:space="preserve"> eige løyve for </w:t>
      </w:r>
      <w:proofErr w:type="spellStart"/>
      <w:r w:rsidRPr="00D23A2D">
        <w:t>seinare</w:t>
      </w:r>
      <w:proofErr w:type="spellEnd"/>
      <w:r w:rsidRPr="00D23A2D">
        <w:t xml:space="preserve"> utvinning.</w:t>
      </w:r>
    </w:p>
    <w:p w14:paraId="066FA991" w14:textId="77777777" w:rsidR="00617A19" w:rsidRPr="00D23A2D" w:rsidRDefault="00F23A99" w:rsidP="00D23A2D">
      <w:pPr>
        <w:pStyle w:val="tittel-ramme"/>
      </w:pPr>
      <w:r w:rsidRPr="00D23A2D">
        <w:t xml:space="preserve">Det internasjonale høgnivåpanelet for </w:t>
      </w:r>
      <w:proofErr w:type="spellStart"/>
      <w:r w:rsidRPr="00D23A2D">
        <w:t>ein</w:t>
      </w:r>
      <w:proofErr w:type="spellEnd"/>
      <w:r w:rsidRPr="00D23A2D">
        <w:t xml:space="preserve"> </w:t>
      </w:r>
      <w:proofErr w:type="spellStart"/>
      <w:r w:rsidRPr="00D23A2D">
        <w:t>berekraftig</w:t>
      </w:r>
      <w:proofErr w:type="spellEnd"/>
      <w:r w:rsidRPr="00D23A2D">
        <w:t xml:space="preserve"> havøkonomi</w:t>
      </w:r>
    </w:p>
    <w:p w14:paraId="04C8CB37" w14:textId="77777777" w:rsidR="00617A19" w:rsidRPr="00D23A2D" w:rsidRDefault="00F23A99" w:rsidP="00D23A2D">
      <w:r w:rsidRPr="00D23A2D">
        <w:t xml:space="preserve">Det internasjonale høgnivåpanelet for </w:t>
      </w:r>
      <w:proofErr w:type="spellStart"/>
      <w:r w:rsidRPr="00D23A2D">
        <w:t>ein</w:t>
      </w:r>
      <w:proofErr w:type="spellEnd"/>
      <w:r w:rsidRPr="00D23A2D">
        <w:t xml:space="preserve"> </w:t>
      </w:r>
      <w:proofErr w:type="spellStart"/>
      <w:r w:rsidRPr="00D23A2D">
        <w:t>berekraftig</w:t>
      </w:r>
      <w:proofErr w:type="spellEnd"/>
      <w:r w:rsidRPr="00D23A2D">
        <w:t xml:space="preserve"> havøkonomi (Havpanelet) er leidd av statsminister Jonas Gahr Støre og Palaus president </w:t>
      </w:r>
      <w:proofErr w:type="spellStart"/>
      <w:r w:rsidRPr="00D23A2D">
        <w:t>Surangel</w:t>
      </w:r>
      <w:proofErr w:type="spellEnd"/>
      <w:r w:rsidRPr="00D23A2D">
        <w:t xml:space="preserve"> </w:t>
      </w:r>
      <w:proofErr w:type="spellStart"/>
      <w:r w:rsidRPr="00D23A2D">
        <w:t>Whipps</w:t>
      </w:r>
      <w:proofErr w:type="spellEnd"/>
      <w:r w:rsidRPr="00D23A2D">
        <w:t xml:space="preserve"> jr. Panelet består av </w:t>
      </w:r>
      <w:proofErr w:type="spellStart"/>
      <w:r w:rsidRPr="00D23A2D">
        <w:t>statsleiarar</w:t>
      </w:r>
      <w:proofErr w:type="spellEnd"/>
      <w:r w:rsidRPr="00D23A2D">
        <w:t xml:space="preserve"> </w:t>
      </w:r>
      <w:proofErr w:type="spellStart"/>
      <w:r w:rsidRPr="00D23A2D">
        <w:t>frå</w:t>
      </w:r>
      <w:proofErr w:type="spellEnd"/>
      <w:r w:rsidRPr="00D23A2D">
        <w:t xml:space="preserve"> 17 </w:t>
      </w:r>
      <w:proofErr w:type="spellStart"/>
      <w:r w:rsidRPr="00D23A2D">
        <w:t>kyststatar</w:t>
      </w:r>
      <w:proofErr w:type="spellEnd"/>
      <w:r w:rsidRPr="00D23A2D">
        <w:t xml:space="preserve">: Australia, Canada, Chile, Fiji, Frankrike, Ghana, Indonesia, Jamaica, Japan, Kenya, Mexico, Namibia, </w:t>
      </w:r>
      <w:proofErr w:type="spellStart"/>
      <w:r w:rsidRPr="00D23A2D">
        <w:t>Noreg</w:t>
      </w:r>
      <w:proofErr w:type="spellEnd"/>
      <w:r w:rsidRPr="00D23A2D">
        <w:t xml:space="preserve">, Palau, Portugal, Storbritannia og USA. Gjennom Havpanelet </w:t>
      </w:r>
      <w:proofErr w:type="spellStart"/>
      <w:r w:rsidRPr="00D23A2D">
        <w:t>ønskjer</w:t>
      </w:r>
      <w:proofErr w:type="spellEnd"/>
      <w:r w:rsidRPr="00D23A2D">
        <w:t xml:space="preserve"> regjeringa å skape </w:t>
      </w:r>
      <w:proofErr w:type="spellStart"/>
      <w:r w:rsidRPr="00D23A2D">
        <w:t>auka</w:t>
      </w:r>
      <w:proofErr w:type="spellEnd"/>
      <w:r w:rsidRPr="00D23A2D">
        <w:t xml:space="preserve"> internasjonal forståing for </w:t>
      </w:r>
      <w:proofErr w:type="spellStart"/>
      <w:r w:rsidRPr="00D23A2D">
        <w:t>samanhengen</w:t>
      </w:r>
      <w:proofErr w:type="spellEnd"/>
      <w:r w:rsidRPr="00D23A2D">
        <w:t xml:space="preserve"> mellom den økonomiske betydninga av havet og miljøtilstanden i havet. </w:t>
      </w:r>
      <w:proofErr w:type="spellStart"/>
      <w:r w:rsidRPr="00D23A2D">
        <w:t>Noreg</w:t>
      </w:r>
      <w:proofErr w:type="spellEnd"/>
      <w:r w:rsidRPr="00D23A2D">
        <w:t xml:space="preserve"> skal bidra til å </w:t>
      </w:r>
      <w:proofErr w:type="spellStart"/>
      <w:r w:rsidRPr="00D23A2D">
        <w:t>byggje</w:t>
      </w:r>
      <w:proofErr w:type="spellEnd"/>
      <w:r w:rsidRPr="00D23A2D">
        <w:t xml:space="preserve"> opp </w:t>
      </w:r>
      <w:proofErr w:type="spellStart"/>
      <w:r w:rsidRPr="00D23A2D">
        <w:t>ein</w:t>
      </w:r>
      <w:proofErr w:type="spellEnd"/>
      <w:r w:rsidRPr="00D23A2D">
        <w:t xml:space="preserve"> </w:t>
      </w:r>
      <w:proofErr w:type="spellStart"/>
      <w:r w:rsidRPr="00D23A2D">
        <w:t>berekraftig</w:t>
      </w:r>
      <w:proofErr w:type="spellEnd"/>
      <w:r w:rsidRPr="00D23A2D">
        <w:t xml:space="preserve"> havøkonomi globalt. </w:t>
      </w:r>
      <w:proofErr w:type="spellStart"/>
      <w:r w:rsidRPr="00D23A2D">
        <w:t>Noreg</w:t>
      </w:r>
      <w:proofErr w:type="spellEnd"/>
      <w:r w:rsidRPr="00D23A2D">
        <w:t xml:space="preserve"> slutta seg i 2020 til </w:t>
      </w:r>
      <w:proofErr w:type="spellStart"/>
      <w:r w:rsidRPr="00D23A2D">
        <w:t>tilrådingane</w:t>
      </w:r>
      <w:proofErr w:type="spellEnd"/>
      <w:r w:rsidRPr="00D23A2D">
        <w:t xml:space="preserve"> </w:t>
      </w:r>
      <w:proofErr w:type="spellStart"/>
      <w:r w:rsidRPr="00D23A2D">
        <w:t>frå</w:t>
      </w:r>
      <w:proofErr w:type="spellEnd"/>
      <w:r w:rsidRPr="00D23A2D">
        <w:t xml:space="preserve"> Havpanelet. Havpanellanda har politisk forplikta seg til å forvalte 100 prosent av </w:t>
      </w:r>
      <w:proofErr w:type="spellStart"/>
      <w:r w:rsidRPr="00D23A2D">
        <w:t>dei</w:t>
      </w:r>
      <w:proofErr w:type="spellEnd"/>
      <w:r w:rsidRPr="00D23A2D">
        <w:t xml:space="preserve"> nasjonale farvatna sine </w:t>
      </w:r>
      <w:proofErr w:type="spellStart"/>
      <w:r w:rsidRPr="00D23A2D">
        <w:t>berekraftig</w:t>
      </w:r>
      <w:proofErr w:type="spellEnd"/>
      <w:r w:rsidRPr="00D23A2D">
        <w:t xml:space="preserve"> </w:t>
      </w:r>
      <w:proofErr w:type="spellStart"/>
      <w:r w:rsidRPr="00D23A2D">
        <w:t>innan</w:t>
      </w:r>
      <w:proofErr w:type="spellEnd"/>
      <w:r w:rsidRPr="00D23A2D">
        <w:t xml:space="preserve"> 2025 basert på </w:t>
      </w:r>
      <w:r w:rsidRPr="00D23A2D">
        <w:rPr>
          <w:rStyle w:val="kursiv"/>
        </w:rPr>
        <w:t xml:space="preserve">Planar for </w:t>
      </w:r>
      <w:proofErr w:type="spellStart"/>
      <w:r w:rsidRPr="00D23A2D">
        <w:rPr>
          <w:rStyle w:val="kursiv"/>
        </w:rPr>
        <w:t>berekraftig</w:t>
      </w:r>
      <w:proofErr w:type="spellEnd"/>
      <w:r w:rsidRPr="00D23A2D">
        <w:rPr>
          <w:rStyle w:val="kursiv"/>
        </w:rPr>
        <w:t xml:space="preserve"> havforvaltning.</w:t>
      </w:r>
      <w:r w:rsidRPr="00D23A2D">
        <w:t xml:space="preserve"> Samtidig </w:t>
      </w:r>
      <w:proofErr w:type="spellStart"/>
      <w:r w:rsidRPr="00D23A2D">
        <w:t>oppmodar</w:t>
      </w:r>
      <w:proofErr w:type="spellEnd"/>
      <w:r w:rsidRPr="00D23A2D">
        <w:t xml:space="preserve"> </w:t>
      </w:r>
      <w:proofErr w:type="spellStart"/>
      <w:r w:rsidRPr="00D23A2D">
        <w:t>dei</w:t>
      </w:r>
      <w:proofErr w:type="spellEnd"/>
      <w:r w:rsidRPr="00D23A2D">
        <w:t xml:space="preserve"> alle andre </w:t>
      </w:r>
      <w:proofErr w:type="spellStart"/>
      <w:r w:rsidRPr="00D23A2D">
        <w:t>havland</w:t>
      </w:r>
      <w:proofErr w:type="spellEnd"/>
      <w:r w:rsidRPr="00D23A2D">
        <w:t xml:space="preserve"> til å </w:t>
      </w:r>
      <w:proofErr w:type="spellStart"/>
      <w:r w:rsidRPr="00D23A2D">
        <w:t>gjere</w:t>
      </w:r>
      <w:proofErr w:type="spellEnd"/>
      <w:r w:rsidRPr="00D23A2D">
        <w:t xml:space="preserve"> det same </w:t>
      </w:r>
      <w:proofErr w:type="spellStart"/>
      <w:r w:rsidRPr="00D23A2D">
        <w:t>innan</w:t>
      </w:r>
      <w:proofErr w:type="spellEnd"/>
      <w:r w:rsidRPr="00D23A2D">
        <w:t xml:space="preserve"> 2030.</w:t>
      </w:r>
    </w:p>
    <w:p w14:paraId="26289E8D" w14:textId="77777777" w:rsidR="00617A19" w:rsidRPr="00D23A2D" w:rsidRDefault="00F23A99" w:rsidP="00D23A2D">
      <w:r w:rsidRPr="00D23A2D">
        <w:t xml:space="preserve">Panelet tilrår ei føre-var-tilnærming til utvinning av havbotnmineral og at det bør </w:t>
      </w:r>
      <w:proofErr w:type="spellStart"/>
      <w:r w:rsidRPr="00D23A2D">
        <w:t>liggje</w:t>
      </w:r>
      <w:proofErr w:type="spellEnd"/>
      <w:r w:rsidRPr="00D23A2D">
        <w:t xml:space="preserve"> føre </w:t>
      </w:r>
      <w:proofErr w:type="spellStart"/>
      <w:r w:rsidRPr="00D23A2D">
        <w:t>tilstrekkeleg</w:t>
      </w:r>
      <w:proofErr w:type="spellEnd"/>
      <w:r w:rsidRPr="00D23A2D">
        <w:t xml:space="preserve"> kunnskap og regelverk til å sikre at all </w:t>
      </w:r>
      <w:proofErr w:type="spellStart"/>
      <w:r w:rsidRPr="00D23A2D">
        <w:t>verksemd</w:t>
      </w:r>
      <w:proofErr w:type="spellEnd"/>
      <w:r w:rsidRPr="00D23A2D">
        <w:t xml:space="preserve"> knytt til mineralutvinning på havbotnen </w:t>
      </w:r>
      <w:proofErr w:type="spellStart"/>
      <w:r w:rsidRPr="00D23A2D">
        <w:t>byggjer</w:t>
      </w:r>
      <w:proofErr w:type="spellEnd"/>
      <w:r w:rsidRPr="00D23A2D">
        <w:t xml:space="preserve"> på </w:t>
      </w:r>
      <w:proofErr w:type="spellStart"/>
      <w:r w:rsidRPr="00D23A2D">
        <w:t>vitskap</w:t>
      </w:r>
      <w:proofErr w:type="spellEnd"/>
      <w:r w:rsidRPr="00D23A2D">
        <w:t xml:space="preserve"> og er </w:t>
      </w:r>
      <w:proofErr w:type="spellStart"/>
      <w:r w:rsidRPr="00D23A2D">
        <w:t>berekraftig</w:t>
      </w:r>
      <w:proofErr w:type="spellEnd"/>
      <w:r w:rsidRPr="00D23A2D">
        <w:t xml:space="preserve">. Panelet tilrår også at det blir initiert </w:t>
      </w:r>
      <w:proofErr w:type="spellStart"/>
      <w:r w:rsidRPr="00D23A2D">
        <w:t>ein</w:t>
      </w:r>
      <w:proofErr w:type="spellEnd"/>
      <w:r w:rsidRPr="00D23A2D">
        <w:t xml:space="preserve"> internasjonal forskingsagenda for å skape betre forståing av miljøverknadene og </w:t>
      </w:r>
      <w:proofErr w:type="spellStart"/>
      <w:r w:rsidRPr="00D23A2D">
        <w:t>risikoane</w:t>
      </w:r>
      <w:proofErr w:type="spellEnd"/>
      <w:r w:rsidRPr="00D23A2D">
        <w:t xml:space="preserve"> ved mineralutvinning på havbotnen, </w:t>
      </w:r>
      <w:proofErr w:type="spellStart"/>
      <w:r w:rsidRPr="00D23A2D">
        <w:t>særleg</w:t>
      </w:r>
      <w:proofErr w:type="spellEnd"/>
      <w:r w:rsidRPr="00D23A2D">
        <w:t xml:space="preserve"> når det </w:t>
      </w:r>
      <w:proofErr w:type="spellStart"/>
      <w:r w:rsidRPr="00D23A2D">
        <w:t>gjeld</w:t>
      </w:r>
      <w:proofErr w:type="spellEnd"/>
      <w:r w:rsidRPr="00D23A2D">
        <w:t xml:space="preserve"> økosystem på </w:t>
      </w:r>
      <w:proofErr w:type="spellStart"/>
      <w:r w:rsidRPr="00D23A2D">
        <w:t>dei</w:t>
      </w:r>
      <w:proofErr w:type="spellEnd"/>
      <w:r w:rsidRPr="00D23A2D">
        <w:t xml:space="preserve"> store havdjupa.</w:t>
      </w:r>
    </w:p>
    <w:p w14:paraId="7F574915" w14:textId="77777777" w:rsidR="00617A19" w:rsidRPr="00D23A2D" w:rsidRDefault="00F23A99" w:rsidP="00D23A2D">
      <w:pPr>
        <w:pStyle w:val="Ramme-slutt"/>
      </w:pPr>
      <w:r w:rsidRPr="00D23A2D">
        <w:lastRenderedPageBreak/>
        <w:t>[Boks slutt]</w:t>
      </w:r>
    </w:p>
    <w:p w14:paraId="529B9DDE" w14:textId="77777777" w:rsidR="00617A19" w:rsidRPr="00D23A2D" w:rsidRDefault="00F23A99" w:rsidP="00D23A2D">
      <w:r w:rsidRPr="00D23A2D">
        <w:t xml:space="preserve">For å få </w:t>
      </w:r>
      <w:proofErr w:type="spellStart"/>
      <w:r w:rsidRPr="00D23A2D">
        <w:t>ein</w:t>
      </w:r>
      <w:proofErr w:type="spellEnd"/>
      <w:r w:rsidRPr="00D23A2D">
        <w:t xml:space="preserve"> </w:t>
      </w:r>
      <w:proofErr w:type="spellStart"/>
      <w:r w:rsidRPr="00D23A2D">
        <w:t>leitekontrakt</w:t>
      </w:r>
      <w:proofErr w:type="spellEnd"/>
      <w:r w:rsidRPr="00D23A2D">
        <w:t xml:space="preserve"> må </w:t>
      </w:r>
      <w:proofErr w:type="spellStart"/>
      <w:r w:rsidRPr="00D23A2D">
        <w:t>søkjaren</w:t>
      </w:r>
      <w:proofErr w:type="spellEnd"/>
      <w:r w:rsidRPr="00D23A2D">
        <w:t xml:space="preserve"> ha formell støtte </w:t>
      </w:r>
      <w:proofErr w:type="spellStart"/>
      <w:r w:rsidRPr="00D23A2D">
        <w:t>frå</w:t>
      </w:r>
      <w:proofErr w:type="spellEnd"/>
      <w:r w:rsidRPr="00D23A2D">
        <w:t xml:space="preserve"> </w:t>
      </w:r>
      <w:proofErr w:type="spellStart"/>
      <w:r w:rsidRPr="00D23A2D">
        <w:t>ein</w:t>
      </w:r>
      <w:proofErr w:type="spellEnd"/>
      <w:r w:rsidRPr="00D23A2D">
        <w:t xml:space="preserve"> stat som garanterer at </w:t>
      </w:r>
      <w:proofErr w:type="spellStart"/>
      <w:r w:rsidRPr="00D23A2D">
        <w:t>søkjaren</w:t>
      </w:r>
      <w:proofErr w:type="spellEnd"/>
      <w:r w:rsidRPr="00D23A2D">
        <w:t xml:space="preserve"> er under effektiv kontroll av denne staten (omtalt som «sponsorstat»). Dei fleste </w:t>
      </w:r>
      <w:proofErr w:type="spellStart"/>
      <w:r w:rsidRPr="00D23A2D">
        <w:t>kontraktørane</w:t>
      </w:r>
      <w:proofErr w:type="spellEnd"/>
      <w:r w:rsidRPr="00D23A2D">
        <w:t xml:space="preserve"> som driv aktivitet </w:t>
      </w:r>
      <w:proofErr w:type="spellStart"/>
      <w:r w:rsidRPr="00D23A2D">
        <w:t>innanfor</w:t>
      </w:r>
      <w:proofErr w:type="spellEnd"/>
      <w:r w:rsidRPr="00D23A2D">
        <w:t xml:space="preserve"> Området, er </w:t>
      </w:r>
      <w:proofErr w:type="spellStart"/>
      <w:r w:rsidRPr="00D23A2D">
        <w:t>statsinstitusjonar</w:t>
      </w:r>
      <w:proofErr w:type="spellEnd"/>
      <w:r w:rsidRPr="00D23A2D">
        <w:t xml:space="preserve"> og </w:t>
      </w:r>
      <w:proofErr w:type="spellStart"/>
      <w:r w:rsidRPr="00D23A2D">
        <w:t>statseigde</w:t>
      </w:r>
      <w:proofErr w:type="spellEnd"/>
      <w:r w:rsidRPr="00D23A2D">
        <w:t xml:space="preserve"> selskap, mens </w:t>
      </w:r>
      <w:proofErr w:type="spellStart"/>
      <w:r w:rsidRPr="00D23A2D">
        <w:t>mindretalet</w:t>
      </w:r>
      <w:proofErr w:type="spellEnd"/>
      <w:r w:rsidRPr="00D23A2D">
        <w:t xml:space="preserve"> er private selskap. Land som Frankrike, Tyskland, Storbritannia, Belgia, India, Brasil, Polen, Russland, Kina, Sør-Korea, Nauru, Tonga, Kiribati, Singapore, </w:t>
      </w:r>
      <w:proofErr w:type="spellStart"/>
      <w:r w:rsidRPr="00D23A2D">
        <w:t>Cookøyane</w:t>
      </w:r>
      <w:proofErr w:type="spellEnd"/>
      <w:r w:rsidRPr="00D23A2D">
        <w:t xml:space="preserve"> og Jamaica er sponsorstatar. I tillegg til kartlegging av </w:t>
      </w:r>
      <w:proofErr w:type="spellStart"/>
      <w:r w:rsidRPr="00D23A2D">
        <w:t>ressursane</w:t>
      </w:r>
      <w:proofErr w:type="spellEnd"/>
      <w:r w:rsidRPr="00D23A2D">
        <w:t xml:space="preserve"> </w:t>
      </w:r>
      <w:proofErr w:type="spellStart"/>
      <w:r w:rsidRPr="00D23A2D">
        <w:t>omfattar</w:t>
      </w:r>
      <w:proofErr w:type="spellEnd"/>
      <w:r w:rsidRPr="00D23A2D">
        <w:t xml:space="preserve"> </w:t>
      </w:r>
      <w:proofErr w:type="spellStart"/>
      <w:r w:rsidRPr="00D23A2D">
        <w:t>leitekontraktane</w:t>
      </w:r>
      <w:proofErr w:type="spellEnd"/>
      <w:r w:rsidRPr="00D23A2D">
        <w:t xml:space="preserve"> også </w:t>
      </w:r>
      <w:proofErr w:type="spellStart"/>
      <w:r w:rsidRPr="00D23A2D">
        <w:t>moglegheit</w:t>
      </w:r>
      <w:proofErr w:type="spellEnd"/>
      <w:r w:rsidRPr="00D23A2D">
        <w:t xml:space="preserve"> til å teste utvinningsutstyr. Det har blitt gjennomført ulike </w:t>
      </w:r>
      <w:proofErr w:type="spellStart"/>
      <w:r w:rsidRPr="00D23A2D">
        <w:t>testar</w:t>
      </w:r>
      <w:proofErr w:type="spellEnd"/>
      <w:r w:rsidRPr="00D23A2D">
        <w:t xml:space="preserve"> av mellom anna utvinningsutstyr for </w:t>
      </w:r>
      <w:proofErr w:type="spellStart"/>
      <w:r w:rsidRPr="00D23A2D">
        <w:t>nodular</w:t>
      </w:r>
      <w:proofErr w:type="spellEnd"/>
      <w:r w:rsidRPr="00D23A2D">
        <w:t xml:space="preserve"> i Clarion </w:t>
      </w:r>
      <w:proofErr w:type="spellStart"/>
      <w:r w:rsidRPr="00D23A2D">
        <w:t>Clipperton</w:t>
      </w:r>
      <w:proofErr w:type="spellEnd"/>
      <w:r w:rsidRPr="00D23A2D">
        <w:t xml:space="preserve">-sona sentralt i Stillehavet, jf. figur 2.7. I august–september 2022 gjennomførte </w:t>
      </w:r>
      <w:r w:rsidRPr="00D23A2D">
        <w:rPr>
          <w:rStyle w:val="kursiv"/>
        </w:rPr>
        <w:t>Nauru Ocean Resources Inc.</w:t>
      </w:r>
      <w:r w:rsidRPr="00D23A2D">
        <w:t xml:space="preserve"> (NORI) den til </w:t>
      </w:r>
      <w:proofErr w:type="spellStart"/>
      <w:r w:rsidRPr="00D23A2D">
        <w:t>no</w:t>
      </w:r>
      <w:proofErr w:type="spellEnd"/>
      <w:r w:rsidRPr="00D23A2D">
        <w:t xml:space="preserve"> mest </w:t>
      </w:r>
      <w:proofErr w:type="spellStart"/>
      <w:r w:rsidRPr="00D23A2D">
        <w:t>omfattande</w:t>
      </w:r>
      <w:proofErr w:type="spellEnd"/>
      <w:r w:rsidRPr="00D23A2D">
        <w:t xml:space="preserve"> utvinningstesten, der </w:t>
      </w:r>
      <w:proofErr w:type="spellStart"/>
      <w:r w:rsidRPr="00D23A2D">
        <w:t>dei</w:t>
      </w:r>
      <w:proofErr w:type="spellEnd"/>
      <w:r w:rsidRPr="00D23A2D">
        <w:t xml:space="preserve"> testa både </w:t>
      </w:r>
      <w:proofErr w:type="spellStart"/>
      <w:r w:rsidRPr="00D23A2D">
        <w:t>noduloppsamlar</w:t>
      </w:r>
      <w:proofErr w:type="spellEnd"/>
      <w:r w:rsidRPr="00D23A2D">
        <w:t xml:space="preserve"> og hevingssystem. Testen var vellykka, og </w:t>
      </w:r>
      <w:proofErr w:type="spellStart"/>
      <w:r w:rsidRPr="00D23A2D">
        <w:t>dei</w:t>
      </w:r>
      <w:proofErr w:type="spellEnd"/>
      <w:r w:rsidRPr="00D23A2D">
        <w:t xml:space="preserve"> henta opp 3000 tonn </w:t>
      </w:r>
      <w:proofErr w:type="spellStart"/>
      <w:r w:rsidRPr="00D23A2D">
        <w:t>nodular</w:t>
      </w:r>
      <w:proofErr w:type="spellEnd"/>
      <w:r w:rsidRPr="00D23A2D">
        <w:t xml:space="preserve"> </w:t>
      </w:r>
      <w:proofErr w:type="spellStart"/>
      <w:r w:rsidRPr="00D23A2D">
        <w:t>frå</w:t>
      </w:r>
      <w:proofErr w:type="spellEnd"/>
      <w:r w:rsidRPr="00D23A2D">
        <w:t xml:space="preserve"> 5000 meters djup i Clarion-</w:t>
      </w:r>
      <w:proofErr w:type="spellStart"/>
      <w:r w:rsidRPr="00D23A2D">
        <w:t>Clipperton</w:t>
      </w:r>
      <w:proofErr w:type="spellEnd"/>
      <w:r w:rsidRPr="00D23A2D">
        <w:t>-sona.</w:t>
      </w:r>
    </w:p>
    <w:p w14:paraId="37043593" w14:textId="77777777" w:rsidR="00617A19" w:rsidRPr="00D23A2D" w:rsidRDefault="00F23A99" w:rsidP="00D23A2D">
      <w:r w:rsidRPr="00D23A2D">
        <w:t xml:space="preserve">Det blir i dag </w:t>
      </w:r>
      <w:proofErr w:type="spellStart"/>
      <w:r w:rsidRPr="00D23A2D">
        <w:t>ikkje</w:t>
      </w:r>
      <w:proofErr w:type="spellEnd"/>
      <w:r w:rsidRPr="00D23A2D">
        <w:t xml:space="preserve"> vunne ut mineral </w:t>
      </w:r>
      <w:proofErr w:type="spellStart"/>
      <w:r w:rsidRPr="00D23A2D">
        <w:t>frå</w:t>
      </w:r>
      <w:proofErr w:type="spellEnd"/>
      <w:r w:rsidRPr="00D23A2D">
        <w:t xml:space="preserve"> djuphava </w:t>
      </w:r>
      <w:proofErr w:type="spellStart"/>
      <w:r w:rsidRPr="00D23A2D">
        <w:t>nokon</w:t>
      </w:r>
      <w:proofErr w:type="spellEnd"/>
      <w:r w:rsidRPr="00D23A2D">
        <w:t xml:space="preserve"> stad i verda. </w:t>
      </w:r>
      <w:proofErr w:type="spellStart"/>
      <w:r w:rsidRPr="00D23A2D">
        <w:t>Statane</w:t>
      </w:r>
      <w:proofErr w:type="spellEnd"/>
      <w:r w:rsidRPr="00D23A2D">
        <w:t xml:space="preserve"> i Havbotnstyresmakta </w:t>
      </w:r>
      <w:proofErr w:type="spellStart"/>
      <w:r w:rsidRPr="00D23A2D">
        <w:t>forhandlar</w:t>
      </w:r>
      <w:proofErr w:type="spellEnd"/>
      <w:r w:rsidRPr="00D23A2D">
        <w:t xml:space="preserve"> for tida om </w:t>
      </w:r>
      <w:proofErr w:type="spellStart"/>
      <w:r w:rsidRPr="00D23A2D">
        <w:t>eit</w:t>
      </w:r>
      <w:proofErr w:type="spellEnd"/>
      <w:r w:rsidRPr="00D23A2D">
        <w:t xml:space="preserve"> regelverk for utvinning av mineral </w:t>
      </w:r>
      <w:proofErr w:type="spellStart"/>
      <w:r w:rsidRPr="00D23A2D">
        <w:t>frå</w:t>
      </w:r>
      <w:proofErr w:type="spellEnd"/>
      <w:r w:rsidRPr="00D23A2D">
        <w:t xml:space="preserve"> Området. I utgangspunktet er det </w:t>
      </w:r>
      <w:proofErr w:type="spellStart"/>
      <w:r w:rsidRPr="00D23A2D">
        <w:t>teke</w:t>
      </w:r>
      <w:proofErr w:type="spellEnd"/>
      <w:r w:rsidRPr="00D23A2D">
        <w:t xml:space="preserve"> sikte på å ferdigstille dette i 2023.</w:t>
      </w:r>
    </w:p>
    <w:p w14:paraId="37881FC5" w14:textId="77777777" w:rsidR="00617A19" w:rsidRPr="00D23A2D" w:rsidRDefault="00F23A99" w:rsidP="00D23A2D">
      <w:pPr>
        <w:pStyle w:val="Overskrift3"/>
      </w:pPr>
      <w:r w:rsidRPr="00D23A2D">
        <w:t xml:space="preserve">Aktivitet </w:t>
      </w:r>
      <w:proofErr w:type="spellStart"/>
      <w:r w:rsidRPr="00D23A2D">
        <w:t>innanfor</w:t>
      </w:r>
      <w:proofErr w:type="spellEnd"/>
      <w:r w:rsidRPr="00D23A2D">
        <w:t xml:space="preserve"> nasjonal jurisdiksjon</w:t>
      </w:r>
    </w:p>
    <w:p w14:paraId="7C379A76" w14:textId="77777777" w:rsidR="00617A19" w:rsidRPr="00D23A2D" w:rsidRDefault="00F23A99" w:rsidP="00D23A2D">
      <w:proofErr w:type="spellStart"/>
      <w:r w:rsidRPr="00D23A2D">
        <w:t>Havbotnmineralressursane</w:t>
      </w:r>
      <w:proofErr w:type="spellEnd"/>
      <w:r w:rsidRPr="00D23A2D">
        <w:t xml:space="preserve"> på kontinentalsokkelen </w:t>
      </w:r>
      <w:proofErr w:type="spellStart"/>
      <w:r w:rsidRPr="00D23A2D">
        <w:t>tilhøyrer</w:t>
      </w:r>
      <w:proofErr w:type="spellEnd"/>
      <w:r w:rsidRPr="00D23A2D">
        <w:t xml:space="preserve"> kyststaten og blir forvalta av denne. Det går føre seg havbotnmineralaktivitet i område </w:t>
      </w:r>
      <w:proofErr w:type="spellStart"/>
      <w:r w:rsidRPr="00D23A2D">
        <w:t>innanfor</w:t>
      </w:r>
      <w:proofErr w:type="spellEnd"/>
      <w:r w:rsidRPr="00D23A2D">
        <w:t xml:space="preserve"> nasjonal jurisdiksjon i ulike </w:t>
      </w:r>
      <w:proofErr w:type="spellStart"/>
      <w:r w:rsidRPr="00D23A2D">
        <w:t>delar</w:t>
      </w:r>
      <w:proofErr w:type="spellEnd"/>
      <w:r w:rsidRPr="00D23A2D">
        <w:t xml:space="preserve"> av verda. Både Japan, Kina, Papua Ny-Guinea, India, USA og </w:t>
      </w:r>
      <w:proofErr w:type="spellStart"/>
      <w:r w:rsidRPr="00D23A2D">
        <w:t>Cookøyane</w:t>
      </w:r>
      <w:proofErr w:type="spellEnd"/>
      <w:r w:rsidRPr="00D23A2D">
        <w:t xml:space="preserve"> har gjennomført ulike prosjekt på eigen kontinentalsokkel. </w:t>
      </w:r>
    </w:p>
    <w:p w14:paraId="7C2D8F29" w14:textId="77777777" w:rsidR="00617A19" w:rsidRPr="00D23A2D" w:rsidRDefault="00F23A99" w:rsidP="00D23A2D">
      <w:r w:rsidRPr="00D23A2D">
        <w:t xml:space="preserve">Det er </w:t>
      </w:r>
      <w:proofErr w:type="spellStart"/>
      <w:r w:rsidRPr="00D23A2D">
        <w:t>Solwara</w:t>
      </w:r>
      <w:proofErr w:type="spellEnd"/>
      <w:r w:rsidRPr="00D23A2D">
        <w:t xml:space="preserve"> 1-prosjektet på Papua Ny-Guinea som har komme lengst i utviklinga. Prosjektet skulle bli den første kommersielle produksjonen i verda av havbotnmineral, og formålet var å vinne ut sulfid </w:t>
      </w:r>
      <w:proofErr w:type="spellStart"/>
      <w:r w:rsidRPr="00D23A2D">
        <w:t>frå</w:t>
      </w:r>
      <w:proofErr w:type="spellEnd"/>
      <w:r w:rsidRPr="00D23A2D">
        <w:t xml:space="preserve"> 1600 meters djup i Bismarckhavet. Det canadiske selskapet </w:t>
      </w:r>
      <w:r w:rsidRPr="00D23A2D">
        <w:rPr>
          <w:rStyle w:val="kursiv"/>
        </w:rPr>
        <w:t>Nautilus Minerals</w:t>
      </w:r>
      <w:r w:rsidRPr="00D23A2D">
        <w:t xml:space="preserve"> stod bak prosjektet. Utstyr for produksjon av sulfida på havbotnen i tillegg til </w:t>
      </w:r>
      <w:proofErr w:type="spellStart"/>
      <w:r w:rsidRPr="00D23A2D">
        <w:t>stigerøyr</w:t>
      </w:r>
      <w:proofErr w:type="spellEnd"/>
      <w:r w:rsidRPr="00D23A2D">
        <w:t xml:space="preserve"> og løfteutstyr, var klart til produksjon med </w:t>
      </w:r>
      <w:proofErr w:type="spellStart"/>
      <w:r w:rsidRPr="00D23A2D">
        <w:t>planlagd</w:t>
      </w:r>
      <w:proofErr w:type="spellEnd"/>
      <w:r w:rsidRPr="00D23A2D">
        <w:t xml:space="preserve"> oppstart i 2018, men selskapet erklærte seg konkurs i 2019.</w:t>
      </w:r>
    </w:p>
    <w:p w14:paraId="7ADA001E" w14:textId="77777777" w:rsidR="00617A19" w:rsidRPr="00D23A2D" w:rsidRDefault="00F23A99" w:rsidP="00D23A2D">
      <w:r w:rsidRPr="00D23A2D">
        <w:t xml:space="preserve">Det er </w:t>
      </w:r>
      <w:proofErr w:type="spellStart"/>
      <w:r w:rsidRPr="00D23A2D">
        <w:t>Solwara</w:t>
      </w:r>
      <w:proofErr w:type="spellEnd"/>
      <w:r w:rsidRPr="00D23A2D">
        <w:t xml:space="preserve"> 1-prosjektet på Papua Ny-Guinea som har komme lengst i utviklinga. Prosjektet skulle bli den første kommersielle produksjonen i verda av havbotnmineral, og formålet var å vinne ut sulfid </w:t>
      </w:r>
      <w:proofErr w:type="spellStart"/>
      <w:r w:rsidRPr="00D23A2D">
        <w:t>frå</w:t>
      </w:r>
      <w:proofErr w:type="spellEnd"/>
      <w:r w:rsidRPr="00D23A2D">
        <w:t xml:space="preserve"> 1600 meters djup i Bismarckhavet. Det canadiske selskapet </w:t>
      </w:r>
      <w:r w:rsidRPr="00D23A2D">
        <w:rPr>
          <w:rStyle w:val="kursiv"/>
        </w:rPr>
        <w:t>Nautilus Minerals</w:t>
      </w:r>
      <w:r w:rsidRPr="00D23A2D">
        <w:t xml:space="preserve"> stod bak prosjektet. Utstyr for produksjon av sulfida på havbotnen i tillegg til </w:t>
      </w:r>
      <w:proofErr w:type="spellStart"/>
      <w:r w:rsidRPr="00D23A2D">
        <w:t>stigerøyr</w:t>
      </w:r>
      <w:proofErr w:type="spellEnd"/>
      <w:r w:rsidRPr="00D23A2D">
        <w:t xml:space="preserve"> og løfteutstyr, var klart til produksjon med </w:t>
      </w:r>
      <w:proofErr w:type="spellStart"/>
      <w:r w:rsidRPr="00D23A2D">
        <w:t>planlagd</w:t>
      </w:r>
      <w:proofErr w:type="spellEnd"/>
      <w:r w:rsidRPr="00D23A2D">
        <w:t xml:space="preserve"> oppstart i 2018, men selskapet erklærte seg konkurs i 2019.</w:t>
      </w:r>
    </w:p>
    <w:p w14:paraId="18437237" w14:textId="77777777" w:rsidR="00617A19" w:rsidRPr="00D23A2D" w:rsidRDefault="00F23A99" w:rsidP="00D23A2D">
      <w:r w:rsidRPr="00D23A2D">
        <w:t xml:space="preserve">I april 2021 gjennomførte det indiske </w:t>
      </w:r>
      <w:r w:rsidRPr="00D23A2D">
        <w:rPr>
          <w:rStyle w:val="kursiv"/>
        </w:rPr>
        <w:t xml:space="preserve">National </w:t>
      </w:r>
      <w:proofErr w:type="spellStart"/>
      <w:r w:rsidRPr="00D23A2D">
        <w:rPr>
          <w:rStyle w:val="kursiv"/>
        </w:rPr>
        <w:t>Institute</w:t>
      </w:r>
      <w:proofErr w:type="spellEnd"/>
      <w:r w:rsidRPr="00D23A2D">
        <w:rPr>
          <w:rStyle w:val="kursiv"/>
        </w:rPr>
        <w:t xml:space="preserve"> </w:t>
      </w:r>
      <w:proofErr w:type="spellStart"/>
      <w:r w:rsidRPr="00D23A2D">
        <w:rPr>
          <w:rStyle w:val="kursiv"/>
        </w:rPr>
        <w:t>of</w:t>
      </w:r>
      <w:proofErr w:type="spellEnd"/>
      <w:r w:rsidRPr="00D23A2D">
        <w:rPr>
          <w:rStyle w:val="kursiv"/>
        </w:rPr>
        <w:t xml:space="preserve"> Ocean Technology</w:t>
      </w:r>
      <w:r w:rsidRPr="00D23A2D">
        <w:t xml:space="preserve"> </w:t>
      </w:r>
      <w:proofErr w:type="spellStart"/>
      <w:r w:rsidRPr="00D23A2D">
        <w:t>ein</w:t>
      </w:r>
      <w:proofErr w:type="spellEnd"/>
      <w:r w:rsidRPr="00D23A2D">
        <w:t xml:space="preserve"> test av nytt utstyr for utvinning av havbotnmineral og utforsking av malmprospekt, og </w:t>
      </w:r>
      <w:proofErr w:type="spellStart"/>
      <w:r w:rsidRPr="00D23A2D">
        <w:t>ein</w:t>
      </w:r>
      <w:proofErr w:type="spellEnd"/>
      <w:r w:rsidRPr="00D23A2D">
        <w:t xml:space="preserve"> test av </w:t>
      </w:r>
      <w:proofErr w:type="spellStart"/>
      <w:r w:rsidRPr="00D23A2D">
        <w:t>ein</w:t>
      </w:r>
      <w:proofErr w:type="spellEnd"/>
      <w:r w:rsidRPr="00D23A2D">
        <w:t xml:space="preserve"> </w:t>
      </w:r>
      <w:proofErr w:type="spellStart"/>
      <w:r w:rsidRPr="00D23A2D">
        <w:t>såkalla</w:t>
      </w:r>
      <w:proofErr w:type="spellEnd"/>
      <w:r w:rsidRPr="00D23A2D">
        <w:t xml:space="preserve"> «</w:t>
      </w:r>
      <w:proofErr w:type="spellStart"/>
      <w:r w:rsidRPr="00D23A2D">
        <w:t>seabed</w:t>
      </w:r>
      <w:proofErr w:type="spellEnd"/>
      <w:r w:rsidRPr="00D23A2D">
        <w:t xml:space="preserve"> crawler» på havdjup ned til 5000 meter. Dette er den djupaste testen som så langt er gjennomført. Det indiske prosjektet </w:t>
      </w:r>
      <w:r w:rsidRPr="00D23A2D">
        <w:rPr>
          <w:rStyle w:val="kursiv"/>
        </w:rPr>
        <w:t xml:space="preserve">«Deep Ocean </w:t>
      </w:r>
      <w:proofErr w:type="spellStart"/>
      <w:r w:rsidRPr="00D23A2D">
        <w:rPr>
          <w:rStyle w:val="kursiv"/>
        </w:rPr>
        <w:t>Mission</w:t>
      </w:r>
      <w:proofErr w:type="spellEnd"/>
      <w:r w:rsidRPr="00D23A2D">
        <w:rPr>
          <w:rStyle w:val="kursiv"/>
        </w:rPr>
        <w:t>»</w:t>
      </w:r>
      <w:r w:rsidRPr="00D23A2D">
        <w:t xml:space="preserve"> til 500 </w:t>
      </w:r>
      <w:proofErr w:type="spellStart"/>
      <w:r w:rsidRPr="00D23A2D">
        <w:t>millionar</w:t>
      </w:r>
      <w:proofErr w:type="spellEnd"/>
      <w:r w:rsidRPr="00D23A2D">
        <w:t xml:space="preserve"> USD skal </w:t>
      </w:r>
      <w:proofErr w:type="spellStart"/>
      <w:r w:rsidRPr="00D23A2D">
        <w:t>styrkje</w:t>
      </w:r>
      <w:proofErr w:type="spellEnd"/>
      <w:r w:rsidRPr="00D23A2D">
        <w:t xml:space="preserve"> evna landet har til å </w:t>
      </w:r>
      <w:proofErr w:type="spellStart"/>
      <w:r w:rsidRPr="00D23A2D">
        <w:t>undersøkje</w:t>
      </w:r>
      <w:proofErr w:type="spellEnd"/>
      <w:r w:rsidRPr="00D23A2D">
        <w:t xml:space="preserve"> og utnytte </w:t>
      </w:r>
      <w:proofErr w:type="spellStart"/>
      <w:r w:rsidRPr="00D23A2D">
        <w:t>ressursane</w:t>
      </w:r>
      <w:proofErr w:type="spellEnd"/>
      <w:r w:rsidRPr="00D23A2D">
        <w:t xml:space="preserve"> i djuphava </w:t>
      </w:r>
      <w:proofErr w:type="spellStart"/>
      <w:r w:rsidRPr="00D23A2D">
        <w:t>dei</w:t>
      </w:r>
      <w:proofErr w:type="spellEnd"/>
      <w:r w:rsidRPr="00D23A2D">
        <w:t xml:space="preserve"> neste fem åra.</w:t>
      </w:r>
    </w:p>
    <w:p w14:paraId="6E81706F" w14:textId="77777777" w:rsidR="00617A19" w:rsidRPr="00D23A2D" w:rsidRDefault="00F23A99" w:rsidP="00D23A2D">
      <w:r w:rsidRPr="00D23A2D">
        <w:t xml:space="preserve">I april 2021 gjennomførte det indiske </w:t>
      </w:r>
      <w:r w:rsidRPr="00D23A2D">
        <w:rPr>
          <w:rStyle w:val="kursiv"/>
        </w:rPr>
        <w:t xml:space="preserve">National </w:t>
      </w:r>
      <w:proofErr w:type="spellStart"/>
      <w:r w:rsidRPr="00D23A2D">
        <w:rPr>
          <w:rStyle w:val="kursiv"/>
        </w:rPr>
        <w:t>Institute</w:t>
      </w:r>
      <w:proofErr w:type="spellEnd"/>
      <w:r w:rsidRPr="00D23A2D">
        <w:rPr>
          <w:rStyle w:val="kursiv"/>
        </w:rPr>
        <w:t xml:space="preserve"> </w:t>
      </w:r>
      <w:proofErr w:type="spellStart"/>
      <w:r w:rsidRPr="00D23A2D">
        <w:rPr>
          <w:rStyle w:val="kursiv"/>
        </w:rPr>
        <w:t>of</w:t>
      </w:r>
      <w:proofErr w:type="spellEnd"/>
      <w:r w:rsidRPr="00D23A2D">
        <w:rPr>
          <w:rStyle w:val="kursiv"/>
        </w:rPr>
        <w:t xml:space="preserve"> Ocean Technology</w:t>
      </w:r>
      <w:r w:rsidRPr="00D23A2D">
        <w:t xml:space="preserve"> </w:t>
      </w:r>
      <w:proofErr w:type="spellStart"/>
      <w:r w:rsidRPr="00D23A2D">
        <w:t>ein</w:t>
      </w:r>
      <w:proofErr w:type="spellEnd"/>
      <w:r w:rsidRPr="00D23A2D">
        <w:t xml:space="preserve"> test av nytt utstyr for utvinning av havbotnmineral og utforsking av malmprospekt, og </w:t>
      </w:r>
      <w:proofErr w:type="spellStart"/>
      <w:r w:rsidRPr="00D23A2D">
        <w:t>ein</w:t>
      </w:r>
      <w:proofErr w:type="spellEnd"/>
      <w:r w:rsidRPr="00D23A2D">
        <w:t xml:space="preserve"> test av </w:t>
      </w:r>
      <w:proofErr w:type="spellStart"/>
      <w:r w:rsidRPr="00D23A2D">
        <w:t>ein</w:t>
      </w:r>
      <w:proofErr w:type="spellEnd"/>
      <w:r w:rsidRPr="00D23A2D">
        <w:t xml:space="preserve"> </w:t>
      </w:r>
      <w:proofErr w:type="spellStart"/>
      <w:r w:rsidRPr="00D23A2D">
        <w:t>såkalla</w:t>
      </w:r>
      <w:proofErr w:type="spellEnd"/>
      <w:r w:rsidRPr="00D23A2D">
        <w:t xml:space="preserve"> «</w:t>
      </w:r>
      <w:proofErr w:type="spellStart"/>
      <w:r w:rsidRPr="00D23A2D">
        <w:t>seabed</w:t>
      </w:r>
      <w:proofErr w:type="spellEnd"/>
      <w:r w:rsidRPr="00D23A2D">
        <w:t xml:space="preserve"> crawler» på havdjup ned til 5000 meter. Dette er den djupaste testen som så langt er gjennomført. Det indiske prosjektet </w:t>
      </w:r>
      <w:r w:rsidRPr="00D23A2D">
        <w:rPr>
          <w:rStyle w:val="kursiv"/>
        </w:rPr>
        <w:t xml:space="preserve">«Deep Ocean </w:t>
      </w:r>
      <w:proofErr w:type="spellStart"/>
      <w:r w:rsidRPr="00D23A2D">
        <w:rPr>
          <w:rStyle w:val="kursiv"/>
        </w:rPr>
        <w:t>Mission</w:t>
      </w:r>
      <w:proofErr w:type="spellEnd"/>
      <w:r w:rsidRPr="00D23A2D">
        <w:rPr>
          <w:rStyle w:val="kursiv"/>
        </w:rPr>
        <w:t>»</w:t>
      </w:r>
      <w:r w:rsidRPr="00D23A2D">
        <w:t xml:space="preserve"> til 500 </w:t>
      </w:r>
      <w:proofErr w:type="spellStart"/>
      <w:r w:rsidRPr="00D23A2D">
        <w:t>millionar</w:t>
      </w:r>
      <w:proofErr w:type="spellEnd"/>
      <w:r w:rsidRPr="00D23A2D">
        <w:t xml:space="preserve"> USD skal </w:t>
      </w:r>
      <w:proofErr w:type="spellStart"/>
      <w:r w:rsidRPr="00D23A2D">
        <w:t>styrkje</w:t>
      </w:r>
      <w:proofErr w:type="spellEnd"/>
      <w:r w:rsidRPr="00D23A2D">
        <w:t xml:space="preserve"> evna landet har til å </w:t>
      </w:r>
      <w:proofErr w:type="spellStart"/>
      <w:r w:rsidRPr="00D23A2D">
        <w:t>undersøkje</w:t>
      </w:r>
      <w:proofErr w:type="spellEnd"/>
      <w:r w:rsidRPr="00D23A2D">
        <w:t xml:space="preserve"> og utnytte </w:t>
      </w:r>
      <w:proofErr w:type="spellStart"/>
      <w:r w:rsidRPr="00D23A2D">
        <w:t>ressursane</w:t>
      </w:r>
      <w:proofErr w:type="spellEnd"/>
      <w:r w:rsidRPr="00D23A2D">
        <w:t xml:space="preserve"> i djuphava </w:t>
      </w:r>
      <w:proofErr w:type="spellStart"/>
      <w:r w:rsidRPr="00D23A2D">
        <w:t>dei</w:t>
      </w:r>
      <w:proofErr w:type="spellEnd"/>
      <w:r w:rsidRPr="00D23A2D">
        <w:t xml:space="preserve"> neste fem åra.</w:t>
      </w:r>
    </w:p>
    <w:p w14:paraId="76C344F6" w14:textId="77777777" w:rsidR="00617A19" w:rsidRPr="00D23A2D" w:rsidRDefault="00F23A99" w:rsidP="00D23A2D">
      <w:r w:rsidRPr="00D23A2D">
        <w:lastRenderedPageBreak/>
        <w:t xml:space="preserve">Kina driv også med havbotnmineralaktivitet </w:t>
      </w:r>
      <w:proofErr w:type="spellStart"/>
      <w:r w:rsidRPr="00D23A2D">
        <w:t>innanfor</w:t>
      </w:r>
      <w:proofErr w:type="spellEnd"/>
      <w:r w:rsidRPr="00D23A2D">
        <w:t xml:space="preserve"> nasjonal jurisdiksjon. Mellom anna har </w:t>
      </w:r>
      <w:proofErr w:type="spellStart"/>
      <w:r w:rsidRPr="00D23A2D">
        <w:t>dei</w:t>
      </w:r>
      <w:proofErr w:type="spellEnd"/>
      <w:r w:rsidRPr="00D23A2D">
        <w:t xml:space="preserve"> gjennomført </w:t>
      </w:r>
      <w:proofErr w:type="spellStart"/>
      <w:r w:rsidRPr="00D23A2D">
        <w:t>ein</w:t>
      </w:r>
      <w:proofErr w:type="spellEnd"/>
      <w:r w:rsidRPr="00D23A2D">
        <w:t xml:space="preserve"> test i Sør-Kina-havet av utvinningsutstyr for skorper. Testen omfatta </w:t>
      </w:r>
      <w:proofErr w:type="spellStart"/>
      <w:r w:rsidRPr="00D23A2D">
        <w:t>eit</w:t>
      </w:r>
      <w:proofErr w:type="spellEnd"/>
      <w:r w:rsidRPr="00D23A2D">
        <w:t xml:space="preserve"> </w:t>
      </w:r>
      <w:proofErr w:type="spellStart"/>
      <w:r w:rsidRPr="00D23A2D">
        <w:t>køyretøy</w:t>
      </w:r>
      <w:proofErr w:type="spellEnd"/>
      <w:r w:rsidRPr="00D23A2D">
        <w:t xml:space="preserve">, </w:t>
      </w:r>
      <w:r w:rsidRPr="00D23A2D">
        <w:rPr>
          <w:rStyle w:val="kursiv"/>
        </w:rPr>
        <w:t>Pioneer I «</w:t>
      </w:r>
      <w:proofErr w:type="spellStart"/>
      <w:r w:rsidRPr="00D23A2D">
        <w:rPr>
          <w:rStyle w:val="kursiv"/>
        </w:rPr>
        <w:t>seafloor</w:t>
      </w:r>
      <w:proofErr w:type="spellEnd"/>
      <w:r w:rsidRPr="00D23A2D">
        <w:rPr>
          <w:rStyle w:val="kursiv"/>
        </w:rPr>
        <w:t xml:space="preserve"> crawler», </w:t>
      </w:r>
      <w:r w:rsidRPr="00D23A2D">
        <w:t xml:space="preserve">som skal brukast til leiting, prøvetaking og forsking. Testen blei gjennomført på havdjup </w:t>
      </w:r>
      <w:proofErr w:type="spellStart"/>
      <w:r w:rsidRPr="00D23A2D">
        <w:t>frå</w:t>
      </w:r>
      <w:proofErr w:type="spellEnd"/>
      <w:r w:rsidRPr="00D23A2D">
        <w:t xml:space="preserve"> 1000 til 2500 meter.</w:t>
      </w:r>
    </w:p>
    <w:p w14:paraId="3C398E46" w14:textId="77777777" w:rsidR="00617A19" w:rsidRPr="00D23A2D" w:rsidRDefault="00F23A99" w:rsidP="00D23A2D">
      <w:proofErr w:type="spellStart"/>
      <w:r w:rsidRPr="00D23A2D">
        <w:t>Cookøyane</w:t>
      </w:r>
      <w:proofErr w:type="spellEnd"/>
      <w:r w:rsidRPr="00D23A2D">
        <w:t xml:space="preserve"> i Stillehavet har </w:t>
      </w:r>
      <w:proofErr w:type="spellStart"/>
      <w:r w:rsidRPr="00D23A2D">
        <w:t>opna</w:t>
      </w:r>
      <w:proofErr w:type="spellEnd"/>
      <w:r w:rsidRPr="00D23A2D">
        <w:t xml:space="preserve"> for kommersiell leiteaktivitet </w:t>
      </w:r>
      <w:proofErr w:type="spellStart"/>
      <w:r w:rsidRPr="00D23A2D">
        <w:t>innanfor</w:t>
      </w:r>
      <w:proofErr w:type="spellEnd"/>
      <w:r w:rsidRPr="00D23A2D">
        <w:t xml:space="preserve"> </w:t>
      </w:r>
      <w:proofErr w:type="gramStart"/>
      <w:r w:rsidRPr="00D23A2D">
        <w:t>sine område</w:t>
      </w:r>
      <w:proofErr w:type="gramEnd"/>
      <w:r w:rsidRPr="00D23A2D">
        <w:t xml:space="preserve">. I februar 2022 tildelte øygruppa tre leiteløyve for </w:t>
      </w:r>
      <w:proofErr w:type="spellStart"/>
      <w:r w:rsidRPr="00D23A2D">
        <w:t>nodular</w:t>
      </w:r>
      <w:proofErr w:type="spellEnd"/>
      <w:r w:rsidRPr="00D23A2D">
        <w:t xml:space="preserve"> på eigen sokkel. Løyva er </w:t>
      </w:r>
      <w:proofErr w:type="spellStart"/>
      <w:r w:rsidRPr="00D23A2D">
        <w:t>berre</w:t>
      </w:r>
      <w:proofErr w:type="spellEnd"/>
      <w:r w:rsidRPr="00D23A2D">
        <w:t xml:space="preserve"> for leiting og gjeld for fem år. Det er </w:t>
      </w:r>
      <w:proofErr w:type="spellStart"/>
      <w:r w:rsidRPr="00D23A2D">
        <w:t>ikkje</w:t>
      </w:r>
      <w:proofErr w:type="spellEnd"/>
      <w:r w:rsidRPr="00D23A2D">
        <w:t xml:space="preserve"> </w:t>
      </w:r>
      <w:proofErr w:type="spellStart"/>
      <w:r w:rsidRPr="00D23A2D">
        <w:t>opna</w:t>
      </w:r>
      <w:proofErr w:type="spellEnd"/>
      <w:r w:rsidRPr="00D23A2D">
        <w:t xml:space="preserve"> for kommersiell utvinning av </w:t>
      </w:r>
      <w:proofErr w:type="spellStart"/>
      <w:r w:rsidRPr="00D23A2D">
        <w:t>nodular</w:t>
      </w:r>
      <w:proofErr w:type="spellEnd"/>
      <w:r w:rsidRPr="00D23A2D">
        <w:t xml:space="preserve"> </w:t>
      </w:r>
      <w:proofErr w:type="spellStart"/>
      <w:r w:rsidRPr="00D23A2D">
        <w:t>frå</w:t>
      </w:r>
      <w:proofErr w:type="spellEnd"/>
      <w:r w:rsidRPr="00D23A2D">
        <w:t xml:space="preserve"> havbotnen.</w:t>
      </w:r>
    </w:p>
    <w:p w14:paraId="0713E57B" w14:textId="77777777" w:rsidR="00617A19" w:rsidRPr="0067436F" w:rsidRDefault="00F23A99" w:rsidP="00D23A2D">
      <w:pPr>
        <w:rPr>
          <w:lang w:val="en-US"/>
        </w:rPr>
      </w:pPr>
      <w:r w:rsidRPr="00D23A2D">
        <w:t xml:space="preserve">USA kartlegg </w:t>
      </w:r>
      <w:proofErr w:type="spellStart"/>
      <w:r w:rsidRPr="00D23A2D">
        <w:t>miljøverdiar</w:t>
      </w:r>
      <w:proofErr w:type="spellEnd"/>
      <w:r w:rsidRPr="00D23A2D">
        <w:t xml:space="preserve"> og havbotnmineral langs Atlanterhavskysten, Stillehavskysten og Alaska. </w:t>
      </w:r>
      <w:proofErr w:type="spellStart"/>
      <w:r w:rsidRPr="00D23A2D">
        <w:t>Utanfor</w:t>
      </w:r>
      <w:proofErr w:type="spellEnd"/>
      <w:r w:rsidRPr="00D23A2D">
        <w:t xml:space="preserve"> austkysten ligg Blake Plateau, som har nodul- og </w:t>
      </w:r>
      <w:proofErr w:type="spellStart"/>
      <w:r w:rsidRPr="00D23A2D">
        <w:t>skorperessursar</w:t>
      </w:r>
      <w:proofErr w:type="spellEnd"/>
      <w:r w:rsidRPr="00D23A2D">
        <w:t xml:space="preserve">, og der </w:t>
      </w:r>
      <w:proofErr w:type="spellStart"/>
      <w:r w:rsidRPr="00D23A2D">
        <w:t>ein</w:t>
      </w:r>
      <w:proofErr w:type="spellEnd"/>
      <w:r w:rsidRPr="00D23A2D">
        <w:t xml:space="preserve"> på 1970-talet testa utstyr for utvinning. I </w:t>
      </w:r>
      <w:proofErr w:type="spellStart"/>
      <w:r w:rsidRPr="00D23A2D">
        <w:t>eit</w:t>
      </w:r>
      <w:proofErr w:type="spellEnd"/>
      <w:r w:rsidRPr="00D23A2D">
        <w:t xml:space="preserve"> område </w:t>
      </w:r>
      <w:proofErr w:type="spellStart"/>
      <w:r w:rsidRPr="00D23A2D">
        <w:t>utanfor</w:t>
      </w:r>
      <w:proofErr w:type="spellEnd"/>
      <w:r w:rsidRPr="00D23A2D">
        <w:t xml:space="preserve"> California kalla </w:t>
      </w:r>
      <w:r w:rsidRPr="00D23A2D">
        <w:rPr>
          <w:rStyle w:val="kursiv"/>
        </w:rPr>
        <w:t xml:space="preserve">Escanaba </w:t>
      </w:r>
      <w:proofErr w:type="spellStart"/>
      <w:r w:rsidRPr="00D23A2D">
        <w:rPr>
          <w:rStyle w:val="kursiv"/>
        </w:rPr>
        <w:t>Through</w:t>
      </w:r>
      <w:proofErr w:type="spellEnd"/>
      <w:r w:rsidRPr="00D23A2D">
        <w:t xml:space="preserve"> </w:t>
      </w:r>
      <w:proofErr w:type="spellStart"/>
      <w:r w:rsidRPr="00D23A2D">
        <w:t>finst</w:t>
      </w:r>
      <w:proofErr w:type="spellEnd"/>
      <w:r w:rsidRPr="00D23A2D">
        <w:t xml:space="preserve"> hydrotermale kjelder, mens djuphavsslettene ved Hawaii har potensial for </w:t>
      </w:r>
      <w:proofErr w:type="spellStart"/>
      <w:r w:rsidRPr="00D23A2D">
        <w:t>nodular</w:t>
      </w:r>
      <w:proofErr w:type="spellEnd"/>
      <w:r w:rsidRPr="00D23A2D">
        <w:t xml:space="preserve">. Langs </w:t>
      </w:r>
      <w:proofErr w:type="spellStart"/>
      <w:r w:rsidRPr="00D23A2D">
        <w:t>Aleutane</w:t>
      </w:r>
      <w:proofErr w:type="spellEnd"/>
      <w:r w:rsidRPr="00D23A2D">
        <w:t xml:space="preserve"> vest for Alaska kan det </w:t>
      </w:r>
      <w:proofErr w:type="spellStart"/>
      <w:r w:rsidRPr="00D23A2D">
        <w:t>finnast</w:t>
      </w:r>
      <w:proofErr w:type="spellEnd"/>
      <w:r w:rsidRPr="00D23A2D">
        <w:t xml:space="preserve"> hydrotermale kjelder. </w:t>
      </w:r>
      <w:proofErr w:type="spellStart"/>
      <w:r w:rsidRPr="0067436F">
        <w:rPr>
          <w:lang w:val="en-US"/>
        </w:rPr>
        <w:t>Kartlegginga</w:t>
      </w:r>
      <w:proofErr w:type="spellEnd"/>
      <w:r w:rsidRPr="0067436F">
        <w:rPr>
          <w:lang w:val="en-US"/>
        </w:rPr>
        <w:t xml:space="preserve"> </w:t>
      </w:r>
      <w:proofErr w:type="spellStart"/>
      <w:r w:rsidRPr="0067436F">
        <w:rPr>
          <w:lang w:val="en-US"/>
        </w:rPr>
        <w:t>blir</w:t>
      </w:r>
      <w:proofErr w:type="spellEnd"/>
      <w:r w:rsidRPr="0067436F">
        <w:rPr>
          <w:lang w:val="en-US"/>
        </w:rPr>
        <w:t xml:space="preserve"> </w:t>
      </w:r>
      <w:proofErr w:type="spellStart"/>
      <w:r w:rsidRPr="0067436F">
        <w:rPr>
          <w:lang w:val="en-US"/>
        </w:rPr>
        <w:t>gjennomført</w:t>
      </w:r>
      <w:proofErr w:type="spellEnd"/>
      <w:r w:rsidRPr="0067436F">
        <w:rPr>
          <w:lang w:val="en-US"/>
        </w:rPr>
        <w:t xml:space="preserve"> </w:t>
      </w:r>
      <w:proofErr w:type="spellStart"/>
      <w:r w:rsidRPr="0067436F">
        <w:rPr>
          <w:lang w:val="en-US"/>
        </w:rPr>
        <w:t>i</w:t>
      </w:r>
      <w:proofErr w:type="spellEnd"/>
      <w:r w:rsidRPr="0067436F">
        <w:rPr>
          <w:lang w:val="en-US"/>
        </w:rPr>
        <w:t xml:space="preserve"> </w:t>
      </w:r>
      <w:proofErr w:type="spellStart"/>
      <w:r w:rsidRPr="0067436F">
        <w:rPr>
          <w:lang w:val="en-US"/>
        </w:rPr>
        <w:t>regi</w:t>
      </w:r>
      <w:proofErr w:type="spellEnd"/>
      <w:r w:rsidRPr="0067436F">
        <w:rPr>
          <w:lang w:val="en-US"/>
        </w:rPr>
        <w:t xml:space="preserve"> av </w:t>
      </w:r>
      <w:r w:rsidRPr="0067436F">
        <w:rPr>
          <w:rStyle w:val="kursiv"/>
          <w:lang w:val="en-US"/>
        </w:rPr>
        <w:t xml:space="preserve">Bureau of Ocean Energy Management </w:t>
      </w:r>
      <w:r w:rsidRPr="0067436F">
        <w:rPr>
          <w:lang w:val="en-US"/>
        </w:rPr>
        <w:t xml:space="preserve">(BOEM), </w:t>
      </w:r>
      <w:r w:rsidRPr="0067436F">
        <w:rPr>
          <w:rStyle w:val="kursiv"/>
          <w:lang w:val="en-US"/>
        </w:rPr>
        <w:t xml:space="preserve">United States Geological Survey </w:t>
      </w:r>
      <w:r w:rsidRPr="0067436F">
        <w:rPr>
          <w:lang w:val="en-US"/>
        </w:rPr>
        <w:t>(USGS) og</w:t>
      </w:r>
      <w:r w:rsidRPr="0067436F">
        <w:rPr>
          <w:rStyle w:val="kursiv"/>
          <w:lang w:val="en-US"/>
        </w:rPr>
        <w:t xml:space="preserve"> National Oceanic and Atmospheric Administration</w:t>
      </w:r>
      <w:r w:rsidRPr="0067436F">
        <w:rPr>
          <w:lang w:val="en-US"/>
        </w:rPr>
        <w:t xml:space="preserve"> (NOAA).</w:t>
      </w:r>
    </w:p>
    <w:p w14:paraId="21574F31" w14:textId="77777777" w:rsidR="00617A19" w:rsidRPr="00D23A2D" w:rsidRDefault="00F23A99" w:rsidP="00D23A2D">
      <w:pPr>
        <w:pStyle w:val="tittel-ramme"/>
      </w:pPr>
      <w:proofErr w:type="spellStart"/>
      <w:r w:rsidRPr="00D23A2D">
        <w:t>Førekomstane</w:t>
      </w:r>
      <w:proofErr w:type="spellEnd"/>
      <w:r w:rsidRPr="00D23A2D">
        <w:t xml:space="preserve"> på norsk sokkel</w:t>
      </w:r>
    </w:p>
    <w:p w14:paraId="2D85C46C" w14:textId="77777777" w:rsidR="00617A19" w:rsidRPr="00D23A2D" w:rsidRDefault="00F23A99" w:rsidP="00D23A2D">
      <w:proofErr w:type="spellStart"/>
      <w:r w:rsidRPr="00D23A2D">
        <w:t>Mineralførekomstar</w:t>
      </w:r>
      <w:proofErr w:type="spellEnd"/>
      <w:r w:rsidRPr="00D23A2D">
        <w:t xml:space="preserve"> på havbotnen blir delte inn i tre </w:t>
      </w:r>
      <w:proofErr w:type="spellStart"/>
      <w:r w:rsidRPr="00D23A2D">
        <w:t>typar</w:t>
      </w:r>
      <w:proofErr w:type="spellEnd"/>
      <w:r w:rsidRPr="00D23A2D">
        <w:t xml:space="preserve">: sulfid, manganskorper og </w:t>
      </w:r>
      <w:proofErr w:type="spellStart"/>
      <w:r w:rsidRPr="00D23A2D">
        <w:t>mangannodular</w:t>
      </w:r>
      <w:proofErr w:type="spellEnd"/>
      <w:r w:rsidRPr="00D23A2D">
        <w:t xml:space="preserve">. Alle </w:t>
      </w:r>
      <w:proofErr w:type="spellStart"/>
      <w:r w:rsidRPr="00D23A2D">
        <w:t>dei</w:t>
      </w:r>
      <w:proofErr w:type="spellEnd"/>
      <w:r w:rsidRPr="00D23A2D">
        <w:t xml:space="preserve"> tre </w:t>
      </w:r>
      <w:proofErr w:type="spellStart"/>
      <w:r w:rsidRPr="00D23A2D">
        <w:t>typane</w:t>
      </w:r>
      <w:proofErr w:type="spellEnd"/>
      <w:r w:rsidRPr="00D23A2D">
        <w:t xml:space="preserve"> </w:t>
      </w:r>
      <w:proofErr w:type="spellStart"/>
      <w:r w:rsidRPr="00D23A2D">
        <w:t>inneheld</w:t>
      </w:r>
      <w:proofErr w:type="spellEnd"/>
      <w:r w:rsidRPr="00D23A2D">
        <w:t xml:space="preserve"> </w:t>
      </w:r>
      <w:proofErr w:type="spellStart"/>
      <w:r w:rsidRPr="00D23A2D">
        <w:t>fleire</w:t>
      </w:r>
      <w:proofErr w:type="spellEnd"/>
      <w:r w:rsidRPr="00D23A2D">
        <w:t xml:space="preserve"> metall (polymetalliske), og </w:t>
      </w:r>
      <w:proofErr w:type="spellStart"/>
      <w:r w:rsidRPr="00D23A2D">
        <w:t>dei</w:t>
      </w:r>
      <w:proofErr w:type="spellEnd"/>
      <w:r w:rsidRPr="00D23A2D">
        <w:t xml:space="preserve"> ligg på store djup, </w:t>
      </w:r>
      <w:proofErr w:type="spellStart"/>
      <w:r w:rsidRPr="00D23A2D">
        <w:t>hovudsakleg</w:t>
      </w:r>
      <w:proofErr w:type="spellEnd"/>
      <w:r w:rsidRPr="00D23A2D">
        <w:t xml:space="preserve"> mellom 1500 og 6000 meter.</w:t>
      </w:r>
    </w:p>
    <w:p w14:paraId="7FCD30DB" w14:textId="77777777" w:rsidR="00617A19" w:rsidRPr="00D23A2D" w:rsidRDefault="00F23A99" w:rsidP="00D23A2D">
      <w:proofErr w:type="spellStart"/>
      <w:r w:rsidRPr="00D23A2D">
        <w:t>Frå</w:t>
      </w:r>
      <w:proofErr w:type="spellEnd"/>
      <w:r w:rsidRPr="00D23A2D">
        <w:t xml:space="preserve"> mangeårig norsk forskingsaktivitet og Oljedirektoratets kartlegging veit vi at </w:t>
      </w:r>
      <w:proofErr w:type="spellStart"/>
      <w:r w:rsidRPr="00D23A2D">
        <w:t>dei</w:t>
      </w:r>
      <w:proofErr w:type="spellEnd"/>
      <w:r w:rsidRPr="00D23A2D">
        <w:t xml:space="preserve"> </w:t>
      </w:r>
      <w:proofErr w:type="spellStart"/>
      <w:r w:rsidRPr="00D23A2D">
        <w:t>djupare</w:t>
      </w:r>
      <w:proofErr w:type="spellEnd"/>
      <w:r w:rsidRPr="00D23A2D">
        <w:t xml:space="preserve"> </w:t>
      </w:r>
      <w:proofErr w:type="spellStart"/>
      <w:r w:rsidRPr="00D23A2D">
        <w:t>delane</w:t>
      </w:r>
      <w:proofErr w:type="spellEnd"/>
      <w:r w:rsidRPr="00D23A2D">
        <w:t xml:space="preserve"> av norsk kontinentalsokkel </w:t>
      </w:r>
      <w:proofErr w:type="spellStart"/>
      <w:r w:rsidRPr="00D23A2D">
        <w:t>inneheld</w:t>
      </w:r>
      <w:proofErr w:type="spellEnd"/>
      <w:r w:rsidRPr="00D23A2D">
        <w:t xml:space="preserve"> </w:t>
      </w:r>
      <w:proofErr w:type="spellStart"/>
      <w:r w:rsidRPr="00D23A2D">
        <w:t>førekomstar</w:t>
      </w:r>
      <w:proofErr w:type="spellEnd"/>
      <w:r w:rsidRPr="00D23A2D">
        <w:t xml:space="preserve"> av sulfid og manganskorper. </w:t>
      </w:r>
      <w:proofErr w:type="spellStart"/>
      <w:r w:rsidRPr="00D23A2D">
        <w:t>Mangannodular</w:t>
      </w:r>
      <w:proofErr w:type="spellEnd"/>
      <w:r w:rsidRPr="00D23A2D">
        <w:t xml:space="preserve"> på havbotnen i </w:t>
      </w:r>
      <w:proofErr w:type="spellStart"/>
      <w:r w:rsidRPr="00D23A2D">
        <w:t>desse</w:t>
      </w:r>
      <w:proofErr w:type="spellEnd"/>
      <w:r w:rsidRPr="00D23A2D">
        <w:t xml:space="preserve"> områda er </w:t>
      </w:r>
      <w:proofErr w:type="spellStart"/>
      <w:r w:rsidRPr="00D23A2D">
        <w:t>ikkje</w:t>
      </w:r>
      <w:proofErr w:type="spellEnd"/>
      <w:r w:rsidRPr="00D23A2D">
        <w:t xml:space="preserve"> påviste. Oljedirektoratet har i </w:t>
      </w:r>
      <w:proofErr w:type="spellStart"/>
      <w:r w:rsidRPr="00D23A2D">
        <w:t>si</w:t>
      </w:r>
      <w:proofErr w:type="spellEnd"/>
      <w:r w:rsidRPr="00D23A2D">
        <w:t xml:space="preserve"> ressursvurdering gått ut </w:t>
      </w:r>
      <w:proofErr w:type="spellStart"/>
      <w:r w:rsidRPr="00D23A2D">
        <w:t>frå</w:t>
      </w:r>
      <w:proofErr w:type="spellEnd"/>
      <w:r w:rsidRPr="00D23A2D">
        <w:t xml:space="preserve"> at </w:t>
      </w:r>
      <w:proofErr w:type="spellStart"/>
      <w:r w:rsidRPr="00D23A2D">
        <w:t>føresetnadene</w:t>
      </w:r>
      <w:proofErr w:type="spellEnd"/>
      <w:r w:rsidRPr="00D23A2D">
        <w:t xml:space="preserve"> </w:t>
      </w:r>
      <w:proofErr w:type="spellStart"/>
      <w:r w:rsidRPr="00D23A2D">
        <w:t>ikkje</w:t>
      </w:r>
      <w:proofErr w:type="spellEnd"/>
      <w:r w:rsidRPr="00D23A2D">
        <w:t xml:space="preserve"> er til </w:t>
      </w:r>
      <w:proofErr w:type="spellStart"/>
      <w:r w:rsidRPr="00D23A2D">
        <w:t>stades</w:t>
      </w:r>
      <w:proofErr w:type="spellEnd"/>
      <w:r w:rsidRPr="00D23A2D">
        <w:t xml:space="preserve"> for å danne </w:t>
      </w:r>
      <w:proofErr w:type="spellStart"/>
      <w:r w:rsidRPr="00D23A2D">
        <w:t>mangannodular</w:t>
      </w:r>
      <w:proofErr w:type="spellEnd"/>
      <w:r w:rsidRPr="00D23A2D">
        <w:t xml:space="preserve"> som </w:t>
      </w:r>
      <w:proofErr w:type="spellStart"/>
      <w:r w:rsidRPr="00D23A2D">
        <w:t>følgje</w:t>
      </w:r>
      <w:proofErr w:type="spellEnd"/>
      <w:r w:rsidRPr="00D23A2D">
        <w:t xml:space="preserve"> av høg sedimentasjonsrate. </w:t>
      </w:r>
      <w:proofErr w:type="spellStart"/>
      <w:r w:rsidRPr="00D23A2D">
        <w:t>Mangannodular</w:t>
      </w:r>
      <w:proofErr w:type="spellEnd"/>
      <w:r w:rsidRPr="00D23A2D">
        <w:t xml:space="preserve"> er derfor </w:t>
      </w:r>
      <w:proofErr w:type="spellStart"/>
      <w:r w:rsidRPr="00D23A2D">
        <w:t>ikkje</w:t>
      </w:r>
      <w:proofErr w:type="spellEnd"/>
      <w:r w:rsidRPr="00D23A2D">
        <w:t xml:space="preserve"> inkluderte i ressursvurderinga.</w:t>
      </w:r>
    </w:p>
    <w:p w14:paraId="7DD848A7" w14:textId="77777777" w:rsidR="00617A19" w:rsidRPr="00D23A2D" w:rsidRDefault="00F23A99" w:rsidP="00D23A2D">
      <w:pPr>
        <w:rPr>
          <w:rStyle w:val="kursiv"/>
        </w:rPr>
      </w:pPr>
      <w:proofErr w:type="spellStart"/>
      <w:r w:rsidRPr="00D23A2D">
        <w:rPr>
          <w:rStyle w:val="kursiv"/>
        </w:rPr>
        <w:t>Sulfidførekomstar</w:t>
      </w:r>
      <w:proofErr w:type="spellEnd"/>
      <w:r w:rsidRPr="00D23A2D">
        <w:t xml:space="preserve"> blir bygde opp av grunnstoff oppløyste i vatn som </w:t>
      </w:r>
      <w:proofErr w:type="spellStart"/>
      <w:r w:rsidRPr="00D23A2D">
        <w:t>strøymer</w:t>
      </w:r>
      <w:proofErr w:type="spellEnd"/>
      <w:r w:rsidRPr="00D23A2D">
        <w:t xml:space="preserve"> ut </w:t>
      </w:r>
      <w:proofErr w:type="spellStart"/>
      <w:r w:rsidRPr="00D23A2D">
        <w:t>frå</w:t>
      </w:r>
      <w:proofErr w:type="spellEnd"/>
      <w:r w:rsidRPr="00D23A2D">
        <w:t xml:space="preserve"> varme kjelder </w:t>
      </w:r>
      <w:proofErr w:type="spellStart"/>
      <w:r w:rsidRPr="00D23A2D">
        <w:t>frå</w:t>
      </w:r>
      <w:proofErr w:type="spellEnd"/>
      <w:r w:rsidRPr="00D23A2D">
        <w:t xml:space="preserve"> jordas indre langs spreiingsryggene. Når den oppvarma væska møter </w:t>
      </w:r>
      <w:proofErr w:type="spellStart"/>
      <w:r w:rsidRPr="00D23A2D">
        <w:t>ein</w:t>
      </w:r>
      <w:proofErr w:type="spellEnd"/>
      <w:r w:rsidRPr="00D23A2D">
        <w:t xml:space="preserve"> fysisk eller kjemisk barriere, som kaldt havvatn, blir grunnstoffa felte ut som sulfidmineral og avsette på havbotnen. Det kan </w:t>
      </w:r>
      <w:proofErr w:type="spellStart"/>
      <w:r w:rsidRPr="00D23A2D">
        <w:t>byggje</w:t>
      </w:r>
      <w:proofErr w:type="spellEnd"/>
      <w:r w:rsidRPr="00D23A2D">
        <w:t xml:space="preserve"> seg opp </w:t>
      </w:r>
      <w:proofErr w:type="spellStart"/>
      <w:r w:rsidRPr="00D23A2D">
        <w:t>skorsteinsliknande</w:t>
      </w:r>
      <w:proofErr w:type="spellEnd"/>
      <w:r w:rsidRPr="00D23A2D">
        <w:t xml:space="preserve"> </w:t>
      </w:r>
      <w:proofErr w:type="spellStart"/>
      <w:r w:rsidRPr="00D23A2D">
        <w:t>strukturar</w:t>
      </w:r>
      <w:proofErr w:type="spellEnd"/>
      <w:r w:rsidRPr="00D23A2D">
        <w:t xml:space="preserve"> som med ujamne mellomrom </w:t>
      </w:r>
      <w:proofErr w:type="spellStart"/>
      <w:r w:rsidRPr="00D23A2D">
        <w:t>kollapsar</w:t>
      </w:r>
      <w:proofErr w:type="spellEnd"/>
      <w:r w:rsidRPr="00D23A2D">
        <w:t xml:space="preserve"> og </w:t>
      </w:r>
      <w:proofErr w:type="spellStart"/>
      <w:r w:rsidRPr="00D23A2D">
        <w:t>dannar</w:t>
      </w:r>
      <w:proofErr w:type="spellEnd"/>
      <w:r w:rsidRPr="00D23A2D">
        <w:t xml:space="preserve"> </w:t>
      </w:r>
      <w:proofErr w:type="spellStart"/>
      <w:r w:rsidRPr="00D23A2D">
        <w:t>kjegleliknande</w:t>
      </w:r>
      <w:proofErr w:type="spellEnd"/>
      <w:r w:rsidRPr="00D23A2D">
        <w:t xml:space="preserve"> eller </w:t>
      </w:r>
      <w:proofErr w:type="spellStart"/>
      <w:r w:rsidRPr="00D23A2D">
        <w:t>haugliknande</w:t>
      </w:r>
      <w:proofErr w:type="spellEnd"/>
      <w:r w:rsidRPr="00D23A2D">
        <w:t xml:space="preserve"> </w:t>
      </w:r>
      <w:proofErr w:type="spellStart"/>
      <w:r w:rsidRPr="00D23A2D">
        <w:t>avsetningar</w:t>
      </w:r>
      <w:proofErr w:type="spellEnd"/>
      <w:r w:rsidRPr="00D23A2D">
        <w:t xml:space="preserve"> av mineral. </w:t>
      </w:r>
      <w:proofErr w:type="spellStart"/>
      <w:r w:rsidRPr="00D23A2D">
        <w:t>Ein</w:t>
      </w:r>
      <w:proofErr w:type="spellEnd"/>
      <w:r w:rsidRPr="00D23A2D">
        <w:t xml:space="preserve"> </w:t>
      </w:r>
      <w:proofErr w:type="spellStart"/>
      <w:r w:rsidRPr="00D23A2D">
        <w:t>førekomst</w:t>
      </w:r>
      <w:proofErr w:type="spellEnd"/>
      <w:r w:rsidRPr="00D23A2D">
        <w:t xml:space="preserve"> kan bestå av </w:t>
      </w:r>
      <w:proofErr w:type="spellStart"/>
      <w:r w:rsidRPr="00D23A2D">
        <w:t>ein</w:t>
      </w:r>
      <w:proofErr w:type="spellEnd"/>
      <w:r w:rsidRPr="00D23A2D">
        <w:t xml:space="preserve"> eller </w:t>
      </w:r>
      <w:proofErr w:type="spellStart"/>
      <w:r w:rsidRPr="00D23A2D">
        <w:t>fleire</w:t>
      </w:r>
      <w:proofErr w:type="spellEnd"/>
      <w:r w:rsidRPr="00D23A2D">
        <w:t xml:space="preserve"> slike </w:t>
      </w:r>
      <w:proofErr w:type="spellStart"/>
      <w:r w:rsidRPr="00D23A2D">
        <w:t>strukturar</w:t>
      </w:r>
      <w:proofErr w:type="spellEnd"/>
      <w:r w:rsidRPr="00D23A2D">
        <w:t xml:space="preserve"> som kvar for seg kan </w:t>
      </w:r>
      <w:proofErr w:type="spellStart"/>
      <w:r w:rsidRPr="00D23A2D">
        <w:t>vere</w:t>
      </w:r>
      <w:proofErr w:type="spellEnd"/>
      <w:r w:rsidRPr="00D23A2D">
        <w:t xml:space="preserve"> hydrotermalt aktive eller inaktive. </w:t>
      </w:r>
      <w:proofErr w:type="spellStart"/>
      <w:r w:rsidRPr="00D23A2D">
        <w:t>Strukturane</w:t>
      </w:r>
      <w:proofErr w:type="spellEnd"/>
      <w:r w:rsidRPr="00D23A2D">
        <w:t xml:space="preserve"> kan </w:t>
      </w:r>
      <w:proofErr w:type="spellStart"/>
      <w:r w:rsidRPr="00D23A2D">
        <w:t>vere</w:t>
      </w:r>
      <w:proofErr w:type="spellEnd"/>
      <w:r w:rsidRPr="00D23A2D">
        <w:t xml:space="preserve"> aktive </w:t>
      </w:r>
      <w:proofErr w:type="gramStart"/>
      <w:r w:rsidRPr="00D23A2D">
        <w:t>i mellom</w:t>
      </w:r>
      <w:proofErr w:type="gramEnd"/>
      <w:r w:rsidRPr="00D23A2D">
        <w:t xml:space="preserve"> </w:t>
      </w:r>
      <w:proofErr w:type="spellStart"/>
      <w:r w:rsidRPr="00D23A2D">
        <w:t>eit</w:t>
      </w:r>
      <w:proofErr w:type="spellEnd"/>
      <w:r w:rsidRPr="00D23A2D">
        <w:t xml:space="preserve"> </w:t>
      </w:r>
      <w:proofErr w:type="spellStart"/>
      <w:r w:rsidRPr="00D23A2D">
        <w:t>tital</w:t>
      </w:r>
      <w:proofErr w:type="spellEnd"/>
      <w:r w:rsidRPr="00D23A2D">
        <w:t xml:space="preserve"> tusen til </w:t>
      </w:r>
      <w:proofErr w:type="spellStart"/>
      <w:r w:rsidRPr="00D23A2D">
        <w:t>nokre</w:t>
      </w:r>
      <w:proofErr w:type="spellEnd"/>
      <w:r w:rsidRPr="00D23A2D">
        <w:t xml:space="preserve"> hundre tusen år før </w:t>
      </w:r>
      <w:proofErr w:type="spellStart"/>
      <w:r w:rsidRPr="00D23A2D">
        <w:t>dei</w:t>
      </w:r>
      <w:proofErr w:type="spellEnd"/>
      <w:r w:rsidRPr="00D23A2D">
        <w:t xml:space="preserve"> blir inaktive. Etter kvart som havbotnspreiinga skrir fram, får </w:t>
      </w:r>
      <w:proofErr w:type="spellStart"/>
      <w:r w:rsidRPr="00D23A2D">
        <w:t>sulfidførekomstane</w:t>
      </w:r>
      <w:proofErr w:type="spellEnd"/>
      <w:r w:rsidRPr="00D23A2D">
        <w:t xml:space="preserve"> gradvis større avstand til </w:t>
      </w:r>
      <w:proofErr w:type="spellStart"/>
      <w:r w:rsidRPr="00D23A2D">
        <w:t>dei</w:t>
      </w:r>
      <w:proofErr w:type="spellEnd"/>
      <w:r w:rsidRPr="00D23A2D">
        <w:t xml:space="preserve"> vulkansk aktive områda, aktiviteten </w:t>
      </w:r>
      <w:proofErr w:type="spellStart"/>
      <w:r w:rsidRPr="00D23A2D">
        <w:t>frå</w:t>
      </w:r>
      <w:proofErr w:type="spellEnd"/>
      <w:r w:rsidRPr="00D23A2D">
        <w:t xml:space="preserve"> varme kjelder </w:t>
      </w:r>
      <w:proofErr w:type="spellStart"/>
      <w:r w:rsidRPr="00D23A2D">
        <w:t>døyr</w:t>
      </w:r>
      <w:proofErr w:type="spellEnd"/>
      <w:r w:rsidRPr="00D23A2D">
        <w:t xml:space="preserve"> ut, og </w:t>
      </w:r>
      <w:proofErr w:type="spellStart"/>
      <w:r w:rsidRPr="00D23A2D">
        <w:t>sulfidførekomstane</w:t>
      </w:r>
      <w:proofErr w:type="spellEnd"/>
      <w:r w:rsidRPr="00D23A2D">
        <w:t xml:space="preserve"> blir heilt eller delvis dekte av sediment. Sulfidmineraliseringa på norsk kontinentalsokkel er dominert av </w:t>
      </w:r>
      <w:proofErr w:type="spellStart"/>
      <w:r w:rsidRPr="00D23A2D">
        <w:t>kopar</w:t>
      </w:r>
      <w:proofErr w:type="spellEnd"/>
      <w:r w:rsidRPr="00D23A2D">
        <w:t xml:space="preserve"> og sink og kan </w:t>
      </w:r>
      <w:proofErr w:type="spellStart"/>
      <w:r w:rsidRPr="00D23A2D">
        <w:t>innehalde</w:t>
      </w:r>
      <w:proofErr w:type="spellEnd"/>
      <w:r w:rsidRPr="00D23A2D">
        <w:t xml:space="preserve"> interessante mengder gull, sølv og kobolt.</w:t>
      </w:r>
    </w:p>
    <w:p w14:paraId="6D681BB0" w14:textId="77777777" w:rsidR="00617A19" w:rsidRPr="00D23A2D" w:rsidRDefault="00F23A99" w:rsidP="00D23A2D">
      <w:proofErr w:type="spellStart"/>
      <w:r w:rsidRPr="00D23A2D">
        <w:t>Sulfidførekomstane</w:t>
      </w:r>
      <w:proofErr w:type="spellEnd"/>
      <w:r w:rsidRPr="00D23A2D">
        <w:t xml:space="preserve"> er påviste langs Den midtatlantiske spreiingsryggen der </w:t>
      </w:r>
      <w:proofErr w:type="spellStart"/>
      <w:r w:rsidRPr="00D23A2D">
        <w:t>Knipovitsjryggen</w:t>
      </w:r>
      <w:proofErr w:type="spellEnd"/>
      <w:r w:rsidRPr="00D23A2D">
        <w:t xml:space="preserve">, </w:t>
      </w:r>
      <w:proofErr w:type="spellStart"/>
      <w:r w:rsidRPr="00D23A2D">
        <w:t>Mohnsryggen</w:t>
      </w:r>
      <w:proofErr w:type="spellEnd"/>
      <w:r w:rsidRPr="00D23A2D">
        <w:t xml:space="preserve"> og den </w:t>
      </w:r>
      <w:proofErr w:type="spellStart"/>
      <w:r w:rsidRPr="00D23A2D">
        <w:t>nordlege</w:t>
      </w:r>
      <w:proofErr w:type="spellEnd"/>
      <w:r w:rsidRPr="00D23A2D">
        <w:t xml:space="preserve"> delen av </w:t>
      </w:r>
      <w:proofErr w:type="spellStart"/>
      <w:r w:rsidRPr="00D23A2D">
        <w:t>Kolbeinseyryggen</w:t>
      </w:r>
      <w:proofErr w:type="spellEnd"/>
      <w:r w:rsidRPr="00D23A2D">
        <w:t xml:space="preserve"> </w:t>
      </w:r>
      <w:proofErr w:type="spellStart"/>
      <w:r w:rsidRPr="00D23A2D">
        <w:t>utgjer</w:t>
      </w:r>
      <w:proofErr w:type="spellEnd"/>
      <w:r w:rsidRPr="00D23A2D">
        <w:t xml:space="preserve"> den norske delen. Dei er danna av dagens og </w:t>
      </w:r>
      <w:proofErr w:type="spellStart"/>
      <w:r w:rsidRPr="00D23A2D">
        <w:t>tidlegare</w:t>
      </w:r>
      <w:proofErr w:type="spellEnd"/>
      <w:r w:rsidRPr="00D23A2D">
        <w:t xml:space="preserve"> tiders vulkanske aktivitet knytt til havbotnspreiinga. </w:t>
      </w:r>
      <w:proofErr w:type="spellStart"/>
      <w:r w:rsidRPr="00D23A2D">
        <w:t>Førekomstar</w:t>
      </w:r>
      <w:proofErr w:type="spellEnd"/>
      <w:r w:rsidRPr="00D23A2D">
        <w:t xml:space="preserve"> som er </w:t>
      </w:r>
      <w:proofErr w:type="spellStart"/>
      <w:r w:rsidRPr="00D23A2D">
        <w:t>tilgjengelege</w:t>
      </w:r>
      <w:proofErr w:type="spellEnd"/>
      <w:r w:rsidRPr="00D23A2D">
        <w:t xml:space="preserve"> for utvinning, kan </w:t>
      </w:r>
      <w:proofErr w:type="spellStart"/>
      <w:r w:rsidRPr="00D23A2D">
        <w:t>finnast</w:t>
      </w:r>
      <w:proofErr w:type="spellEnd"/>
      <w:r w:rsidRPr="00D23A2D">
        <w:t xml:space="preserve"> </w:t>
      </w:r>
      <w:proofErr w:type="spellStart"/>
      <w:r w:rsidRPr="00D23A2D">
        <w:t>innanfor</w:t>
      </w:r>
      <w:proofErr w:type="spellEnd"/>
      <w:r w:rsidRPr="00D23A2D">
        <w:t xml:space="preserve"> </w:t>
      </w:r>
      <w:proofErr w:type="spellStart"/>
      <w:r w:rsidRPr="00D23A2D">
        <w:t>eit</w:t>
      </w:r>
      <w:proofErr w:type="spellEnd"/>
      <w:r w:rsidRPr="00D23A2D">
        <w:t xml:space="preserve"> belte langs spreiingsryggen, på </w:t>
      </w:r>
      <w:proofErr w:type="spellStart"/>
      <w:r w:rsidRPr="00D23A2D">
        <w:t>flankane</w:t>
      </w:r>
      <w:proofErr w:type="spellEnd"/>
      <w:r w:rsidRPr="00D23A2D">
        <w:t xml:space="preserve"> og på djuphavsslettene.</w:t>
      </w:r>
    </w:p>
    <w:p w14:paraId="4DFB13DE" w14:textId="77777777" w:rsidR="00617A19" w:rsidRPr="00D23A2D" w:rsidRDefault="00F23A99" w:rsidP="00D23A2D">
      <w:r w:rsidRPr="00D23A2D">
        <w:lastRenderedPageBreak/>
        <w:t xml:space="preserve">Sulfidmalm kan i prinsippet </w:t>
      </w:r>
      <w:proofErr w:type="spellStart"/>
      <w:r w:rsidRPr="00D23A2D">
        <w:t>utvinnast</w:t>
      </w:r>
      <w:proofErr w:type="spellEnd"/>
      <w:r w:rsidRPr="00D23A2D">
        <w:t xml:space="preserve"> </w:t>
      </w:r>
      <w:proofErr w:type="spellStart"/>
      <w:r w:rsidRPr="00D23A2D">
        <w:t>frå</w:t>
      </w:r>
      <w:proofErr w:type="spellEnd"/>
      <w:r w:rsidRPr="00D23A2D">
        <w:t xml:space="preserve"> </w:t>
      </w:r>
      <w:proofErr w:type="spellStart"/>
      <w:r w:rsidRPr="00D23A2D">
        <w:t>førekomstar</w:t>
      </w:r>
      <w:proofErr w:type="spellEnd"/>
      <w:r w:rsidRPr="00D23A2D">
        <w:t xml:space="preserve"> med både aktive og inaktive </w:t>
      </w:r>
      <w:proofErr w:type="spellStart"/>
      <w:r w:rsidRPr="00D23A2D">
        <w:t>strukturar</w:t>
      </w:r>
      <w:proofErr w:type="spellEnd"/>
      <w:r w:rsidRPr="00D23A2D">
        <w:t xml:space="preserve">. Område der </w:t>
      </w:r>
      <w:proofErr w:type="spellStart"/>
      <w:r w:rsidRPr="00D23A2D">
        <w:t>førekomstane</w:t>
      </w:r>
      <w:proofErr w:type="spellEnd"/>
      <w:r w:rsidRPr="00D23A2D">
        <w:t xml:space="preserve"> består av </w:t>
      </w:r>
      <w:proofErr w:type="spellStart"/>
      <w:r w:rsidRPr="00D23A2D">
        <w:t>strukturar</w:t>
      </w:r>
      <w:proofErr w:type="spellEnd"/>
      <w:r w:rsidRPr="00D23A2D">
        <w:t xml:space="preserve"> som i geologisk perspektiv </w:t>
      </w:r>
      <w:proofErr w:type="spellStart"/>
      <w:r w:rsidRPr="00D23A2D">
        <w:t>nyleg</w:t>
      </w:r>
      <w:proofErr w:type="spellEnd"/>
      <w:r w:rsidRPr="00D23A2D">
        <w:t xml:space="preserve"> er blitt inaktive, er </w:t>
      </w:r>
      <w:proofErr w:type="spellStart"/>
      <w:r w:rsidRPr="00D23A2D">
        <w:t>dei</w:t>
      </w:r>
      <w:proofErr w:type="spellEnd"/>
      <w:r w:rsidRPr="00D23A2D">
        <w:t xml:space="preserve"> områda som </w:t>
      </w:r>
      <w:proofErr w:type="spellStart"/>
      <w:r w:rsidRPr="00D23A2D">
        <w:t>verkar</w:t>
      </w:r>
      <w:proofErr w:type="spellEnd"/>
      <w:r w:rsidRPr="00D23A2D">
        <w:t xml:space="preserve"> mest interessante for sulfidutvinning. Oppbygginga av ressursen (malmen) er avslutta, men den naturlege overdekkinga av </w:t>
      </w:r>
      <w:proofErr w:type="spellStart"/>
      <w:r w:rsidRPr="00D23A2D">
        <w:t>sedimenterande</w:t>
      </w:r>
      <w:proofErr w:type="spellEnd"/>
      <w:r w:rsidRPr="00D23A2D">
        <w:t xml:space="preserve"> materiale har </w:t>
      </w:r>
      <w:proofErr w:type="spellStart"/>
      <w:r w:rsidRPr="00D23A2D">
        <w:t>ikkje</w:t>
      </w:r>
      <w:proofErr w:type="spellEnd"/>
      <w:r w:rsidRPr="00D23A2D">
        <w:t xml:space="preserve"> gravlagt minerala så djupt at </w:t>
      </w:r>
      <w:proofErr w:type="spellStart"/>
      <w:r w:rsidRPr="00D23A2D">
        <w:t>dei</w:t>
      </w:r>
      <w:proofErr w:type="spellEnd"/>
      <w:r w:rsidRPr="00D23A2D">
        <w:t xml:space="preserve"> </w:t>
      </w:r>
      <w:proofErr w:type="spellStart"/>
      <w:r w:rsidRPr="00D23A2D">
        <w:t>ikkje</w:t>
      </w:r>
      <w:proofErr w:type="spellEnd"/>
      <w:r w:rsidRPr="00D23A2D">
        <w:t xml:space="preserve"> kan </w:t>
      </w:r>
      <w:proofErr w:type="spellStart"/>
      <w:r w:rsidRPr="00D23A2D">
        <w:t>påvisast</w:t>
      </w:r>
      <w:proofErr w:type="spellEnd"/>
      <w:r w:rsidRPr="00D23A2D">
        <w:t xml:space="preserve"> med dagens </w:t>
      </w:r>
      <w:proofErr w:type="spellStart"/>
      <w:r w:rsidRPr="00D23A2D">
        <w:t>leiteteknologi</w:t>
      </w:r>
      <w:proofErr w:type="spellEnd"/>
      <w:r w:rsidRPr="00D23A2D">
        <w:t xml:space="preserve">. Der kan </w:t>
      </w:r>
      <w:proofErr w:type="spellStart"/>
      <w:r w:rsidRPr="00D23A2D">
        <w:t>ein</w:t>
      </w:r>
      <w:proofErr w:type="spellEnd"/>
      <w:r w:rsidRPr="00D23A2D">
        <w:t xml:space="preserve"> også unngå </w:t>
      </w:r>
      <w:proofErr w:type="spellStart"/>
      <w:r w:rsidRPr="00D23A2D">
        <w:t>utfordrande</w:t>
      </w:r>
      <w:proofErr w:type="spellEnd"/>
      <w:r w:rsidRPr="00D23A2D">
        <w:t xml:space="preserve"> operasjonelle forhold som </w:t>
      </w:r>
      <w:proofErr w:type="spellStart"/>
      <w:r w:rsidRPr="00D23A2D">
        <w:t>høg</w:t>
      </w:r>
      <w:proofErr w:type="spellEnd"/>
      <w:r w:rsidRPr="00D23A2D">
        <w:t xml:space="preserve"> temperatur i sjøvatnet.</w:t>
      </w:r>
    </w:p>
    <w:p w14:paraId="3435F8E7" w14:textId="77777777" w:rsidR="00617A19" w:rsidRPr="00D23A2D" w:rsidRDefault="00F23A99" w:rsidP="00D23A2D">
      <w:pPr>
        <w:rPr>
          <w:rStyle w:val="kursiv"/>
        </w:rPr>
      </w:pPr>
      <w:r w:rsidRPr="00D23A2D">
        <w:rPr>
          <w:rStyle w:val="kursiv"/>
        </w:rPr>
        <w:t>Manganrike skorper</w:t>
      </w:r>
      <w:r w:rsidRPr="00D23A2D">
        <w:t xml:space="preserve"> blir danna ved at oppløyste </w:t>
      </w:r>
      <w:proofErr w:type="spellStart"/>
      <w:r w:rsidRPr="00D23A2D">
        <w:t>metallsambindingar</w:t>
      </w:r>
      <w:proofErr w:type="spellEnd"/>
      <w:r w:rsidRPr="00D23A2D">
        <w:t xml:space="preserve"> som </w:t>
      </w:r>
      <w:proofErr w:type="spellStart"/>
      <w:r w:rsidRPr="00D23A2D">
        <w:t>finst</w:t>
      </w:r>
      <w:proofErr w:type="spellEnd"/>
      <w:r w:rsidRPr="00D23A2D">
        <w:t xml:space="preserve"> </w:t>
      </w:r>
      <w:proofErr w:type="spellStart"/>
      <w:r w:rsidRPr="00D23A2D">
        <w:t>naturleg</w:t>
      </w:r>
      <w:proofErr w:type="spellEnd"/>
      <w:r w:rsidRPr="00D23A2D">
        <w:t xml:space="preserve"> i sjøvatn, </w:t>
      </w:r>
      <w:proofErr w:type="spellStart"/>
      <w:r w:rsidRPr="00D23A2D">
        <w:t>byggjer</w:t>
      </w:r>
      <w:proofErr w:type="spellEnd"/>
      <w:r w:rsidRPr="00D23A2D">
        <w:t xml:space="preserve"> opp ei skorpe direkte på undersjøiske </w:t>
      </w:r>
      <w:proofErr w:type="spellStart"/>
      <w:r w:rsidRPr="00D23A2D">
        <w:t>fjellformasjonar</w:t>
      </w:r>
      <w:proofErr w:type="spellEnd"/>
      <w:r w:rsidRPr="00D23A2D">
        <w:t xml:space="preserve"> under gitte vilkår. Dette er </w:t>
      </w:r>
      <w:proofErr w:type="spellStart"/>
      <w:r w:rsidRPr="00D23A2D">
        <w:t>ein</w:t>
      </w:r>
      <w:proofErr w:type="spellEnd"/>
      <w:r w:rsidRPr="00D23A2D">
        <w:t xml:space="preserve"> </w:t>
      </w:r>
      <w:proofErr w:type="spellStart"/>
      <w:r w:rsidRPr="00D23A2D">
        <w:t>langsam</w:t>
      </w:r>
      <w:proofErr w:type="spellEnd"/>
      <w:r w:rsidRPr="00D23A2D">
        <w:t xml:space="preserve">, </w:t>
      </w:r>
      <w:proofErr w:type="spellStart"/>
      <w:r w:rsidRPr="00D23A2D">
        <w:t>naturleg</w:t>
      </w:r>
      <w:proofErr w:type="spellEnd"/>
      <w:r w:rsidRPr="00D23A2D">
        <w:t xml:space="preserve"> prosess, og det </w:t>
      </w:r>
      <w:proofErr w:type="spellStart"/>
      <w:r w:rsidRPr="00D23A2D">
        <w:t>tek</w:t>
      </w:r>
      <w:proofErr w:type="spellEnd"/>
      <w:r w:rsidRPr="00D23A2D">
        <w:t xml:space="preserve"> om lag </w:t>
      </w:r>
      <w:proofErr w:type="spellStart"/>
      <w:r w:rsidRPr="00D23A2D">
        <w:t>ein</w:t>
      </w:r>
      <w:proofErr w:type="spellEnd"/>
      <w:r w:rsidRPr="00D23A2D">
        <w:t xml:space="preserve"> million år å danne </w:t>
      </w:r>
      <w:proofErr w:type="spellStart"/>
      <w:r w:rsidRPr="00D23A2D">
        <w:t>eit</w:t>
      </w:r>
      <w:proofErr w:type="spellEnd"/>
      <w:r w:rsidRPr="00D23A2D">
        <w:t xml:space="preserve"> centimetertjukt lag (skorper). Skorpene </w:t>
      </w:r>
      <w:proofErr w:type="spellStart"/>
      <w:r w:rsidRPr="00D23A2D">
        <w:t>inneheld</w:t>
      </w:r>
      <w:proofErr w:type="spellEnd"/>
      <w:r w:rsidRPr="00D23A2D">
        <w:t xml:space="preserve"> ulike metall som kan </w:t>
      </w:r>
      <w:proofErr w:type="spellStart"/>
      <w:r w:rsidRPr="00D23A2D">
        <w:t>vinnast</w:t>
      </w:r>
      <w:proofErr w:type="spellEnd"/>
      <w:r w:rsidRPr="00D23A2D">
        <w:t xml:space="preserve"> ut. På norsk sokkel er det i </w:t>
      </w:r>
      <w:proofErr w:type="spellStart"/>
      <w:r w:rsidRPr="00D23A2D">
        <w:t>skorpeførekomstar</w:t>
      </w:r>
      <w:proofErr w:type="spellEnd"/>
      <w:r w:rsidRPr="00D23A2D">
        <w:t xml:space="preserve"> påvist mangan, kobolt, jern, titan og vanadium, i tillegg til sjeldne </w:t>
      </w:r>
      <w:proofErr w:type="spellStart"/>
      <w:r w:rsidRPr="00D23A2D">
        <w:t>jordartar</w:t>
      </w:r>
      <w:proofErr w:type="spellEnd"/>
      <w:r w:rsidRPr="00D23A2D">
        <w:t xml:space="preserve"> som scandium, neodym, terbium og dysprosium.</w:t>
      </w:r>
    </w:p>
    <w:p w14:paraId="159A73D0" w14:textId="77777777" w:rsidR="00617A19" w:rsidRPr="00D23A2D" w:rsidRDefault="00F23A99" w:rsidP="00D23A2D">
      <w:proofErr w:type="spellStart"/>
      <w:r w:rsidRPr="00D23A2D">
        <w:t>Førekomstane</w:t>
      </w:r>
      <w:proofErr w:type="spellEnd"/>
      <w:r w:rsidRPr="00D23A2D">
        <w:t xml:space="preserve"> av manganskorpe i norske djuphavsområde er påviste på undervassrygger og </w:t>
      </w:r>
      <w:proofErr w:type="spellStart"/>
      <w:r w:rsidRPr="00D23A2D">
        <w:t>sjøfjell</w:t>
      </w:r>
      <w:proofErr w:type="spellEnd"/>
      <w:r w:rsidRPr="00D23A2D">
        <w:t xml:space="preserve"> på havbotnen som </w:t>
      </w:r>
      <w:proofErr w:type="spellStart"/>
      <w:r w:rsidRPr="00D23A2D">
        <w:t>ikkje</w:t>
      </w:r>
      <w:proofErr w:type="spellEnd"/>
      <w:r w:rsidRPr="00D23A2D">
        <w:t xml:space="preserve"> er dekte av sediment. </w:t>
      </w:r>
      <w:proofErr w:type="spellStart"/>
      <w:r w:rsidRPr="00D23A2D">
        <w:t>Desse</w:t>
      </w:r>
      <w:proofErr w:type="spellEnd"/>
      <w:r w:rsidRPr="00D23A2D">
        <w:t xml:space="preserve"> ryggene og </w:t>
      </w:r>
      <w:proofErr w:type="spellStart"/>
      <w:r w:rsidRPr="00D23A2D">
        <w:t>sjøfjella</w:t>
      </w:r>
      <w:proofErr w:type="spellEnd"/>
      <w:r w:rsidRPr="00D23A2D">
        <w:t xml:space="preserve"> er danna av vulkanisme knytt til havbotnspreiinga. </w:t>
      </w:r>
      <w:proofErr w:type="spellStart"/>
      <w:r w:rsidRPr="00D23A2D">
        <w:t>Førekomstar</w:t>
      </w:r>
      <w:proofErr w:type="spellEnd"/>
      <w:r w:rsidRPr="00D23A2D">
        <w:t xml:space="preserve"> av manganskorper kan dermed </w:t>
      </w:r>
      <w:proofErr w:type="spellStart"/>
      <w:r w:rsidRPr="00D23A2D">
        <w:t>finnast</w:t>
      </w:r>
      <w:proofErr w:type="spellEnd"/>
      <w:r w:rsidRPr="00D23A2D">
        <w:t xml:space="preserve"> der det er bert fjell på havbotnen.</w:t>
      </w:r>
    </w:p>
    <w:p w14:paraId="6159A763" w14:textId="77777777" w:rsidR="00617A19" w:rsidRPr="00D23A2D" w:rsidRDefault="00F23A99" w:rsidP="00D23A2D">
      <w:pPr>
        <w:pStyle w:val="Ramme-slutt"/>
      </w:pPr>
      <w:r w:rsidRPr="00D23A2D">
        <w:t>[Boks slutt]</w:t>
      </w:r>
    </w:p>
    <w:p w14:paraId="47775CFA" w14:textId="77777777" w:rsidR="00617A19" w:rsidRPr="00D23A2D" w:rsidRDefault="00F23A99" w:rsidP="00D23A2D">
      <w:proofErr w:type="spellStart"/>
      <w:r w:rsidRPr="00D23A2D">
        <w:t>Fleire</w:t>
      </w:r>
      <w:proofErr w:type="spellEnd"/>
      <w:r w:rsidRPr="00D23A2D">
        <w:t xml:space="preserve"> </w:t>
      </w:r>
      <w:proofErr w:type="spellStart"/>
      <w:r w:rsidRPr="00D23A2D">
        <w:t>statar</w:t>
      </w:r>
      <w:proofErr w:type="spellEnd"/>
      <w:r w:rsidRPr="00D23A2D">
        <w:t xml:space="preserve"> har oppretta nasjonale </w:t>
      </w:r>
      <w:proofErr w:type="spellStart"/>
      <w:r w:rsidRPr="00D23A2D">
        <w:t>forbod</w:t>
      </w:r>
      <w:proofErr w:type="spellEnd"/>
      <w:r w:rsidRPr="00D23A2D">
        <w:t xml:space="preserve"> mot </w:t>
      </w:r>
      <w:proofErr w:type="spellStart"/>
      <w:r w:rsidRPr="00D23A2D">
        <w:t>havbotnmineralverksemd</w:t>
      </w:r>
      <w:proofErr w:type="spellEnd"/>
      <w:r w:rsidRPr="00D23A2D">
        <w:t xml:space="preserve">, mellom anna Palau og Fiji. I New Zealand kom høgsteretten i landet til at utvinning av mineral </w:t>
      </w:r>
      <w:proofErr w:type="spellStart"/>
      <w:r w:rsidRPr="00D23A2D">
        <w:t>frå</w:t>
      </w:r>
      <w:proofErr w:type="spellEnd"/>
      <w:r w:rsidRPr="00D23A2D">
        <w:t xml:space="preserve"> havbotnen var i strid med nasjonal lovgiving, ettersom det </w:t>
      </w:r>
      <w:proofErr w:type="spellStart"/>
      <w:r w:rsidRPr="00D23A2D">
        <w:t>ikkje</w:t>
      </w:r>
      <w:proofErr w:type="spellEnd"/>
      <w:r w:rsidRPr="00D23A2D">
        <w:t xml:space="preserve"> kunne </w:t>
      </w:r>
      <w:proofErr w:type="spellStart"/>
      <w:r w:rsidRPr="00D23A2D">
        <w:t>godtgjerast</w:t>
      </w:r>
      <w:proofErr w:type="spellEnd"/>
      <w:r w:rsidRPr="00D23A2D">
        <w:t xml:space="preserve"> at vilkåra for utvinning var </w:t>
      </w:r>
      <w:proofErr w:type="spellStart"/>
      <w:r w:rsidRPr="00D23A2D">
        <w:t>tilstrekkelege</w:t>
      </w:r>
      <w:proofErr w:type="spellEnd"/>
      <w:r w:rsidRPr="00D23A2D">
        <w:t xml:space="preserve"> til å verne miljøet. I tillegg er </w:t>
      </w:r>
      <w:proofErr w:type="spellStart"/>
      <w:r w:rsidRPr="00D23A2D">
        <w:t>havbotnmineralverksemd</w:t>
      </w:r>
      <w:proofErr w:type="spellEnd"/>
      <w:r w:rsidRPr="00D23A2D">
        <w:t xml:space="preserve"> </w:t>
      </w:r>
      <w:proofErr w:type="spellStart"/>
      <w:r w:rsidRPr="00D23A2D">
        <w:t>forbode</w:t>
      </w:r>
      <w:proofErr w:type="spellEnd"/>
      <w:r w:rsidRPr="00D23A2D">
        <w:t xml:space="preserve"> i </w:t>
      </w:r>
      <w:proofErr w:type="spellStart"/>
      <w:r w:rsidRPr="00D23A2D">
        <w:t>delstatane</w:t>
      </w:r>
      <w:proofErr w:type="spellEnd"/>
      <w:r w:rsidRPr="00D23A2D">
        <w:t xml:space="preserve"> Nordterritoriet i Australia, og i Washington og California i USA.</w:t>
      </w:r>
    </w:p>
    <w:p w14:paraId="4936BEC2" w14:textId="77777777" w:rsidR="00617A19" w:rsidRPr="00D23A2D" w:rsidRDefault="00F23A99" w:rsidP="00D23A2D">
      <w:pPr>
        <w:pStyle w:val="Overskrift2"/>
      </w:pPr>
      <w:r w:rsidRPr="00D23A2D">
        <w:t xml:space="preserve">Norske </w:t>
      </w:r>
      <w:proofErr w:type="spellStart"/>
      <w:r w:rsidRPr="00D23A2D">
        <w:t>havbotnmineralressursar</w:t>
      </w:r>
      <w:proofErr w:type="spellEnd"/>
    </w:p>
    <w:p w14:paraId="5440ED72" w14:textId="77777777" w:rsidR="00617A19" w:rsidRPr="00D23A2D" w:rsidRDefault="00F23A99" w:rsidP="00D23A2D">
      <w:r w:rsidRPr="00D23A2D">
        <w:t xml:space="preserve">Oljedirektoratet har </w:t>
      </w:r>
      <w:proofErr w:type="spellStart"/>
      <w:r w:rsidRPr="00D23A2D">
        <w:t>sidan</w:t>
      </w:r>
      <w:proofErr w:type="spellEnd"/>
      <w:r w:rsidRPr="00D23A2D">
        <w:t xml:space="preserve"> 2011 gjennomført datainnsamling i djupvassområde i Norskehavet og Grønlandshavet i samarbeid med Universitetet i Bergen, </w:t>
      </w:r>
      <w:proofErr w:type="spellStart"/>
      <w:r w:rsidRPr="00D23A2D">
        <w:t>frå</w:t>
      </w:r>
      <w:proofErr w:type="spellEnd"/>
      <w:r w:rsidRPr="00D23A2D">
        <w:t xml:space="preserve"> 2020 også i samarbeid med Universitetet i Tromsø. Det er samla inn geologiske og geofysiske data som til dømes detaljerte </w:t>
      </w:r>
      <w:proofErr w:type="spellStart"/>
      <w:r w:rsidRPr="00D23A2D">
        <w:t>djupnedata</w:t>
      </w:r>
      <w:proofErr w:type="spellEnd"/>
      <w:r w:rsidRPr="00D23A2D">
        <w:t>.</w:t>
      </w:r>
    </w:p>
    <w:p w14:paraId="59E20781" w14:textId="33C14D97" w:rsidR="00617A19" w:rsidRPr="00D23A2D" w:rsidRDefault="002D5730" w:rsidP="00D23A2D">
      <w:r>
        <w:rPr>
          <w:noProof/>
        </w:rPr>
        <w:lastRenderedPageBreak/>
        <w:drawing>
          <wp:inline distT="0" distB="0" distL="0" distR="0" wp14:anchorId="16E5F2A5" wp14:editId="16ED96DD">
            <wp:extent cx="6081395" cy="414083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395" cy="4140835"/>
                    </a:xfrm>
                    <a:prstGeom prst="rect">
                      <a:avLst/>
                    </a:prstGeom>
                    <a:noFill/>
                    <a:ln>
                      <a:noFill/>
                    </a:ln>
                  </pic:spPr>
                </pic:pic>
              </a:graphicData>
            </a:graphic>
          </wp:inline>
        </w:drawing>
      </w:r>
    </w:p>
    <w:p w14:paraId="4F46B894" w14:textId="77777777" w:rsidR="00617A19" w:rsidRPr="00D23A2D" w:rsidRDefault="00F23A99" w:rsidP="00D23A2D">
      <w:pPr>
        <w:pStyle w:val="figur-tittel"/>
      </w:pPr>
      <w:r w:rsidRPr="00D23A2D">
        <w:t xml:space="preserve">Forventa </w:t>
      </w:r>
      <w:proofErr w:type="spellStart"/>
      <w:r w:rsidRPr="00D23A2D">
        <w:t>tilstadeverande</w:t>
      </w:r>
      <w:proofErr w:type="spellEnd"/>
      <w:r w:rsidRPr="00D23A2D">
        <w:t xml:space="preserve"> </w:t>
      </w:r>
      <w:proofErr w:type="spellStart"/>
      <w:r w:rsidRPr="00D23A2D">
        <w:t>ressursar</w:t>
      </w:r>
      <w:proofErr w:type="spellEnd"/>
      <w:r w:rsidRPr="00D23A2D">
        <w:t xml:space="preserve"> på norsk kontinentalsokkel sett opp mot tal på </w:t>
      </w:r>
      <w:proofErr w:type="spellStart"/>
      <w:r w:rsidRPr="00D23A2D">
        <w:t>årleg</w:t>
      </w:r>
      <w:proofErr w:type="spellEnd"/>
      <w:r w:rsidRPr="00D23A2D">
        <w:t xml:space="preserve"> global utvinning (USGS-tal for 2020)</w:t>
      </w:r>
    </w:p>
    <w:p w14:paraId="6723E200" w14:textId="77777777" w:rsidR="00617A19" w:rsidRPr="0067436F" w:rsidRDefault="00F23A99" w:rsidP="00D23A2D">
      <w:pPr>
        <w:pStyle w:val="Kilde"/>
        <w:rPr>
          <w:lang w:val="en-US"/>
        </w:rPr>
      </w:pPr>
      <w:proofErr w:type="spellStart"/>
      <w:r w:rsidRPr="0067436F">
        <w:rPr>
          <w:lang w:val="en-US"/>
        </w:rPr>
        <w:t>Kjelde</w:t>
      </w:r>
      <w:proofErr w:type="spellEnd"/>
      <w:r w:rsidRPr="0067436F">
        <w:rPr>
          <w:lang w:val="en-US"/>
        </w:rPr>
        <w:t>: United States Geological Survey og Minor Metals Trade Association.</w:t>
      </w:r>
    </w:p>
    <w:p w14:paraId="66A20AD7" w14:textId="77777777" w:rsidR="00617A19" w:rsidRPr="00D23A2D" w:rsidRDefault="00F23A99" w:rsidP="00D23A2D">
      <w:r w:rsidRPr="00D23A2D">
        <w:t xml:space="preserve">Som </w:t>
      </w:r>
      <w:proofErr w:type="spellStart"/>
      <w:r w:rsidRPr="00D23A2D">
        <w:t>eit</w:t>
      </w:r>
      <w:proofErr w:type="spellEnd"/>
      <w:r w:rsidRPr="00D23A2D">
        <w:t xml:space="preserve"> ledd i den </w:t>
      </w:r>
      <w:proofErr w:type="spellStart"/>
      <w:r w:rsidRPr="00D23A2D">
        <w:t>pågåande</w:t>
      </w:r>
      <w:proofErr w:type="spellEnd"/>
      <w:r w:rsidRPr="00D23A2D">
        <w:t xml:space="preserve"> </w:t>
      </w:r>
      <w:proofErr w:type="spellStart"/>
      <w:r w:rsidRPr="00D23A2D">
        <w:t>opningsprosessen</w:t>
      </w:r>
      <w:proofErr w:type="spellEnd"/>
      <w:r w:rsidRPr="00D23A2D">
        <w:t xml:space="preserve"> har Oljedirektoratet fått i oppdrag å </w:t>
      </w:r>
      <w:proofErr w:type="spellStart"/>
      <w:r w:rsidRPr="00D23A2D">
        <w:t>kartleggje</w:t>
      </w:r>
      <w:proofErr w:type="spellEnd"/>
      <w:r w:rsidRPr="00D23A2D">
        <w:t xml:space="preserve"> </w:t>
      </w:r>
      <w:proofErr w:type="spellStart"/>
      <w:r w:rsidRPr="00D23A2D">
        <w:t>dei</w:t>
      </w:r>
      <w:proofErr w:type="spellEnd"/>
      <w:r w:rsidRPr="00D23A2D">
        <w:t xml:space="preserve"> kommersielt mest interessante </w:t>
      </w:r>
      <w:proofErr w:type="spellStart"/>
      <w:r w:rsidRPr="00D23A2D">
        <w:t>mineralførekomstane</w:t>
      </w:r>
      <w:proofErr w:type="spellEnd"/>
      <w:r w:rsidRPr="00D23A2D">
        <w:t xml:space="preserve"> på norsk kontinentalsokkel og utarbeide ei vurdering av ressurspotensialet på basis av kartlegginga.</w:t>
      </w:r>
    </w:p>
    <w:p w14:paraId="7186C912" w14:textId="77777777" w:rsidR="00617A19" w:rsidRPr="00D23A2D" w:rsidRDefault="00F23A99" w:rsidP="00D23A2D">
      <w:r w:rsidRPr="00D23A2D">
        <w:t xml:space="preserve">Det </w:t>
      </w:r>
      <w:proofErr w:type="spellStart"/>
      <w:r w:rsidRPr="00D23A2D">
        <w:t>finst</w:t>
      </w:r>
      <w:proofErr w:type="spellEnd"/>
      <w:r w:rsidRPr="00D23A2D">
        <w:t xml:space="preserve"> i dag ingen spesifikk, akseptert og </w:t>
      </w:r>
      <w:proofErr w:type="spellStart"/>
      <w:r w:rsidRPr="00D23A2D">
        <w:t>utbreidd</w:t>
      </w:r>
      <w:proofErr w:type="spellEnd"/>
      <w:r w:rsidRPr="00D23A2D">
        <w:t xml:space="preserve"> modell for ressursvurdering av havbotnmineral. Oljedirektoratets ressursvurdering er den første </w:t>
      </w:r>
      <w:proofErr w:type="spellStart"/>
      <w:r w:rsidRPr="00D23A2D">
        <w:t>offentlege</w:t>
      </w:r>
      <w:proofErr w:type="spellEnd"/>
      <w:r w:rsidRPr="00D23A2D">
        <w:t xml:space="preserve"> vurderinga for norsk kontinentalsokkel (utgreiingsområdet). Data </w:t>
      </w:r>
      <w:proofErr w:type="spellStart"/>
      <w:r w:rsidRPr="00D23A2D">
        <w:t>frå</w:t>
      </w:r>
      <w:proofErr w:type="spellEnd"/>
      <w:r w:rsidRPr="00D23A2D">
        <w:t xml:space="preserve"> Oljedirektoratets kartleggingstokt og samarbeid med </w:t>
      </w:r>
      <w:proofErr w:type="spellStart"/>
      <w:r w:rsidRPr="00D23A2D">
        <w:t>vitskaplege</w:t>
      </w:r>
      <w:proofErr w:type="spellEnd"/>
      <w:r w:rsidRPr="00D23A2D">
        <w:t xml:space="preserve"> </w:t>
      </w:r>
      <w:proofErr w:type="spellStart"/>
      <w:r w:rsidRPr="00D23A2D">
        <w:t>institusjonar</w:t>
      </w:r>
      <w:proofErr w:type="spellEnd"/>
      <w:r w:rsidRPr="00D23A2D">
        <w:t xml:space="preserve">, supplert med andre data og </w:t>
      </w:r>
      <w:proofErr w:type="spellStart"/>
      <w:r w:rsidRPr="00D23A2D">
        <w:t>vitskapleg</w:t>
      </w:r>
      <w:proofErr w:type="spellEnd"/>
      <w:r w:rsidRPr="00D23A2D">
        <w:t xml:space="preserve"> arbeid, er grunnlag for ressursvurderinga. Ressursvurderinga inngår som del av avgjerdsgrunnlaget for </w:t>
      </w:r>
      <w:proofErr w:type="spellStart"/>
      <w:r w:rsidRPr="00D23A2D">
        <w:t>opning</w:t>
      </w:r>
      <w:proofErr w:type="spellEnd"/>
      <w:r w:rsidRPr="00D23A2D">
        <w:t xml:space="preserve"> av område for </w:t>
      </w:r>
      <w:proofErr w:type="spellStart"/>
      <w:r w:rsidRPr="00D23A2D">
        <w:t>mineralverksemd</w:t>
      </w:r>
      <w:proofErr w:type="spellEnd"/>
      <w:r w:rsidRPr="00D23A2D">
        <w:t xml:space="preserve"> og ligg som vedlegg 2 til stortingsmeldinga.</w:t>
      </w:r>
    </w:p>
    <w:p w14:paraId="5ADCB81D" w14:textId="77777777" w:rsidR="00617A19" w:rsidRPr="00D23A2D" w:rsidRDefault="00F23A99" w:rsidP="00D23A2D">
      <w:r w:rsidRPr="00D23A2D">
        <w:t xml:space="preserve">Oljedirektoratets ressursvurdering gir anslag om kva </w:t>
      </w:r>
      <w:proofErr w:type="spellStart"/>
      <w:r w:rsidRPr="00D23A2D">
        <w:t>ressursar</w:t>
      </w:r>
      <w:proofErr w:type="spellEnd"/>
      <w:r w:rsidRPr="00D23A2D">
        <w:t xml:space="preserve"> som </w:t>
      </w:r>
      <w:proofErr w:type="spellStart"/>
      <w:r w:rsidRPr="00D23A2D">
        <w:t>finst</w:t>
      </w:r>
      <w:proofErr w:type="spellEnd"/>
      <w:r w:rsidRPr="00D23A2D">
        <w:t xml:space="preserve">. Dette er </w:t>
      </w:r>
      <w:proofErr w:type="spellStart"/>
      <w:r w:rsidRPr="00D23A2D">
        <w:t>tilstadeverande</w:t>
      </w:r>
      <w:proofErr w:type="spellEnd"/>
      <w:r w:rsidRPr="00D23A2D">
        <w:t xml:space="preserve"> </w:t>
      </w:r>
      <w:proofErr w:type="spellStart"/>
      <w:r w:rsidRPr="00D23A2D">
        <w:t>ressursar</w:t>
      </w:r>
      <w:proofErr w:type="spellEnd"/>
      <w:r w:rsidRPr="00D23A2D">
        <w:t xml:space="preserve"> som er påviste, eller som </w:t>
      </w:r>
      <w:proofErr w:type="spellStart"/>
      <w:r w:rsidRPr="00D23A2D">
        <w:t>ein</w:t>
      </w:r>
      <w:proofErr w:type="spellEnd"/>
      <w:r w:rsidRPr="00D23A2D">
        <w:t xml:space="preserve"> antar </w:t>
      </w:r>
      <w:proofErr w:type="spellStart"/>
      <w:r w:rsidRPr="00D23A2D">
        <w:t>finst</w:t>
      </w:r>
      <w:proofErr w:type="spellEnd"/>
      <w:r w:rsidRPr="00D23A2D">
        <w:t xml:space="preserve">. </w:t>
      </w:r>
      <w:proofErr w:type="spellStart"/>
      <w:r w:rsidRPr="00D23A2D">
        <w:t>Ein</w:t>
      </w:r>
      <w:proofErr w:type="spellEnd"/>
      <w:r w:rsidRPr="00D23A2D">
        <w:t xml:space="preserve"> del av </w:t>
      </w:r>
      <w:proofErr w:type="spellStart"/>
      <w:r w:rsidRPr="00D23A2D">
        <w:t>desse</w:t>
      </w:r>
      <w:proofErr w:type="spellEnd"/>
      <w:r w:rsidRPr="00D23A2D">
        <w:t xml:space="preserve"> </w:t>
      </w:r>
      <w:proofErr w:type="spellStart"/>
      <w:r w:rsidRPr="00D23A2D">
        <w:t>tilstadeverande</w:t>
      </w:r>
      <w:proofErr w:type="spellEnd"/>
      <w:r w:rsidRPr="00D23A2D">
        <w:t xml:space="preserve"> </w:t>
      </w:r>
      <w:proofErr w:type="spellStart"/>
      <w:r w:rsidRPr="00D23A2D">
        <w:t>ressursane</w:t>
      </w:r>
      <w:proofErr w:type="spellEnd"/>
      <w:r w:rsidRPr="00D23A2D">
        <w:t xml:space="preserve"> vil kunne </w:t>
      </w:r>
      <w:proofErr w:type="spellStart"/>
      <w:r w:rsidRPr="00D23A2D">
        <w:t>vere</w:t>
      </w:r>
      <w:proofErr w:type="spellEnd"/>
      <w:r w:rsidRPr="00D23A2D">
        <w:t xml:space="preserve"> utvinnbare. </w:t>
      </w:r>
      <w:proofErr w:type="spellStart"/>
      <w:r w:rsidRPr="00D23A2D">
        <w:t>Mengda</w:t>
      </w:r>
      <w:proofErr w:type="spellEnd"/>
      <w:r w:rsidRPr="00D23A2D">
        <w:t xml:space="preserve"> utvinnbare </w:t>
      </w:r>
      <w:proofErr w:type="spellStart"/>
      <w:r w:rsidRPr="00D23A2D">
        <w:t>ressursar</w:t>
      </w:r>
      <w:proofErr w:type="spellEnd"/>
      <w:r w:rsidRPr="00D23A2D">
        <w:t xml:space="preserve"> kjem an på teknologi og økonomi. Det er så langt for lite kunnskap om utvinningsteknologi og </w:t>
      </w:r>
      <w:proofErr w:type="spellStart"/>
      <w:r w:rsidRPr="00D23A2D">
        <w:t>utbyggingsløysingar</w:t>
      </w:r>
      <w:proofErr w:type="spellEnd"/>
      <w:r w:rsidRPr="00D23A2D">
        <w:t xml:space="preserve"> til at det er funne </w:t>
      </w:r>
      <w:proofErr w:type="spellStart"/>
      <w:r w:rsidRPr="00D23A2D">
        <w:t>formålstenleg</w:t>
      </w:r>
      <w:proofErr w:type="spellEnd"/>
      <w:r w:rsidRPr="00D23A2D">
        <w:t xml:space="preserve"> å vurdere </w:t>
      </w:r>
      <w:proofErr w:type="spellStart"/>
      <w:r w:rsidRPr="00D23A2D">
        <w:t>malmar</w:t>
      </w:r>
      <w:proofErr w:type="spellEnd"/>
      <w:r w:rsidRPr="00D23A2D">
        <w:t xml:space="preserve"> og estimere utvinningsgrad. Kartlegging av og oppbygging av kunnskap om ressurspotensialet for havbotnmineral på norsk sokkel er viktig for å sikre statens rolle som </w:t>
      </w:r>
      <w:proofErr w:type="spellStart"/>
      <w:r w:rsidRPr="00D23A2D">
        <w:t>ressursforvaltar</w:t>
      </w:r>
      <w:proofErr w:type="spellEnd"/>
      <w:r w:rsidRPr="00D23A2D">
        <w:t xml:space="preserve"> og -</w:t>
      </w:r>
      <w:proofErr w:type="spellStart"/>
      <w:r w:rsidRPr="00D23A2D">
        <w:t>eigar</w:t>
      </w:r>
      <w:proofErr w:type="spellEnd"/>
      <w:r w:rsidRPr="00D23A2D">
        <w:t xml:space="preserve"> og for å sikre nasjonale interesser.</w:t>
      </w:r>
    </w:p>
    <w:p w14:paraId="6090250C" w14:textId="77777777" w:rsidR="00617A19" w:rsidRPr="00D23A2D" w:rsidRDefault="00F23A99" w:rsidP="00D23A2D">
      <w:pPr>
        <w:pStyle w:val="Overskrift3"/>
      </w:pPr>
      <w:r w:rsidRPr="00D23A2D">
        <w:lastRenderedPageBreak/>
        <w:t>Oljedirektoratets ressursestimat for ulike metall</w:t>
      </w:r>
    </w:p>
    <w:p w14:paraId="14EA2883" w14:textId="77777777" w:rsidR="00617A19" w:rsidRPr="00D23A2D" w:rsidRDefault="00F23A99" w:rsidP="00D23A2D">
      <w:r w:rsidRPr="00D23A2D">
        <w:t xml:space="preserve">Oljedirektoratets ressursvurdering gir </w:t>
      </w:r>
      <w:proofErr w:type="spellStart"/>
      <w:r w:rsidRPr="00D23A2D">
        <w:t>eit</w:t>
      </w:r>
      <w:proofErr w:type="spellEnd"/>
      <w:r w:rsidRPr="00D23A2D">
        <w:t xml:space="preserve"> utfallsrom for kor store mengder det kan </w:t>
      </w:r>
      <w:proofErr w:type="spellStart"/>
      <w:r w:rsidRPr="00D23A2D">
        <w:t>finnast</w:t>
      </w:r>
      <w:proofErr w:type="spellEnd"/>
      <w:r w:rsidRPr="00D23A2D">
        <w:t xml:space="preserve"> av </w:t>
      </w:r>
      <w:proofErr w:type="spellStart"/>
      <w:r w:rsidRPr="00D23A2D">
        <w:t>dei</w:t>
      </w:r>
      <w:proofErr w:type="spellEnd"/>
      <w:r w:rsidRPr="00D23A2D">
        <w:t xml:space="preserve"> ulike metalla. Dei samla forventa </w:t>
      </w:r>
      <w:proofErr w:type="spellStart"/>
      <w:r w:rsidRPr="00D23A2D">
        <w:t>tilstadeverande</w:t>
      </w:r>
      <w:proofErr w:type="spellEnd"/>
      <w:r w:rsidRPr="00D23A2D">
        <w:t xml:space="preserve"> </w:t>
      </w:r>
      <w:proofErr w:type="spellStart"/>
      <w:r w:rsidRPr="00D23A2D">
        <w:t>ressursane</w:t>
      </w:r>
      <w:proofErr w:type="spellEnd"/>
      <w:r w:rsidRPr="00D23A2D">
        <w:t xml:space="preserve"> for begge </w:t>
      </w:r>
      <w:proofErr w:type="spellStart"/>
      <w:r w:rsidRPr="00D23A2D">
        <w:t>typane</w:t>
      </w:r>
      <w:proofErr w:type="spellEnd"/>
      <w:r w:rsidRPr="00D23A2D">
        <w:t xml:space="preserve"> </w:t>
      </w:r>
      <w:proofErr w:type="spellStart"/>
      <w:r w:rsidRPr="00D23A2D">
        <w:t>ressursar</w:t>
      </w:r>
      <w:proofErr w:type="spellEnd"/>
      <w:r w:rsidRPr="00D23A2D">
        <w:t xml:space="preserve"> (sulfid og skorper) i utgreiingsområdet er store sett i forhold til dagens </w:t>
      </w:r>
      <w:proofErr w:type="spellStart"/>
      <w:r w:rsidRPr="00D23A2D">
        <w:t>årlege</w:t>
      </w:r>
      <w:proofErr w:type="spellEnd"/>
      <w:r w:rsidRPr="00D23A2D">
        <w:t xml:space="preserve"> globale utvinning av </w:t>
      </w:r>
      <w:proofErr w:type="spellStart"/>
      <w:r w:rsidRPr="00D23A2D">
        <w:t>dei</w:t>
      </w:r>
      <w:proofErr w:type="spellEnd"/>
      <w:r w:rsidRPr="00D23A2D">
        <w:t xml:space="preserve"> respektive metalla, jf. figur 2.8.</w:t>
      </w:r>
    </w:p>
    <w:p w14:paraId="7620D352" w14:textId="77777777" w:rsidR="00617A19" w:rsidRPr="00D23A2D" w:rsidRDefault="00F23A99" w:rsidP="00D23A2D">
      <w:r w:rsidRPr="00D23A2D">
        <w:t xml:space="preserve">Oljedirektoratets ressursvurdering gir </w:t>
      </w:r>
      <w:proofErr w:type="spellStart"/>
      <w:r w:rsidRPr="00D23A2D">
        <w:t>eit</w:t>
      </w:r>
      <w:proofErr w:type="spellEnd"/>
      <w:r w:rsidRPr="00D23A2D">
        <w:t xml:space="preserve"> utfallsrom for kor store mengder det kan </w:t>
      </w:r>
      <w:proofErr w:type="spellStart"/>
      <w:r w:rsidRPr="00D23A2D">
        <w:t>finnast</w:t>
      </w:r>
      <w:proofErr w:type="spellEnd"/>
      <w:r w:rsidRPr="00D23A2D">
        <w:t xml:space="preserve"> av </w:t>
      </w:r>
      <w:proofErr w:type="spellStart"/>
      <w:r w:rsidRPr="00D23A2D">
        <w:t>dei</w:t>
      </w:r>
      <w:proofErr w:type="spellEnd"/>
      <w:r w:rsidRPr="00D23A2D">
        <w:t xml:space="preserve"> ulike metalla. Dei samla forventa </w:t>
      </w:r>
      <w:proofErr w:type="spellStart"/>
      <w:r w:rsidRPr="00D23A2D">
        <w:t>tilstadeverande</w:t>
      </w:r>
      <w:proofErr w:type="spellEnd"/>
      <w:r w:rsidRPr="00D23A2D">
        <w:t xml:space="preserve"> </w:t>
      </w:r>
      <w:proofErr w:type="spellStart"/>
      <w:r w:rsidRPr="00D23A2D">
        <w:t>ressursane</w:t>
      </w:r>
      <w:proofErr w:type="spellEnd"/>
      <w:r w:rsidRPr="00D23A2D">
        <w:t xml:space="preserve"> for begge </w:t>
      </w:r>
      <w:proofErr w:type="spellStart"/>
      <w:r w:rsidRPr="00D23A2D">
        <w:t>typane</w:t>
      </w:r>
      <w:proofErr w:type="spellEnd"/>
      <w:r w:rsidRPr="00D23A2D">
        <w:t xml:space="preserve"> </w:t>
      </w:r>
      <w:proofErr w:type="spellStart"/>
      <w:r w:rsidRPr="00D23A2D">
        <w:t>ressursar</w:t>
      </w:r>
      <w:proofErr w:type="spellEnd"/>
      <w:r w:rsidRPr="00D23A2D">
        <w:t xml:space="preserve"> (sulfid og skorper) i utgreiingsområdet er store sett i forhold til dagens </w:t>
      </w:r>
      <w:proofErr w:type="spellStart"/>
      <w:r w:rsidRPr="00D23A2D">
        <w:t>årlege</w:t>
      </w:r>
      <w:proofErr w:type="spellEnd"/>
      <w:r w:rsidRPr="00D23A2D">
        <w:t xml:space="preserve"> globale utvinning av </w:t>
      </w:r>
      <w:proofErr w:type="spellStart"/>
      <w:r w:rsidRPr="00D23A2D">
        <w:t>dei</w:t>
      </w:r>
      <w:proofErr w:type="spellEnd"/>
      <w:r w:rsidRPr="00D23A2D">
        <w:t xml:space="preserve"> respektive metalla, jf. figur 2.8.</w:t>
      </w:r>
    </w:p>
    <w:p w14:paraId="6457F7A8" w14:textId="77777777" w:rsidR="00617A19" w:rsidRPr="00D23A2D" w:rsidRDefault="00F23A99" w:rsidP="00D23A2D">
      <w:r w:rsidRPr="00D23A2D">
        <w:t xml:space="preserve">Ressursvurderinga gir ei første samla vurdering av potensialet for havbotnmineral i utgreiingsområdet. Datagrunnlaget kan </w:t>
      </w:r>
      <w:proofErr w:type="spellStart"/>
      <w:r w:rsidRPr="00D23A2D">
        <w:t>styrkjast</w:t>
      </w:r>
      <w:proofErr w:type="spellEnd"/>
      <w:r w:rsidRPr="00D23A2D">
        <w:t xml:space="preserve"> </w:t>
      </w:r>
      <w:proofErr w:type="spellStart"/>
      <w:r w:rsidRPr="00D23A2D">
        <w:t>vidare</w:t>
      </w:r>
      <w:proofErr w:type="spellEnd"/>
      <w:r w:rsidRPr="00D23A2D">
        <w:t xml:space="preserve">, og metodikk for ressursmodellering kan </w:t>
      </w:r>
      <w:proofErr w:type="spellStart"/>
      <w:r w:rsidRPr="00D23A2D">
        <w:t>vidareutviklast</w:t>
      </w:r>
      <w:proofErr w:type="spellEnd"/>
      <w:r w:rsidRPr="00D23A2D">
        <w:t xml:space="preserve">. Teknologiutvikling, </w:t>
      </w:r>
      <w:proofErr w:type="spellStart"/>
      <w:r w:rsidRPr="00D23A2D">
        <w:t>saman</w:t>
      </w:r>
      <w:proofErr w:type="spellEnd"/>
      <w:r w:rsidRPr="00D23A2D">
        <w:t xml:space="preserve"> med </w:t>
      </w:r>
      <w:proofErr w:type="spellStart"/>
      <w:r w:rsidRPr="00D23A2D">
        <w:t>meir</w:t>
      </w:r>
      <w:proofErr w:type="spellEnd"/>
      <w:r w:rsidRPr="00D23A2D">
        <w:t xml:space="preserve"> og betre data, vil </w:t>
      </w:r>
      <w:proofErr w:type="spellStart"/>
      <w:r w:rsidRPr="00D23A2D">
        <w:t>forbetre</w:t>
      </w:r>
      <w:proofErr w:type="spellEnd"/>
      <w:r w:rsidRPr="00D23A2D">
        <w:t xml:space="preserve"> forståinga av ressurspotensialet. Dette vil </w:t>
      </w:r>
      <w:proofErr w:type="spellStart"/>
      <w:r w:rsidRPr="00D23A2D">
        <w:t>gjere</w:t>
      </w:r>
      <w:proofErr w:type="spellEnd"/>
      <w:r w:rsidRPr="00D23A2D">
        <w:t xml:space="preserve"> det </w:t>
      </w:r>
      <w:proofErr w:type="spellStart"/>
      <w:r w:rsidRPr="00D23A2D">
        <w:t>mogleg</w:t>
      </w:r>
      <w:proofErr w:type="spellEnd"/>
      <w:r w:rsidRPr="00D23A2D">
        <w:t xml:space="preserve"> å flytte </w:t>
      </w:r>
      <w:proofErr w:type="spellStart"/>
      <w:r w:rsidRPr="00D23A2D">
        <w:t>ressursar</w:t>
      </w:r>
      <w:proofErr w:type="spellEnd"/>
      <w:r w:rsidRPr="00D23A2D">
        <w:t xml:space="preserve"> til </w:t>
      </w:r>
      <w:proofErr w:type="spellStart"/>
      <w:r w:rsidRPr="00D23A2D">
        <w:t>meir</w:t>
      </w:r>
      <w:proofErr w:type="spellEnd"/>
      <w:r w:rsidRPr="00D23A2D">
        <w:t xml:space="preserve"> modne </w:t>
      </w:r>
      <w:proofErr w:type="spellStart"/>
      <w:r w:rsidRPr="00D23A2D">
        <w:t>ressursklassar</w:t>
      </w:r>
      <w:proofErr w:type="spellEnd"/>
      <w:r w:rsidRPr="00D23A2D">
        <w:t>.</w:t>
      </w:r>
    </w:p>
    <w:p w14:paraId="1DC4E670" w14:textId="39F2FE08" w:rsidR="00617A19" w:rsidRPr="00D23A2D" w:rsidRDefault="002D5730" w:rsidP="00D23A2D">
      <w:r>
        <w:rPr>
          <w:noProof/>
        </w:rPr>
        <w:lastRenderedPageBreak/>
        <w:drawing>
          <wp:inline distT="0" distB="0" distL="0" distR="0" wp14:anchorId="43DA6C3F" wp14:editId="60D72D55">
            <wp:extent cx="6081395" cy="821245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395" cy="8212455"/>
                    </a:xfrm>
                    <a:prstGeom prst="rect">
                      <a:avLst/>
                    </a:prstGeom>
                    <a:noFill/>
                    <a:ln>
                      <a:noFill/>
                    </a:ln>
                  </pic:spPr>
                </pic:pic>
              </a:graphicData>
            </a:graphic>
          </wp:inline>
        </w:drawing>
      </w:r>
    </w:p>
    <w:p w14:paraId="25C91A93" w14:textId="77777777" w:rsidR="00617A19" w:rsidRPr="00D23A2D" w:rsidRDefault="00F23A99" w:rsidP="00D23A2D">
      <w:pPr>
        <w:pStyle w:val="figur-tittel"/>
      </w:pPr>
      <w:r w:rsidRPr="00D23A2D">
        <w:t xml:space="preserve">Påviste sulfid- og </w:t>
      </w:r>
      <w:proofErr w:type="spellStart"/>
      <w:r w:rsidRPr="00D23A2D">
        <w:t>manganskorpeførekomstar</w:t>
      </w:r>
      <w:proofErr w:type="spellEnd"/>
    </w:p>
    <w:p w14:paraId="2F0D429C" w14:textId="77777777" w:rsidR="00617A19" w:rsidRPr="00D23A2D" w:rsidRDefault="00F23A99" w:rsidP="00D23A2D">
      <w:pPr>
        <w:pStyle w:val="figur-noter"/>
      </w:pPr>
      <w:r w:rsidRPr="00D23A2D">
        <w:lastRenderedPageBreak/>
        <w:t xml:space="preserve">Kart over Norskehavet og Grønlandshavet med påviste hydrotermale </w:t>
      </w:r>
      <w:proofErr w:type="spellStart"/>
      <w:r w:rsidRPr="00D23A2D">
        <w:t>sulfidførekomstar</w:t>
      </w:r>
      <w:proofErr w:type="spellEnd"/>
      <w:r w:rsidRPr="00D23A2D">
        <w:t xml:space="preserve">. Kartet viser også påviste </w:t>
      </w:r>
      <w:proofErr w:type="spellStart"/>
      <w:r w:rsidRPr="00D23A2D">
        <w:t>lokalitetar</w:t>
      </w:r>
      <w:proofErr w:type="spellEnd"/>
      <w:r w:rsidRPr="00D23A2D">
        <w:t xml:space="preserve"> for manganskorpe </w:t>
      </w:r>
      <w:proofErr w:type="spellStart"/>
      <w:r w:rsidRPr="00D23A2D">
        <w:t>frå</w:t>
      </w:r>
      <w:proofErr w:type="spellEnd"/>
      <w:r w:rsidRPr="00D23A2D">
        <w:t xml:space="preserve"> samarbeidstokt gjennomført av Universitetet i Bergen og Oljedirektoratet.</w:t>
      </w:r>
    </w:p>
    <w:p w14:paraId="2AC11FE8" w14:textId="77777777" w:rsidR="00617A19" w:rsidRPr="00D23A2D" w:rsidRDefault="00F23A99" w:rsidP="00D23A2D">
      <w:pPr>
        <w:pStyle w:val="Kilde"/>
      </w:pPr>
      <w:r w:rsidRPr="00D23A2D">
        <w:t>Kjelde: Universitetet i Bergen og Oljedirektoratet.</w:t>
      </w:r>
    </w:p>
    <w:p w14:paraId="4DF1DAD3" w14:textId="77777777" w:rsidR="00617A19" w:rsidRPr="00D23A2D" w:rsidRDefault="00F23A99" w:rsidP="00D23A2D">
      <w:pPr>
        <w:pStyle w:val="Overskrift3"/>
      </w:pPr>
      <w:proofErr w:type="spellStart"/>
      <w:r w:rsidRPr="00D23A2D">
        <w:t>Sulfidførekomstar</w:t>
      </w:r>
      <w:proofErr w:type="spellEnd"/>
    </w:p>
    <w:p w14:paraId="5264BECC" w14:textId="77777777" w:rsidR="00617A19" w:rsidRPr="00D23A2D" w:rsidRDefault="00F23A99" w:rsidP="00D23A2D">
      <w:r w:rsidRPr="00D23A2D">
        <w:t xml:space="preserve">For </w:t>
      </w:r>
      <w:proofErr w:type="spellStart"/>
      <w:r w:rsidRPr="00D23A2D">
        <w:t>sulfidførekomstar</w:t>
      </w:r>
      <w:proofErr w:type="spellEnd"/>
      <w:r w:rsidRPr="00D23A2D">
        <w:t xml:space="preserve"> tek Oljedirektoratets ressursvurdering utgangspunkt i den </w:t>
      </w:r>
      <w:proofErr w:type="spellStart"/>
      <w:r w:rsidRPr="00D23A2D">
        <w:t>nordlege</w:t>
      </w:r>
      <w:proofErr w:type="spellEnd"/>
      <w:r w:rsidRPr="00D23A2D">
        <w:t xml:space="preserve"> </w:t>
      </w:r>
      <w:proofErr w:type="spellStart"/>
      <w:r w:rsidRPr="00D23A2D">
        <w:t>Mohnsryggen</w:t>
      </w:r>
      <w:proofErr w:type="spellEnd"/>
      <w:r w:rsidRPr="00D23A2D">
        <w:t xml:space="preserve">. Havbotnspreiinga i området </w:t>
      </w:r>
      <w:proofErr w:type="spellStart"/>
      <w:r w:rsidRPr="00D23A2D">
        <w:t>Mohnsryggen</w:t>
      </w:r>
      <w:proofErr w:type="spellEnd"/>
      <w:r w:rsidRPr="00D23A2D">
        <w:t xml:space="preserve"> går sakte: </w:t>
      </w:r>
      <w:proofErr w:type="spellStart"/>
      <w:r w:rsidRPr="00D23A2D">
        <w:t>noko</w:t>
      </w:r>
      <w:proofErr w:type="spellEnd"/>
      <w:r w:rsidRPr="00D23A2D">
        <w:t xml:space="preserve"> under 1 cm i året til kvar side av spreiingsaksen</w:t>
      </w:r>
      <w:r w:rsidRPr="00D23A2D">
        <w:rPr>
          <w:rStyle w:val="Fotnotereferanse"/>
        </w:rPr>
        <w:footnoteReference w:id="8"/>
      </w:r>
      <w:r w:rsidRPr="00D23A2D">
        <w:t>.</w:t>
      </w:r>
    </w:p>
    <w:p w14:paraId="7DF87265" w14:textId="77777777" w:rsidR="00617A19" w:rsidRPr="00D23A2D" w:rsidRDefault="00F23A99" w:rsidP="00D23A2D">
      <w:proofErr w:type="spellStart"/>
      <w:r w:rsidRPr="00D23A2D">
        <w:t>Knipovitsjryggen</w:t>
      </w:r>
      <w:proofErr w:type="spellEnd"/>
      <w:r w:rsidRPr="00D23A2D">
        <w:t xml:space="preserve"> er </w:t>
      </w:r>
      <w:proofErr w:type="spellStart"/>
      <w:r w:rsidRPr="00D23A2D">
        <w:t>ein</w:t>
      </w:r>
      <w:proofErr w:type="spellEnd"/>
      <w:r w:rsidRPr="00D23A2D">
        <w:t xml:space="preserve"> yngre spreiingsrygg enn </w:t>
      </w:r>
      <w:proofErr w:type="spellStart"/>
      <w:r w:rsidRPr="00D23A2D">
        <w:t>Mohnsryggen</w:t>
      </w:r>
      <w:proofErr w:type="spellEnd"/>
      <w:r w:rsidRPr="00D23A2D">
        <w:t xml:space="preserve"> – denne ryggen begynte å utvikle seg for ca. 20 </w:t>
      </w:r>
      <w:proofErr w:type="spellStart"/>
      <w:r w:rsidRPr="00D23A2D">
        <w:t>millionar</w:t>
      </w:r>
      <w:proofErr w:type="spellEnd"/>
      <w:r w:rsidRPr="00D23A2D">
        <w:t xml:space="preserve"> </w:t>
      </w:r>
      <w:proofErr w:type="spellStart"/>
      <w:r w:rsidRPr="00D23A2D">
        <w:t>år</w:t>
      </w:r>
      <w:proofErr w:type="spellEnd"/>
      <w:r w:rsidRPr="00D23A2D">
        <w:t xml:space="preserve"> </w:t>
      </w:r>
      <w:proofErr w:type="spellStart"/>
      <w:r w:rsidRPr="00D23A2D">
        <w:t>sidan</w:t>
      </w:r>
      <w:proofErr w:type="spellEnd"/>
      <w:r w:rsidRPr="00D23A2D">
        <w:t xml:space="preserve">, og </w:t>
      </w:r>
      <w:proofErr w:type="spellStart"/>
      <w:r w:rsidRPr="00D23A2D">
        <w:t>sidan</w:t>
      </w:r>
      <w:proofErr w:type="spellEnd"/>
      <w:r w:rsidRPr="00D23A2D">
        <w:t xml:space="preserve"> har det blitt danna havbotnskorpe der som kan </w:t>
      </w:r>
      <w:proofErr w:type="spellStart"/>
      <w:r w:rsidRPr="00D23A2D">
        <w:t>innehalde</w:t>
      </w:r>
      <w:proofErr w:type="spellEnd"/>
      <w:r w:rsidRPr="00D23A2D">
        <w:t xml:space="preserve"> interessante </w:t>
      </w:r>
      <w:proofErr w:type="spellStart"/>
      <w:r w:rsidRPr="00D23A2D">
        <w:t>sulfidressursar</w:t>
      </w:r>
      <w:proofErr w:type="spellEnd"/>
      <w:r w:rsidRPr="00D23A2D">
        <w:t xml:space="preserve">. Dette er </w:t>
      </w:r>
      <w:proofErr w:type="spellStart"/>
      <w:r w:rsidRPr="00D23A2D">
        <w:t>eit</w:t>
      </w:r>
      <w:proofErr w:type="spellEnd"/>
      <w:r w:rsidRPr="00D23A2D">
        <w:t xml:space="preserve"> </w:t>
      </w:r>
      <w:proofErr w:type="spellStart"/>
      <w:r w:rsidRPr="00D23A2D">
        <w:t>kortare</w:t>
      </w:r>
      <w:proofErr w:type="spellEnd"/>
      <w:r w:rsidRPr="00D23A2D">
        <w:t xml:space="preserve"> tidsspenn enn for danninga av sulfidområda langs </w:t>
      </w:r>
      <w:proofErr w:type="spellStart"/>
      <w:r w:rsidRPr="00D23A2D">
        <w:t>Mohnsryggen</w:t>
      </w:r>
      <w:proofErr w:type="spellEnd"/>
      <w:r w:rsidRPr="00D23A2D">
        <w:t xml:space="preserve">, og spreiingsfarten på </w:t>
      </w:r>
      <w:proofErr w:type="spellStart"/>
      <w:r w:rsidRPr="00D23A2D">
        <w:t>Knipovitsjryggen</w:t>
      </w:r>
      <w:proofErr w:type="spellEnd"/>
      <w:r w:rsidRPr="00D23A2D">
        <w:t xml:space="preserve"> er </w:t>
      </w:r>
      <w:proofErr w:type="spellStart"/>
      <w:r w:rsidRPr="00D23A2D">
        <w:t>lågare</w:t>
      </w:r>
      <w:proofErr w:type="spellEnd"/>
      <w:r w:rsidRPr="00D23A2D">
        <w:t xml:space="preserve">, slik at beltet med aktuelle sulfidområde langs </w:t>
      </w:r>
      <w:proofErr w:type="spellStart"/>
      <w:r w:rsidRPr="00D23A2D">
        <w:t>Knipovitsjryggen</w:t>
      </w:r>
      <w:proofErr w:type="spellEnd"/>
      <w:r w:rsidRPr="00D23A2D">
        <w:t xml:space="preserve"> vil </w:t>
      </w:r>
      <w:proofErr w:type="spellStart"/>
      <w:r w:rsidRPr="00D23A2D">
        <w:t>vere</w:t>
      </w:r>
      <w:proofErr w:type="spellEnd"/>
      <w:r w:rsidRPr="00D23A2D">
        <w:t xml:space="preserve"> </w:t>
      </w:r>
      <w:proofErr w:type="spellStart"/>
      <w:r w:rsidRPr="00D23A2D">
        <w:t>smalare</w:t>
      </w:r>
      <w:proofErr w:type="spellEnd"/>
      <w:r w:rsidRPr="00D23A2D">
        <w:t xml:space="preserve"> enn langs </w:t>
      </w:r>
      <w:proofErr w:type="spellStart"/>
      <w:r w:rsidRPr="00D23A2D">
        <w:t>Mohnsryggen</w:t>
      </w:r>
      <w:proofErr w:type="spellEnd"/>
      <w:r w:rsidRPr="00D23A2D">
        <w:t>.</w:t>
      </w:r>
    </w:p>
    <w:p w14:paraId="3F49882C" w14:textId="77777777" w:rsidR="00617A19" w:rsidRPr="00D23A2D" w:rsidRDefault="00F23A99" w:rsidP="00D23A2D">
      <w:proofErr w:type="spellStart"/>
      <w:r w:rsidRPr="00D23A2D">
        <w:t>Innanfor</w:t>
      </w:r>
      <w:proofErr w:type="spellEnd"/>
      <w:r w:rsidRPr="00D23A2D">
        <w:t xml:space="preserve"> dagens spreiingsgrøft langs </w:t>
      </w:r>
      <w:proofErr w:type="spellStart"/>
      <w:r w:rsidRPr="00D23A2D">
        <w:t>Mohnsryggen</w:t>
      </w:r>
      <w:proofErr w:type="spellEnd"/>
      <w:r w:rsidRPr="00D23A2D">
        <w:t xml:space="preserve"> og </w:t>
      </w:r>
      <w:proofErr w:type="spellStart"/>
      <w:r w:rsidRPr="00D23A2D">
        <w:t>Knipovitsjryggen</w:t>
      </w:r>
      <w:proofErr w:type="spellEnd"/>
      <w:r w:rsidRPr="00D23A2D">
        <w:t xml:space="preserve"> er det påvist </w:t>
      </w:r>
      <w:proofErr w:type="spellStart"/>
      <w:r w:rsidRPr="00D23A2D">
        <w:t>fleire</w:t>
      </w:r>
      <w:proofErr w:type="spellEnd"/>
      <w:r w:rsidRPr="00D23A2D">
        <w:t xml:space="preserve"> </w:t>
      </w:r>
      <w:proofErr w:type="spellStart"/>
      <w:r w:rsidRPr="00D23A2D">
        <w:t>sulfidførekomstar</w:t>
      </w:r>
      <w:proofErr w:type="spellEnd"/>
      <w:r w:rsidRPr="00D23A2D">
        <w:t>, sjå figur 2.9.</w:t>
      </w:r>
    </w:p>
    <w:p w14:paraId="02F9E704" w14:textId="77777777" w:rsidR="00617A19" w:rsidRPr="00D23A2D" w:rsidRDefault="00F23A99" w:rsidP="00D23A2D">
      <w:proofErr w:type="spellStart"/>
      <w:r w:rsidRPr="00D23A2D">
        <w:t>Sulfidførekomstane</w:t>
      </w:r>
      <w:proofErr w:type="spellEnd"/>
      <w:r w:rsidRPr="00D23A2D">
        <w:t xml:space="preserve"> kan </w:t>
      </w:r>
      <w:proofErr w:type="spellStart"/>
      <w:r w:rsidRPr="00D23A2D">
        <w:t>delast</w:t>
      </w:r>
      <w:proofErr w:type="spellEnd"/>
      <w:r w:rsidRPr="00D23A2D">
        <w:t xml:space="preserve"> i to </w:t>
      </w:r>
      <w:proofErr w:type="spellStart"/>
      <w:r w:rsidRPr="00D23A2D">
        <w:t>typar</w:t>
      </w:r>
      <w:proofErr w:type="spellEnd"/>
      <w:r w:rsidRPr="00D23A2D">
        <w:t xml:space="preserve">, alt etter kva tektonisk posisjon </w:t>
      </w:r>
      <w:proofErr w:type="spellStart"/>
      <w:r w:rsidRPr="00D23A2D">
        <w:t>dei</w:t>
      </w:r>
      <w:proofErr w:type="spellEnd"/>
      <w:r w:rsidRPr="00D23A2D">
        <w:t xml:space="preserve"> har i aksedalen</w:t>
      </w:r>
      <w:r w:rsidRPr="00D23A2D">
        <w:rPr>
          <w:rStyle w:val="Fotnotereferanse"/>
        </w:rPr>
        <w:footnoteReference w:id="9"/>
      </w:r>
      <w:r w:rsidRPr="00D23A2D">
        <w:t xml:space="preserve"> i spreiingsryggene: </w:t>
      </w:r>
      <w:proofErr w:type="spellStart"/>
      <w:r w:rsidRPr="00D23A2D">
        <w:rPr>
          <w:rStyle w:val="kursiv"/>
        </w:rPr>
        <w:t>flankeførekomstar</w:t>
      </w:r>
      <w:proofErr w:type="spellEnd"/>
      <w:r w:rsidRPr="00D23A2D">
        <w:rPr>
          <w:rStyle w:val="kursiv"/>
        </w:rPr>
        <w:t xml:space="preserve"> </w:t>
      </w:r>
      <w:r w:rsidRPr="00D23A2D">
        <w:t>og</w:t>
      </w:r>
      <w:r w:rsidRPr="00D23A2D">
        <w:rPr>
          <w:rStyle w:val="kursiv"/>
        </w:rPr>
        <w:t xml:space="preserve"> </w:t>
      </w:r>
      <w:proofErr w:type="spellStart"/>
      <w:r w:rsidRPr="00D23A2D">
        <w:rPr>
          <w:rStyle w:val="kursiv"/>
        </w:rPr>
        <w:t>aksialførekomstar</w:t>
      </w:r>
      <w:proofErr w:type="spellEnd"/>
      <w:r w:rsidRPr="00D23A2D">
        <w:t>:</w:t>
      </w:r>
    </w:p>
    <w:p w14:paraId="48202E90" w14:textId="77777777" w:rsidR="00617A19" w:rsidRPr="00D23A2D" w:rsidRDefault="00F23A99" w:rsidP="00D23A2D">
      <w:pPr>
        <w:pStyle w:val="Liste"/>
      </w:pPr>
      <w:proofErr w:type="spellStart"/>
      <w:r w:rsidRPr="00D23A2D">
        <w:t>Aksialførekomstane</w:t>
      </w:r>
      <w:proofErr w:type="spellEnd"/>
      <w:r w:rsidRPr="00D23A2D">
        <w:t xml:space="preserve"> ligg i vulkankompleksa inne i spreiingsgrøfta, </w:t>
      </w:r>
      <w:proofErr w:type="spellStart"/>
      <w:r w:rsidRPr="00D23A2D">
        <w:t>oftast</w:t>
      </w:r>
      <w:proofErr w:type="spellEnd"/>
      <w:r w:rsidRPr="00D23A2D">
        <w:t xml:space="preserve"> på skrå over grøfta (dette </w:t>
      </w:r>
      <w:proofErr w:type="spellStart"/>
      <w:r w:rsidRPr="00D23A2D">
        <w:t>omfattar</w:t>
      </w:r>
      <w:proofErr w:type="spellEnd"/>
      <w:r w:rsidRPr="00D23A2D">
        <w:t xml:space="preserve"> Lokeslottet og </w:t>
      </w:r>
      <w:proofErr w:type="spellStart"/>
      <w:r w:rsidRPr="00D23A2D">
        <w:t>Ægirs</w:t>
      </w:r>
      <w:proofErr w:type="spellEnd"/>
      <w:r w:rsidRPr="00D23A2D">
        <w:t xml:space="preserve"> kjelde).</w:t>
      </w:r>
    </w:p>
    <w:p w14:paraId="15A7274E" w14:textId="77777777" w:rsidR="00617A19" w:rsidRPr="00D23A2D" w:rsidRDefault="00F23A99" w:rsidP="00D23A2D">
      <w:pPr>
        <w:pStyle w:val="Liste"/>
      </w:pPr>
      <w:proofErr w:type="spellStart"/>
      <w:r w:rsidRPr="00D23A2D">
        <w:t>Flankeførekomstane</w:t>
      </w:r>
      <w:proofErr w:type="spellEnd"/>
      <w:r w:rsidRPr="00D23A2D">
        <w:t xml:space="preserve"> ligg i og langs </w:t>
      </w:r>
      <w:proofErr w:type="spellStart"/>
      <w:r w:rsidRPr="00D23A2D">
        <w:t>hovudforkastingane</w:t>
      </w:r>
      <w:proofErr w:type="spellEnd"/>
      <w:r w:rsidRPr="00D23A2D">
        <w:t xml:space="preserve"> langs flanken av spreiingsgrøfta (dette </w:t>
      </w:r>
      <w:proofErr w:type="spellStart"/>
      <w:r w:rsidRPr="00D23A2D">
        <w:t>omfattar</w:t>
      </w:r>
      <w:proofErr w:type="spellEnd"/>
      <w:r w:rsidRPr="00D23A2D">
        <w:t xml:space="preserve"> </w:t>
      </w:r>
      <w:proofErr w:type="spellStart"/>
      <w:r w:rsidRPr="00D23A2D">
        <w:t>Gnitahei</w:t>
      </w:r>
      <w:proofErr w:type="spellEnd"/>
      <w:r w:rsidRPr="00D23A2D">
        <w:t xml:space="preserve">, Fåvne og </w:t>
      </w:r>
      <w:proofErr w:type="spellStart"/>
      <w:r w:rsidRPr="00D23A2D">
        <w:t>Mohnsskatten</w:t>
      </w:r>
      <w:proofErr w:type="spellEnd"/>
      <w:r w:rsidRPr="00D23A2D">
        <w:t xml:space="preserve">). Denne er igjen delt i to </w:t>
      </w:r>
      <w:proofErr w:type="spellStart"/>
      <w:r w:rsidRPr="00D23A2D">
        <w:t>underkategoriar</w:t>
      </w:r>
      <w:proofErr w:type="spellEnd"/>
      <w:r w:rsidRPr="00D23A2D">
        <w:t xml:space="preserve">: kobolt-type (Fåvne) og </w:t>
      </w:r>
      <w:proofErr w:type="spellStart"/>
      <w:r w:rsidRPr="00D23A2D">
        <w:t>kopar</w:t>
      </w:r>
      <w:proofErr w:type="spellEnd"/>
      <w:r w:rsidRPr="00D23A2D">
        <w:t>-sink-type (</w:t>
      </w:r>
      <w:proofErr w:type="spellStart"/>
      <w:r w:rsidRPr="00D23A2D">
        <w:t>Gnitahei</w:t>
      </w:r>
      <w:proofErr w:type="spellEnd"/>
      <w:r w:rsidRPr="00D23A2D">
        <w:t xml:space="preserve"> og </w:t>
      </w:r>
      <w:proofErr w:type="spellStart"/>
      <w:r w:rsidRPr="00D23A2D">
        <w:t>Mohnsskatten</w:t>
      </w:r>
      <w:proofErr w:type="spellEnd"/>
      <w:r w:rsidRPr="00D23A2D">
        <w:t>).</w:t>
      </w:r>
    </w:p>
    <w:p w14:paraId="489B8F69" w14:textId="365B6169" w:rsidR="00617A19" w:rsidRPr="00D23A2D" w:rsidRDefault="002D5730" w:rsidP="00D23A2D">
      <w:r>
        <w:rPr>
          <w:noProof/>
        </w:rPr>
        <w:lastRenderedPageBreak/>
        <w:drawing>
          <wp:inline distT="0" distB="0" distL="0" distR="0" wp14:anchorId="16AAEDA2" wp14:editId="75CF8CD9">
            <wp:extent cx="6081395" cy="337312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3373120"/>
                    </a:xfrm>
                    <a:prstGeom prst="rect">
                      <a:avLst/>
                    </a:prstGeom>
                    <a:noFill/>
                    <a:ln>
                      <a:noFill/>
                    </a:ln>
                  </pic:spPr>
                </pic:pic>
              </a:graphicData>
            </a:graphic>
          </wp:inline>
        </w:drawing>
      </w:r>
    </w:p>
    <w:p w14:paraId="12D99234" w14:textId="77777777" w:rsidR="00617A19" w:rsidRPr="00D23A2D" w:rsidRDefault="00F23A99" w:rsidP="00D23A2D">
      <w:pPr>
        <w:pStyle w:val="figur-tittel"/>
      </w:pPr>
      <w:r w:rsidRPr="00D23A2D">
        <w:t xml:space="preserve">Sulfidprøve </w:t>
      </w:r>
      <w:proofErr w:type="spellStart"/>
      <w:r w:rsidRPr="00D23A2D">
        <w:t>frå</w:t>
      </w:r>
      <w:proofErr w:type="spellEnd"/>
      <w:r w:rsidRPr="00D23A2D">
        <w:t xml:space="preserve"> </w:t>
      </w:r>
      <w:proofErr w:type="spellStart"/>
      <w:r w:rsidRPr="00D23A2D">
        <w:t>Mohnsskatten</w:t>
      </w:r>
      <w:proofErr w:type="spellEnd"/>
      <w:r w:rsidRPr="00D23A2D">
        <w:t xml:space="preserve"> henta opp </w:t>
      </w:r>
      <w:proofErr w:type="spellStart"/>
      <w:r w:rsidRPr="00D23A2D">
        <w:t>frå</w:t>
      </w:r>
      <w:proofErr w:type="spellEnd"/>
      <w:r w:rsidRPr="00D23A2D">
        <w:t xml:space="preserve"> 3000 meters havdjup med bruk av ROV i 2020. Blåfargen syner </w:t>
      </w:r>
      <w:proofErr w:type="spellStart"/>
      <w:r w:rsidRPr="00D23A2D">
        <w:t>koparmineral</w:t>
      </w:r>
      <w:proofErr w:type="spellEnd"/>
      <w:r w:rsidRPr="00D23A2D">
        <w:t xml:space="preserve"> som fell ut.</w:t>
      </w:r>
    </w:p>
    <w:p w14:paraId="3FCA8D50" w14:textId="77777777" w:rsidR="00617A19" w:rsidRPr="00D23A2D" w:rsidRDefault="00F23A99" w:rsidP="00D23A2D">
      <w:pPr>
        <w:pStyle w:val="Kilde"/>
      </w:pPr>
      <w:r w:rsidRPr="00D23A2D">
        <w:t>Foto: Oljedirektoratet</w:t>
      </w:r>
    </w:p>
    <w:p w14:paraId="589C0749" w14:textId="25B49E3E" w:rsidR="00617A19" w:rsidRPr="00D23A2D" w:rsidRDefault="002D5730" w:rsidP="00D23A2D">
      <w:r>
        <w:rPr>
          <w:noProof/>
        </w:rPr>
        <w:drawing>
          <wp:inline distT="0" distB="0" distL="0" distR="0" wp14:anchorId="7254B4DE" wp14:editId="35374DE8">
            <wp:extent cx="6081395" cy="371792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3717925"/>
                    </a:xfrm>
                    <a:prstGeom prst="rect">
                      <a:avLst/>
                    </a:prstGeom>
                    <a:noFill/>
                    <a:ln>
                      <a:noFill/>
                    </a:ln>
                  </pic:spPr>
                </pic:pic>
              </a:graphicData>
            </a:graphic>
          </wp:inline>
        </w:drawing>
      </w:r>
    </w:p>
    <w:p w14:paraId="74D05176" w14:textId="77777777" w:rsidR="00617A19" w:rsidRPr="00D23A2D" w:rsidRDefault="00F23A99" w:rsidP="00D23A2D">
      <w:pPr>
        <w:pStyle w:val="figur-tittel"/>
      </w:pPr>
      <w:r w:rsidRPr="00D23A2D">
        <w:t xml:space="preserve">Manganskorpe </w:t>
      </w:r>
      <w:proofErr w:type="spellStart"/>
      <w:r w:rsidRPr="00D23A2D">
        <w:t>frå</w:t>
      </w:r>
      <w:proofErr w:type="spellEnd"/>
      <w:r w:rsidRPr="00D23A2D">
        <w:t xml:space="preserve"> Jan Mayen-området henta opp </w:t>
      </w:r>
      <w:proofErr w:type="spellStart"/>
      <w:r w:rsidRPr="00D23A2D">
        <w:t>frå</w:t>
      </w:r>
      <w:proofErr w:type="spellEnd"/>
      <w:r w:rsidRPr="00D23A2D">
        <w:t xml:space="preserve"> 1000 meters havdjup med bruk av ROV i 2011.</w:t>
      </w:r>
    </w:p>
    <w:p w14:paraId="76D202D1" w14:textId="77777777" w:rsidR="00617A19" w:rsidRPr="00D23A2D" w:rsidRDefault="00F23A99" w:rsidP="00D23A2D">
      <w:pPr>
        <w:pStyle w:val="Kilde"/>
      </w:pPr>
      <w:r w:rsidRPr="00D23A2D">
        <w:t>Foto: Oljedirektoratet</w:t>
      </w:r>
    </w:p>
    <w:p w14:paraId="71C2FBF1" w14:textId="36039BB3" w:rsidR="00617A19" w:rsidRPr="00D23A2D" w:rsidRDefault="002D5730" w:rsidP="00D23A2D">
      <w:r>
        <w:rPr>
          <w:noProof/>
        </w:rPr>
        <w:lastRenderedPageBreak/>
        <w:drawing>
          <wp:inline distT="0" distB="0" distL="0" distR="0" wp14:anchorId="588B74D1" wp14:editId="776D452C">
            <wp:extent cx="6081395" cy="357124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395" cy="3571240"/>
                    </a:xfrm>
                    <a:prstGeom prst="rect">
                      <a:avLst/>
                    </a:prstGeom>
                    <a:noFill/>
                    <a:ln>
                      <a:noFill/>
                    </a:ln>
                  </pic:spPr>
                </pic:pic>
              </a:graphicData>
            </a:graphic>
          </wp:inline>
        </w:drawing>
      </w:r>
    </w:p>
    <w:p w14:paraId="60483BAB" w14:textId="77777777" w:rsidR="00617A19" w:rsidRPr="00D23A2D" w:rsidRDefault="00F23A99" w:rsidP="00D23A2D">
      <w:pPr>
        <w:pStyle w:val="figur-tittel"/>
      </w:pPr>
      <w:proofErr w:type="spellStart"/>
      <w:r w:rsidRPr="00D23A2D">
        <w:t>Hovudelement</w:t>
      </w:r>
      <w:proofErr w:type="spellEnd"/>
      <w:r w:rsidRPr="00D23A2D">
        <w:t xml:space="preserve"> i sentrale </w:t>
      </w:r>
      <w:proofErr w:type="spellStart"/>
      <w:r w:rsidRPr="00D23A2D">
        <w:t>delar</w:t>
      </w:r>
      <w:proofErr w:type="spellEnd"/>
      <w:r w:rsidRPr="00D23A2D">
        <w:t xml:space="preserve"> av den </w:t>
      </w:r>
      <w:proofErr w:type="spellStart"/>
      <w:r w:rsidRPr="00D23A2D">
        <w:t>nordlege</w:t>
      </w:r>
      <w:proofErr w:type="spellEnd"/>
      <w:r w:rsidRPr="00D23A2D">
        <w:t xml:space="preserve"> </w:t>
      </w:r>
      <w:proofErr w:type="spellStart"/>
      <w:r w:rsidRPr="00D23A2D">
        <w:t>Mohnsryggen</w:t>
      </w:r>
      <w:proofErr w:type="spellEnd"/>
    </w:p>
    <w:p w14:paraId="4E25F759" w14:textId="77777777" w:rsidR="00617A19" w:rsidRPr="00D23A2D" w:rsidRDefault="00F23A99" w:rsidP="00D23A2D">
      <w:pPr>
        <w:pStyle w:val="figur-noter"/>
      </w:pPr>
      <w:r w:rsidRPr="00D23A2D">
        <w:t xml:space="preserve">Figuren viser den sentrale aksedalen (også kalla spreiingsgrøfta) sett </w:t>
      </w:r>
      <w:proofErr w:type="spellStart"/>
      <w:r w:rsidRPr="00D23A2D">
        <w:t>frå</w:t>
      </w:r>
      <w:proofErr w:type="spellEnd"/>
      <w:r w:rsidRPr="00D23A2D">
        <w:t xml:space="preserve"> sør, der havbotnspreiinga mellom </w:t>
      </w:r>
      <w:proofErr w:type="spellStart"/>
      <w:r w:rsidRPr="00D23A2D">
        <w:t>Noreg</w:t>
      </w:r>
      <w:proofErr w:type="spellEnd"/>
      <w:r w:rsidRPr="00D23A2D">
        <w:t xml:space="preserve"> og Grønland skjer. Dei aktive geologiske </w:t>
      </w:r>
      <w:proofErr w:type="spellStart"/>
      <w:r w:rsidRPr="00D23A2D">
        <w:t>prosessane</w:t>
      </w:r>
      <w:proofErr w:type="spellEnd"/>
      <w:r w:rsidRPr="00D23A2D">
        <w:t xml:space="preserve"> (tektonikk og vulkanisme) som skjer i og langs aksedalen, resulterer i at </w:t>
      </w:r>
      <w:proofErr w:type="spellStart"/>
      <w:r w:rsidRPr="00D23A2D">
        <w:t>dei</w:t>
      </w:r>
      <w:proofErr w:type="spellEnd"/>
      <w:r w:rsidRPr="00D23A2D">
        <w:t xml:space="preserve"> to jordskorpeplatene </w:t>
      </w:r>
      <w:proofErr w:type="spellStart"/>
      <w:r w:rsidRPr="00D23A2D">
        <w:t>flyttar</w:t>
      </w:r>
      <w:proofErr w:type="spellEnd"/>
      <w:r w:rsidRPr="00D23A2D">
        <w:t xml:space="preserve"> seg utover til kvar side med 0,8 cm per år. </w:t>
      </w:r>
      <w:proofErr w:type="spellStart"/>
      <w:r w:rsidRPr="00D23A2D">
        <w:t>Flankeskrentane</w:t>
      </w:r>
      <w:proofErr w:type="spellEnd"/>
      <w:r w:rsidRPr="00D23A2D">
        <w:t xml:space="preserve"> i aksedalen blir danna av store </w:t>
      </w:r>
      <w:proofErr w:type="spellStart"/>
      <w:r w:rsidRPr="00D23A2D">
        <w:t>flankeforkastingar</w:t>
      </w:r>
      <w:proofErr w:type="spellEnd"/>
      <w:r w:rsidRPr="00D23A2D">
        <w:t xml:space="preserve">, der </w:t>
      </w:r>
      <w:proofErr w:type="spellStart"/>
      <w:r w:rsidRPr="00D23A2D">
        <w:t>forkastingane</w:t>
      </w:r>
      <w:proofErr w:type="spellEnd"/>
      <w:r w:rsidRPr="00D23A2D">
        <w:t xml:space="preserve"> på nordvest-flanken er </w:t>
      </w:r>
      <w:proofErr w:type="spellStart"/>
      <w:r w:rsidRPr="00D23A2D">
        <w:t>dei</w:t>
      </w:r>
      <w:proofErr w:type="spellEnd"/>
      <w:r w:rsidRPr="00D23A2D">
        <w:t xml:space="preserve"> </w:t>
      </w:r>
      <w:proofErr w:type="spellStart"/>
      <w:r w:rsidRPr="00D23A2D">
        <w:t>dominerande</w:t>
      </w:r>
      <w:proofErr w:type="spellEnd"/>
      <w:r w:rsidRPr="00D23A2D">
        <w:t xml:space="preserve"> (største). </w:t>
      </w:r>
      <w:proofErr w:type="spellStart"/>
      <w:r w:rsidRPr="00D23A2D">
        <w:t>Aksialførekomstane</w:t>
      </w:r>
      <w:proofErr w:type="spellEnd"/>
      <w:r w:rsidRPr="00D23A2D">
        <w:t xml:space="preserve"> ligg i vulkankompleksa inne i spreiingsgrøfta. </w:t>
      </w:r>
      <w:proofErr w:type="spellStart"/>
      <w:r w:rsidRPr="00D23A2D">
        <w:t>Flankeførekomstane</w:t>
      </w:r>
      <w:proofErr w:type="spellEnd"/>
      <w:r w:rsidRPr="00D23A2D">
        <w:t xml:space="preserve"> ligg i og langs </w:t>
      </w:r>
      <w:proofErr w:type="spellStart"/>
      <w:r w:rsidRPr="00D23A2D">
        <w:t>flankeforkastingane</w:t>
      </w:r>
      <w:proofErr w:type="spellEnd"/>
      <w:r w:rsidRPr="00D23A2D">
        <w:t>.</w:t>
      </w:r>
    </w:p>
    <w:p w14:paraId="218EDE36" w14:textId="77777777" w:rsidR="00617A19" w:rsidRPr="00D23A2D" w:rsidRDefault="00F23A99" w:rsidP="00D23A2D">
      <w:pPr>
        <w:pStyle w:val="Kilde"/>
      </w:pPr>
      <w:r w:rsidRPr="00D23A2D">
        <w:t>Kjelde: Oljedirektoratet</w:t>
      </w:r>
    </w:p>
    <w:p w14:paraId="00EF7F09" w14:textId="07C50CFE" w:rsidR="00617A19" w:rsidRPr="00D23A2D" w:rsidRDefault="00F23A99" w:rsidP="00D23A2D">
      <w:r w:rsidRPr="00D23A2D">
        <w:t xml:space="preserve">Ressursvurderinga spenner opp </w:t>
      </w:r>
      <w:proofErr w:type="spellStart"/>
      <w:r w:rsidRPr="00D23A2D">
        <w:t>eit</w:t>
      </w:r>
      <w:proofErr w:type="spellEnd"/>
      <w:r w:rsidRPr="00D23A2D">
        <w:t xml:space="preserve"> utfallsrom for kor store vi kan forvente at </w:t>
      </w:r>
      <w:proofErr w:type="spellStart"/>
      <w:r w:rsidRPr="00D23A2D">
        <w:t>ressursane</w:t>
      </w:r>
      <w:proofErr w:type="spellEnd"/>
      <w:r w:rsidRPr="00D23A2D">
        <w:t xml:space="preserve"> i utgreiingsområdet er. Det er usikkert kor stor del av </w:t>
      </w:r>
      <w:proofErr w:type="spellStart"/>
      <w:r w:rsidRPr="00D23A2D">
        <w:t>desse</w:t>
      </w:r>
      <w:proofErr w:type="spellEnd"/>
      <w:r w:rsidRPr="00D23A2D">
        <w:t xml:space="preserve"> som eventuelt vil </w:t>
      </w:r>
      <w:proofErr w:type="spellStart"/>
      <w:r w:rsidRPr="00D23A2D">
        <w:t>vere</w:t>
      </w:r>
      <w:proofErr w:type="spellEnd"/>
      <w:r w:rsidRPr="00D23A2D">
        <w:t xml:space="preserve"> kommersielt utvinnbare. Tabell 2.1 gir </w:t>
      </w:r>
      <w:proofErr w:type="gramStart"/>
      <w:r w:rsidRPr="00D23A2D">
        <w:t>ei oversikt</w:t>
      </w:r>
      <w:proofErr w:type="gramEnd"/>
      <w:r w:rsidRPr="00D23A2D">
        <w:t xml:space="preserve"> over </w:t>
      </w:r>
      <w:proofErr w:type="spellStart"/>
      <w:r w:rsidRPr="00D23A2D">
        <w:t>forventningsverdiane</w:t>
      </w:r>
      <w:proofErr w:type="spellEnd"/>
      <w:r w:rsidRPr="00D23A2D">
        <w:t xml:space="preserve"> for </w:t>
      </w:r>
      <w:proofErr w:type="spellStart"/>
      <w:r w:rsidRPr="00D23A2D">
        <w:t>tilstadeverande</w:t>
      </w:r>
      <w:proofErr w:type="spellEnd"/>
      <w:r w:rsidRPr="00D23A2D">
        <w:t xml:space="preserve"> </w:t>
      </w:r>
      <w:proofErr w:type="spellStart"/>
      <w:r w:rsidRPr="00D23A2D">
        <w:t>moglege</w:t>
      </w:r>
      <w:proofErr w:type="spellEnd"/>
      <w:r w:rsidRPr="00D23A2D">
        <w:t xml:space="preserve"> </w:t>
      </w:r>
      <w:proofErr w:type="spellStart"/>
      <w:r w:rsidRPr="00D23A2D">
        <w:t>metallressursar</w:t>
      </w:r>
      <w:proofErr w:type="spellEnd"/>
      <w:r w:rsidRPr="00D23A2D">
        <w:t xml:space="preserve"> </w:t>
      </w:r>
      <w:proofErr w:type="spellStart"/>
      <w:r w:rsidRPr="00D23A2D">
        <w:t>frå</w:t>
      </w:r>
      <w:proofErr w:type="spellEnd"/>
      <w:r w:rsidRPr="00D23A2D">
        <w:t xml:space="preserve"> sulfid i utgreiingsområdet.</w:t>
      </w:r>
    </w:p>
    <w:p w14:paraId="2D902E5D" w14:textId="0F4F6135" w:rsidR="00D23A2D" w:rsidRPr="00D23A2D" w:rsidRDefault="00D23A2D" w:rsidP="00D23A2D">
      <w:pPr>
        <w:pStyle w:val="tabell-tittel"/>
      </w:pPr>
      <w:proofErr w:type="spellStart"/>
      <w:r w:rsidRPr="00D23A2D">
        <w:t>Forventingsverdiar</w:t>
      </w:r>
      <w:proofErr w:type="spellEnd"/>
      <w:r w:rsidRPr="00D23A2D">
        <w:t xml:space="preserve"> for </w:t>
      </w:r>
      <w:proofErr w:type="spellStart"/>
      <w:r w:rsidRPr="00D23A2D">
        <w:t>tilstadeverande</w:t>
      </w:r>
      <w:proofErr w:type="spellEnd"/>
      <w:r w:rsidRPr="00D23A2D">
        <w:t xml:space="preserve"> </w:t>
      </w:r>
      <w:proofErr w:type="spellStart"/>
      <w:r w:rsidRPr="00D23A2D">
        <w:t>moglege</w:t>
      </w:r>
      <w:proofErr w:type="spellEnd"/>
      <w:r w:rsidRPr="00D23A2D">
        <w:t xml:space="preserve"> </w:t>
      </w:r>
      <w:proofErr w:type="spellStart"/>
      <w:r w:rsidRPr="00D23A2D">
        <w:t>metallressursar</w:t>
      </w:r>
      <w:proofErr w:type="spellEnd"/>
      <w:r w:rsidRPr="00D23A2D">
        <w:t xml:space="preserve"> </w:t>
      </w:r>
      <w:proofErr w:type="spellStart"/>
      <w:r w:rsidRPr="00D23A2D">
        <w:t>frå</w:t>
      </w:r>
      <w:proofErr w:type="spellEnd"/>
      <w:r w:rsidRPr="00D23A2D">
        <w:t xml:space="preserve"> sulfid</w:t>
      </w:r>
    </w:p>
    <w:p w14:paraId="7EE91F55" w14:textId="77777777" w:rsidR="00617A19" w:rsidRPr="00D23A2D" w:rsidRDefault="00F23A99" w:rsidP="00D23A2D">
      <w:pPr>
        <w:pStyle w:val="Tabellnavn"/>
      </w:pPr>
      <w:r w:rsidRPr="00D23A2D">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617A19" w:rsidRPr="00D23A2D" w14:paraId="1CD8BFD3" w14:textId="77777777" w:rsidTr="00D23A2D">
        <w:trPr>
          <w:trHeight w:val="60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EA51E0" w14:textId="77777777" w:rsidR="00617A19" w:rsidRPr="00D23A2D" w:rsidRDefault="00F23A99" w:rsidP="00D23A2D">
            <w:r w:rsidRPr="00D23A2D">
              <w:t>Metall</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5401DF" w14:textId="77777777" w:rsidR="00617A19" w:rsidRPr="00D23A2D" w:rsidRDefault="00F23A99" w:rsidP="00D23A2D">
            <w:r w:rsidRPr="00D23A2D">
              <w:t>Mengde (i tonn)</w:t>
            </w:r>
          </w:p>
        </w:tc>
      </w:tr>
      <w:tr w:rsidR="00617A19" w:rsidRPr="00D23A2D" w14:paraId="6AC605F6" w14:textId="77777777" w:rsidTr="00D23A2D">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4243C623" w14:textId="77777777" w:rsidR="00617A19" w:rsidRPr="00D23A2D" w:rsidRDefault="00F23A99" w:rsidP="00D23A2D">
            <w:proofErr w:type="spellStart"/>
            <w:r w:rsidRPr="00D23A2D">
              <w:t>Kopar</w:t>
            </w:r>
            <w:proofErr w:type="spellEnd"/>
            <w:r w:rsidRPr="00D23A2D">
              <w:t xml:space="preserve">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3D15074E" w14:textId="77777777" w:rsidR="00617A19" w:rsidRPr="00D23A2D" w:rsidRDefault="00F23A99" w:rsidP="00D23A2D">
            <w:r w:rsidRPr="00D23A2D">
              <w:t>38 100 000</w:t>
            </w:r>
          </w:p>
        </w:tc>
      </w:tr>
      <w:tr w:rsidR="00617A19" w:rsidRPr="00D23A2D" w14:paraId="1F2D1431" w14:textId="77777777" w:rsidTr="00D23A2D">
        <w:trPr>
          <w:trHeight w:val="380"/>
        </w:trPr>
        <w:tc>
          <w:tcPr>
            <w:tcW w:w="7360" w:type="dxa"/>
            <w:tcBorders>
              <w:top w:val="nil"/>
              <w:left w:val="nil"/>
              <w:bottom w:val="nil"/>
              <w:right w:val="nil"/>
            </w:tcBorders>
            <w:tcMar>
              <w:top w:w="128" w:type="dxa"/>
              <w:left w:w="43" w:type="dxa"/>
              <w:bottom w:w="43" w:type="dxa"/>
              <w:right w:w="43" w:type="dxa"/>
            </w:tcMar>
          </w:tcPr>
          <w:p w14:paraId="49DFAB46" w14:textId="77777777" w:rsidR="00617A19" w:rsidRPr="00D23A2D" w:rsidRDefault="00F23A99" w:rsidP="00D23A2D">
            <w:r w:rsidRPr="00D23A2D">
              <w:t>Sink</w:t>
            </w:r>
          </w:p>
        </w:tc>
        <w:tc>
          <w:tcPr>
            <w:tcW w:w="1840" w:type="dxa"/>
            <w:tcBorders>
              <w:top w:val="nil"/>
              <w:left w:val="nil"/>
              <w:bottom w:val="nil"/>
              <w:right w:val="nil"/>
            </w:tcBorders>
            <w:tcMar>
              <w:top w:w="128" w:type="dxa"/>
              <w:left w:w="43" w:type="dxa"/>
              <w:bottom w:w="43" w:type="dxa"/>
              <w:right w:w="43" w:type="dxa"/>
            </w:tcMar>
            <w:vAlign w:val="bottom"/>
          </w:tcPr>
          <w:p w14:paraId="24BA6E7A" w14:textId="77777777" w:rsidR="00617A19" w:rsidRPr="00D23A2D" w:rsidRDefault="00F23A99" w:rsidP="00D23A2D">
            <w:r w:rsidRPr="00D23A2D">
              <w:t>45 000 000</w:t>
            </w:r>
          </w:p>
        </w:tc>
      </w:tr>
      <w:tr w:rsidR="00617A19" w:rsidRPr="00D23A2D" w14:paraId="53ED21A7" w14:textId="77777777" w:rsidTr="00D23A2D">
        <w:trPr>
          <w:trHeight w:val="380"/>
        </w:trPr>
        <w:tc>
          <w:tcPr>
            <w:tcW w:w="7360" w:type="dxa"/>
            <w:tcBorders>
              <w:top w:val="nil"/>
              <w:left w:val="nil"/>
              <w:bottom w:val="nil"/>
              <w:right w:val="nil"/>
            </w:tcBorders>
            <w:tcMar>
              <w:top w:w="128" w:type="dxa"/>
              <w:left w:w="43" w:type="dxa"/>
              <w:bottom w:w="43" w:type="dxa"/>
              <w:right w:w="43" w:type="dxa"/>
            </w:tcMar>
          </w:tcPr>
          <w:p w14:paraId="1F6C556C" w14:textId="77777777" w:rsidR="00617A19" w:rsidRPr="00D23A2D" w:rsidRDefault="00F23A99" w:rsidP="00D23A2D">
            <w:r w:rsidRPr="00D23A2D">
              <w:t>Gull</w:t>
            </w:r>
          </w:p>
        </w:tc>
        <w:tc>
          <w:tcPr>
            <w:tcW w:w="1840" w:type="dxa"/>
            <w:tcBorders>
              <w:top w:val="nil"/>
              <w:left w:val="nil"/>
              <w:bottom w:val="nil"/>
              <w:right w:val="nil"/>
            </w:tcBorders>
            <w:tcMar>
              <w:top w:w="128" w:type="dxa"/>
              <w:left w:w="43" w:type="dxa"/>
              <w:bottom w:w="43" w:type="dxa"/>
              <w:right w:w="43" w:type="dxa"/>
            </w:tcMar>
            <w:vAlign w:val="bottom"/>
          </w:tcPr>
          <w:p w14:paraId="1A15DDDD" w14:textId="77777777" w:rsidR="00617A19" w:rsidRPr="00D23A2D" w:rsidRDefault="00F23A99" w:rsidP="00D23A2D">
            <w:r w:rsidRPr="00D23A2D">
              <w:t xml:space="preserve">2 317 </w:t>
            </w:r>
          </w:p>
        </w:tc>
      </w:tr>
      <w:tr w:rsidR="00617A19" w:rsidRPr="00D23A2D" w14:paraId="18DCEC11" w14:textId="77777777" w:rsidTr="00D23A2D">
        <w:trPr>
          <w:trHeight w:val="380"/>
        </w:trPr>
        <w:tc>
          <w:tcPr>
            <w:tcW w:w="7360" w:type="dxa"/>
            <w:tcBorders>
              <w:top w:val="nil"/>
              <w:left w:val="nil"/>
              <w:right w:val="nil"/>
            </w:tcBorders>
            <w:tcMar>
              <w:top w:w="128" w:type="dxa"/>
              <w:left w:w="43" w:type="dxa"/>
              <w:bottom w:w="43" w:type="dxa"/>
              <w:right w:w="43" w:type="dxa"/>
            </w:tcMar>
          </w:tcPr>
          <w:p w14:paraId="4B30F09D" w14:textId="77777777" w:rsidR="00617A19" w:rsidRPr="00D23A2D" w:rsidRDefault="00F23A99" w:rsidP="00D23A2D">
            <w:r w:rsidRPr="00D23A2D">
              <w:t>Sølv</w:t>
            </w:r>
          </w:p>
        </w:tc>
        <w:tc>
          <w:tcPr>
            <w:tcW w:w="1840" w:type="dxa"/>
            <w:tcBorders>
              <w:top w:val="nil"/>
              <w:left w:val="nil"/>
              <w:right w:val="nil"/>
            </w:tcBorders>
            <w:tcMar>
              <w:top w:w="128" w:type="dxa"/>
              <w:left w:w="43" w:type="dxa"/>
              <w:bottom w:w="43" w:type="dxa"/>
              <w:right w:w="43" w:type="dxa"/>
            </w:tcMar>
            <w:vAlign w:val="bottom"/>
          </w:tcPr>
          <w:p w14:paraId="2F8B94EC" w14:textId="77777777" w:rsidR="00617A19" w:rsidRPr="00D23A2D" w:rsidRDefault="00F23A99" w:rsidP="00D23A2D">
            <w:r w:rsidRPr="00D23A2D">
              <w:t xml:space="preserve">85 200 </w:t>
            </w:r>
          </w:p>
        </w:tc>
      </w:tr>
      <w:tr w:rsidR="00617A19" w:rsidRPr="00D23A2D" w14:paraId="0A7D23A7" w14:textId="77777777" w:rsidTr="00D23A2D">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6E5902D8" w14:textId="77777777" w:rsidR="00617A19" w:rsidRPr="00D23A2D" w:rsidRDefault="00F23A99" w:rsidP="00D23A2D">
            <w:r w:rsidRPr="00D23A2D">
              <w:lastRenderedPageBreak/>
              <w:t>Kobolt</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CEFAEC" w14:textId="77777777" w:rsidR="00617A19" w:rsidRPr="00D23A2D" w:rsidRDefault="00F23A99" w:rsidP="00D23A2D">
            <w:r w:rsidRPr="00D23A2D">
              <w:t xml:space="preserve">1 000 000 </w:t>
            </w:r>
          </w:p>
        </w:tc>
      </w:tr>
    </w:tbl>
    <w:p w14:paraId="4D778A3E" w14:textId="77777777" w:rsidR="00617A19" w:rsidRPr="00D23A2D" w:rsidRDefault="00F23A99" w:rsidP="00D23A2D">
      <w:pPr>
        <w:pStyle w:val="Kilde"/>
      </w:pPr>
      <w:r w:rsidRPr="00D23A2D">
        <w:t>Kjelde: Oljedirektoratet</w:t>
      </w:r>
    </w:p>
    <w:p w14:paraId="7DFF4A1B" w14:textId="77777777" w:rsidR="00617A19" w:rsidRPr="00D23A2D" w:rsidRDefault="00F23A99" w:rsidP="00D23A2D">
      <w:pPr>
        <w:pStyle w:val="Overskrift3"/>
      </w:pPr>
      <w:proofErr w:type="spellStart"/>
      <w:r w:rsidRPr="00D23A2D">
        <w:t>Manganskorpeførekomstar</w:t>
      </w:r>
      <w:proofErr w:type="spellEnd"/>
    </w:p>
    <w:p w14:paraId="45CAE8FE" w14:textId="77777777" w:rsidR="00617A19" w:rsidRPr="00D23A2D" w:rsidRDefault="00F23A99" w:rsidP="00D23A2D">
      <w:r w:rsidRPr="00D23A2D">
        <w:t xml:space="preserve">Manganskorpe </w:t>
      </w:r>
      <w:proofErr w:type="spellStart"/>
      <w:r w:rsidRPr="00D23A2D">
        <w:t>finst</w:t>
      </w:r>
      <w:proofErr w:type="spellEnd"/>
      <w:r w:rsidRPr="00D23A2D">
        <w:t xml:space="preserve"> på bert fjell på havbotnen. Slikt bert fjell finn vi i bratt terreng på undersjøiske rygger og </w:t>
      </w:r>
      <w:proofErr w:type="spellStart"/>
      <w:r w:rsidRPr="00D23A2D">
        <w:t>fjellformasjonar</w:t>
      </w:r>
      <w:proofErr w:type="spellEnd"/>
      <w:r w:rsidRPr="00D23A2D">
        <w:t xml:space="preserve"> i mesteparten av djuphavsområda på norsk sokkel, etter at det gjennom tid har blitt danna mellom anna ved </w:t>
      </w:r>
      <w:proofErr w:type="spellStart"/>
      <w:r w:rsidRPr="00D23A2D">
        <w:t>prosessane</w:t>
      </w:r>
      <w:proofErr w:type="spellEnd"/>
      <w:r w:rsidRPr="00D23A2D">
        <w:t xml:space="preserve"> i aksedalen. Dei undersjøiske </w:t>
      </w:r>
      <w:proofErr w:type="spellStart"/>
      <w:r w:rsidRPr="00D23A2D">
        <w:t>fjellformasjonane</w:t>
      </w:r>
      <w:proofErr w:type="spellEnd"/>
      <w:r w:rsidRPr="00D23A2D">
        <w:t xml:space="preserve"> </w:t>
      </w:r>
      <w:proofErr w:type="spellStart"/>
      <w:r w:rsidRPr="00D23A2D">
        <w:t>finst</w:t>
      </w:r>
      <w:proofErr w:type="spellEnd"/>
      <w:r w:rsidRPr="00D23A2D">
        <w:t xml:space="preserve"> ut til 200–300 kilometer på begge </w:t>
      </w:r>
      <w:proofErr w:type="spellStart"/>
      <w:r w:rsidRPr="00D23A2D">
        <w:t>flankane</w:t>
      </w:r>
      <w:proofErr w:type="spellEnd"/>
      <w:r w:rsidRPr="00D23A2D">
        <w:t xml:space="preserve"> av Den midtatlantiske spreiingsryggen. I tillegg til </w:t>
      </w:r>
      <w:proofErr w:type="spellStart"/>
      <w:r w:rsidRPr="00D23A2D">
        <w:t>desse</w:t>
      </w:r>
      <w:proofErr w:type="spellEnd"/>
      <w:r w:rsidRPr="00D23A2D">
        <w:t xml:space="preserve"> har vi </w:t>
      </w:r>
      <w:proofErr w:type="spellStart"/>
      <w:r w:rsidRPr="00D23A2D">
        <w:t>dei</w:t>
      </w:r>
      <w:proofErr w:type="spellEnd"/>
      <w:r w:rsidRPr="00D23A2D">
        <w:t xml:space="preserve"> prominente </w:t>
      </w:r>
      <w:proofErr w:type="spellStart"/>
      <w:r w:rsidRPr="00D23A2D">
        <w:t>ryggstrukturane</w:t>
      </w:r>
      <w:proofErr w:type="spellEnd"/>
      <w:r w:rsidRPr="00D23A2D">
        <w:t xml:space="preserve"> </w:t>
      </w:r>
      <w:proofErr w:type="spellStart"/>
      <w:r w:rsidRPr="00D23A2D">
        <w:t>Vøringutstikkaren</w:t>
      </w:r>
      <w:proofErr w:type="spellEnd"/>
      <w:r w:rsidRPr="00D23A2D">
        <w:t xml:space="preserve"> og Jan Mayen-ryggen i </w:t>
      </w:r>
      <w:proofErr w:type="spellStart"/>
      <w:r w:rsidRPr="00D23A2D">
        <w:t>dei</w:t>
      </w:r>
      <w:proofErr w:type="spellEnd"/>
      <w:r w:rsidRPr="00D23A2D">
        <w:t xml:space="preserve"> </w:t>
      </w:r>
      <w:proofErr w:type="spellStart"/>
      <w:r w:rsidRPr="00D23A2D">
        <w:t>sørlege</w:t>
      </w:r>
      <w:proofErr w:type="spellEnd"/>
      <w:r w:rsidRPr="00D23A2D">
        <w:t xml:space="preserve"> </w:t>
      </w:r>
      <w:proofErr w:type="spellStart"/>
      <w:r w:rsidRPr="00D23A2D">
        <w:t>delane</w:t>
      </w:r>
      <w:proofErr w:type="spellEnd"/>
      <w:r w:rsidRPr="00D23A2D">
        <w:t xml:space="preserve"> av utgreiingsområdet.</w:t>
      </w:r>
    </w:p>
    <w:p w14:paraId="1459236E" w14:textId="28D7D369" w:rsidR="00617A19" w:rsidRPr="00D23A2D" w:rsidRDefault="002D5730" w:rsidP="00D23A2D">
      <w:r>
        <w:rPr>
          <w:noProof/>
        </w:rPr>
        <w:drawing>
          <wp:inline distT="0" distB="0" distL="0" distR="0" wp14:anchorId="5C58A2A7" wp14:editId="77C70355">
            <wp:extent cx="6081395" cy="376110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3761105"/>
                    </a:xfrm>
                    <a:prstGeom prst="rect">
                      <a:avLst/>
                    </a:prstGeom>
                    <a:noFill/>
                    <a:ln>
                      <a:noFill/>
                    </a:ln>
                  </pic:spPr>
                </pic:pic>
              </a:graphicData>
            </a:graphic>
          </wp:inline>
        </w:drawing>
      </w:r>
    </w:p>
    <w:p w14:paraId="3AB0ED8E" w14:textId="77777777" w:rsidR="00617A19" w:rsidRPr="00D23A2D" w:rsidRDefault="00F23A99" w:rsidP="00D23A2D">
      <w:pPr>
        <w:pStyle w:val="figur-tittel"/>
      </w:pPr>
      <w:r w:rsidRPr="00D23A2D">
        <w:t xml:space="preserve">Snitt gjennom jordskorpa i den </w:t>
      </w:r>
      <w:proofErr w:type="spellStart"/>
      <w:r w:rsidRPr="00D23A2D">
        <w:t>nordlege</w:t>
      </w:r>
      <w:proofErr w:type="spellEnd"/>
      <w:r w:rsidRPr="00D23A2D">
        <w:t xml:space="preserve"> </w:t>
      </w:r>
      <w:proofErr w:type="spellStart"/>
      <w:r w:rsidRPr="00D23A2D">
        <w:t>Mohnsryggen</w:t>
      </w:r>
      <w:proofErr w:type="spellEnd"/>
    </w:p>
    <w:p w14:paraId="30963C13" w14:textId="77777777" w:rsidR="00617A19" w:rsidRPr="00D23A2D" w:rsidRDefault="00F23A99" w:rsidP="00D23A2D">
      <w:pPr>
        <w:pStyle w:val="figur-noter"/>
      </w:pPr>
      <w:r w:rsidRPr="00D23A2D">
        <w:t xml:space="preserve">Figuren viser korleis geologiske </w:t>
      </w:r>
      <w:proofErr w:type="spellStart"/>
      <w:r w:rsidRPr="00D23A2D">
        <w:t>prosessar</w:t>
      </w:r>
      <w:proofErr w:type="spellEnd"/>
      <w:r w:rsidRPr="00D23A2D">
        <w:t xml:space="preserve"> i og under aksedalen gir </w:t>
      </w:r>
      <w:proofErr w:type="spellStart"/>
      <w:r w:rsidRPr="00D23A2D">
        <w:t>dei</w:t>
      </w:r>
      <w:proofErr w:type="spellEnd"/>
      <w:r w:rsidRPr="00D23A2D">
        <w:t xml:space="preserve"> store </w:t>
      </w:r>
      <w:proofErr w:type="spellStart"/>
      <w:r w:rsidRPr="00D23A2D">
        <w:t>flankeforkastingane</w:t>
      </w:r>
      <w:proofErr w:type="spellEnd"/>
      <w:r w:rsidRPr="00D23A2D">
        <w:t xml:space="preserve">. I tillegg til å danne grunnlag for </w:t>
      </w:r>
      <w:proofErr w:type="spellStart"/>
      <w:r w:rsidRPr="00D23A2D">
        <w:t>sulfidførekomstane</w:t>
      </w:r>
      <w:proofErr w:type="spellEnd"/>
      <w:r w:rsidRPr="00D23A2D">
        <w:t xml:space="preserve"> (sjå figur 2.12), </w:t>
      </w:r>
      <w:proofErr w:type="spellStart"/>
      <w:r w:rsidRPr="00D23A2D">
        <w:t>dannar</w:t>
      </w:r>
      <w:proofErr w:type="spellEnd"/>
      <w:r w:rsidRPr="00D23A2D">
        <w:t xml:space="preserve"> denne forkastingsaktiviteten også det </w:t>
      </w:r>
      <w:proofErr w:type="spellStart"/>
      <w:r w:rsidRPr="00D23A2D">
        <w:t>omkringliggjande</w:t>
      </w:r>
      <w:proofErr w:type="spellEnd"/>
      <w:r w:rsidRPr="00D23A2D">
        <w:t xml:space="preserve"> fjellandskapet med store </w:t>
      </w:r>
      <w:proofErr w:type="spellStart"/>
      <w:r w:rsidRPr="00D23A2D">
        <w:t>sjøfjell</w:t>
      </w:r>
      <w:proofErr w:type="spellEnd"/>
      <w:r w:rsidRPr="00D23A2D">
        <w:t xml:space="preserve"> som er underlaget for </w:t>
      </w:r>
      <w:proofErr w:type="spellStart"/>
      <w:r w:rsidRPr="00D23A2D">
        <w:t>manganskorpeavsetningane</w:t>
      </w:r>
      <w:proofErr w:type="spellEnd"/>
      <w:r w:rsidRPr="00D23A2D">
        <w:t xml:space="preserve">. Manganskorpene blir felte ut direkte </w:t>
      </w:r>
      <w:proofErr w:type="spellStart"/>
      <w:r w:rsidRPr="00D23A2D">
        <w:t>frå</w:t>
      </w:r>
      <w:proofErr w:type="spellEnd"/>
      <w:r w:rsidRPr="00D23A2D">
        <w:t xml:space="preserve"> havvatnet på bert fjell på undersjøiske rygger og </w:t>
      </w:r>
      <w:proofErr w:type="spellStart"/>
      <w:r w:rsidRPr="00D23A2D">
        <w:t>fjellformasjonar</w:t>
      </w:r>
      <w:proofErr w:type="spellEnd"/>
      <w:r w:rsidRPr="00D23A2D">
        <w:t xml:space="preserve"> i djuphavet.</w:t>
      </w:r>
    </w:p>
    <w:p w14:paraId="0E8B766D" w14:textId="77777777" w:rsidR="00617A19" w:rsidRPr="00D23A2D" w:rsidRDefault="00F23A99" w:rsidP="00D23A2D">
      <w:pPr>
        <w:pStyle w:val="Kilde"/>
      </w:pPr>
      <w:r w:rsidRPr="00D23A2D">
        <w:t>Kjelde: Oljedirektoratet</w:t>
      </w:r>
    </w:p>
    <w:p w14:paraId="174AFF0E" w14:textId="5D823062" w:rsidR="00617A19" w:rsidRPr="00D23A2D" w:rsidRDefault="00F23A99" w:rsidP="00D23A2D">
      <w:r w:rsidRPr="00D23A2D">
        <w:t xml:space="preserve">Tabell 2.2 gir </w:t>
      </w:r>
      <w:proofErr w:type="gramStart"/>
      <w:r w:rsidRPr="00D23A2D">
        <w:t>ei oversikt</w:t>
      </w:r>
      <w:proofErr w:type="gramEnd"/>
      <w:r w:rsidRPr="00D23A2D">
        <w:t xml:space="preserve"> over </w:t>
      </w:r>
      <w:proofErr w:type="spellStart"/>
      <w:r w:rsidRPr="00D23A2D">
        <w:t>gjennomsnittsgehaltar</w:t>
      </w:r>
      <w:proofErr w:type="spellEnd"/>
      <w:r w:rsidRPr="00D23A2D">
        <w:t xml:space="preserve"> og </w:t>
      </w:r>
      <w:proofErr w:type="spellStart"/>
      <w:r w:rsidRPr="00D23A2D">
        <w:t>forventingsverdiar</w:t>
      </w:r>
      <w:proofErr w:type="spellEnd"/>
      <w:r w:rsidRPr="00D23A2D">
        <w:t xml:space="preserve"> for </w:t>
      </w:r>
      <w:proofErr w:type="spellStart"/>
      <w:r w:rsidRPr="00D23A2D">
        <w:t>mengda</w:t>
      </w:r>
      <w:proofErr w:type="spellEnd"/>
      <w:r w:rsidRPr="00D23A2D">
        <w:t xml:space="preserve"> metall i antatt </w:t>
      </w:r>
      <w:proofErr w:type="spellStart"/>
      <w:r w:rsidRPr="00D23A2D">
        <w:t>tilgjengelege</w:t>
      </w:r>
      <w:proofErr w:type="spellEnd"/>
      <w:r w:rsidRPr="00D23A2D">
        <w:t xml:space="preserve"> manganskorper i utgreiingsområdet. Som for </w:t>
      </w:r>
      <w:proofErr w:type="spellStart"/>
      <w:r w:rsidRPr="00D23A2D">
        <w:t>sulfidførekomstane</w:t>
      </w:r>
      <w:proofErr w:type="spellEnd"/>
      <w:r w:rsidRPr="00D23A2D">
        <w:t xml:space="preserve"> gir </w:t>
      </w:r>
      <w:proofErr w:type="spellStart"/>
      <w:r w:rsidRPr="00D23A2D">
        <w:t>ikkje</w:t>
      </w:r>
      <w:proofErr w:type="spellEnd"/>
      <w:r w:rsidRPr="00D23A2D">
        <w:t xml:space="preserve"> ressursvurderinga </w:t>
      </w:r>
      <w:proofErr w:type="spellStart"/>
      <w:r w:rsidRPr="00D23A2D">
        <w:t>noko</w:t>
      </w:r>
      <w:proofErr w:type="spellEnd"/>
      <w:r w:rsidRPr="00D23A2D">
        <w:t xml:space="preserve"> grunnlag for å vurdere om dette er utvinnbare </w:t>
      </w:r>
      <w:proofErr w:type="spellStart"/>
      <w:r w:rsidRPr="00D23A2D">
        <w:t>ressursar</w:t>
      </w:r>
      <w:proofErr w:type="spellEnd"/>
      <w:r w:rsidRPr="00D23A2D">
        <w:t xml:space="preserve"> eller </w:t>
      </w:r>
      <w:proofErr w:type="spellStart"/>
      <w:r w:rsidRPr="00D23A2D">
        <w:t>ikkje</w:t>
      </w:r>
      <w:proofErr w:type="spellEnd"/>
      <w:r w:rsidRPr="00D23A2D">
        <w:t>.</w:t>
      </w:r>
    </w:p>
    <w:p w14:paraId="6686F581" w14:textId="62854C8C" w:rsidR="00D23A2D" w:rsidRPr="00D23A2D" w:rsidRDefault="00D23A2D" w:rsidP="00D23A2D">
      <w:pPr>
        <w:pStyle w:val="tabell-tittel"/>
      </w:pPr>
      <w:proofErr w:type="spellStart"/>
      <w:r w:rsidRPr="00D23A2D">
        <w:lastRenderedPageBreak/>
        <w:t>Gjennomsnittsgehaltar</w:t>
      </w:r>
      <w:proofErr w:type="spellEnd"/>
      <w:r w:rsidRPr="00D23A2D">
        <w:t xml:space="preserve"> og </w:t>
      </w:r>
      <w:proofErr w:type="spellStart"/>
      <w:r w:rsidRPr="00D23A2D">
        <w:t>forventingsverdiar</w:t>
      </w:r>
      <w:proofErr w:type="spellEnd"/>
      <w:r w:rsidRPr="00D23A2D">
        <w:t xml:space="preserve"> for </w:t>
      </w:r>
      <w:proofErr w:type="spellStart"/>
      <w:r w:rsidRPr="00D23A2D">
        <w:t>mengda</w:t>
      </w:r>
      <w:proofErr w:type="spellEnd"/>
      <w:r w:rsidRPr="00D23A2D">
        <w:t xml:space="preserve"> metall i antatt </w:t>
      </w:r>
      <w:proofErr w:type="spellStart"/>
      <w:r w:rsidRPr="00D23A2D">
        <w:t>tilgjengelege</w:t>
      </w:r>
      <w:proofErr w:type="spellEnd"/>
      <w:r w:rsidRPr="00D23A2D">
        <w:t xml:space="preserve"> manganskorper</w:t>
      </w:r>
    </w:p>
    <w:p w14:paraId="33276C31" w14:textId="77777777" w:rsidR="00617A19" w:rsidRPr="00D23A2D" w:rsidRDefault="00F23A99" w:rsidP="00D23A2D">
      <w:pPr>
        <w:pStyle w:val="Tabellnavn"/>
      </w:pPr>
      <w:r w:rsidRPr="00D23A2D">
        <w:t>04J1xt1</w:t>
      </w:r>
    </w:p>
    <w:tbl>
      <w:tblPr>
        <w:tblStyle w:val="TrykketTabell"/>
        <w:tblW w:w="0" w:type="auto"/>
        <w:tblLayout w:type="fixed"/>
        <w:tblLook w:val="04A0" w:firstRow="1" w:lastRow="0" w:firstColumn="1" w:lastColumn="0" w:noHBand="0" w:noVBand="1"/>
      </w:tblPr>
      <w:tblGrid>
        <w:gridCol w:w="1240"/>
        <w:gridCol w:w="2446"/>
        <w:gridCol w:w="1559"/>
        <w:gridCol w:w="1985"/>
      </w:tblGrid>
      <w:tr w:rsidR="00617A19" w:rsidRPr="00D23A2D" w14:paraId="5DD85EAD" w14:textId="77777777" w:rsidTr="00617A19">
        <w:trPr>
          <w:cnfStyle w:val="100000000000" w:firstRow="1" w:lastRow="0" w:firstColumn="0" w:lastColumn="0" w:oddVBand="0" w:evenVBand="0" w:oddHBand="0" w:evenHBand="0" w:firstRowFirstColumn="0" w:firstRowLastColumn="0" w:lastRowFirstColumn="0" w:lastRowLastColumn="0"/>
          <w:trHeight w:val="600"/>
        </w:trPr>
        <w:tc>
          <w:tcPr>
            <w:tcW w:w="1240" w:type="dxa"/>
          </w:tcPr>
          <w:p w14:paraId="4460D04A" w14:textId="77777777" w:rsidR="00617A19" w:rsidRPr="00D23A2D" w:rsidRDefault="00F23A99" w:rsidP="00D23A2D">
            <w:r w:rsidRPr="00D23A2D">
              <w:t>Metall</w:t>
            </w:r>
          </w:p>
        </w:tc>
        <w:tc>
          <w:tcPr>
            <w:tcW w:w="2446" w:type="dxa"/>
          </w:tcPr>
          <w:p w14:paraId="512377A8" w14:textId="77777777" w:rsidR="00617A19" w:rsidRPr="00D23A2D" w:rsidRDefault="00F23A99" w:rsidP="002D5730">
            <w:pPr>
              <w:jc w:val="right"/>
            </w:pPr>
            <w:r w:rsidRPr="00D23A2D">
              <w:t>Gjennomsnittsgehalt</w:t>
            </w:r>
          </w:p>
        </w:tc>
        <w:tc>
          <w:tcPr>
            <w:tcW w:w="1559" w:type="dxa"/>
          </w:tcPr>
          <w:p w14:paraId="58B23A87" w14:textId="77777777" w:rsidR="00617A19" w:rsidRPr="00D23A2D" w:rsidRDefault="00F23A99" w:rsidP="00D23A2D">
            <w:r w:rsidRPr="00D23A2D">
              <w:t>Eining</w:t>
            </w:r>
          </w:p>
        </w:tc>
        <w:tc>
          <w:tcPr>
            <w:tcW w:w="1985" w:type="dxa"/>
          </w:tcPr>
          <w:p w14:paraId="487C265B" w14:textId="77777777" w:rsidR="00617A19" w:rsidRPr="00D23A2D" w:rsidRDefault="00F23A99" w:rsidP="002D5730">
            <w:pPr>
              <w:jc w:val="right"/>
            </w:pPr>
            <w:r w:rsidRPr="00D23A2D">
              <w:t xml:space="preserve">Mengde </w:t>
            </w:r>
            <w:r w:rsidRPr="00D23A2D">
              <w:br/>
              <w:t>(i tonn)</w:t>
            </w:r>
          </w:p>
        </w:tc>
      </w:tr>
      <w:tr w:rsidR="00617A19" w:rsidRPr="00D23A2D" w14:paraId="0D63333D" w14:textId="77777777" w:rsidTr="00617A19">
        <w:trPr>
          <w:trHeight w:val="380"/>
        </w:trPr>
        <w:tc>
          <w:tcPr>
            <w:tcW w:w="1240" w:type="dxa"/>
          </w:tcPr>
          <w:p w14:paraId="50B50915" w14:textId="77777777" w:rsidR="00617A19" w:rsidRPr="00D23A2D" w:rsidRDefault="00F23A99" w:rsidP="00D23A2D">
            <w:r w:rsidRPr="00D23A2D">
              <w:t>Mangan</w:t>
            </w:r>
          </w:p>
        </w:tc>
        <w:tc>
          <w:tcPr>
            <w:tcW w:w="2446" w:type="dxa"/>
          </w:tcPr>
          <w:p w14:paraId="4C2A5C98" w14:textId="77777777" w:rsidR="00617A19" w:rsidRPr="00D23A2D" w:rsidRDefault="00F23A99" w:rsidP="002D5730">
            <w:pPr>
              <w:jc w:val="right"/>
            </w:pPr>
            <w:r w:rsidRPr="00D23A2D">
              <w:t>12,77</w:t>
            </w:r>
          </w:p>
        </w:tc>
        <w:tc>
          <w:tcPr>
            <w:tcW w:w="1559" w:type="dxa"/>
          </w:tcPr>
          <w:p w14:paraId="102F17A0" w14:textId="77777777" w:rsidR="00617A19" w:rsidRPr="00D23A2D" w:rsidRDefault="00F23A99" w:rsidP="00D23A2D">
            <w:r w:rsidRPr="00D23A2D">
              <w:t>%</w:t>
            </w:r>
          </w:p>
        </w:tc>
        <w:tc>
          <w:tcPr>
            <w:tcW w:w="1985" w:type="dxa"/>
          </w:tcPr>
          <w:p w14:paraId="79AA17E2" w14:textId="77777777" w:rsidR="00617A19" w:rsidRPr="00D23A2D" w:rsidRDefault="00F23A99" w:rsidP="002D5730">
            <w:pPr>
              <w:jc w:val="right"/>
            </w:pPr>
            <w:r w:rsidRPr="00D23A2D">
              <w:t>185 302 000</w:t>
            </w:r>
          </w:p>
        </w:tc>
      </w:tr>
      <w:tr w:rsidR="00617A19" w:rsidRPr="00D23A2D" w14:paraId="063AAD68" w14:textId="77777777" w:rsidTr="00617A19">
        <w:trPr>
          <w:trHeight w:val="380"/>
        </w:trPr>
        <w:tc>
          <w:tcPr>
            <w:tcW w:w="1240" w:type="dxa"/>
          </w:tcPr>
          <w:p w14:paraId="31B161A2" w14:textId="77777777" w:rsidR="00617A19" w:rsidRPr="00D23A2D" w:rsidRDefault="00F23A99" w:rsidP="00D23A2D">
            <w:r w:rsidRPr="00D23A2D">
              <w:t>Titan</w:t>
            </w:r>
          </w:p>
        </w:tc>
        <w:tc>
          <w:tcPr>
            <w:tcW w:w="2446" w:type="dxa"/>
          </w:tcPr>
          <w:p w14:paraId="7CFB5FB6" w14:textId="77777777" w:rsidR="00617A19" w:rsidRPr="00D23A2D" w:rsidRDefault="00F23A99" w:rsidP="002D5730">
            <w:pPr>
              <w:jc w:val="right"/>
            </w:pPr>
            <w:r w:rsidRPr="00D23A2D">
              <w:t>0,58</w:t>
            </w:r>
          </w:p>
        </w:tc>
        <w:tc>
          <w:tcPr>
            <w:tcW w:w="1559" w:type="dxa"/>
          </w:tcPr>
          <w:p w14:paraId="5293BD7B" w14:textId="77777777" w:rsidR="00617A19" w:rsidRPr="00D23A2D" w:rsidRDefault="00F23A99" w:rsidP="00D23A2D">
            <w:r w:rsidRPr="00D23A2D">
              <w:t>%</w:t>
            </w:r>
          </w:p>
        </w:tc>
        <w:tc>
          <w:tcPr>
            <w:tcW w:w="1985" w:type="dxa"/>
          </w:tcPr>
          <w:p w14:paraId="08D8F4F9" w14:textId="77777777" w:rsidR="00617A19" w:rsidRPr="00D23A2D" w:rsidRDefault="00F23A99" w:rsidP="002D5730">
            <w:pPr>
              <w:jc w:val="right"/>
            </w:pPr>
            <w:r w:rsidRPr="00D23A2D">
              <w:t>8 369 000</w:t>
            </w:r>
          </w:p>
        </w:tc>
      </w:tr>
      <w:tr w:rsidR="00617A19" w:rsidRPr="00D23A2D" w14:paraId="2D9AE54F" w14:textId="77777777" w:rsidTr="00617A19">
        <w:trPr>
          <w:trHeight w:val="380"/>
        </w:trPr>
        <w:tc>
          <w:tcPr>
            <w:tcW w:w="1240" w:type="dxa"/>
          </w:tcPr>
          <w:p w14:paraId="141B240F" w14:textId="77777777" w:rsidR="00617A19" w:rsidRPr="00D23A2D" w:rsidRDefault="00F23A99" w:rsidP="00D23A2D">
            <w:r w:rsidRPr="00D23A2D">
              <w:t>Magnesium</w:t>
            </w:r>
          </w:p>
        </w:tc>
        <w:tc>
          <w:tcPr>
            <w:tcW w:w="2446" w:type="dxa"/>
          </w:tcPr>
          <w:p w14:paraId="70430C8B" w14:textId="77777777" w:rsidR="00617A19" w:rsidRPr="00D23A2D" w:rsidRDefault="00F23A99" w:rsidP="002D5730">
            <w:pPr>
              <w:jc w:val="right"/>
            </w:pPr>
            <w:r w:rsidRPr="00D23A2D">
              <w:t>1,66</w:t>
            </w:r>
          </w:p>
        </w:tc>
        <w:tc>
          <w:tcPr>
            <w:tcW w:w="1559" w:type="dxa"/>
          </w:tcPr>
          <w:p w14:paraId="57451A12" w14:textId="77777777" w:rsidR="00617A19" w:rsidRPr="00D23A2D" w:rsidRDefault="00F23A99" w:rsidP="00D23A2D">
            <w:r w:rsidRPr="00D23A2D">
              <w:t>%</w:t>
            </w:r>
          </w:p>
        </w:tc>
        <w:tc>
          <w:tcPr>
            <w:tcW w:w="1985" w:type="dxa"/>
          </w:tcPr>
          <w:p w14:paraId="1105FBD5" w14:textId="77777777" w:rsidR="00617A19" w:rsidRPr="00D23A2D" w:rsidRDefault="00F23A99" w:rsidP="002D5730">
            <w:pPr>
              <w:jc w:val="right"/>
            </w:pPr>
            <w:r w:rsidRPr="00D23A2D">
              <w:t>24 100 000</w:t>
            </w:r>
          </w:p>
        </w:tc>
      </w:tr>
      <w:tr w:rsidR="00617A19" w:rsidRPr="00D23A2D" w14:paraId="4FBB2A77" w14:textId="77777777" w:rsidTr="00617A19">
        <w:trPr>
          <w:trHeight w:val="380"/>
        </w:trPr>
        <w:tc>
          <w:tcPr>
            <w:tcW w:w="1240" w:type="dxa"/>
          </w:tcPr>
          <w:p w14:paraId="2A5BD3C1" w14:textId="77777777" w:rsidR="00617A19" w:rsidRPr="00D23A2D" w:rsidRDefault="00F23A99" w:rsidP="00D23A2D">
            <w:r w:rsidRPr="00D23A2D">
              <w:t>Litium</w:t>
            </w:r>
          </w:p>
        </w:tc>
        <w:tc>
          <w:tcPr>
            <w:tcW w:w="2446" w:type="dxa"/>
          </w:tcPr>
          <w:p w14:paraId="1FD7549A" w14:textId="77777777" w:rsidR="00617A19" w:rsidRPr="00D23A2D" w:rsidRDefault="00F23A99" w:rsidP="002D5730">
            <w:pPr>
              <w:jc w:val="right"/>
            </w:pPr>
            <w:r w:rsidRPr="00D23A2D">
              <w:t>158</w:t>
            </w:r>
          </w:p>
        </w:tc>
        <w:tc>
          <w:tcPr>
            <w:tcW w:w="1559" w:type="dxa"/>
          </w:tcPr>
          <w:p w14:paraId="22D56858" w14:textId="77777777" w:rsidR="00617A19" w:rsidRPr="00D23A2D" w:rsidRDefault="00F23A99" w:rsidP="00D23A2D">
            <w:proofErr w:type="spellStart"/>
            <w:r w:rsidRPr="00D23A2D">
              <w:t>ppm</w:t>
            </w:r>
            <w:proofErr w:type="spellEnd"/>
          </w:p>
        </w:tc>
        <w:tc>
          <w:tcPr>
            <w:tcW w:w="1985" w:type="dxa"/>
          </w:tcPr>
          <w:p w14:paraId="7010CDFC" w14:textId="77777777" w:rsidR="00617A19" w:rsidRPr="00D23A2D" w:rsidRDefault="00F23A99" w:rsidP="002D5730">
            <w:pPr>
              <w:jc w:val="right"/>
            </w:pPr>
            <w:r w:rsidRPr="00D23A2D">
              <w:t>229 300</w:t>
            </w:r>
          </w:p>
        </w:tc>
      </w:tr>
      <w:tr w:rsidR="00617A19" w:rsidRPr="00D23A2D" w14:paraId="3DF944F4" w14:textId="77777777" w:rsidTr="00617A19">
        <w:trPr>
          <w:trHeight w:val="380"/>
        </w:trPr>
        <w:tc>
          <w:tcPr>
            <w:tcW w:w="1240" w:type="dxa"/>
          </w:tcPr>
          <w:p w14:paraId="5A59030D" w14:textId="77777777" w:rsidR="00617A19" w:rsidRPr="00D23A2D" w:rsidRDefault="00F23A99" w:rsidP="00D23A2D">
            <w:r w:rsidRPr="00D23A2D">
              <w:t>Vanadium</w:t>
            </w:r>
          </w:p>
        </w:tc>
        <w:tc>
          <w:tcPr>
            <w:tcW w:w="2446" w:type="dxa"/>
          </w:tcPr>
          <w:p w14:paraId="23D6F22D" w14:textId="77777777" w:rsidR="00617A19" w:rsidRPr="00D23A2D" w:rsidRDefault="00F23A99" w:rsidP="002D5730">
            <w:pPr>
              <w:jc w:val="right"/>
            </w:pPr>
            <w:r w:rsidRPr="00D23A2D">
              <w:t>1322</w:t>
            </w:r>
          </w:p>
        </w:tc>
        <w:tc>
          <w:tcPr>
            <w:tcW w:w="1559" w:type="dxa"/>
          </w:tcPr>
          <w:p w14:paraId="081563C5" w14:textId="77777777" w:rsidR="00617A19" w:rsidRPr="00D23A2D" w:rsidRDefault="00F23A99" w:rsidP="00D23A2D">
            <w:proofErr w:type="spellStart"/>
            <w:r w:rsidRPr="00D23A2D">
              <w:t>ppm</w:t>
            </w:r>
            <w:proofErr w:type="spellEnd"/>
          </w:p>
        </w:tc>
        <w:tc>
          <w:tcPr>
            <w:tcW w:w="1985" w:type="dxa"/>
          </w:tcPr>
          <w:p w14:paraId="37A1319E" w14:textId="77777777" w:rsidR="00617A19" w:rsidRPr="00D23A2D" w:rsidRDefault="00F23A99" w:rsidP="002D5730">
            <w:pPr>
              <w:jc w:val="right"/>
            </w:pPr>
            <w:r w:rsidRPr="00D23A2D">
              <w:t>1 918 800</w:t>
            </w:r>
          </w:p>
        </w:tc>
      </w:tr>
      <w:tr w:rsidR="00617A19" w:rsidRPr="00D23A2D" w14:paraId="64046CA3" w14:textId="77777777" w:rsidTr="00617A19">
        <w:trPr>
          <w:trHeight w:val="380"/>
        </w:trPr>
        <w:tc>
          <w:tcPr>
            <w:tcW w:w="1240" w:type="dxa"/>
          </w:tcPr>
          <w:p w14:paraId="1ED71438" w14:textId="77777777" w:rsidR="00617A19" w:rsidRPr="00D23A2D" w:rsidRDefault="00F23A99" w:rsidP="00D23A2D">
            <w:r w:rsidRPr="00D23A2D">
              <w:t>Kobolt</w:t>
            </w:r>
          </w:p>
        </w:tc>
        <w:tc>
          <w:tcPr>
            <w:tcW w:w="2446" w:type="dxa"/>
          </w:tcPr>
          <w:p w14:paraId="3C2F5813" w14:textId="77777777" w:rsidR="00617A19" w:rsidRPr="00D23A2D" w:rsidRDefault="00F23A99" w:rsidP="002D5730">
            <w:pPr>
              <w:jc w:val="right"/>
            </w:pPr>
            <w:r w:rsidRPr="00D23A2D">
              <w:t>2108</w:t>
            </w:r>
          </w:p>
        </w:tc>
        <w:tc>
          <w:tcPr>
            <w:tcW w:w="1559" w:type="dxa"/>
          </w:tcPr>
          <w:p w14:paraId="7F529F6C" w14:textId="77777777" w:rsidR="00617A19" w:rsidRPr="00D23A2D" w:rsidRDefault="00F23A99" w:rsidP="00D23A2D">
            <w:proofErr w:type="spellStart"/>
            <w:r w:rsidRPr="00D23A2D">
              <w:t>ppm</w:t>
            </w:r>
            <w:proofErr w:type="spellEnd"/>
          </w:p>
        </w:tc>
        <w:tc>
          <w:tcPr>
            <w:tcW w:w="1985" w:type="dxa"/>
          </w:tcPr>
          <w:p w14:paraId="1FBB003A" w14:textId="77777777" w:rsidR="00617A19" w:rsidRPr="00D23A2D" w:rsidRDefault="00F23A99" w:rsidP="002D5730">
            <w:pPr>
              <w:jc w:val="right"/>
            </w:pPr>
            <w:r w:rsidRPr="00D23A2D">
              <w:t>3 058 100</w:t>
            </w:r>
          </w:p>
        </w:tc>
      </w:tr>
      <w:tr w:rsidR="00617A19" w:rsidRPr="00D23A2D" w14:paraId="1D901483" w14:textId="77777777" w:rsidTr="00617A19">
        <w:trPr>
          <w:trHeight w:val="380"/>
        </w:trPr>
        <w:tc>
          <w:tcPr>
            <w:tcW w:w="1240" w:type="dxa"/>
          </w:tcPr>
          <w:p w14:paraId="18C89291" w14:textId="77777777" w:rsidR="00617A19" w:rsidRPr="00D23A2D" w:rsidRDefault="00F23A99" w:rsidP="00D23A2D">
            <w:r w:rsidRPr="00D23A2D">
              <w:t>Niob</w:t>
            </w:r>
          </w:p>
        </w:tc>
        <w:tc>
          <w:tcPr>
            <w:tcW w:w="2446" w:type="dxa"/>
          </w:tcPr>
          <w:p w14:paraId="61AB86FC" w14:textId="77777777" w:rsidR="00617A19" w:rsidRPr="00D23A2D" w:rsidRDefault="00F23A99" w:rsidP="002D5730">
            <w:pPr>
              <w:jc w:val="right"/>
            </w:pPr>
            <w:r w:rsidRPr="00D23A2D">
              <w:t>50</w:t>
            </w:r>
          </w:p>
        </w:tc>
        <w:tc>
          <w:tcPr>
            <w:tcW w:w="1559" w:type="dxa"/>
          </w:tcPr>
          <w:p w14:paraId="0C66683D" w14:textId="77777777" w:rsidR="00617A19" w:rsidRPr="00D23A2D" w:rsidRDefault="00F23A99" w:rsidP="00D23A2D">
            <w:proofErr w:type="spellStart"/>
            <w:r w:rsidRPr="00D23A2D">
              <w:t>ppm</w:t>
            </w:r>
            <w:proofErr w:type="spellEnd"/>
          </w:p>
        </w:tc>
        <w:tc>
          <w:tcPr>
            <w:tcW w:w="1985" w:type="dxa"/>
          </w:tcPr>
          <w:p w14:paraId="4FB994D8" w14:textId="77777777" w:rsidR="00617A19" w:rsidRPr="00D23A2D" w:rsidRDefault="00F23A99" w:rsidP="002D5730">
            <w:pPr>
              <w:jc w:val="right"/>
            </w:pPr>
            <w:r w:rsidRPr="00D23A2D">
              <w:t>73 000</w:t>
            </w:r>
          </w:p>
        </w:tc>
      </w:tr>
      <w:tr w:rsidR="00617A19" w:rsidRPr="00D23A2D" w14:paraId="5EAAF8EC" w14:textId="77777777" w:rsidTr="00617A19">
        <w:trPr>
          <w:trHeight w:val="380"/>
        </w:trPr>
        <w:tc>
          <w:tcPr>
            <w:tcW w:w="1240" w:type="dxa"/>
          </w:tcPr>
          <w:p w14:paraId="3B6FAA99" w14:textId="77777777" w:rsidR="00617A19" w:rsidRPr="00D23A2D" w:rsidRDefault="00F23A99" w:rsidP="00D23A2D">
            <w:r w:rsidRPr="00D23A2D">
              <w:t>Hafnium</w:t>
            </w:r>
          </w:p>
        </w:tc>
        <w:tc>
          <w:tcPr>
            <w:tcW w:w="2446" w:type="dxa"/>
          </w:tcPr>
          <w:p w14:paraId="45F09496" w14:textId="77777777" w:rsidR="00617A19" w:rsidRPr="00D23A2D" w:rsidRDefault="00F23A99" w:rsidP="002D5730">
            <w:pPr>
              <w:jc w:val="right"/>
            </w:pPr>
            <w:r w:rsidRPr="00D23A2D">
              <w:t>10</w:t>
            </w:r>
          </w:p>
        </w:tc>
        <w:tc>
          <w:tcPr>
            <w:tcW w:w="1559" w:type="dxa"/>
          </w:tcPr>
          <w:p w14:paraId="398112A3" w14:textId="77777777" w:rsidR="00617A19" w:rsidRPr="00D23A2D" w:rsidRDefault="00F23A99" w:rsidP="00D23A2D">
            <w:proofErr w:type="spellStart"/>
            <w:r w:rsidRPr="00D23A2D">
              <w:t>ppm</w:t>
            </w:r>
            <w:proofErr w:type="spellEnd"/>
          </w:p>
        </w:tc>
        <w:tc>
          <w:tcPr>
            <w:tcW w:w="1985" w:type="dxa"/>
          </w:tcPr>
          <w:p w14:paraId="27B4D062" w14:textId="77777777" w:rsidR="00617A19" w:rsidRPr="00D23A2D" w:rsidRDefault="00F23A99" w:rsidP="002D5730">
            <w:pPr>
              <w:jc w:val="right"/>
            </w:pPr>
            <w:r w:rsidRPr="00D23A2D">
              <w:t>14 700</w:t>
            </w:r>
          </w:p>
        </w:tc>
      </w:tr>
      <w:tr w:rsidR="00617A19" w:rsidRPr="00D23A2D" w14:paraId="66E21138" w14:textId="77777777" w:rsidTr="00617A19">
        <w:trPr>
          <w:trHeight w:val="380"/>
        </w:trPr>
        <w:tc>
          <w:tcPr>
            <w:tcW w:w="1240" w:type="dxa"/>
          </w:tcPr>
          <w:p w14:paraId="601C4DD9" w14:textId="77777777" w:rsidR="00617A19" w:rsidRPr="00D23A2D" w:rsidRDefault="00F23A99" w:rsidP="00D23A2D">
            <w:r w:rsidRPr="00D23A2D">
              <w:t>Wolfram</w:t>
            </w:r>
          </w:p>
        </w:tc>
        <w:tc>
          <w:tcPr>
            <w:tcW w:w="2446" w:type="dxa"/>
          </w:tcPr>
          <w:p w14:paraId="38E36F0D" w14:textId="77777777" w:rsidR="00617A19" w:rsidRPr="00D23A2D" w:rsidRDefault="00F23A99" w:rsidP="002D5730">
            <w:pPr>
              <w:jc w:val="right"/>
            </w:pPr>
            <w:r w:rsidRPr="00D23A2D">
              <w:t>55</w:t>
            </w:r>
          </w:p>
        </w:tc>
        <w:tc>
          <w:tcPr>
            <w:tcW w:w="1559" w:type="dxa"/>
          </w:tcPr>
          <w:p w14:paraId="08280ACF" w14:textId="77777777" w:rsidR="00617A19" w:rsidRPr="00D23A2D" w:rsidRDefault="00F23A99" w:rsidP="00D23A2D">
            <w:proofErr w:type="spellStart"/>
            <w:r w:rsidRPr="00D23A2D">
              <w:t>ppm</w:t>
            </w:r>
            <w:proofErr w:type="spellEnd"/>
          </w:p>
        </w:tc>
        <w:tc>
          <w:tcPr>
            <w:tcW w:w="1985" w:type="dxa"/>
          </w:tcPr>
          <w:p w14:paraId="03336CD0" w14:textId="77777777" w:rsidR="00617A19" w:rsidRPr="00D23A2D" w:rsidRDefault="00F23A99" w:rsidP="002D5730">
            <w:pPr>
              <w:jc w:val="right"/>
            </w:pPr>
            <w:r w:rsidRPr="00D23A2D">
              <w:t>80 300</w:t>
            </w:r>
          </w:p>
        </w:tc>
      </w:tr>
      <w:tr w:rsidR="00617A19" w:rsidRPr="00D23A2D" w14:paraId="7B8646C4" w14:textId="77777777" w:rsidTr="00617A19">
        <w:trPr>
          <w:trHeight w:val="380"/>
        </w:trPr>
        <w:tc>
          <w:tcPr>
            <w:tcW w:w="1240" w:type="dxa"/>
          </w:tcPr>
          <w:p w14:paraId="09BB9141" w14:textId="77777777" w:rsidR="00617A19" w:rsidRPr="00D23A2D" w:rsidRDefault="00F23A99" w:rsidP="00D23A2D">
            <w:r w:rsidRPr="00D23A2D">
              <w:t>Gallium</w:t>
            </w:r>
          </w:p>
        </w:tc>
        <w:tc>
          <w:tcPr>
            <w:tcW w:w="2446" w:type="dxa"/>
          </w:tcPr>
          <w:p w14:paraId="7BC0110C" w14:textId="77777777" w:rsidR="00617A19" w:rsidRPr="00D23A2D" w:rsidRDefault="00F23A99" w:rsidP="002D5730">
            <w:pPr>
              <w:jc w:val="right"/>
            </w:pPr>
            <w:r w:rsidRPr="00D23A2D">
              <w:t>13</w:t>
            </w:r>
          </w:p>
        </w:tc>
        <w:tc>
          <w:tcPr>
            <w:tcW w:w="1559" w:type="dxa"/>
          </w:tcPr>
          <w:p w14:paraId="125B0088" w14:textId="77777777" w:rsidR="00617A19" w:rsidRPr="00D23A2D" w:rsidRDefault="00F23A99" w:rsidP="00D23A2D">
            <w:proofErr w:type="spellStart"/>
            <w:r w:rsidRPr="00D23A2D">
              <w:t>ppm</w:t>
            </w:r>
            <w:proofErr w:type="spellEnd"/>
          </w:p>
        </w:tc>
        <w:tc>
          <w:tcPr>
            <w:tcW w:w="1985" w:type="dxa"/>
          </w:tcPr>
          <w:p w14:paraId="48302EF5" w14:textId="77777777" w:rsidR="00617A19" w:rsidRPr="00D23A2D" w:rsidRDefault="00F23A99" w:rsidP="002D5730">
            <w:pPr>
              <w:jc w:val="right"/>
            </w:pPr>
            <w:r w:rsidRPr="00D23A2D">
              <w:t>19 200</w:t>
            </w:r>
          </w:p>
        </w:tc>
      </w:tr>
      <w:tr w:rsidR="00617A19" w:rsidRPr="00D23A2D" w14:paraId="0E683846" w14:textId="77777777" w:rsidTr="00617A19">
        <w:trPr>
          <w:trHeight w:val="380"/>
        </w:trPr>
        <w:tc>
          <w:tcPr>
            <w:tcW w:w="1240" w:type="dxa"/>
          </w:tcPr>
          <w:p w14:paraId="6955BE45" w14:textId="77777777" w:rsidR="00617A19" w:rsidRPr="00D23A2D" w:rsidRDefault="00F23A99" w:rsidP="00D23A2D">
            <w:r w:rsidRPr="00D23A2D">
              <w:t>Scandium</w:t>
            </w:r>
          </w:p>
        </w:tc>
        <w:tc>
          <w:tcPr>
            <w:tcW w:w="2446" w:type="dxa"/>
          </w:tcPr>
          <w:p w14:paraId="19713AA8" w14:textId="77777777" w:rsidR="00617A19" w:rsidRPr="00D23A2D" w:rsidRDefault="00F23A99" w:rsidP="002D5730">
            <w:pPr>
              <w:jc w:val="right"/>
            </w:pPr>
            <w:r w:rsidRPr="00D23A2D">
              <w:t>38</w:t>
            </w:r>
          </w:p>
        </w:tc>
        <w:tc>
          <w:tcPr>
            <w:tcW w:w="1559" w:type="dxa"/>
          </w:tcPr>
          <w:p w14:paraId="27E3ED7D" w14:textId="77777777" w:rsidR="00617A19" w:rsidRPr="00D23A2D" w:rsidRDefault="00F23A99" w:rsidP="00D23A2D">
            <w:proofErr w:type="spellStart"/>
            <w:r w:rsidRPr="00D23A2D">
              <w:t>ppm</w:t>
            </w:r>
            <w:proofErr w:type="spellEnd"/>
          </w:p>
        </w:tc>
        <w:tc>
          <w:tcPr>
            <w:tcW w:w="1985" w:type="dxa"/>
          </w:tcPr>
          <w:p w14:paraId="6E1A9F90" w14:textId="77777777" w:rsidR="00617A19" w:rsidRPr="00D23A2D" w:rsidRDefault="00F23A99" w:rsidP="002D5730">
            <w:pPr>
              <w:jc w:val="right"/>
            </w:pPr>
            <w:r w:rsidRPr="00D23A2D">
              <w:t>55 800</w:t>
            </w:r>
          </w:p>
        </w:tc>
      </w:tr>
      <w:tr w:rsidR="00617A19" w:rsidRPr="00D23A2D" w14:paraId="72A37CE7" w14:textId="77777777" w:rsidTr="00617A19">
        <w:trPr>
          <w:trHeight w:val="380"/>
        </w:trPr>
        <w:tc>
          <w:tcPr>
            <w:tcW w:w="1240" w:type="dxa"/>
          </w:tcPr>
          <w:p w14:paraId="4F438AB4" w14:textId="77777777" w:rsidR="00617A19" w:rsidRPr="00D23A2D" w:rsidRDefault="00F23A99" w:rsidP="00D23A2D">
            <w:r w:rsidRPr="00D23A2D">
              <w:t>Yttrium</w:t>
            </w:r>
          </w:p>
        </w:tc>
        <w:tc>
          <w:tcPr>
            <w:tcW w:w="2446" w:type="dxa"/>
          </w:tcPr>
          <w:p w14:paraId="6D2CFAD9" w14:textId="77777777" w:rsidR="00617A19" w:rsidRPr="00D23A2D" w:rsidRDefault="00F23A99" w:rsidP="002D5730">
            <w:pPr>
              <w:jc w:val="right"/>
            </w:pPr>
            <w:r w:rsidRPr="00D23A2D">
              <w:t>207</w:t>
            </w:r>
          </w:p>
        </w:tc>
        <w:tc>
          <w:tcPr>
            <w:tcW w:w="1559" w:type="dxa"/>
          </w:tcPr>
          <w:p w14:paraId="71A04067" w14:textId="77777777" w:rsidR="00617A19" w:rsidRPr="00D23A2D" w:rsidRDefault="00F23A99" w:rsidP="00D23A2D">
            <w:proofErr w:type="spellStart"/>
            <w:r w:rsidRPr="00D23A2D">
              <w:t>ppm</w:t>
            </w:r>
            <w:proofErr w:type="spellEnd"/>
          </w:p>
        </w:tc>
        <w:tc>
          <w:tcPr>
            <w:tcW w:w="1985" w:type="dxa"/>
          </w:tcPr>
          <w:p w14:paraId="2BD3AD13" w14:textId="77777777" w:rsidR="00617A19" w:rsidRPr="00D23A2D" w:rsidRDefault="00F23A99" w:rsidP="002D5730">
            <w:pPr>
              <w:jc w:val="right"/>
            </w:pPr>
            <w:r w:rsidRPr="00D23A2D">
              <w:t>300 900</w:t>
            </w:r>
          </w:p>
        </w:tc>
      </w:tr>
      <w:tr w:rsidR="00617A19" w:rsidRPr="00D23A2D" w14:paraId="53701C6D" w14:textId="77777777" w:rsidTr="00617A19">
        <w:trPr>
          <w:trHeight w:val="380"/>
        </w:trPr>
        <w:tc>
          <w:tcPr>
            <w:tcW w:w="1240" w:type="dxa"/>
          </w:tcPr>
          <w:p w14:paraId="04FBA34E" w14:textId="77777777" w:rsidR="00617A19" w:rsidRPr="00D23A2D" w:rsidRDefault="00F23A99" w:rsidP="00D23A2D">
            <w:r w:rsidRPr="00D23A2D">
              <w:t>Lantan</w:t>
            </w:r>
          </w:p>
        </w:tc>
        <w:tc>
          <w:tcPr>
            <w:tcW w:w="2446" w:type="dxa"/>
          </w:tcPr>
          <w:p w14:paraId="44B4A4B4" w14:textId="77777777" w:rsidR="00617A19" w:rsidRPr="00D23A2D" w:rsidRDefault="00F23A99" w:rsidP="002D5730">
            <w:pPr>
              <w:jc w:val="right"/>
            </w:pPr>
            <w:r w:rsidRPr="00D23A2D">
              <w:t>254</w:t>
            </w:r>
          </w:p>
        </w:tc>
        <w:tc>
          <w:tcPr>
            <w:tcW w:w="1559" w:type="dxa"/>
          </w:tcPr>
          <w:p w14:paraId="611F5E29" w14:textId="77777777" w:rsidR="00617A19" w:rsidRPr="00D23A2D" w:rsidRDefault="00F23A99" w:rsidP="00D23A2D">
            <w:proofErr w:type="spellStart"/>
            <w:r w:rsidRPr="00D23A2D">
              <w:t>ppm</w:t>
            </w:r>
            <w:proofErr w:type="spellEnd"/>
          </w:p>
        </w:tc>
        <w:tc>
          <w:tcPr>
            <w:tcW w:w="1985" w:type="dxa"/>
          </w:tcPr>
          <w:p w14:paraId="0B6C43C2" w14:textId="77777777" w:rsidR="00617A19" w:rsidRPr="00D23A2D" w:rsidRDefault="00F23A99" w:rsidP="002D5730">
            <w:pPr>
              <w:jc w:val="right"/>
            </w:pPr>
            <w:r w:rsidRPr="00D23A2D">
              <w:t>368 800</w:t>
            </w:r>
          </w:p>
        </w:tc>
      </w:tr>
      <w:tr w:rsidR="00617A19" w:rsidRPr="00D23A2D" w14:paraId="1878FE6C" w14:textId="77777777" w:rsidTr="00617A19">
        <w:trPr>
          <w:trHeight w:val="380"/>
        </w:trPr>
        <w:tc>
          <w:tcPr>
            <w:tcW w:w="1240" w:type="dxa"/>
          </w:tcPr>
          <w:p w14:paraId="0EFF6F39" w14:textId="77777777" w:rsidR="00617A19" w:rsidRPr="00D23A2D" w:rsidRDefault="00F23A99" w:rsidP="00D23A2D">
            <w:r w:rsidRPr="00D23A2D">
              <w:t>Cerium</w:t>
            </w:r>
          </w:p>
        </w:tc>
        <w:tc>
          <w:tcPr>
            <w:tcW w:w="2446" w:type="dxa"/>
          </w:tcPr>
          <w:p w14:paraId="785A8737" w14:textId="77777777" w:rsidR="00617A19" w:rsidRPr="00D23A2D" w:rsidRDefault="00F23A99" w:rsidP="002D5730">
            <w:pPr>
              <w:jc w:val="right"/>
            </w:pPr>
            <w:r w:rsidRPr="00D23A2D">
              <w:t>1159</w:t>
            </w:r>
          </w:p>
        </w:tc>
        <w:tc>
          <w:tcPr>
            <w:tcW w:w="1559" w:type="dxa"/>
          </w:tcPr>
          <w:p w14:paraId="44023AF2" w14:textId="77777777" w:rsidR="00617A19" w:rsidRPr="00D23A2D" w:rsidRDefault="00F23A99" w:rsidP="00D23A2D">
            <w:proofErr w:type="spellStart"/>
            <w:r w:rsidRPr="00D23A2D">
              <w:t>ppm</w:t>
            </w:r>
            <w:proofErr w:type="spellEnd"/>
          </w:p>
        </w:tc>
        <w:tc>
          <w:tcPr>
            <w:tcW w:w="1985" w:type="dxa"/>
          </w:tcPr>
          <w:p w14:paraId="249C3A65" w14:textId="77777777" w:rsidR="00617A19" w:rsidRPr="00D23A2D" w:rsidRDefault="00F23A99" w:rsidP="002D5730">
            <w:pPr>
              <w:jc w:val="right"/>
            </w:pPr>
            <w:r w:rsidRPr="00D23A2D">
              <w:t>1 681 200</w:t>
            </w:r>
          </w:p>
        </w:tc>
      </w:tr>
      <w:tr w:rsidR="00617A19" w:rsidRPr="00D23A2D" w14:paraId="6334EBF5" w14:textId="77777777" w:rsidTr="00617A19">
        <w:trPr>
          <w:trHeight w:val="380"/>
        </w:trPr>
        <w:tc>
          <w:tcPr>
            <w:tcW w:w="1240" w:type="dxa"/>
          </w:tcPr>
          <w:p w14:paraId="74C544E1" w14:textId="77777777" w:rsidR="00617A19" w:rsidRPr="00D23A2D" w:rsidRDefault="00F23A99" w:rsidP="00D23A2D">
            <w:r w:rsidRPr="00D23A2D">
              <w:t>Praseodym</w:t>
            </w:r>
          </w:p>
        </w:tc>
        <w:tc>
          <w:tcPr>
            <w:tcW w:w="2446" w:type="dxa"/>
          </w:tcPr>
          <w:p w14:paraId="4EF06F29" w14:textId="77777777" w:rsidR="00617A19" w:rsidRPr="00D23A2D" w:rsidRDefault="00F23A99" w:rsidP="002D5730">
            <w:pPr>
              <w:jc w:val="right"/>
            </w:pPr>
            <w:r w:rsidRPr="00D23A2D">
              <w:t>71</w:t>
            </w:r>
          </w:p>
        </w:tc>
        <w:tc>
          <w:tcPr>
            <w:tcW w:w="1559" w:type="dxa"/>
          </w:tcPr>
          <w:p w14:paraId="78E568CF" w14:textId="77777777" w:rsidR="00617A19" w:rsidRPr="00D23A2D" w:rsidRDefault="00F23A99" w:rsidP="00D23A2D">
            <w:proofErr w:type="spellStart"/>
            <w:r w:rsidRPr="00D23A2D">
              <w:t>ppm</w:t>
            </w:r>
            <w:proofErr w:type="spellEnd"/>
          </w:p>
        </w:tc>
        <w:tc>
          <w:tcPr>
            <w:tcW w:w="1985" w:type="dxa"/>
          </w:tcPr>
          <w:p w14:paraId="13F2C324" w14:textId="77777777" w:rsidR="00617A19" w:rsidRPr="00D23A2D" w:rsidRDefault="00F23A99" w:rsidP="002D5730">
            <w:pPr>
              <w:jc w:val="right"/>
            </w:pPr>
            <w:r w:rsidRPr="00D23A2D">
              <w:t>102 500</w:t>
            </w:r>
          </w:p>
        </w:tc>
      </w:tr>
      <w:tr w:rsidR="00617A19" w:rsidRPr="00D23A2D" w14:paraId="64C95F20" w14:textId="77777777" w:rsidTr="00617A19">
        <w:trPr>
          <w:trHeight w:val="380"/>
        </w:trPr>
        <w:tc>
          <w:tcPr>
            <w:tcW w:w="1240" w:type="dxa"/>
          </w:tcPr>
          <w:p w14:paraId="004CF278" w14:textId="77777777" w:rsidR="00617A19" w:rsidRPr="00D23A2D" w:rsidRDefault="00F23A99" w:rsidP="00D23A2D">
            <w:r w:rsidRPr="00D23A2D">
              <w:t>Neodym</w:t>
            </w:r>
          </w:p>
        </w:tc>
        <w:tc>
          <w:tcPr>
            <w:tcW w:w="2446" w:type="dxa"/>
          </w:tcPr>
          <w:p w14:paraId="22FE9E9E" w14:textId="77777777" w:rsidR="00617A19" w:rsidRPr="00D23A2D" w:rsidRDefault="00F23A99" w:rsidP="002D5730">
            <w:pPr>
              <w:jc w:val="right"/>
            </w:pPr>
            <w:r w:rsidRPr="00D23A2D">
              <w:t>290</w:t>
            </w:r>
          </w:p>
        </w:tc>
        <w:tc>
          <w:tcPr>
            <w:tcW w:w="1559" w:type="dxa"/>
          </w:tcPr>
          <w:p w14:paraId="1D17CFA5" w14:textId="77777777" w:rsidR="00617A19" w:rsidRPr="00D23A2D" w:rsidRDefault="00F23A99" w:rsidP="00D23A2D">
            <w:proofErr w:type="spellStart"/>
            <w:r w:rsidRPr="00D23A2D">
              <w:t>ppm</w:t>
            </w:r>
            <w:proofErr w:type="spellEnd"/>
          </w:p>
        </w:tc>
        <w:tc>
          <w:tcPr>
            <w:tcW w:w="1985" w:type="dxa"/>
          </w:tcPr>
          <w:p w14:paraId="3585B04E" w14:textId="77777777" w:rsidR="00617A19" w:rsidRPr="00D23A2D" w:rsidRDefault="00F23A99" w:rsidP="002D5730">
            <w:pPr>
              <w:jc w:val="right"/>
            </w:pPr>
            <w:r w:rsidRPr="00D23A2D">
              <w:t>420 300</w:t>
            </w:r>
          </w:p>
        </w:tc>
      </w:tr>
      <w:tr w:rsidR="00617A19" w:rsidRPr="00D23A2D" w14:paraId="00FCC372" w14:textId="77777777" w:rsidTr="00617A19">
        <w:trPr>
          <w:trHeight w:val="380"/>
        </w:trPr>
        <w:tc>
          <w:tcPr>
            <w:tcW w:w="1240" w:type="dxa"/>
          </w:tcPr>
          <w:p w14:paraId="1C5330B5" w14:textId="77777777" w:rsidR="00617A19" w:rsidRPr="00D23A2D" w:rsidRDefault="00F23A99" w:rsidP="00D23A2D">
            <w:r w:rsidRPr="00D23A2D">
              <w:t>Europium</w:t>
            </w:r>
          </w:p>
        </w:tc>
        <w:tc>
          <w:tcPr>
            <w:tcW w:w="2446" w:type="dxa"/>
          </w:tcPr>
          <w:p w14:paraId="3E8060AD" w14:textId="77777777" w:rsidR="00617A19" w:rsidRPr="00D23A2D" w:rsidRDefault="00F23A99" w:rsidP="002D5730">
            <w:pPr>
              <w:jc w:val="right"/>
            </w:pPr>
            <w:r w:rsidRPr="00D23A2D">
              <w:t>16</w:t>
            </w:r>
          </w:p>
        </w:tc>
        <w:tc>
          <w:tcPr>
            <w:tcW w:w="1559" w:type="dxa"/>
          </w:tcPr>
          <w:p w14:paraId="5E09AD47" w14:textId="77777777" w:rsidR="00617A19" w:rsidRPr="00D23A2D" w:rsidRDefault="00F23A99" w:rsidP="00D23A2D">
            <w:proofErr w:type="spellStart"/>
            <w:r w:rsidRPr="00D23A2D">
              <w:t>ppm</w:t>
            </w:r>
            <w:proofErr w:type="spellEnd"/>
          </w:p>
        </w:tc>
        <w:tc>
          <w:tcPr>
            <w:tcW w:w="1985" w:type="dxa"/>
          </w:tcPr>
          <w:p w14:paraId="3449743B" w14:textId="77777777" w:rsidR="00617A19" w:rsidRPr="00D23A2D" w:rsidRDefault="00F23A99" w:rsidP="002D5730">
            <w:pPr>
              <w:jc w:val="right"/>
            </w:pPr>
            <w:r w:rsidRPr="00D23A2D">
              <w:t>23 200</w:t>
            </w:r>
          </w:p>
        </w:tc>
      </w:tr>
      <w:tr w:rsidR="00617A19" w:rsidRPr="00D23A2D" w14:paraId="2530B822" w14:textId="77777777" w:rsidTr="00617A19">
        <w:trPr>
          <w:trHeight w:val="380"/>
        </w:trPr>
        <w:tc>
          <w:tcPr>
            <w:tcW w:w="1240" w:type="dxa"/>
          </w:tcPr>
          <w:p w14:paraId="7BE28EE1" w14:textId="77777777" w:rsidR="00617A19" w:rsidRPr="00D23A2D" w:rsidRDefault="00F23A99" w:rsidP="00D23A2D">
            <w:r w:rsidRPr="00D23A2D">
              <w:t>Gadolinium</w:t>
            </w:r>
          </w:p>
        </w:tc>
        <w:tc>
          <w:tcPr>
            <w:tcW w:w="2446" w:type="dxa"/>
          </w:tcPr>
          <w:p w14:paraId="3D903CDC" w14:textId="77777777" w:rsidR="00617A19" w:rsidRPr="00D23A2D" w:rsidRDefault="00F23A99" w:rsidP="002D5730">
            <w:pPr>
              <w:jc w:val="right"/>
            </w:pPr>
            <w:r w:rsidRPr="00D23A2D">
              <w:t>69</w:t>
            </w:r>
          </w:p>
        </w:tc>
        <w:tc>
          <w:tcPr>
            <w:tcW w:w="1559" w:type="dxa"/>
          </w:tcPr>
          <w:p w14:paraId="617B9152" w14:textId="77777777" w:rsidR="00617A19" w:rsidRPr="00D23A2D" w:rsidRDefault="00F23A99" w:rsidP="00D23A2D">
            <w:proofErr w:type="spellStart"/>
            <w:r w:rsidRPr="00D23A2D">
              <w:t>ppm</w:t>
            </w:r>
            <w:proofErr w:type="spellEnd"/>
          </w:p>
        </w:tc>
        <w:tc>
          <w:tcPr>
            <w:tcW w:w="1985" w:type="dxa"/>
          </w:tcPr>
          <w:p w14:paraId="5C82E8FA" w14:textId="77777777" w:rsidR="00617A19" w:rsidRPr="00D23A2D" w:rsidRDefault="00F23A99" w:rsidP="002D5730">
            <w:pPr>
              <w:jc w:val="right"/>
            </w:pPr>
            <w:r w:rsidRPr="00D23A2D">
              <w:t>99 900</w:t>
            </w:r>
          </w:p>
        </w:tc>
      </w:tr>
      <w:tr w:rsidR="00617A19" w:rsidRPr="00D23A2D" w14:paraId="6F192A2A" w14:textId="77777777" w:rsidTr="00617A19">
        <w:trPr>
          <w:trHeight w:val="380"/>
        </w:trPr>
        <w:tc>
          <w:tcPr>
            <w:tcW w:w="1240" w:type="dxa"/>
          </w:tcPr>
          <w:p w14:paraId="5914A6C0" w14:textId="77777777" w:rsidR="00617A19" w:rsidRPr="00D23A2D" w:rsidRDefault="00F23A99" w:rsidP="00D23A2D">
            <w:r w:rsidRPr="00D23A2D">
              <w:t>Terbium</w:t>
            </w:r>
          </w:p>
        </w:tc>
        <w:tc>
          <w:tcPr>
            <w:tcW w:w="2446" w:type="dxa"/>
          </w:tcPr>
          <w:p w14:paraId="084DE8A6" w14:textId="77777777" w:rsidR="00617A19" w:rsidRPr="00D23A2D" w:rsidRDefault="00F23A99" w:rsidP="002D5730">
            <w:pPr>
              <w:jc w:val="right"/>
            </w:pPr>
            <w:r w:rsidRPr="00D23A2D">
              <w:t>10</w:t>
            </w:r>
          </w:p>
        </w:tc>
        <w:tc>
          <w:tcPr>
            <w:tcW w:w="1559" w:type="dxa"/>
          </w:tcPr>
          <w:p w14:paraId="2FE2D410" w14:textId="77777777" w:rsidR="00617A19" w:rsidRPr="00D23A2D" w:rsidRDefault="00F23A99" w:rsidP="00D23A2D">
            <w:proofErr w:type="spellStart"/>
            <w:r w:rsidRPr="00D23A2D">
              <w:t>ppm</w:t>
            </w:r>
            <w:proofErr w:type="spellEnd"/>
          </w:p>
        </w:tc>
        <w:tc>
          <w:tcPr>
            <w:tcW w:w="1985" w:type="dxa"/>
          </w:tcPr>
          <w:p w14:paraId="2BEE46A6" w14:textId="77777777" w:rsidR="00617A19" w:rsidRPr="00D23A2D" w:rsidRDefault="00F23A99" w:rsidP="002D5730">
            <w:pPr>
              <w:jc w:val="right"/>
            </w:pPr>
            <w:r w:rsidRPr="00D23A2D">
              <w:t>15 200</w:t>
            </w:r>
          </w:p>
        </w:tc>
      </w:tr>
      <w:tr w:rsidR="00617A19" w:rsidRPr="00D23A2D" w14:paraId="055CA9F0" w14:textId="77777777" w:rsidTr="00617A19">
        <w:trPr>
          <w:trHeight w:val="380"/>
        </w:trPr>
        <w:tc>
          <w:tcPr>
            <w:tcW w:w="1240" w:type="dxa"/>
          </w:tcPr>
          <w:p w14:paraId="3373819F" w14:textId="77777777" w:rsidR="00617A19" w:rsidRPr="00D23A2D" w:rsidRDefault="00F23A99" w:rsidP="00D23A2D">
            <w:r w:rsidRPr="00D23A2D">
              <w:t>Dysprosium</w:t>
            </w:r>
          </w:p>
        </w:tc>
        <w:tc>
          <w:tcPr>
            <w:tcW w:w="2446" w:type="dxa"/>
          </w:tcPr>
          <w:p w14:paraId="71408E0B" w14:textId="77777777" w:rsidR="00617A19" w:rsidRPr="00D23A2D" w:rsidRDefault="00F23A99" w:rsidP="002D5730">
            <w:pPr>
              <w:jc w:val="right"/>
            </w:pPr>
            <w:r w:rsidRPr="00D23A2D">
              <w:t>60</w:t>
            </w:r>
          </w:p>
        </w:tc>
        <w:tc>
          <w:tcPr>
            <w:tcW w:w="1559" w:type="dxa"/>
          </w:tcPr>
          <w:p w14:paraId="549641AB" w14:textId="77777777" w:rsidR="00617A19" w:rsidRPr="00D23A2D" w:rsidRDefault="00F23A99" w:rsidP="00D23A2D">
            <w:proofErr w:type="spellStart"/>
            <w:r w:rsidRPr="00D23A2D">
              <w:t>ppm</w:t>
            </w:r>
            <w:proofErr w:type="spellEnd"/>
          </w:p>
        </w:tc>
        <w:tc>
          <w:tcPr>
            <w:tcW w:w="1985" w:type="dxa"/>
          </w:tcPr>
          <w:p w14:paraId="236218C3" w14:textId="77777777" w:rsidR="00617A19" w:rsidRPr="00D23A2D" w:rsidRDefault="00F23A99" w:rsidP="002D5730">
            <w:pPr>
              <w:jc w:val="right"/>
            </w:pPr>
            <w:r w:rsidRPr="00D23A2D">
              <w:t>86 400</w:t>
            </w:r>
          </w:p>
        </w:tc>
      </w:tr>
    </w:tbl>
    <w:p w14:paraId="6CF16345" w14:textId="77777777" w:rsidR="00617A19" w:rsidRPr="00D23A2D" w:rsidRDefault="00F23A99" w:rsidP="00D23A2D">
      <w:pPr>
        <w:pStyle w:val="Kilde"/>
      </w:pPr>
      <w:r w:rsidRPr="00D23A2D">
        <w:t>Kjelde: Oljedirektoratet</w:t>
      </w:r>
    </w:p>
    <w:p w14:paraId="037A3865" w14:textId="77777777" w:rsidR="00617A19" w:rsidRPr="00D23A2D" w:rsidRDefault="00F23A99" w:rsidP="00D23A2D">
      <w:pPr>
        <w:pStyle w:val="Overskrift1"/>
      </w:pPr>
      <w:r w:rsidRPr="00D23A2D">
        <w:t xml:space="preserve">Langsiktig og </w:t>
      </w:r>
      <w:proofErr w:type="spellStart"/>
      <w:r w:rsidRPr="00D23A2D">
        <w:t>berekraftig</w:t>
      </w:r>
      <w:proofErr w:type="spellEnd"/>
      <w:r w:rsidRPr="00D23A2D">
        <w:t xml:space="preserve"> ressursforvaltning</w:t>
      </w:r>
    </w:p>
    <w:p w14:paraId="02D22495" w14:textId="77777777" w:rsidR="00617A19" w:rsidRPr="00D23A2D" w:rsidRDefault="00F23A99" w:rsidP="00D23A2D">
      <w:r w:rsidRPr="00D23A2D">
        <w:t xml:space="preserve">Utvinning av mineral og metall </w:t>
      </w:r>
      <w:proofErr w:type="spellStart"/>
      <w:r w:rsidRPr="00D23A2D">
        <w:t>frå</w:t>
      </w:r>
      <w:proofErr w:type="spellEnd"/>
      <w:r w:rsidRPr="00D23A2D">
        <w:t xml:space="preserve"> havbotnen kan i framtida bli ei ny og viktig næring for </w:t>
      </w:r>
      <w:proofErr w:type="spellStart"/>
      <w:r w:rsidRPr="00D23A2D">
        <w:t>Noreg</w:t>
      </w:r>
      <w:proofErr w:type="spellEnd"/>
      <w:r w:rsidRPr="00D23A2D">
        <w:t xml:space="preserve"> og samtidig bidra til å sikre den globale tilgangen på viktige metall. Gjennom </w:t>
      </w:r>
      <w:proofErr w:type="spellStart"/>
      <w:r w:rsidRPr="00D23A2D">
        <w:t>opning</w:t>
      </w:r>
      <w:proofErr w:type="spellEnd"/>
      <w:r w:rsidRPr="00D23A2D">
        <w:t xml:space="preserve"> av område </w:t>
      </w:r>
      <w:r w:rsidRPr="00D23A2D">
        <w:lastRenderedPageBreak/>
        <w:t xml:space="preserve">kan også kommersielle </w:t>
      </w:r>
      <w:proofErr w:type="spellStart"/>
      <w:r w:rsidRPr="00D23A2D">
        <w:t>aktørar</w:t>
      </w:r>
      <w:proofErr w:type="spellEnd"/>
      <w:r w:rsidRPr="00D23A2D">
        <w:t xml:space="preserve"> bidra til å få avklart om det </w:t>
      </w:r>
      <w:proofErr w:type="spellStart"/>
      <w:r w:rsidRPr="00D23A2D">
        <w:t>finst</w:t>
      </w:r>
      <w:proofErr w:type="spellEnd"/>
      <w:r w:rsidRPr="00D23A2D">
        <w:t xml:space="preserve"> norske </w:t>
      </w:r>
      <w:proofErr w:type="spellStart"/>
      <w:r w:rsidRPr="00D23A2D">
        <w:t>havbotnmineralressursar</w:t>
      </w:r>
      <w:proofErr w:type="spellEnd"/>
      <w:r w:rsidRPr="00D23A2D">
        <w:t xml:space="preserve"> som er kommersielt attraktive å vinne ut og om utvinning kan gå føre seg på </w:t>
      </w:r>
      <w:proofErr w:type="spellStart"/>
      <w:r w:rsidRPr="00D23A2D">
        <w:t>forsvarleg</w:t>
      </w:r>
      <w:proofErr w:type="spellEnd"/>
      <w:r w:rsidRPr="00D23A2D">
        <w:t xml:space="preserve"> og </w:t>
      </w:r>
      <w:proofErr w:type="spellStart"/>
      <w:r w:rsidRPr="00D23A2D">
        <w:t>berekraftig</w:t>
      </w:r>
      <w:proofErr w:type="spellEnd"/>
      <w:r w:rsidRPr="00D23A2D">
        <w:t xml:space="preserve"> vis.</w:t>
      </w:r>
    </w:p>
    <w:p w14:paraId="52D209D9" w14:textId="77777777" w:rsidR="00617A19" w:rsidRPr="00D23A2D" w:rsidRDefault="00F23A99" w:rsidP="00D23A2D">
      <w:r w:rsidRPr="00D23A2D">
        <w:t xml:space="preserve">Undersøking og utvinning av havbotnmineral er i </w:t>
      </w:r>
      <w:proofErr w:type="spellStart"/>
      <w:r w:rsidRPr="00D23A2D">
        <w:t>Noreg</w:t>
      </w:r>
      <w:proofErr w:type="spellEnd"/>
      <w:r w:rsidRPr="00D23A2D">
        <w:t xml:space="preserve"> regulert gjennom havbotnminerallova. Havbotnminerallova er utforma </w:t>
      </w:r>
      <w:proofErr w:type="spellStart"/>
      <w:r w:rsidRPr="00D23A2D">
        <w:t>innanfor</w:t>
      </w:r>
      <w:proofErr w:type="spellEnd"/>
      <w:r w:rsidRPr="00D23A2D">
        <w:t xml:space="preserve"> rammene av den moderne havretten og basert på </w:t>
      </w:r>
      <w:proofErr w:type="spellStart"/>
      <w:r w:rsidRPr="00D23A2D">
        <w:t>erfaringar</w:t>
      </w:r>
      <w:proofErr w:type="spellEnd"/>
      <w:r w:rsidRPr="00D23A2D">
        <w:t xml:space="preserve"> </w:t>
      </w:r>
      <w:proofErr w:type="spellStart"/>
      <w:r w:rsidRPr="00D23A2D">
        <w:t>frå</w:t>
      </w:r>
      <w:proofErr w:type="spellEnd"/>
      <w:r w:rsidRPr="00D23A2D">
        <w:t xml:space="preserve"> den norske </w:t>
      </w:r>
      <w:proofErr w:type="spellStart"/>
      <w:r w:rsidRPr="00D23A2D">
        <w:t>verksemda</w:t>
      </w:r>
      <w:proofErr w:type="spellEnd"/>
      <w:r w:rsidRPr="00D23A2D">
        <w:t xml:space="preserve"> på kontinentalsokkelen elles. Lova </w:t>
      </w:r>
      <w:proofErr w:type="spellStart"/>
      <w:r w:rsidRPr="00D23A2D">
        <w:t>legg</w:t>
      </w:r>
      <w:proofErr w:type="spellEnd"/>
      <w:r w:rsidRPr="00D23A2D">
        <w:t xml:space="preserve"> til rette for undersøking etter og utvinning av </w:t>
      </w:r>
      <w:proofErr w:type="spellStart"/>
      <w:r w:rsidRPr="00D23A2D">
        <w:t>mineralførekomstar</w:t>
      </w:r>
      <w:proofErr w:type="spellEnd"/>
      <w:r w:rsidRPr="00D23A2D">
        <w:t xml:space="preserve"> på norsk kontinentalsokkel i samsvar med samfunnsmessige </w:t>
      </w:r>
      <w:proofErr w:type="spellStart"/>
      <w:r w:rsidRPr="00D23A2D">
        <w:t>målsetjingar</w:t>
      </w:r>
      <w:proofErr w:type="spellEnd"/>
      <w:r w:rsidRPr="00D23A2D">
        <w:t xml:space="preserve">, slik at </w:t>
      </w:r>
      <w:proofErr w:type="spellStart"/>
      <w:r w:rsidRPr="00D23A2D">
        <w:t>ein</w:t>
      </w:r>
      <w:proofErr w:type="spellEnd"/>
      <w:r w:rsidRPr="00D23A2D">
        <w:t xml:space="preserve"> </w:t>
      </w:r>
      <w:proofErr w:type="spellStart"/>
      <w:r w:rsidRPr="00D23A2D">
        <w:t>varetek</w:t>
      </w:r>
      <w:proofErr w:type="spellEnd"/>
      <w:r w:rsidRPr="00D23A2D">
        <w:t xml:space="preserve"> omsynet til verdiskaping, miljø, tryggleik ved slik </w:t>
      </w:r>
      <w:proofErr w:type="spellStart"/>
      <w:r w:rsidRPr="00D23A2D">
        <w:t>verksemd</w:t>
      </w:r>
      <w:proofErr w:type="spellEnd"/>
      <w:r w:rsidRPr="00D23A2D">
        <w:t xml:space="preserve">, anna </w:t>
      </w:r>
      <w:proofErr w:type="spellStart"/>
      <w:r w:rsidRPr="00D23A2D">
        <w:t>næringsverksemd</w:t>
      </w:r>
      <w:proofErr w:type="spellEnd"/>
      <w:r w:rsidRPr="00D23A2D">
        <w:t xml:space="preserve"> og andre interesser. Lova slår fast at staten har </w:t>
      </w:r>
      <w:proofErr w:type="spellStart"/>
      <w:r w:rsidRPr="00D23A2D">
        <w:t>eigedomsretten</w:t>
      </w:r>
      <w:proofErr w:type="spellEnd"/>
      <w:r w:rsidRPr="00D23A2D">
        <w:t xml:space="preserve"> til </w:t>
      </w:r>
      <w:proofErr w:type="spellStart"/>
      <w:r w:rsidRPr="00D23A2D">
        <w:t>mineralførekomstar</w:t>
      </w:r>
      <w:proofErr w:type="spellEnd"/>
      <w:r w:rsidRPr="00D23A2D">
        <w:t xml:space="preserve"> på kontinentalsokkelen og eksklusiv rett til ressursforvaltning. Før </w:t>
      </w:r>
      <w:proofErr w:type="spellStart"/>
      <w:r w:rsidRPr="00D23A2D">
        <w:t>eit</w:t>
      </w:r>
      <w:proofErr w:type="spellEnd"/>
      <w:r w:rsidRPr="00D23A2D">
        <w:t xml:space="preserve"> område er </w:t>
      </w:r>
      <w:proofErr w:type="spellStart"/>
      <w:r w:rsidRPr="00D23A2D">
        <w:t>opna</w:t>
      </w:r>
      <w:proofErr w:type="spellEnd"/>
      <w:r w:rsidRPr="00D23A2D">
        <w:t xml:space="preserve"> for </w:t>
      </w:r>
      <w:proofErr w:type="spellStart"/>
      <w:r w:rsidRPr="00D23A2D">
        <w:t>mineralverksemd</w:t>
      </w:r>
      <w:proofErr w:type="spellEnd"/>
      <w:r w:rsidRPr="00D23A2D">
        <w:t xml:space="preserve">, er det </w:t>
      </w:r>
      <w:proofErr w:type="spellStart"/>
      <w:r w:rsidRPr="00D23A2D">
        <w:t>berre</w:t>
      </w:r>
      <w:proofErr w:type="spellEnd"/>
      <w:r w:rsidRPr="00D23A2D">
        <w:t xml:space="preserve"> staten som kan drive slik </w:t>
      </w:r>
      <w:proofErr w:type="spellStart"/>
      <w:r w:rsidRPr="00D23A2D">
        <w:t>verksemd</w:t>
      </w:r>
      <w:proofErr w:type="spellEnd"/>
      <w:r w:rsidRPr="00D23A2D">
        <w:t>.</w:t>
      </w:r>
    </w:p>
    <w:p w14:paraId="5ED099A2" w14:textId="77777777" w:rsidR="00617A19" w:rsidRPr="00D23A2D" w:rsidRDefault="00F23A99" w:rsidP="00D23A2D">
      <w:r w:rsidRPr="00D23A2D">
        <w:t xml:space="preserve">Det er dermed først etter at det er gjennomført </w:t>
      </w:r>
      <w:proofErr w:type="spellStart"/>
      <w:r w:rsidRPr="00D23A2D">
        <w:t>ein</w:t>
      </w:r>
      <w:proofErr w:type="spellEnd"/>
      <w:r w:rsidRPr="00D23A2D">
        <w:t xml:space="preserve"> styresmaktstyrt </w:t>
      </w:r>
      <w:proofErr w:type="spellStart"/>
      <w:r w:rsidRPr="00D23A2D">
        <w:t>opningsprosess</w:t>
      </w:r>
      <w:proofErr w:type="spellEnd"/>
      <w:r w:rsidRPr="00D23A2D">
        <w:t xml:space="preserve"> med </w:t>
      </w:r>
      <w:proofErr w:type="spellStart"/>
      <w:r w:rsidRPr="00D23A2D">
        <w:t>tilhøyrande</w:t>
      </w:r>
      <w:proofErr w:type="spellEnd"/>
      <w:r w:rsidRPr="00D23A2D">
        <w:t xml:space="preserve"> konsekvensutgreiing, at det kan tildelast løyve etter lova. Prosessen for å </w:t>
      </w:r>
      <w:proofErr w:type="spellStart"/>
      <w:r w:rsidRPr="00D23A2D">
        <w:t>opne</w:t>
      </w:r>
      <w:proofErr w:type="spellEnd"/>
      <w:r w:rsidRPr="00D23A2D">
        <w:t xml:space="preserve"> for </w:t>
      </w:r>
      <w:proofErr w:type="spellStart"/>
      <w:r w:rsidRPr="00D23A2D">
        <w:t>mineralverksemd</w:t>
      </w:r>
      <w:proofErr w:type="spellEnd"/>
      <w:r w:rsidRPr="00D23A2D">
        <w:t xml:space="preserve"> på havbotnen er </w:t>
      </w:r>
      <w:proofErr w:type="spellStart"/>
      <w:r w:rsidRPr="00D23A2D">
        <w:t>eit</w:t>
      </w:r>
      <w:proofErr w:type="spellEnd"/>
      <w:r w:rsidRPr="00D23A2D">
        <w:t xml:space="preserve"> første steg i ei langsiktig og </w:t>
      </w:r>
      <w:proofErr w:type="spellStart"/>
      <w:r w:rsidRPr="00D23A2D">
        <w:t>forsvarleg</w:t>
      </w:r>
      <w:proofErr w:type="spellEnd"/>
      <w:r w:rsidRPr="00D23A2D">
        <w:t xml:space="preserve"> ressursforvaltning. Formålet med </w:t>
      </w:r>
      <w:proofErr w:type="spellStart"/>
      <w:r w:rsidRPr="00D23A2D">
        <w:t>opningsprosessen</w:t>
      </w:r>
      <w:proofErr w:type="spellEnd"/>
      <w:r w:rsidRPr="00D23A2D">
        <w:t xml:space="preserve"> er å få fram </w:t>
      </w:r>
      <w:proofErr w:type="spellStart"/>
      <w:r w:rsidRPr="00D23A2D">
        <w:t>eit</w:t>
      </w:r>
      <w:proofErr w:type="spellEnd"/>
      <w:r w:rsidRPr="00D23A2D">
        <w:t xml:space="preserve"> oppdatert og </w:t>
      </w:r>
      <w:proofErr w:type="spellStart"/>
      <w:r w:rsidRPr="00D23A2D">
        <w:t>samanstilt</w:t>
      </w:r>
      <w:proofErr w:type="spellEnd"/>
      <w:r w:rsidRPr="00D23A2D">
        <w:t xml:space="preserve"> kunnskapsgrunnlag, slik at ei avgjerd om å </w:t>
      </w:r>
      <w:proofErr w:type="spellStart"/>
      <w:r w:rsidRPr="00D23A2D">
        <w:t>opne</w:t>
      </w:r>
      <w:proofErr w:type="spellEnd"/>
      <w:r w:rsidRPr="00D23A2D">
        <w:t xml:space="preserve"> område for ny næringsaktivitet på sokkelen kan </w:t>
      </w:r>
      <w:proofErr w:type="spellStart"/>
      <w:r w:rsidRPr="00D23A2D">
        <w:t>takast</w:t>
      </w:r>
      <w:proofErr w:type="spellEnd"/>
      <w:r w:rsidRPr="00D23A2D">
        <w:t xml:space="preserve"> på </w:t>
      </w:r>
      <w:proofErr w:type="spellStart"/>
      <w:r w:rsidRPr="00D23A2D">
        <w:t>eit</w:t>
      </w:r>
      <w:proofErr w:type="spellEnd"/>
      <w:r w:rsidRPr="00D23A2D">
        <w:t xml:space="preserve"> så godt fakta- og kunnskapsgrunnlag som </w:t>
      </w:r>
      <w:proofErr w:type="spellStart"/>
      <w:r w:rsidRPr="00D23A2D">
        <w:t>mogleg</w:t>
      </w:r>
      <w:proofErr w:type="spellEnd"/>
      <w:r w:rsidRPr="00D23A2D">
        <w:t xml:space="preserve">. </w:t>
      </w:r>
      <w:proofErr w:type="spellStart"/>
      <w:r w:rsidRPr="00D23A2D">
        <w:t>Sidan</w:t>
      </w:r>
      <w:proofErr w:type="spellEnd"/>
      <w:r w:rsidRPr="00D23A2D">
        <w:t xml:space="preserve"> dagens kunnskapsgrunnlag har viktige </w:t>
      </w:r>
      <w:proofErr w:type="spellStart"/>
      <w:r w:rsidRPr="00D23A2D">
        <w:t>manglar</w:t>
      </w:r>
      <w:proofErr w:type="spellEnd"/>
      <w:r w:rsidRPr="00D23A2D">
        <w:t xml:space="preserve"> knytte til både livet på havbotnen, </w:t>
      </w:r>
      <w:proofErr w:type="spellStart"/>
      <w:r w:rsidRPr="00D23A2D">
        <w:t>havstraumar</w:t>
      </w:r>
      <w:proofErr w:type="spellEnd"/>
      <w:r w:rsidRPr="00D23A2D">
        <w:t xml:space="preserve"> og korleis ei framtidig utvinning vil skje, vil prosessen etter </w:t>
      </w:r>
      <w:proofErr w:type="spellStart"/>
      <w:r w:rsidRPr="00D23A2D">
        <w:t>opning</w:t>
      </w:r>
      <w:proofErr w:type="spellEnd"/>
      <w:r w:rsidRPr="00D23A2D">
        <w:t xml:space="preserve"> bli lagd opp som ei stegvis utvikling tilpassa kunnskapsgrunnlaget. Kunnskapsgrunnlaget, inklusive miljøkunnskapen, skal </w:t>
      </w:r>
      <w:proofErr w:type="spellStart"/>
      <w:r w:rsidRPr="00D23A2D">
        <w:t>styrkjast</w:t>
      </w:r>
      <w:proofErr w:type="spellEnd"/>
      <w:r w:rsidRPr="00D23A2D">
        <w:t xml:space="preserve"> gjennom både kommersiell aktivitet og </w:t>
      </w:r>
      <w:proofErr w:type="spellStart"/>
      <w:r w:rsidRPr="00D23A2D">
        <w:t>statleg</w:t>
      </w:r>
      <w:proofErr w:type="spellEnd"/>
      <w:r w:rsidRPr="00D23A2D">
        <w:t xml:space="preserve"> finansiert innsats fram mot eventuell utvinning.</w:t>
      </w:r>
    </w:p>
    <w:p w14:paraId="03A2B77E" w14:textId="77777777" w:rsidR="00617A19" w:rsidRPr="00D23A2D" w:rsidRDefault="00F23A99" w:rsidP="00D23A2D">
      <w:proofErr w:type="spellStart"/>
      <w:r w:rsidRPr="00D23A2D">
        <w:t>Hovudmålet</w:t>
      </w:r>
      <w:proofErr w:type="spellEnd"/>
      <w:r w:rsidRPr="00D23A2D">
        <w:t xml:space="preserve"> for forvaltninga av havbotnmineral er å </w:t>
      </w:r>
      <w:proofErr w:type="spellStart"/>
      <w:r w:rsidRPr="00D23A2D">
        <w:t>leggje</w:t>
      </w:r>
      <w:proofErr w:type="spellEnd"/>
      <w:r w:rsidRPr="00D23A2D">
        <w:t xml:space="preserve"> til rette for </w:t>
      </w:r>
      <w:proofErr w:type="spellStart"/>
      <w:r w:rsidRPr="00D23A2D">
        <w:t>lønnsam</w:t>
      </w:r>
      <w:proofErr w:type="spellEnd"/>
      <w:r w:rsidRPr="00D23A2D">
        <w:t xml:space="preserve"> utvinning av </w:t>
      </w:r>
      <w:proofErr w:type="spellStart"/>
      <w:r w:rsidRPr="00D23A2D">
        <w:t>mineralførekomstar</w:t>
      </w:r>
      <w:proofErr w:type="spellEnd"/>
      <w:r w:rsidRPr="00D23A2D">
        <w:t xml:space="preserve"> på norsk kontinentalsokkel </w:t>
      </w:r>
      <w:proofErr w:type="spellStart"/>
      <w:r w:rsidRPr="00D23A2D">
        <w:t>innanfor</w:t>
      </w:r>
      <w:proofErr w:type="spellEnd"/>
      <w:r w:rsidRPr="00D23A2D">
        <w:t xml:space="preserve"> </w:t>
      </w:r>
      <w:proofErr w:type="spellStart"/>
      <w:r w:rsidRPr="00D23A2D">
        <w:t>berekraftige</w:t>
      </w:r>
      <w:proofErr w:type="spellEnd"/>
      <w:r w:rsidRPr="00D23A2D">
        <w:t xml:space="preserve"> rammer. </w:t>
      </w:r>
      <w:proofErr w:type="spellStart"/>
      <w:r w:rsidRPr="00D23A2D">
        <w:t>Noreg</w:t>
      </w:r>
      <w:proofErr w:type="spellEnd"/>
      <w:r w:rsidRPr="00D23A2D">
        <w:t xml:space="preserve"> har lang tradisjon for ei </w:t>
      </w:r>
      <w:proofErr w:type="spellStart"/>
      <w:r w:rsidRPr="00D23A2D">
        <w:t>heilskapleg</w:t>
      </w:r>
      <w:proofErr w:type="spellEnd"/>
      <w:r w:rsidRPr="00D23A2D">
        <w:t xml:space="preserve">, kunnskapsbasert og langsiktig forvaltning av </w:t>
      </w:r>
      <w:proofErr w:type="spellStart"/>
      <w:r w:rsidRPr="00D23A2D">
        <w:t>naturressursane</w:t>
      </w:r>
      <w:proofErr w:type="spellEnd"/>
      <w:r w:rsidRPr="00D23A2D">
        <w:t xml:space="preserve"> der </w:t>
      </w:r>
      <w:proofErr w:type="spellStart"/>
      <w:r w:rsidRPr="00D23A2D">
        <w:t>ein</w:t>
      </w:r>
      <w:proofErr w:type="spellEnd"/>
      <w:r w:rsidRPr="00D23A2D">
        <w:t xml:space="preserve"> ser ulike </w:t>
      </w:r>
      <w:proofErr w:type="spellStart"/>
      <w:r w:rsidRPr="00D23A2D">
        <w:t>aktivitetar</w:t>
      </w:r>
      <w:proofErr w:type="spellEnd"/>
      <w:r w:rsidRPr="00D23A2D">
        <w:t xml:space="preserve"> i </w:t>
      </w:r>
      <w:proofErr w:type="spellStart"/>
      <w:r w:rsidRPr="00D23A2D">
        <w:t>samanheng</w:t>
      </w:r>
      <w:proofErr w:type="spellEnd"/>
      <w:r w:rsidRPr="00D23A2D">
        <w:t xml:space="preserve"> </w:t>
      </w:r>
      <w:proofErr w:type="spellStart"/>
      <w:r w:rsidRPr="00D23A2D">
        <w:t>innanfor</w:t>
      </w:r>
      <w:proofErr w:type="spellEnd"/>
      <w:r w:rsidRPr="00D23A2D">
        <w:t xml:space="preserve"> rammer som </w:t>
      </w:r>
      <w:proofErr w:type="spellStart"/>
      <w:r w:rsidRPr="00D23A2D">
        <w:t>tek</w:t>
      </w:r>
      <w:proofErr w:type="spellEnd"/>
      <w:r w:rsidRPr="00D23A2D">
        <w:t xml:space="preserve"> vare på miljøet. </w:t>
      </w:r>
      <w:proofErr w:type="spellStart"/>
      <w:r w:rsidRPr="00D23A2D">
        <w:t>Naturressursane</w:t>
      </w:r>
      <w:proofErr w:type="spellEnd"/>
      <w:r w:rsidRPr="00D23A2D">
        <w:t xml:space="preserve"> blir forvalta etter etablert </w:t>
      </w:r>
      <w:proofErr w:type="spellStart"/>
      <w:r w:rsidRPr="00D23A2D">
        <w:t>sektorlovgiving</w:t>
      </w:r>
      <w:proofErr w:type="spellEnd"/>
      <w:r w:rsidRPr="00D23A2D">
        <w:t xml:space="preserve"> og gjennomført på </w:t>
      </w:r>
      <w:proofErr w:type="spellStart"/>
      <w:r w:rsidRPr="00D23A2D">
        <w:t>ein</w:t>
      </w:r>
      <w:proofErr w:type="spellEnd"/>
      <w:r w:rsidRPr="00D23A2D">
        <w:t xml:space="preserve"> måte som </w:t>
      </w:r>
      <w:proofErr w:type="spellStart"/>
      <w:r w:rsidRPr="00D23A2D">
        <w:t>inneber</w:t>
      </w:r>
      <w:proofErr w:type="spellEnd"/>
      <w:r w:rsidRPr="00D23A2D">
        <w:t xml:space="preserve"> at </w:t>
      </w:r>
      <w:proofErr w:type="spellStart"/>
      <w:r w:rsidRPr="00D23A2D">
        <w:t>ein</w:t>
      </w:r>
      <w:proofErr w:type="spellEnd"/>
      <w:r w:rsidRPr="00D23A2D">
        <w:t xml:space="preserve"> </w:t>
      </w:r>
      <w:proofErr w:type="spellStart"/>
      <w:r w:rsidRPr="00D23A2D">
        <w:t>tek</w:t>
      </w:r>
      <w:proofErr w:type="spellEnd"/>
      <w:r w:rsidRPr="00D23A2D">
        <w:t xml:space="preserve"> inn over seg oppdatert kunnskap til kvar tid. Ei </w:t>
      </w:r>
      <w:proofErr w:type="spellStart"/>
      <w:r w:rsidRPr="00D23A2D">
        <w:t>heilskapleg</w:t>
      </w:r>
      <w:proofErr w:type="spellEnd"/>
      <w:r w:rsidRPr="00D23A2D">
        <w:t xml:space="preserve"> forvaltning skal </w:t>
      </w:r>
      <w:proofErr w:type="spellStart"/>
      <w:r w:rsidRPr="00D23A2D">
        <w:t>sikrast</w:t>
      </w:r>
      <w:proofErr w:type="spellEnd"/>
      <w:r w:rsidRPr="00D23A2D">
        <w:t xml:space="preserve"> gjennom </w:t>
      </w:r>
      <w:proofErr w:type="spellStart"/>
      <w:r w:rsidRPr="00D23A2D">
        <w:t>omfattande</w:t>
      </w:r>
      <w:proofErr w:type="spellEnd"/>
      <w:r w:rsidRPr="00D23A2D">
        <w:t xml:space="preserve"> og systematiske </w:t>
      </w:r>
      <w:proofErr w:type="spellStart"/>
      <w:r w:rsidRPr="00D23A2D">
        <w:t>prosessar</w:t>
      </w:r>
      <w:proofErr w:type="spellEnd"/>
      <w:r w:rsidRPr="00D23A2D">
        <w:t xml:space="preserve"> der kunnskap om miljø og </w:t>
      </w:r>
      <w:proofErr w:type="spellStart"/>
      <w:r w:rsidRPr="00D23A2D">
        <w:t>næringsverksemd</w:t>
      </w:r>
      <w:proofErr w:type="spellEnd"/>
      <w:r w:rsidRPr="00D23A2D">
        <w:t xml:space="preserve"> blir lagd til grunn for </w:t>
      </w:r>
      <w:proofErr w:type="spellStart"/>
      <w:r w:rsidRPr="00D23A2D">
        <w:t>dei</w:t>
      </w:r>
      <w:proofErr w:type="spellEnd"/>
      <w:r w:rsidRPr="00D23A2D">
        <w:t xml:space="preserve"> </w:t>
      </w:r>
      <w:proofErr w:type="spellStart"/>
      <w:r w:rsidRPr="00D23A2D">
        <w:t>avvegingane</w:t>
      </w:r>
      <w:proofErr w:type="spellEnd"/>
      <w:r w:rsidRPr="00D23A2D">
        <w:t xml:space="preserve"> som blir gjorde. Forvaltningsmodellen er bygd opp slik at alle avgjerder, samtykke og løyve til aktivitet skal baserast på den best </w:t>
      </w:r>
      <w:proofErr w:type="spellStart"/>
      <w:r w:rsidRPr="00D23A2D">
        <w:t>moglege</w:t>
      </w:r>
      <w:proofErr w:type="spellEnd"/>
      <w:r w:rsidRPr="00D23A2D">
        <w:t xml:space="preserve"> kunnskapen som til kvar tid </w:t>
      </w:r>
      <w:proofErr w:type="spellStart"/>
      <w:r w:rsidRPr="00D23A2D">
        <w:t>finst</w:t>
      </w:r>
      <w:proofErr w:type="spellEnd"/>
      <w:r w:rsidRPr="00D23A2D">
        <w:t xml:space="preserve">. For å dekke </w:t>
      </w:r>
      <w:proofErr w:type="spellStart"/>
      <w:r w:rsidRPr="00D23A2D">
        <w:t>dei</w:t>
      </w:r>
      <w:proofErr w:type="spellEnd"/>
      <w:r w:rsidRPr="00D23A2D">
        <w:t xml:space="preserve"> </w:t>
      </w:r>
      <w:proofErr w:type="spellStart"/>
      <w:r w:rsidRPr="00D23A2D">
        <w:t>kunnskapsmanglane</w:t>
      </w:r>
      <w:proofErr w:type="spellEnd"/>
      <w:r w:rsidRPr="00D23A2D">
        <w:t xml:space="preserve"> som ligg føre, vil regjeringa </w:t>
      </w:r>
      <w:proofErr w:type="spellStart"/>
      <w:r w:rsidRPr="00D23A2D">
        <w:t>setje</w:t>
      </w:r>
      <w:proofErr w:type="spellEnd"/>
      <w:r w:rsidRPr="00D23A2D">
        <w:t xml:space="preserve"> i gang </w:t>
      </w:r>
      <w:proofErr w:type="spellStart"/>
      <w:r w:rsidRPr="00D23A2D">
        <w:t>ein</w:t>
      </w:r>
      <w:proofErr w:type="spellEnd"/>
      <w:r w:rsidRPr="00D23A2D">
        <w:t xml:space="preserve"> prosess for innhenting av miljøkunnskap om områda som blir </w:t>
      </w:r>
      <w:proofErr w:type="spellStart"/>
      <w:r w:rsidRPr="00D23A2D">
        <w:t>opna</w:t>
      </w:r>
      <w:proofErr w:type="spellEnd"/>
      <w:r w:rsidRPr="00D23A2D">
        <w:t xml:space="preserve"> for havbotnmineral.</w:t>
      </w:r>
    </w:p>
    <w:p w14:paraId="146615DF" w14:textId="77777777" w:rsidR="00617A19" w:rsidRPr="00D23A2D" w:rsidRDefault="00F23A99" w:rsidP="00D23A2D">
      <w:r w:rsidRPr="00D23A2D">
        <w:t xml:space="preserve">Oljedirektoratet er departementets fagetat for havbotnmineral og har </w:t>
      </w:r>
      <w:proofErr w:type="spellStart"/>
      <w:r w:rsidRPr="00D23A2D">
        <w:t>dei</w:t>
      </w:r>
      <w:proofErr w:type="spellEnd"/>
      <w:r w:rsidRPr="00D23A2D">
        <w:t xml:space="preserve"> </w:t>
      </w:r>
      <w:proofErr w:type="spellStart"/>
      <w:r w:rsidRPr="00D23A2D">
        <w:t>seinare</w:t>
      </w:r>
      <w:proofErr w:type="spellEnd"/>
      <w:r w:rsidRPr="00D23A2D">
        <w:t xml:space="preserve"> åra bygd opp kompetanse om havbotnmineral på norsk sokkel og forvaltninga av </w:t>
      </w:r>
      <w:proofErr w:type="spellStart"/>
      <w:r w:rsidRPr="00D23A2D">
        <w:t>desse</w:t>
      </w:r>
      <w:proofErr w:type="spellEnd"/>
      <w:r w:rsidRPr="00D23A2D">
        <w:t xml:space="preserve">. Oljedirektoratet har over </w:t>
      </w:r>
      <w:proofErr w:type="spellStart"/>
      <w:r w:rsidRPr="00D23A2D">
        <w:t>fleire</w:t>
      </w:r>
      <w:proofErr w:type="spellEnd"/>
      <w:r w:rsidRPr="00D23A2D">
        <w:t xml:space="preserve"> år, </w:t>
      </w:r>
      <w:proofErr w:type="spellStart"/>
      <w:r w:rsidRPr="00D23A2D">
        <w:t>saman</w:t>
      </w:r>
      <w:proofErr w:type="spellEnd"/>
      <w:r w:rsidRPr="00D23A2D">
        <w:t xml:space="preserve"> med akademia, samla inn data om ressurspotensialet for havbotnmineral på sokkelen og gjort slike data </w:t>
      </w:r>
      <w:proofErr w:type="spellStart"/>
      <w:r w:rsidRPr="00D23A2D">
        <w:t>tilgjengelege</w:t>
      </w:r>
      <w:proofErr w:type="spellEnd"/>
      <w:r w:rsidRPr="00D23A2D">
        <w:t xml:space="preserve"> for interesserte </w:t>
      </w:r>
      <w:proofErr w:type="spellStart"/>
      <w:r w:rsidRPr="00D23A2D">
        <w:t>industriaktørar</w:t>
      </w:r>
      <w:proofErr w:type="spellEnd"/>
      <w:r w:rsidRPr="00D23A2D">
        <w:t xml:space="preserve">. I </w:t>
      </w:r>
      <w:proofErr w:type="spellStart"/>
      <w:r w:rsidRPr="00D23A2D">
        <w:t>Noreg</w:t>
      </w:r>
      <w:proofErr w:type="spellEnd"/>
      <w:r w:rsidRPr="00D23A2D">
        <w:t xml:space="preserve"> er det lang tradisjon for å dele relevante data med </w:t>
      </w:r>
      <w:proofErr w:type="spellStart"/>
      <w:r w:rsidRPr="00D23A2D">
        <w:t>industriaktørane</w:t>
      </w:r>
      <w:proofErr w:type="spellEnd"/>
      <w:r w:rsidRPr="00D23A2D">
        <w:t xml:space="preserve">. Dermed kan </w:t>
      </w:r>
      <w:proofErr w:type="spellStart"/>
      <w:r w:rsidRPr="00D23A2D">
        <w:t>fleire</w:t>
      </w:r>
      <w:proofErr w:type="spellEnd"/>
      <w:r w:rsidRPr="00D23A2D">
        <w:t xml:space="preserve"> få nytte av store mengder data og såleis bidra til både betre og </w:t>
      </w:r>
      <w:proofErr w:type="spellStart"/>
      <w:r w:rsidRPr="00D23A2D">
        <w:t>meir</w:t>
      </w:r>
      <w:proofErr w:type="spellEnd"/>
      <w:r w:rsidRPr="00D23A2D">
        <w:t xml:space="preserve"> effektiv utnytting av </w:t>
      </w:r>
      <w:proofErr w:type="spellStart"/>
      <w:r w:rsidRPr="00D23A2D">
        <w:t>desse</w:t>
      </w:r>
      <w:proofErr w:type="spellEnd"/>
      <w:r w:rsidRPr="00D23A2D">
        <w:t xml:space="preserve">. For å finne ut om </w:t>
      </w:r>
      <w:proofErr w:type="spellStart"/>
      <w:r w:rsidRPr="00D23A2D">
        <w:t>havbotnmineralverksemd</w:t>
      </w:r>
      <w:proofErr w:type="spellEnd"/>
      <w:r w:rsidRPr="00D23A2D">
        <w:t xml:space="preserve"> kan </w:t>
      </w:r>
      <w:proofErr w:type="spellStart"/>
      <w:r w:rsidRPr="00D23A2D">
        <w:t>drivast</w:t>
      </w:r>
      <w:proofErr w:type="spellEnd"/>
      <w:r w:rsidRPr="00D23A2D">
        <w:t xml:space="preserve"> på </w:t>
      </w:r>
      <w:proofErr w:type="spellStart"/>
      <w:r w:rsidRPr="00D23A2D">
        <w:t>berekraftig</w:t>
      </w:r>
      <w:proofErr w:type="spellEnd"/>
      <w:r w:rsidRPr="00D23A2D">
        <w:t xml:space="preserve"> vis og sikre ei </w:t>
      </w:r>
      <w:proofErr w:type="spellStart"/>
      <w:r w:rsidRPr="00D23A2D">
        <w:t>forsvarleg</w:t>
      </w:r>
      <w:proofErr w:type="spellEnd"/>
      <w:r w:rsidRPr="00D23A2D">
        <w:t xml:space="preserve"> forvaltning, er det </w:t>
      </w:r>
      <w:proofErr w:type="spellStart"/>
      <w:r w:rsidRPr="00D23A2D">
        <w:t>avgjerande</w:t>
      </w:r>
      <w:proofErr w:type="spellEnd"/>
      <w:r w:rsidRPr="00D23A2D">
        <w:t xml:space="preserve"> at miljø- og </w:t>
      </w:r>
      <w:proofErr w:type="spellStart"/>
      <w:r w:rsidRPr="00D23A2D">
        <w:t>ressursfaglege</w:t>
      </w:r>
      <w:proofErr w:type="spellEnd"/>
      <w:r w:rsidRPr="00D23A2D">
        <w:t xml:space="preserve"> </w:t>
      </w:r>
      <w:proofErr w:type="spellStart"/>
      <w:r w:rsidRPr="00D23A2D">
        <w:t>etatar</w:t>
      </w:r>
      <w:proofErr w:type="spellEnd"/>
      <w:r w:rsidRPr="00D23A2D">
        <w:t xml:space="preserve"> også på dette området jobbar tett </w:t>
      </w:r>
      <w:proofErr w:type="spellStart"/>
      <w:r w:rsidRPr="00D23A2D">
        <w:t>saman</w:t>
      </w:r>
      <w:proofErr w:type="spellEnd"/>
      <w:r w:rsidRPr="00D23A2D">
        <w:t xml:space="preserve"> for å gjennomføre den politikken som blir </w:t>
      </w:r>
      <w:proofErr w:type="spellStart"/>
      <w:r w:rsidRPr="00D23A2D">
        <w:t>vedteken</w:t>
      </w:r>
      <w:proofErr w:type="spellEnd"/>
      <w:r w:rsidRPr="00D23A2D">
        <w:t xml:space="preserve"> av Stortinget og regjeringa.</w:t>
      </w:r>
    </w:p>
    <w:p w14:paraId="2B61CF39" w14:textId="77777777" w:rsidR="00617A19" w:rsidRPr="00D23A2D" w:rsidRDefault="00F23A99" w:rsidP="00D23A2D">
      <w:pPr>
        <w:pStyle w:val="Overskrift2"/>
      </w:pPr>
      <w:r w:rsidRPr="00D23A2D">
        <w:lastRenderedPageBreak/>
        <w:t>Sektorregelverk og anna relevant regelverk</w:t>
      </w:r>
    </w:p>
    <w:p w14:paraId="625794EC" w14:textId="77777777" w:rsidR="00617A19" w:rsidRPr="00D23A2D" w:rsidRDefault="00F23A99" w:rsidP="00D23A2D">
      <w:r w:rsidRPr="00D23A2D">
        <w:t xml:space="preserve">Stortinget vedtok lov 22. mars 2019 nr. 7 om mineralvirksomhet på kontinentalsokkelen (havbotnminerallova) basert på Prop. 106 L (2017–2018), jf. </w:t>
      </w:r>
      <w:proofErr w:type="spellStart"/>
      <w:r w:rsidRPr="00D23A2D">
        <w:t>Innst</w:t>
      </w:r>
      <w:proofErr w:type="spellEnd"/>
      <w:r w:rsidRPr="00D23A2D">
        <w:t xml:space="preserve">. 150 L (2018–2019) og lovvedtak 39 (2018–2019). Energi- og miljøkomiteen viste i innstillinga si til at lova var </w:t>
      </w:r>
      <w:proofErr w:type="spellStart"/>
      <w:r w:rsidRPr="00D23A2D">
        <w:t>eit</w:t>
      </w:r>
      <w:proofErr w:type="spellEnd"/>
      <w:r w:rsidRPr="00D23A2D">
        <w:t xml:space="preserve"> viktig steg for å kunne </w:t>
      </w:r>
      <w:proofErr w:type="spellStart"/>
      <w:r w:rsidRPr="00D23A2D">
        <w:t>leggje</w:t>
      </w:r>
      <w:proofErr w:type="spellEnd"/>
      <w:r w:rsidRPr="00D23A2D">
        <w:t xml:space="preserve"> til rette for verdiskaping </w:t>
      </w:r>
      <w:proofErr w:type="spellStart"/>
      <w:r w:rsidRPr="00D23A2D">
        <w:t>innanfor</w:t>
      </w:r>
      <w:proofErr w:type="spellEnd"/>
      <w:r w:rsidRPr="00D23A2D">
        <w:t xml:space="preserve"> ei ny næring til havs. Komiteen viste også til at </w:t>
      </w:r>
      <w:proofErr w:type="spellStart"/>
      <w:r w:rsidRPr="00D23A2D">
        <w:t>havnæringane</w:t>
      </w:r>
      <w:proofErr w:type="spellEnd"/>
      <w:r w:rsidRPr="00D23A2D">
        <w:t xml:space="preserve"> er ei </w:t>
      </w:r>
      <w:proofErr w:type="spellStart"/>
      <w:r w:rsidRPr="00D23A2D">
        <w:t>betydeleg</w:t>
      </w:r>
      <w:proofErr w:type="spellEnd"/>
      <w:r w:rsidRPr="00D23A2D">
        <w:t xml:space="preserve"> kjelde til inntektene til staten og verdiskapinga og </w:t>
      </w:r>
      <w:proofErr w:type="spellStart"/>
      <w:r w:rsidRPr="00D23A2D">
        <w:t>eit</w:t>
      </w:r>
      <w:proofErr w:type="spellEnd"/>
      <w:r w:rsidRPr="00D23A2D">
        <w:t xml:space="preserve"> område som alltid har </w:t>
      </w:r>
      <w:proofErr w:type="spellStart"/>
      <w:r w:rsidRPr="00D23A2D">
        <w:t>vore</w:t>
      </w:r>
      <w:proofErr w:type="spellEnd"/>
      <w:r w:rsidRPr="00D23A2D">
        <w:t xml:space="preserve"> viktig for </w:t>
      </w:r>
      <w:proofErr w:type="spellStart"/>
      <w:r w:rsidRPr="00D23A2D">
        <w:t>Noreg</w:t>
      </w:r>
      <w:proofErr w:type="spellEnd"/>
      <w:r w:rsidRPr="00D23A2D">
        <w:t xml:space="preserve">, og at </w:t>
      </w:r>
      <w:proofErr w:type="spellStart"/>
      <w:r w:rsidRPr="00D23A2D">
        <w:t>allereie</w:t>
      </w:r>
      <w:proofErr w:type="spellEnd"/>
      <w:r w:rsidRPr="00D23A2D">
        <w:t xml:space="preserve"> </w:t>
      </w:r>
      <w:proofErr w:type="spellStart"/>
      <w:r w:rsidRPr="00D23A2D">
        <w:t>eksisterande</w:t>
      </w:r>
      <w:proofErr w:type="spellEnd"/>
      <w:r w:rsidRPr="00D23A2D">
        <w:t xml:space="preserve"> kompetanse vil kunne </w:t>
      </w:r>
      <w:proofErr w:type="spellStart"/>
      <w:r w:rsidRPr="00D23A2D">
        <w:t>vere</w:t>
      </w:r>
      <w:proofErr w:type="spellEnd"/>
      <w:r w:rsidRPr="00D23A2D">
        <w:t xml:space="preserve"> </w:t>
      </w:r>
      <w:proofErr w:type="spellStart"/>
      <w:r w:rsidRPr="00D23A2D">
        <w:t>ein</w:t>
      </w:r>
      <w:proofErr w:type="spellEnd"/>
      <w:r w:rsidRPr="00D23A2D">
        <w:t xml:space="preserve"> </w:t>
      </w:r>
      <w:proofErr w:type="spellStart"/>
      <w:r w:rsidRPr="00D23A2D">
        <w:t>berebjelke</w:t>
      </w:r>
      <w:proofErr w:type="spellEnd"/>
      <w:r w:rsidRPr="00D23A2D">
        <w:t xml:space="preserve"> for å skape </w:t>
      </w:r>
      <w:proofErr w:type="spellStart"/>
      <w:r w:rsidRPr="00D23A2D">
        <w:t>berekraftige</w:t>
      </w:r>
      <w:proofErr w:type="spellEnd"/>
      <w:r w:rsidRPr="00D23A2D">
        <w:t xml:space="preserve"> </w:t>
      </w:r>
      <w:proofErr w:type="spellStart"/>
      <w:r w:rsidRPr="00D23A2D">
        <w:t>løysingar</w:t>
      </w:r>
      <w:proofErr w:type="spellEnd"/>
      <w:r w:rsidRPr="00D23A2D">
        <w:t xml:space="preserve"> </w:t>
      </w:r>
      <w:proofErr w:type="spellStart"/>
      <w:r w:rsidRPr="00D23A2D">
        <w:t>innanfor</w:t>
      </w:r>
      <w:proofErr w:type="spellEnd"/>
      <w:r w:rsidRPr="00D23A2D">
        <w:t xml:space="preserve"> ei ny havnæring. </w:t>
      </w:r>
      <w:proofErr w:type="spellStart"/>
      <w:r w:rsidRPr="00D23A2D">
        <w:t>Vidare</w:t>
      </w:r>
      <w:proofErr w:type="spellEnd"/>
      <w:r w:rsidRPr="00D23A2D">
        <w:t xml:space="preserve"> skreiv komiteen i innstillinga at det er viktig at lova om </w:t>
      </w:r>
      <w:proofErr w:type="spellStart"/>
      <w:r w:rsidRPr="00D23A2D">
        <w:t>mineralverksemd</w:t>
      </w:r>
      <w:proofErr w:type="spellEnd"/>
      <w:r w:rsidRPr="00D23A2D">
        <w:t xml:space="preserve"> på kontinentalsokkelen </w:t>
      </w:r>
      <w:proofErr w:type="spellStart"/>
      <w:r w:rsidRPr="00D23A2D">
        <w:t>bidreg</w:t>
      </w:r>
      <w:proofErr w:type="spellEnd"/>
      <w:r w:rsidRPr="00D23A2D">
        <w:t xml:space="preserve"> til klare og </w:t>
      </w:r>
      <w:proofErr w:type="spellStart"/>
      <w:r w:rsidRPr="00D23A2D">
        <w:t>føreseielege</w:t>
      </w:r>
      <w:proofErr w:type="spellEnd"/>
      <w:r w:rsidRPr="00D23A2D">
        <w:t xml:space="preserve"> rammer for ny næringsutvikling, og at lova skal </w:t>
      </w:r>
      <w:proofErr w:type="spellStart"/>
      <w:r w:rsidRPr="00D23A2D">
        <w:t>leggje</w:t>
      </w:r>
      <w:proofErr w:type="spellEnd"/>
      <w:r w:rsidRPr="00D23A2D">
        <w:t xml:space="preserve"> til rette for kommersiell undersøking etter og utvinning av </w:t>
      </w:r>
      <w:proofErr w:type="spellStart"/>
      <w:r w:rsidRPr="00D23A2D">
        <w:t>mineralførekomstar</w:t>
      </w:r>
      <w:proofErr w:type="spellEnd"/>
      <w:r w:rsidRPr="00D23A2D">
        <w:t xml:space="preserve"> på norsk kontinentalsokkel. Komiteen viste </w:t>
      </w:r>
      <w:proofErr w:type="spellStart"/>
      <w:r w:rsidRPr="00D23A2D">
        <w:t>vidare</w:t>
      </w:r>
      <w:proofErr w:type="spellEnd"/>
      <w:r w:rsidRPr="00D23A2D">
        <w:t xml:space="preserve"> til at mineralutvinning må skje </w:t>
      </w:r>
      <w:proofErr w:type="spellStart"/>
      <w:r w:rsidRPr="00D23A2D">
        <w:t>innanfor</w:t>
      </w:r>
      <w:proofErr w:type="spellEnd"/>
      <w:r w:rsidRPr="00D23A2D">
        <w:t xml:space="preserve"> </w:t>
      </w:r>
      <w:proofErr w:type="spellStart"/>
      <w:r w:rsidRPr="00D23A2D">
        <w:t>forsvarlege</w:t>
      </w:r>
      <w:proofErr w:type="spellEnd"/>
      <w:r w:rsidRPr="00D23A2D">
        <w:t xml:space="preserve"> og </w:t>
      </w:r>
      <w:proofErr w:type="spellStart"/>
      <w:r w:rsidRPr="00D23A2D">
        <w:t>berekraftige</w:t>
      </w:r>
      <w:proofErr w:type="spellEnd"/>
      <w:r w:rsidRPr="00D23A2D">
        <w:t xml:space="preserve"> rammer, og at sameksistensen med andre </w:t>
      </w:r>
      <w:proofErr w:type="spellStart"/>
      <w:r w:rsidRPr="00D23A2D">
        <w:t>verksemder</w:t>
      </w:r>
      <w:proofErr w:type="spellEnd"/>
      <w:r w:rsidRPr="00D23A2D">
        <w:t xml:space="preserve"> skal varetakast.</w:t>
      </w:r>
    </w:p>
    <w:p w14:paraId="54F90C0F" w14:textId="77777777" w:rsidR="00617A19" w:rsidRPr="00D23A2D" w:rsidRDefault="00F23A99" w:rsidP="00D23A2D">
      <w:r w:rsidRPr="00D23A2D">
        <w:t xml:space="preserve">Havbotnminerallova tredde i kraft 1. juli 2019. Formålsregelen i lova er å «[…] legge til rette for undersøkelse og utvinning av mineralforekomster på kontinentalsokkelen i samsvar med samfunnsmessige målsettinger, slik at hensynet til verdiskaping, miljø, sikkerhet ved virksomheten, øvrig næringsvirksomhet og andre interesser blir ivaretatt». Det følgjer av formålsregelen at lova skal </w:t>
      </w:r>
      <w:proofErr w:type="spellStart"/>
      <w:r w:rsidRPr="00D23A2D">
        <w:t>fremje</w:t>
      </w:r>
      <w:proofErr w:type="spellEnd"/>
      <w:r w:rsidRPr="00D23A2D">
        <w:t xml:space="preserve"> </w:t>
      </w:r>
      <w:proofErr w:type="spellStart"/>
      <w:r w:rsidRPr="00D23A2D">
        <w:t>forsvarleg</w:t>
      </w:r>
      <w:proofErr w:type="spellEnd"/>
      <w:r w:rsidRPr="00D23A2D">
        <w:t xml:space="preserve"> forvaltning og uttak av </w:t>
      </w:r>
      <w:proofErr w:type="spellStart"/>
      <w:r w:rsidRPr="00D23A2D">
        <w:t>mineralressursane</w:t>
      </w:r>
      <w:proofErr w:type="spellEnd"/>
      <w:r w:rsidRPr="00D23A2D">
        <w:t xml:space="preserve"> på kontinentalsokkelen gjennom verdiskaping </w:t>
      </w:r>
      <w:proofErr w:type="spellStart"/>
      <w:r w:rsidRPr="00D23A2D">
        <w:t>innanfor</w:t>
      </w:r>
      <w:proofErr w:type="spellEnd"/>
      <w:r w:rsidRPr="00D23A2D">
        <w:t xml:space="preserve"> </w:t>
      </w:r>
      <w:proofErr w:type="spellStart"/>
      <w:r w:rsidRPr="00D23A2D">
        <w:t>forsvarlege</w:t>
      </w:r>
      <w:proofErr w:type="spellEnd"/>
      <w:r w:rsidRPr="00D23A2D">
        <w:t xml:space="preserve"> miljø- og </w:t>
      </w:r>
      <w:proofErr w:type="spellStart"/>
      <w:r w:rsidRPr="00D23A2D">
        <w:t>tryggingsmessige</w:t>
      </w:r>
      <w:proofErr w:type="spellEnd"/>
      <w:r w:rsidRPr="00D23A2D">
        <w:t xml:space="preserve"> rammer.</w:t>
      </w:r>
    </w:p>
    <w:p w14:paraId="71506B9F" w14:textId="77777777" w:rsidR="00617A19" w:rsidRPr="00D23A2D" w:rsidRDefault="00F23A99" w:rsidP="00D23A2D">
      <w:r w:rsidRPr="00D23A2D">
        <w:t xml:space="preserve">Havbotnminerallova </w:t>
      </w:r>
      <w:proofErr w:type="spellStart"/>
      <w:r w:rsidRPr="00D23A2D">
        <w:t>inneheld</w:t>
      </w:r>
      <w:proofErr w:type="spellEnd"/>
      <w:r w:rsidRPr="00D23A2D">
        <w:t xml:space="preserve"> mellom anna føresegner om </w:t>
      </w:r>
      <w:proofErr w:type="spellStart"/>
      <w:r w:rsidRPr="00D23A2D">
        <w:t>opning</w:t>
      </w:r>
      <w:proofErr w:type="spellEnd"/>
      <w:r w:rsidRPr="00D23A2D">
        <w:t xml:space="preserve"> av område for undersøking og utvinning av mineral på havbotnen. Før </w:t>
      </w:r>
      <w:proofErr w:type="spellStart"/>
      <w:r w:rsidRPr="00D23A2D">
        <w:t>eit</w:t>
      </w:r>
      <w:proofErr w:type="spellEnd"/>
      <w:r w:rsidRPr="00D23A2D">
        <w:t xml:space="preserve"> område blir </w:t>
      </w:r>
      <w:proofErr w:type="spellStart"/>
      <w:r w:rsidRPr="00D23A2D">
        <w:t>opna</w:t>
      </w:r>
      <w:proofErr w:type="spellEnd"/>
      <w:r w:rsidRPr="00D23A2D">
        <w:t xml:space="preserve">, skal det </w:t>
      </w:r>
      <w:proofErr w:type="spellStart"/>
      <w:r w:rsidRPr="00D23A2D">
        <w:t>gjennomførast</w:t>
      </w:r>
      <w:proofErr w:type="spellEnd"/>
      <w:r w:rsidRPr="00D23A2D">
        <w:t xml:space="preserve"> ei konsekvensutgreiing som skal bidra til å belyse </w:t>
      </w:r>
      <w:proofErr w:type="spellStart"/>
      <w:r w:rsidRPr="00D23A2D">
        <w:t>dei</w:t>
      </w:r>
      <w:proofErr w:type="spellEnd"/>
      <w:r w:rsidRPr="00D23A2D">
        <w:t xml:space="preserve"> ulike interessene som </w:t>
      </w:r>
      <w:proofErr w:type="spellStart"/>
      <w:r w:rsidRPr="00D23A2D">
        <w:t>gjer</w:t>
      </w:r>
      <w:proofErr w:type="spellEnd"/>
      <w:r w:rsidRPr="00D23A2D">
        <w:t xml:space="preserve"> seg </w:t>
      </w:r>
      <w:proofErr w:type="spellStart"/>
      <w:r w:rsidRPr="00D23A2D">
        <w:t>gjeldande</w:t>
      </w:r>
      <w:proofErr w:type="spellEnd"/>
      <w:r w:rsidRPr="00D23A2D">
        <w:t xml:space="preserve"> på det aktuelle området, slik at dette kan </w:t>
      </w:r>
      <w:proofErr w:type="spellStart"/>
      <w:r w:rsidRPr="00D23A2D">
        <w:t>liggje</w:t>
      </w:r>
      <w:proofErr w:type="spellEnd"/>
      <w:r w:rsidRPr="00D23A2D">
        <w:t xml:space="preserve"> til grunn når det skal </w:t>
      </w:r>
      <w:proofErr w:type="spellStart"/>
      <w:r w:rsidRPr="00D23A2D">
        <w:t>takast</w:t>
      </w:r>
      <w:proofErr w:type="spellEnd"/>
      <w:r w:rsidRPr="00D23A2D">
        <w:t xml:space="preserve"> stilling til om, og eventuelt på kva vilkår, området kan </w:t>
      </w:r>
      <w:proofErr w:type="spellStart"/>
      <w:r w:rsidRPr="00D23A2D">
        <w:t>opnast</w:t>
      </w:r>
      <w:proofErr w:type="spellEnd"/>
      <w:r w:rsidRPr="00D23A2D">
        <w:t xml:space="preserve"> for </w:t>
      </w:r>
      <w:proofErr w:type="spellStart"/>
      <w:r w:rsidRPr="00D23A2D">
        <w:t>mineralverksemd</w:t>
      </w:r>
      <w:proofErr w:type="spellEnd"/>
      <w:r w:rsidRPr="00D23A2D">
        <w:t xml:space="preserve">. Konsekvensutgreiinga skal belyse kva verknader ei eventuell </w:t>
      </w:r>
      <w:proofErr w:type="spellStart"/>
      <w:r w:rsidRPr="00D23A2D">
        <w:t>opning</w:t>
      </w:r>
      <w:proofErr w:type="spellEnd"/>
      <w:r w:rsidRPr="00D23A2D">
        <w:t xml:space="preserve"> kan få for miljøet, og antatte næringsrelaterte, økonomiske og sosiale verknader. På basis av den </w:t>
      </w:r>
      <w:proofErr w:type="spellStart"/>
      <w:r w:rsidRPr="00D23A2D">
        <w:t>faglege</w:t>
      </w:r>
      <w:proofErr w:type="spellEnd"/>
      <w:r w:rsidRPr="00D23A2D">
        <w:t xml:space="preserve"> utgreiinga og ei avveging mellom ulike omsyn </w:t>
      </w:r>
      <w:proofErr w:type="spellStart"/>
      <w:r w:rsidRPr="00D23A2D">
        <w:t>avgjer</w:t>
      </w:r>
      <w:proofErr w:type="spellEnd"/>
      <w:r w:rsidRPr="00D23A2D">
        <w:t xml:space="preserve"> styresmaktene om aktuelle område bør </w:t>
      </w:r>
      <w:proofErr w:type="spellStart"/>
      <w:r w:rsidRPr="00D23A2D">
        <w:t>opnast</w:t>
      </w:r>
      <w:proofErr w:type="spellEnd"/>
      <w:r w:rsidRPr="00D23A2D">
        <w:t xml:space="preserve"> for </w:t>
      </w:r>
      <w:proofErr w:type="spellStart"/>
      <w:r w:rsidRPr="00D23A2D">
        <w:t>mineralverksemd</w:t>
      </w:r>
      <w:proofErr w:type="spellEnd"/>
      <w:r w:rsidRPr="00D23A2D">
        <w:t xml:space="preserve">, og eventuelle vilkår for </w:t>
      </w:r>
      <w:proofErr w:type="spellStart"/>
      <w:r w:rsidRPr="00D23A2D">
        <w:t>opninga</w:t>
      </w:r>
      <w:proofErr w:type="spellEnd"/>
      <w:r w:rsidRPr="00D23A2D">
        <w:t>.</w:t>
      </w:r>
    </w:p>
    <w:p w14:paraId="353D9A3D" w14:textId="77777777" w:rsidR="00617A19" w:rsidRPr="00D23A2D" w:rsidRDefault="00F23A99" w:rsidP="00D23A2D">
      <w:proofErr w:type="spellStart"/>
      <w:r w:rsidRPr="00D23A2D">
        <w:t>Mineralverksemd</w:t>
      </w:r>
      <w:proofErr w:type="spellEnd"/>
      <w:r w:rsidRPr="00D23A2D">
        <w:t xml:space="preserve"> etter havbotnminerallova skal gå føre seg på </w:t>
      </w:r>
      <w:proofErr w:type="spellStart"/>
      <w:r w:rsidRPr="00D23A2D">
        <w:t>ein</w:t>
      </w:r>
      <w:proofErr w:type="spellEnd"/>
      <w:r w:rsidRPr="00D23A2D">
        <w:t xml:space="preserve"> </w:t>
      </w:r>
      <w:proofErr w:type="spellStart"/>
      <w:r w:rsidRPr="00D23A2D">
        <w:t>forsvarleg</w:t>
      </w:r>
      <w:proofErr w:type="spellEnd"/>
      <w:r w:rsidRPr="00D23A2D">
        <w:t xml:space="preserve"> måte og vareta omsynet til tryggleik for personell, miljø og </w:t>
      </w:r>
      <w:proofErr w:type="spellStart"/>
      <w:r w:rsidRPr="00D23A2D">
        <w:t>dei</w:t>
      </w:r>
      <w:proofErr w:type="spellEnd"/>
      <w:r w:rsidRPr="00D23A2D">
        <w:t xml:space="preserve"> økonomiske </w:t>
      </w:r>
      <w:proofErr w:type="spellStart"/>
      <w:r w:rsidRPr="00D23A2D">
        <w:t>verdiane</w:t>
      </w:r>
      <w:proofErr w:type="spellEnd"/>
      <w:r w:rsidRPr="00D23A2D">
        <w:t xml:space="preserve"> som </w:t>
      </w:r>
      <w:proofErr w:type="spellStart"/>
      <w:r w:rsidRPr="00D23A2D">
        <w:t>innretningar</w:t>
      </w:r>
      <w:proofErr w:type="spellEnd"/>
      <w:r w:rsidRPr="00D23A2D">
        <w:t xml:space="preserve"> og fartøy representerer, jf. havbotnminerallova § 1-7. Føresegna </w:t>
      </w:r>
      <w:proofErr w:type="spellStart"/>
      <w:r w:rsidRPr="00D23A2D">
        <w:t>set</w:t>
      </w:r>
      <w:proofErr w:type="spellEnd"/>
      <w:r w:rsidRPr="00D23A2D">
        <w:t xml:space="preserve"> krav til </w:t>
      </w:r>
      <w:proofErr w:type="spellStart"/>
      <w:r w:rsidRPr="00D23A2D">
        <w:t>forsvarleg</w:t>
      </w:r>
      <w:proofErr w:type="spellEnd"/>
      <w:r w:rsidRPr="00D23A2D">
        <w:t xml:space="preserve"> </w:t>
      </w:r>
      <w:proofErr w:type="spellStart"/>
      <w:r w:rsidRPr="00D23A2D">
        <w:t>mineralverksemd</w:t>
      </w:r>
      <w:proofErr w:type="spellEnd"/>
      <w:r w:rsidRPr="00D23A2D">
        <w:t xml:space="preserve">, inkludert å </w:t>
      </w:r>
      <w:proofErr w:type="spellStart"/>
      <w:r w:rsidRPr="00D23A2D">
        <w:t>gjere</w:t>
      </w:r>
      <w:proofErr w:type="spellEnd"/>
      <w:r w:rsidRPr="00D23A2D">
        <w:t xml:space="preserve"> alle </w:t>
      </w:r>
      <w:proofErr w:type="spellStart"/>
      <w:r w:rsidRPr="00D23A2D">
        <w:t>rimelege</w:t>
      </w:r>
      <w:proofErr w:type="spellEnd"/>
      <w:r w:rsidRPr="00D23A2D">
        <w:t xml:space="preserve"> tiltak for å unngå skade på </w:t>
      </w:r>
      <w:proofErr w:type="spellStart"/>
      <w:r w:rsidRPr="00D23A2D">
        <w:t>naturmangfaldet</w:t>
      </w:r>
      <w:proofErr w:type="spellEnd"/>
      <w:r w:rsidRPr="00D23A2D">
        <w:t xml:space="preserve"> i havet eller kulturminne på havbotnen og for å unngå </w:t>
      </w:r>
      <w:proofErr w:type="spellStart"/>
      <w:r w:rsidRPr="00D23A2D">
        <w:t>forureining</w:t>
      </w:r>
      <w:proofErr w:type="spellEnd"/>
      <w:r w:rsidRPr="00D23A2D">
        <w:t xml:space="preserve"> og forsøpling.</w:t>
      </w:r>
    </w:p>
    <w:p w14:paraId="1752EA28" w14:textId="7CBBDB98" w:rsidR="00617A19" w:rsidRPr="00D23A2D" w:rsidRDefault="00F23A99" w:rsidP="00D23A2D">
      <w:r w:rsidRPr="00D23A2D">
        <w:t>Etter ei</w:t>
      </w:r>
      <w:r w:rsidR="00D23A2D">
        <w:t xml:space="preserve"> </w:t>
      </w:r>
      <w:r w:rsidRPr="00D23A2D">
        <w:t xml:space="preserve">avgjerd om </w:t>
      </w:r>
      <w:proofErr w:type="spellStart"/>
      <w:r w:rsidRPr="00D23A2D">
        <w:t>opning</w:t>
      </w:r>
      <w:proofErr w:type="spellEnd"/>
      <w:r w:rsidRPr="00D23A2D">
        <w:t xml:space="preserve">, har styresmaktene i </w:t>
      </w:r>
      <w:proofErr w:type="spellStart"/>
      <w:r w:rsidRPr="00D23A2D">
        <w:t>hovudsak</w:t>
      </w:r>
      <w:proofErr w:type="spellEnd"/>
      <w:r w:rsidRPr="00D23A2D">
        <w:t xml:space="preserve"> fire avgjerdspunkt for </w:t>
      </w:r>
      <w:proofErr w:type="spellStart"/>
      <w:r w:rsidRPr="00D23A2D">
        <w:t>mineralverksemda</w:t>
      </w:r>
      <w:proofErr w:type="spellEnd"/>
      <w:r w:rsidRPr="00D23A2D">
        <w:t xml:space="preserve">, det første er ved utlysing av område, det andre ved ev. tildeling av løyve til </w:t>
      </w:r>
      <w:proofErr w:type="spellStart"/>
      <w:r w:rsidRPr="00D23A2D">
        <w:t>verksemd</w:t>
      </w:r>
      <w:proofErr w:type="spellEnd"/>
      <w:r w:rsidRPr="00D23A2D">
        <w:t xml:space="preserve">, det tredje er ved behandling av plan for utvinning og det fjerde er ved behandling av plan for avslutning. Ved alle </w:t>
      </w:r>
      <w:proofErr w:type="spellStart"/>
      <w:r w:rsidRPr="00D23A2D">
        <w:t>desse</w:t>
      </w:r>
      <w:proofErr w:type="spellEnd"/>
      <w:r w:rsidRPr="00D23A2D">
        <w:t xml:space="preserve"> avgjerdspunkta </w:t>
      </w:r>
      <w:proofErr w:type="spellStart"/>
      <w:r w:rsidRPr="00D23A2D">
        <w:t>gjer</w:t>
      </w:r>
      <w:proofErr w:type="spellEnd"/>
      <w:r w:rsidRPr="00D23A2D">
        <w:t xml:space="preserve"> styresmaktene vedtak som er </w:t>
      </w:r>
      <w:proofErr w:type="spellStart"/>
      <w:r w:rsidRPr="00D23A2D">
        <w:t>naudsynte</w:t>
      </w:r>
      <w:proofErr w:type="spellEnd"/>
      <w:r w:rsidRPr="00D23A2D">
        <w:t xml:space="preserve"> for at </w:t>
      </w:r>
      <w:proofErr w:type="spellStart"/>
      <w:r w:rsidRPr="00D23A2D">
        <w:t>rettshavarane</w:t>
      </w:r>
      <w:proofErr w:type="spellEnd"/>
      <w:r w:rsidRPr="00D23A2D">
        <w:t xml:space="preserve"> kan </w:t>
      </w:r>
      <w:proofErr w:type="spellStart"/>
      <w:r w:rsidRPr="00D23A2D">
        <w:t>halde</w:t>
      </w:r>
      <w:proofErr w:type="spellEnd"/>
      <w:r w:rsidRPr="00D23A2D">
        <w:t xml:space="preserve"> fram </w:t>
      </w:r>
      <w:proofErr w:type="spellStart"/>
      <w:r w:rsidRPr="00D23A2D">
        <w:t>verksemda</w:t>
      </w:r>
      <w:proofErr w:type="spellEnd"/>
      <w:r w:rsidRPr="00D23A2D">
        <w:t>.</w:t>
      </w:r>
    </w:p>
    <w:p w14:paraId="62EDCBC2" w14:textId="77777777" w:rsidR="00617A19" w:rsidRPr="00D23A2D" w:rsidRDefault="00F23A99" w:rsidP="00D23A2D">
      <w:r w:rsidRPr="00D23A2D">
        <w:t xml:space="preserve">Styresmaktene </w:t>
      </w:r>
      <w:proofErr w:type="spellStart"/>
      <w:r w:rsidRPr="00D23A2D">
        <w:t>gjer</w:t>
      </w:r>
      <w:proofErr w:type="spellEnd"/>
      <w:r w:rsidRPr="00D23A2D">
        <w:t xml:space="preserve"> ei vurdering av kva vilkår som ev. skal gjelde </w:t>
      </w:r>
      <w:proofErr w:type="spellStart"/>
      <w:r w:rsidRPr="00D23A2D">
        <w:t>innanfor</w:t>
      </w:r>
      <w:proofErr w:type="spellEnd"/>
      <w:r w:rsidRPr="00D23A2D">
        <w:t xml:space="preserve"> området som løyvet </w:t>
      </w:r>
      <w:proofErr w:type="spellStart"/>
      <w:r w:rsidRPr="00D23A2D">
        <w:t>dekkjer</w:t>
      </w:r>
      <w:proofErr w:type="spellEnd"/>
      <w:r w:rsidRPr="00D23A2D">
        <w:t xml:space="preserve">, for å sikre at </w:t>
      </w:r>
      <w:proofErr w:type="spellStart"/>
      <w:r w:rsidRPr="00D23A2D">
        <w:t>verksemda</w:t>
      </w:r>
      <w:proofErr w:type="spellEnd"/>
      <w:r w:rsidRPr="00D23A2D">
        <w:t xml:space="preserve"> kan </w:t>
      </w:r>
      <w:proofErr w:type="spellStart"/>
      <w:r w:rsidRPr="00D23A2D">
        <w:t>gjennomførast</w:t>
      </w:r>
      <w:proofErr w:type="spellEnd"/>
      <w:r w:rsidRPr="00D23A2D">
        <w:t xml:space="preserve"> på </w:t>
      </w:r>
      <w:proofErr w:type="spellStart"/>
      <w:r w:rsidRPr="00D23A2D">
        <w:t>forsvarleg</w:t>
      </w:r>
      <w:proofErr w:type="spellEnd"/>
      <w:r w:rsidRPr="00D23A2D">
        <w:t xml:space="preserve"> og </w:t>
      </w:r>
      <w:proofErr w:type="spellStart"/>
      <w:r w:rsidRPr="00D23A2D">
        <w:t>berekraftig</w:t>
      </w:r>
      <w:proofErr w:type="spellEnd"/>
      <w:r w:rsidRPr="00D23A2D">
        <w:t xml:space="preserve"> vis.</w:t>
      </w:r>
    </w:p>
    <w:p w14:paraId="57AEB967" w14:textId="77777777" w:rsidR="00617A19" w:rsidRPr="00D23A2D" w:rsidRDefault="00F23A99" w:rsidP="00D23A2D">
      <w:r w:rsidRPr="00D23A2D">
        <w:t xml:space="preserve">Etter at område er </w:t>
      </w:r>
      <w:proofErr w:type="spellStart"/>
      <w:r w:rsidRPr="00D23A2D">
        <w:t>opna</w:t>
      </w:r>
      <w:proofErr w:type="spellEnd"/>
      <w:r w:rsidRPr="00D23A2D">
        <w:t xml:space="preserve">, kan det tildelast undersøkingsløyve og utvinningsløyve til kommersielle </w:t>
      </w:r>
      <w:proofErr w:type="spellStart"/>
      <w:r w:rsidRPr="00D23A2D">
        <w:t>aktørar</w:t>
      </w:r>
      <w:proofErr w:type="spellEnd"/>
      <w:r w:rsidRPr="00D23A2D">
        <w:t xml:space="preserve">. Løyveregimet er basert på </w:t>
      </w:r>
      <w:proofErr w:type="spellStart"/>
      <w:r w:rsidRPr="00D23A2D">
        <w:t>dei</w:t>
      </w:r>
      <w:proofErr w:type="spellEnd"/>
      <w:r w:rsidRPr="00D23A2D">
        <w:t xml:space="preserve"> same </w:t>
      </w:r>
      <w:proofErr w:type="spellStart"/>
      <w:r w:rsidRPr="00D23A2D">
        <w:t>hovudtrekka</w:t>
      </w:r>
      <w:proofErr w:type="spellEnd"/>
      <w:r w:rsidRPr="00D23A2D">
        <w:t xml:space="preserve"> som i petroleumslova. </w:t>
      </w:r>
      <w:proofErr w:type="spellStart"/>
      <w:r w:rsidRPr="00D23A2D">
        <w:t>Rettshavaren</w:t>
      </w:r>
      <w:proofErr w:type="spellEnd"/>
      <w:r w:rsidRPr="00D23A2D">
        <w:t xml:space="preserve"> til </w:t>
      </w:r>
      <w:proofErr w:type="spellStart"/>
      <w:r w:rsidRPr="00D23A2D">
        <w:t>eit</w:t>
      </w:r>
      <w:proofErr w:type="spellEnd"/>
      <w:r w:rsidRPr="00D23A2D">
        <w:t xml:space="preserve"> </w:t>
      </w:r>
      <w:r w:rsidRPr="00D23A2D">
        <w:lastRenderedPageBreak/>
        <w:t xml:space="preserve">undersøkingsløyve kan samle inn data og kan selje </w:t>
      </w:r>
      <w:proofErr w:type="spellStart"/>
      <w:r w:rsidRPr="00D23A2D">
        <w:t>desse</w:t>
      </w:r>
      <w:proofErr w:type="spellEnd"/>
      <w:r w:rsidRPr="00D23A2D">
        <w:t xml:space="preserve"> til selskap som vil </w:t>
      </w:r>
      <w:proofErr w:type="spellStart"/>
      <w:r w:rsidRPr="00D23A2D">
        <w:t>søkje</w:t>
      </w:r>
      <w:proofErr w:type="spellEnd"/>
      <w:r w:rsidRPr="00D23A2D">
        <w:t xml:space="preserve"> om utvinningsløyve. </w:t>
      </w:r>
      <w:proofErr w:type="spellStart"/>
      <w:r w:rsidRPr="00D23A2D">
        <w:t>Eit</w:t>
      </w:r>
      <w:proofErr w:type="spellEnd"/>
      <w:r w:rsidRPr="00D23A2D">
        <w:t xml:space="preserve"> undersøkingsløyve er </w:t>
      </w:r>
      <w:proofErr w:type="spellStart"/>
      <w:r w:rsidRPr="00D23A2D">
        <w:t>ikkje</w:t>
      </w:r>
      <w:proofErr w:type="spellEnd"/>
      <w:r w:rsidRPr="00D23A2D">
        <w:t xml:space="preserve">-eksklusivt og vil </w:t>
      </w:r>
      <w:proofErr w:type="spellStart"/>
      <w:r w:rsidRPr="00D23A2D">
        <w:t>vere</w:t>
      </w:r>
      <w:proofErr w:type="spellEnd"/>
      <w:r w:rsidRPr="00D23A2D">
        <w:t xml:space="preserve"> avgrensa geografisk og i tid. Den aktiviteten som kan skje i </w:t>
      </w:r>
      <w:proofErr w:type="spellStart"/>
      <w:r w:rsidRPr="00D23A2D">
        <w:t>medhald</w:t>
      </w:r>
      <w:proofErr w:type="spellEnd"/>
      <w:r w:rsidRPr="00D23A2D">
        <w:t xml:space="preserve"> av </w:t>
      </w:r>
      <w:proofErr w:type="spellStart"/>
      <w:r w:rsidRPr="00D23A2D">
        <w:t>eit</w:t>
      </w:r>
      <w:proofErr w:type="spellEnd"/>
      <w:r w:rsidRPr="00D23A2D">
        <w:t xml:space="preserve"> undersøkingsløyve, er venta å ha små </w:t>
      </w:r>
      <w:proofErr w:type="spellStart"/>
      <w:r w:rsidRPr="00D23A2D">
        <w:t>miljøkonsekvensar</w:t>
      </w:r>
      <w:proofErr w:type="spellEnd"/>
      <w:r w:rsidRPr="00D23A2D">
        <w:t xml:space="preserve">, og lova krev derfor </w:t>
      </w:r>
      <w:proofErr w:type="spellStart"/>
      <w:r w:rsidRPr="00D23A2D">
        <w:t>ikkje</w:t>
      </w:r>
      <w:proofErr w:type="spellEnd"/>
      <w:r w:rsidRPr="00D23A2D">
        <w:t xml:space="preserve"> eiga konsekvensutgreiing for slik aktivitet. Departementet kan likevel gi forskrift om eller </w:t>
      </w:r>
      <w:proofErr w:type="spellStart"/>
      <w:r w:rsidRPr="00D23A2D">
        <w:t>fastsetje</w:t>
      </w:r>
      <w:proofErr w:type="spellEnd"/>
      <w:r w:rsidRPr="00D23A2D">
        <w:t xml:space="preserve"> i det enkelte løyvet kva vilkår som blir knytte til løyvet, som krav til teknologi, </w:t>
      </w:r>
      <w:proofErr w:type="spellStart"/>
      <w:r w:rsidRPr="00D23A2D">
        <w:t>påkravde</w:t>
      </w:r>
      <w:proofErr w:type="spellEnd"/>
      <w:r w:rsidRPr="00D23A2D">
        <w:t xml:space="preserve"> tryggingstiltak og krav om å melde inn </w:t>
      </w:r>
      <w:proofErr w:type="spellStart"/>
      <w:r w:rsidRPr="00D23A2D">
        <w:t>aktivitetar</w:t>
      </w:r>
      <w:proofErr w:type="spellEnd"/>
      <w:r w:rsidRPr="00D23A2D">
        <w:t>.</w:t>
      </w:r>
    </w:p>
    <w:p w14:paraId="650B7BC8" w14:textId="77777777" w:rsidR="00617A19" w:rsidRPr="00D23A2D" w:rsidRDefault="00F23A99" w:rsidP="00D23A2D">
      <w:proofErr w:type="spellStart"/>
      <w:r w:rsidRPr="00D23A2D">
        <w:t>Eit</w:t>
      </w:r>
      <w:proofErr w:type="spellEnd"/>
      <w:r w:rsidRPr="00D23A2D">
        <w:t xml:space="preserve"> utvinningsløyve er eksklusivt og vil også </w:t>
      </w:r>
      <w:proofErr w:type="spellStart"/>
      <w:r w:rsidRPr="00D23A2D">
        <w:t>vere</w:t>
      </w:r>
      <w:proofErr w:type="spellEnd"/>
      <w:r w:rsidRPr="00D23A2D">
        <w:t xml:space="preserve"> avgrensa geografisk og i tid. Utvinningsløyvet gir såleis </w:t>
      </w:r>
      <w:proofErr w:type="spellStart"/>
      <w:r w:rsidRPr="00D23A2D">
        <w:t>einerett</w:t>
      </w:r>
      <w:proofErr w:type="spellEnd"/>
      <w:r w:rsidRPr="00D23A2D">
        <w:t xml:space="preserve"> til undersøking og til å </w:t>
      </w:r>
      <w:proofErr w:type="spellStart"/>
      <w:r w:rsidRPr="00D23A2D">
        <w:t>søkje</w:t>
      </w:r>
      <w:proofErr w:type="spellEnd"/>
      <w:r w:rsidRPr="00D23A2D">
        <w:t xml:space="preserve"> om godkjenning av plan for utvinning </w:t>
      </w:r>
      <w:proofErr w:type="spellStart"/>
      <w:r w:rsidRPr="00D23A2D">
        <w:t>innanfor</w:t>
      </w:r>
      <w:proofErr w:type="spellEnd"/>
      <w:r w:rsidRPr="00D23A2D">
        <w:t xml:space="preserve"> området som er omfatta av løyvet. </w:t>
      </w:r>
      <w:proofErr w:type="spellStart"/>
      <w:r w:rsidRPr="00D23A2D">
        <w:t>Eit</w:t>
      </w:r>
      <w:proofErr w:type="spellEnd"/>
      <w:r w:rsidRPr="00D23A2D">
        <w:t xml:space="preserve"> utvinningsløyve blir gitt for </w:t>
      </w:r>
      <w:proofErr w:type="spellStart"/>
      <w:r w:rsidRPr="00D23A2D">
        <w:t>ein</w:t>
      </w:r>
      <w:proofErr w:type="spellEnd"/>
      <w:r w:rsidRPr="00D23A2D">
        <w:t xml:space="preserve"> initial periode på inntil ti år med ei </w:t>
      </w:r>
      <w:proofErr w:type="spellStart"/>
      <w:r w:rsidRPr="00D23A2D">
        <w:t>tilhøyrande</w:t>
      </w:r>
      <w:proofErr w:type="spellEnd"/>
      <w:r w:rsidRPr="00D23A2D">
        <w:t xml:space="preserve"> arbeidsforplikting, som inkluderer leiteaktivitet og </w:t>
      </w:r>
      <w:proofErr w:type="spellStart"/>
      <w:r w:rsidRPr="00D23A2D">
        <w:t>etterfølgjande</w:t>
      </w:r>
      <w:proofErr w:type="spellEnd"/>
      <w:r w:rsidRPr="00D23A2D">
        <w:t xml:space="preserve"> avgjerdspunkt for </w:t>
      </w:r>
      <w:proofErr w:type="spellStart"/>
      <w:r w:rsidRPr="00D23A2D">
        <w:t>vidareføring</w:t>
      </w:r>
      <w:proofErr w:type="spellEnd"/>
      <w:r w:rsidRPr="00D23A2D">
        <w:t xml:space="preserve"> eller tilbakelevering. </w:t>
      </w:r>
      <w:proofErr w:type="spellStart"/>
      <w:r w:rsidRPr="00D23A2D">
        <w:t>Eineretten</w:t>
      </w:r>
      <w:proofErr w:type="spellEnd"/>
      <w:r w:rsidRPr="00D23A2D">
        <w:t xml:space="preserve"> som utvinningsløyve gir, legg til rette for langsiktige </w:t>
      </w:r>
      <w:proofErr w:type="spellStart"/>
      <w:r w:rsidRPr="00D23A2D">
        <w:t>investeringar</w:t>
      </w:r>
      <w:proofErr w:type="spellEnd"/>
      <w:r w:rsidRPr="00D23A2D">
        <w:t xml:space="preserve"> i leiteaktivitet og ev. utvinning av havbotnmineral.</w:t>
      </w:r>
    </w:p>
    <w:p w14:paraId="04989FEC" w14:textId="77777777" w:rsidR="00617A19" w:rsidRPr="00D23A2D" w:rsidRDefault="00F23A99" w:rsidP="00D23A2D">
      <w:r w:rsidRPr="00D23A2D">
        <w:t xml:space="preserve">Det følgjer av havbotnminerallova § 4-1 at det før tildeling av </w:t>
      </w:r>
      <w:proofErr w:type="spellStart"/>
      <w:r w:rsidRPr="00D23A2D">
        <w:t>eit</w:t>
      </w:r>
      <w:proofErr w:type="spellEnd"/>
      <w:r w:rsidRPr="00D23A2D">
        <w:t xml:space="preserve"> utvinningsløyve som </w:t>
      </w:r>
      <w:proofErr w:type="spellStart"/>
      <w:r w:rsidRPr="00D23A2D">
        <w:t>hovudregel</w:t>
      </w:r>
      <w:proofErr w:type="spellEnd"/>
      <w:r w:rsidRPr="00D23A2D">
        <w:t xml:space="preserve"> skal skje ei utlysing av det området det kan </w:t>
      </w:r>
      <w:proofErr w:type="spellStart"/>
      <w:r w:rsidRPr="00D23A2D">
        <w:t>søkjast</w:t>
      </w:r>
      <w:proofErr w:type="spellEnd"/>
      <w:r w:rsidRPr="00D23A2D">
        <w:t xml:space="preserve"> om løyve for. Det kjem fram av forarbeida at formålet med ei slik </w:t>
      </w:r>
      <w:proofErr w:type="spellStart"/>
      <w:r w:rsidRPr="00D23A2D">
        <w:t>offentleg</w:t>
      </w:r>
      <w:proofErr w:type="spellEnd"/>
      <w:r w:rsidRPr="00D23A2D">
        <w:t xml:space="preserve"> utlysing </w:t>
      </w:r>
      <w:proofErr w:type="spellStart"/>
      <w:r w:rsidRPr="00D23A2D">
        <w:t>særleg</w:t>
      </w:r>
      <w:proofErr w:type="spellEnd"/>
      <w:r w:rsidRPr="00D23A2D">
        <w:t xml:space="preserve"> er å sikre at det blir konkurranse om utvinningsløyve slik at tildelinga skjer «til det selskapet som samlet sett anses best egnet».</w:t>
      </w:r>
    </w:p>
    <w:p w14:paraId="6E3BC24D" w14:textId="77777777" w:rsidR="00617A19" w:rsidRPr="00D23A2D" w:rsidRDefault="00F23A99" w:rsidP="00D23A2D">
      <w:r w:rsidRPr="00D23A2D">
        <w:t xml:space="preserve">Som del av arbeidet med utlysinga vil departementet vurdere om det bør </w:t>
      </w:r>
      <w:proofErr w:type="spellStart"/>
      <w:r w:rsidRPr="00D23A2D">
        <w:t>stillast</w:t>
      </w:r>
      <w:proofErr w:type="spellEnd"/>
      <w:r w:rsidRPr="00D23A2D">
        <w:t xml:space="preserve"> vilkår/krav til korleis </w:t>
      </w:r>
      <w:proofErr w:type="spellStart"/>
      <w:r w:rsidRPr="00D23A2D">
        <w:t>rettshavarane</w:t>
      </w:r>
      <w:proofErr w:type="spellEnd"/>
      <w:r w:rsidRPr="00D23A2D">
        <w:t xml:space="preserve"> skal handtere </w:t>
      </w:r>
      <w:proofErr w:type="spellStart"/>
      <w:r w:rsidRPr="00D23A2D">
        <w:t>naturverdiar</w:t>
      </w:r>
      <w:proofErr w:type="spellEnd"/>
      <w:r w:rsidRPr="00D23A2D">
        <w:t xml:space="preserve"> knytte til sjølve havbotnen. Formålet er å ta omsyn til areal med sårbar natur og skåne viktige </w:t>
      </w:r>
      <w:proofErr w:type="spellStart"/>
      <w:r w:rsidRPr="00D23A2D">
        <w:t>miljøverdiar</w:t>
      </w:r>
      <w:proofErr w:type="spellEnd"/>
      <w:r w:rsidRPr="00D23A2D">
        <w:t xml:space="preserve">. Grunnlaget for </w:t>
      </w:r>
      <w:proofErr w:type="spellStart"/>
      <w:r w:rsidRPr="00D23A2D">
        <w:t>vurderingane</w:t>
      </w:r>
      <w:proofErr w:type="spellEnd"/>
      <w:r w:rsidRPr="00D23A2D">
        <w:t xml:space="preserve"> blir utarbeidd av </w:t>
      </w:r>
      <w:proofErr w:type="spellStart"/>
      <w:r w:rsidRPr="00D23A2D">
        <w:t>fagetatane</w:t>
      </w:r>
      <w:proofErr w:type="spellEnd"/>
      <w:r w:rsidRPr="00D23A2D">
        <w:t xml:space="preserve">, slik at </w:t>
      </w:r>
      <w:proofErr w:type="spellStart"/>
      <w:r w:rsidRPr="00D23A2D">
        <w:t>dei</w:t>
      </w:r>
      <w:proofErr w:type="spellEnd"/>
      <w:r w:rsidRPr="00D23A2D">
        <w:t xml:space="preserve"> er baserte på all </w:t>
      </w:r>
      <w:proofErr w:type="spellStart"/>
      <w:r w:rsidRPr="00D23A2D">
        <w:t>tilgjengeleg</w:t>
      </w:r>
      <w:proofErr w:type="spellEnd"/>
      <w:r w:rsidRPr="00D23A2D">
        <w:t>, oppdatert kunnskap.</w:t>
      </w:r>
    </w:p>
    <w:p w14:paraId="0599EC34" w14:textId="77777777" w:rsidR="00617A19" w:rsidRPr="00D23A2D" w:rsidRDefault="00F23A99" w:rsidP="00D23A2D">
      <w:r w:rsidRPr="00D23A2D">
        <w:t xml:space="preserve">Etter utlysinga skal alle </w:t>
      </w:r>
      <w:proofErr w:type="spellStart"/>
      <w:r w:rsidRPr="00D23A2D">
        <w:t>dei</w:t>
      </w:r>
      <w:proofErr w:type="spellEnd"/>
      <w:r w:rsidRPr="00D23A2D">
        <w:t xml:space="preserve"> innkomne søknadene </w:t>
      </w:r>
      <w:proofErr w:type="spellStart"/>
      <w:r w:rsidRPr="00D23A2D">
        <w:t>evaluerast</w:t>
      </w:r>
      <w:proofErr w:type="spellEnd"/>
      <w:r w:rsidRPr="00D23A2D">
        <w:t xml:space="preserve">. Utvinningsløyva skal tildelast på grunnlag av </w:t>
      </w:r>
      <w:proofErr w:type="spellStart"/>
      <w:r w:rsidRPr="00D23A2D">
        <w:t>saklege</w:t>
      </w:r>
      <w:proofErr w:type="spellEnd"/>
      <w:r w:rsidRPr="00D23A2D">
        <w:t xml:space="preserve"> og objektive kriterium når </w:t>
      </w:r>
      <w:proofErr w:type="spellStart"/>
      <w:r w:rsidRPr="00D23A2D">
        <w:t>ein</w:t>
      </w:r>
      <w:proofErr w:type="spellEnd"/>
      <w:r w:rsidRPr="00D23A2D">
        <w:t xml:space="preserve"> </w:t>
      </w:r>
      <w:proofErr w:type="spellStart"/>
      <w:r w:rsidRPr="00D23A2D">
        <w:t>tek</w:t>
      </w:r>
      <w:proofErr w:type="spellEnd"/>
      <w:r w:rsidRPr="00D23A2D">
        <w:t xml:space="preserve"> omsyn til </w:t>
      </w:r>
      <w:proofErr w:type="spellStart"/>
      <w:r w:rsidRPr="00D23A2D">
        <w:t>dei</w:t>
      </w:r>
      <w:proofErr w:type="spellEnd"/>
      <w:r w:rsidRPr="00D23A2D">
        <w:t xml:space="preserve"> aktuelle </w:t>
      </w:r>
      <w:proofErr w:type="spellStart"/>
      <w:r w:rsidRPr="00D23A2D">
        <w:t>mineralførekomstane</w:t>
      </w:r>
      <w:proofErr w:type="spellEnd"/>
      <w:r w:rsidRPr="00D23A2D">
        <w:t xml:space="preserve">. Kva kriterium tildelinga av utvinningsløyve skal skje på grunnlag av, og kva </w:t>
      </w:r>
      <w:proofErr w:type="spellStart"/>
      <w:r w:rsidRPr="00D23A2D">
        <w:t>fristar</w:t>
      </w:r>
      <w:proofErr w:type="spellEnd"/>
      <w:r w:rsidRPr="00D23A2D">
        <w:t xml:space="preserve"> og vilkår som gjeld, skal gå fram av utlysinga. Havbotnminerallova § 4-2 </w:t>
      </w:r>
      <w:proofErr w:type="spellStart"/>
      <w:r w:rsidRPr="00D23A2D">
        <w:t>set</w:t>
      </w:r>
      <w:proofErr w:type="spellEnd"/>
      <w:r w:rsidRPr="00D23A2D">
        <w:t xml:space="preserve"> krav til kva som skal inngå i søknaden om utvinningsløyve. Det inkluderer kva </w:t>
      </w:r>
      <w:proofErr w:type="spellStart"/>
      <w:r w:rsidRPr="00D23A2D">
        <w:t>mineralførekomstar</w:t>
      </w:r>
      <w:proofErr w:type="spellEnd"/>
      <w:r w:rsidRPr="00D23A2D">
        <w:t xml:space="preserve"> som er identifiserte i området, og kva </w:t>
      </w:r>
      <w:proofErr w:type="spellStart"/>
      <w:r w:rsidRPr="00D23A2D">
        <w:t>mineralførekomstar</w:t>
      </w:r>
      <w:proofErr w:type="spellEnd"/>
      <w:r w:rsidRPr="00D23A2D">
        <w:t xml:space="preserve"> det er </w:t>
      </w:r>
      <w:proofErr w:type="gramStart"/>
      <w:r w:rsidRPr="00D23A2D">
        <w:t>planar</w:t>
      </w:r>
      <w:proofErr w:type="gramEnd"/>
      <w:r w:rsidRPr="00D23A2D">
        <w:t xml:space="preserve"> om å vinne ut. Søknaden skal </w:t>
      </w:r>
      <w:proofErr w:type="spellStart"/>
      <w:r w:rsidRPr="00D23A2D">
        <w:t>seie</w:t>
      </w:r>
      <w:proofErr w:type="spellEnd"/>
      <w:r w:rsidRPr="00D23A2D">
        <w:t xml:space="preserve"> </w:t>
      </w:r>
      <w:proofErr w:type="spellStart"/>
      <w:r w:rsidRPr="00D23A2D">
        <w:t>noko</w:t>
      </w:r>
      <w:proofErr w:type="spellEnd"/>
      <w:r w:rsidRPr="00D23A2D">
        <w:t xml:space="preserve"> om ressurspotensialet dersom det er kjent, og kva område </w:t>
      </w:r>
      <w:proofErr w:type="spellStart"/>
      <w:r w:rsidRPr="00D23A2D">
        <w:t>søkjaren</w:t>
      </w:r>
      <w:proofErr w:type="spellEnd"/>
      <w:r w:rsidRPr="00D23A2D">
        <w:t xml:space="preserve"> </w:t>
      </w:r>
      <w:proofErr w:type="spellStart"/>
      <w:r w:rsidRPr="00D23A2D">
        <w:t>ønskjer</w:t>
      </w:r>
      <w:proofErr w:type="spellEnd"/>
      <w:r w:rsidRPr="00D23A2D">
        <w:t xml:space="preserve"> at løyvet skal omfatte. </w:t>
      </w:r>
      <w:proofErr w:type="spellStart"/>
      <w:r w:rsidRPr="00D23A2D">
        <w:t>Vidare</w:t>
      </w:r>
      <w:proofErr w:type="spellEnd"/>
      <w:r w:rsidRPr="00D23A2D">
        <w:t xml:space="preserve"> skal søknaden </w:t>
      </w:r>
      <w:proofErr w:type="spellStart"/>
      <w:r w:rsidRPr="00D23A2D">
        <w:t>seie</w:t>
      </w:r>
      <w:proofErr w:type="spellEnd"/>
      <w:r w:rsidRPr="00D23A2D">
        <w:t xml:space="preserve"> </w:t>
      </w:r>
      <w:proofErr w:type="spellStart"/>
      <w:r w:rsidRPr="00D23A2D">
        <w:t>noko</w:t>
      </w:r>
      <w:proofErr w:type="spellEnd"/>
      <w:r w:rsidRPr="00D23A2D">
        <w:t xml:space="preserve"> om den finansielle evna, den teknologiske kompetansen og den tekniske gjennomføringsevna til </w:t>
      </w:r>
      <w:proofErr w:type="spellStart"/>
      <w:r w:rsidRPr="00D23A2D">
        <w:t>søkjaren</w:t>
      </w:r>
      <w:proofErr w:type="spellEnd"/>
      <w:r w:rsidRPr="00D23A2D">
        <w:t xml:space="preserve"> og kva utvinningsløysing </w:t>
      </w:r>
      <w:proofErr w:type="spellStart"/>
      <w:r w:rsidRPr="00D23A2D">
        <w:t>søkjaren</w:t>
      </w:r>
      <w:proofErr w:type="spellEnd"/>
      <w:r w:rsidRPr="00D23A2D">
        <w:t xml:space="preserve"> foreslår.</w:t>
      </w:r>
    </w:p>
    <w:p w14:paraId="7D072D7A" w14:textId="77777777" w:rsidR="00617A19" w:rsidRPr="00D23A2D" w:rsidRDefault="00F23A99" w:rsidP="00D23A2D">
      <w:r w:rsidRPr="00D23A2D">
        <w:t xml:space="preserve">Føresegnene i havbotnminerallova om utvinningsløyve og tilbakelevering av </w:t>
      </w:r>
      <w:proofErr w:type="spellStart"/>
      <w:r w:rsidRPr="00D23A2D">
        <w:t>delar</w:t>
      </w:r>
      <w:proofErr w:type="spellEnd"/>
      <w:r w:rsidRPr="00D23A2D">
        <w:t xml:space="preserve"> av området for </w:t>
      </w:r>
      <w:proofErr w:type="spellStart"/>
      <w:r w:rsidRPr="00D23A2D">
        <w:t>eit</w:t>
      </w:r>
      <w:proofErr w:type="spellEnd"/>
      <w:r w:rsidRPr="00D23A2D">
        <w:t xml:space="preserve"> løyve </w:t>
      </w:r>
      <w:proofErr w:type="spellStart"/>
      <w:r w:rsidRPr="00D23A2D">
        <w:t>inneber</w:t>
      </w:r>
      <w:proofErr w:type="spellEnd"/>
      <w:r w:rsidRPr="00D23A2D">
        <w:t xml:space="preserve"> mellom anna at dersom arbeidsforpliktinga er oppfylt og har leidd til innlevering av </w:t>
      </w:r>
      <w:proofErr w:type="spellStart"/>
      <w:r w:rsidRPr="00D23A2D">
        <w:t>ein</w:t>
      </w:r>
      <w:proofErr w:type="spellEnd"/>
      <w:r w:rsidRPr="00D23A2D">
        <w:t xml:space="preserve"> plan for utvinning, kan </w:t>
      </w:r>
      <w:proofErr w:type="spellStart"/>
      <w:r w:rsidRPr="00D23A2D">
        <w:t>rettshavaren</w:t>
      </w:r>
      <w:proofErr w:type="spellEnd"/>
      <w:r w:rsidRPr="00D23A2D">
        <w:t xml:space="preserve"> </w:t>
      </w:r>
      <w:proofErr w:type="spellStart"/>
      <w:r w:rsidRPr="00D23A2D">
        <w:t>krevje</w:t>
      </w:r>
      <w:proofErr w:type="spellEnd"/>
      <w:r w:rsidRPr="00D23A2D">
        <w:t xml:space="preserve"> å få utvinningsløyvet </w:t>
      </w:r>
      <w:proofErr w:type="spellStart"/>
      <w:r w:rsidRPr="00D23A2D">
        <w:t>forlengd</w:t>
      </w:r>
      <w:proofErr w:type="spellEnd"/>
      <w:r w:rsidRPr="00D23A2D">
        <w:t xml:space="preserve"> med inntil 20 år. Kor stor del av området for løyvet </w:t>
      </w:r>
      <w:proofErr w:type="spellStart"/>
      <w:r w:rsidRPr="00D23A2D">
        <w:t>ein</w:t>
      </w:r>
      <w:proofErr w:type="spellEnd"/>
      <w:r w:rsidRPr="00D23A2D">
        <w:t xml:space="preserve"> kan </w:t>
      </w:r>
      <w:proofErr w:type="spellStart"/>
      <w:r w:rsidRPr="00D23A2D">
        <w:t>krevje</w:t>
      </w:r>
      <w:proofErr w:type="spellEnd"/>
      <w:r w:rsidRPr="00D23A2D">
        <w:t xml:space="preserve"> slik forlenging for, og kor stor del som må leverast tilbake, skal departementet </w:t>
      </w:r>
      <w:proofErr w:type="spellStart"/>
      <w:r w:rsidRPr="00D23A2D">
        <w:t>fastsetje</w:t>
      </w:r>
      <w:proofErr w:type="spellEnd"/>
      <w:r w:rsidRPr="00D23A2D">
        <w:t xml:space="preserve"> ved tildelinga av løyvet. Områda det blir vunne ut </w:t>
      </w:r>
      <w:proofErr w:type="spellStart"/>
      <w:r w:rsidRPr="00D23A2D">
        <w:t>frå</w:t>
      </w:r>
      <w:proofErr w:type="spellEnd"/>
      <w:r w:rsidRPr="00D23A2D">
        <w:t xml:space="preserve">, vil </w:t>
      </w:r>
      <w:proofErr w:type="spellStart"/>
      <w:r w:rsidRPr="00D23A2D">
        <w:t>vere</w:t>
      </w:r>
      <w:proofErr w:type="spellEnd"/>
      <w:r w:rsidRPr="00D23A2D">
        <w:t xml:space="preserve"> avgrensa </w:t>
      </w:r>
      <w:proofErr w:type="spellStart"/>
      <w:r w:rsidRPr="00D23A2D">
        <w:t>samanlikna</w:t>
      </w:r>
      <w:proofErr w:type="spellEnd"/>
      <w:r w:rsidRPr="00D23A2D">
        <w:t xml:space="preserve"> med områda for det opphavlege løyvet.</w:t>
      </w:r>
    </w:p>
    <w:p w14:paraId="17689011" w14:textId="77777777" w:rsidR="00617A19" w:rsidRPr="00D23A2D" w:rsidRDefault="00F23A99" w:rsidP="00D23A2D">
      <w:r w:rsidRPr="00D23A2D">
        <w:t xml:space="preserve">Utvinningsløyve gir ikke </w:t>
      </w:r>
      <w:proofErr w:type="spellStart"/>
      <w:r w:rsidRPr="00D23A2D">
        <w:t>ein</w:t>
      </w:r>
      <w:proofErr w:type="spellEnd"/>
      <w:r w:rsidRPr="00D23A2D">
        <w:t xml:space="preserve"> vilkårslaus rett til utvinning </w:t>
      </w:r>
      <w:proofErr w:type="spellStart"/>
      <w:r w:rsidRPr="00D23A2D">
        <w:t>sjølv</w:t>
      </w:r>
      <w:proofErr w:type="spellEnd"/>
      <w:r w:rsidRPr="00D23A2D">
        <w:t xml:space="preserve"> om det skulle bli gjort drivverdige funn. Før </w:t>
      </w:r>
      <w:proofErr w:type="spellStart"/>
      <w:r w:rsidRPr="00D23A2D">
        <w:t>ein</w:t>
      </w:r>
      <w:proofErr w:type="spellEnd"/>
      <w:r w:rsidRPr="00D23A2D">
        <w:t xml:space="preserve"> kan </w:t>
      </w:r>
      <w:proofErr w:type="spellStart"/>
      <w:r w:rsidRPr="00D23A2D">
        <w:t>setje</w:t>
      </w:r>
      <w:proofErr w:type="spellEnd"/>
      <w:r w:rsidRPr="00D23A2D">
        <w:t xml:space="preserve"> i gang med utvinning, må departementet ha godkjent </w:t>
      </w:r>
      <w:proofErr w:type="spellStart"/>
      <w:r w:rsidRPr="00D23A2D">
        <w:t>ein</w:t>
      </w:r>
      <w:proofErr w:type="spellEnd"/>
      <w:r w:rsidRPr="00D23A2D">
        <w:t xml:space="preserve"> utvinningsplan som </w:t>
      </w:r>
      <w:proofErr w:type="spellStart"/>
      <w:r w:rsidRPr="00D23A2D">
        <w:t>rettshavarane</w:t>
      </w:r>
      <w:proofErr w:type="spellEnd"/>
      <w:r w:rsidRPr="00D23A2D">
        <w:t xml:space="preserve"> har utarbeidd, inkludert ei </w:t>
      </w:r>
      <w:proofErr w:type="spellStart"/>
      <w:r w:rsidRPr="00D23A2D">
        <w:t>tilhøyrande</w:t>
      </w:r>
      <w:proofErr w:type="spellEnd"/>
      <w:r w:rsidRPr="00D23A2D">
        <w:t xml:space="preserve"> prosjektspesifikk konsekvensutgreiing som må ut på </w:t>
      </w:r>
      <w:proofErr w:type="spellStart"/>
      <w:r w:rsidRPr="00D23A2D">
        <w:t>høyring</w:t>
      </w:r>
      <w:proofErr w:type="spellEnd"/>
      <w:r w:rsidRPr="00D23A2D">
        <w:t xml:space="preserve">. Departementet </w:t>
      </w:r>
      <w:proofErr w:type="spellStart"/>
      <w:r w:rsidRPr="00D23A2D">
        <w:t>legg</w:t>
      </w:r>
      <w:proofErr w:type="spellEnd"/>
      <w:r w:rsidRPr="00D23A2D">
        <w:t xml:space="preserve"> til grunn at utvinningsplanen og den </w:t>
      </w:r>
      <w:proofErr w:type="spellStart"/>
      <w:r w:rsidRPr="00D23A2D">
        <w:t>tilhøyrande</w:t>
      </w:r>
      <w:proofErr w:type="spellEnd"/>
      <w:r w:rsidRPr="00D23A2D">
        <w:t xml:space="preserve"> konsekvensutgreiinga må syne at </w:t>
      </w:r>
      <w:proofErr w:type="spellStart"/>
      <w:r w:rsidRPr="00D23A2D">
        <w:t>verksemda</w:t>
      </w:r>
      <w:proofErr w:type="spellEnd"/>
      <w:r w:rsidRPr="00D23A2D">
        <w:t xml:space="preserve"> kan skje på </w:t>
      </w:r>
      <w:proofErr w:type="spellStart"/>
      <w:r w:rsidRPr="00D23A2D">
        <w:t>forsvarleg</w:t>
      </w:r>
      <w:proofErr w:type="spellEnd"/>
      <w:r w:rsidRPr="00D23A2D">
        <w:t xml:space="preserve"> og </w:t>
      </w:r>
      <w:proofErr w:type="spellStart"/>
      <w:r w:rsidRPr="00D23A2D">
        <w:t>berekraftig</w:t>
      </w:r>
      <w:proofErr w:type="spellEnd"/>
      <w:r w:rsidRPr="00D23A2D">
        <w:t xml:space="preserve"> vis, for at planen skal kunne </w:t>
      </w:r>
      <w:proofErr w:type="spellStart"/>
      <w:r w:rsidRPr="00D23A2D">
        <w:t>godkjennast</w:t>
      </w:r>
      <w:proofErr w:type="spellEnd"/>
      <w:r w:rsidRPr="00D23A2D">
        <w:t>.</w:t>
      </w:r>
    </w:p>
    <w:p w14:paraId="216BA1A3" w14:textId="77777777" w:rsidR="00617A19" w:rsidRPr="00D23A2D" w:rsidRDefault="00F23A99" w:rsidP="00D23A2D">
      <w:r w:rsidRPr="00D23A2D">
        <w:lastRenderedPageBreak/>
        <w:t xml:space="preserve">Utvinningsplanen skal gjelde </w:t>
      </w:r>
      <w:proofErr w:type="spellStart"/>
      <w:r w:rsidRPr="00D23A2D">
        <w:t>eit</w:t>
      </w:r>
      <w:proofErr w:type="spellEnd"/>
      <w:r w:rsidRPr="00D23A2D">
        <w:t xml:space="preserve"> definert foreslått prosjektområde og ei </w:t>
      </w:r>
      <w:proofErr w:type="spellStart"/>
      <w:r w:rsidRPr="00D23A2D">
        <w:t>bestemd</w:t>
      </w:r>
      <w:proofErr w:type="spellEnd"/>
      <w:r w:rsidRPr="00D23A2D">
        <w:t xml:space="preserve"> utvinningsløysing. Havbotnminerallova slår fast at beskrivinga av utvinninga mellom anna skal </w:t>
      </w:r>
      <w:proofErr w:type="spellStart"/>
      <w:r w:rsidRPr="00D23A2D">
        <w:t>gjere</w:t>
      </w:r>
      <w:proofErr w:type="spellEnd"/>
      <w:r w:rsidRPr="00D23A2D">
        <w:t xml:space="preserve"> greie for </w:t>
      </w:r>
      <w:proofErr w:type="spellStart"/>
      <w:r w:rsidRPr="00D23A2D">
        <w:t>dei</w:t>
      </w:r>
      <w:proofErr w:type="spellEnd"/>
      <w:r w:rsidRPr="00D23A2D">
        <w:t xml:space="preserve"> aktuelle tekniske </w:t>
      </w:r>
      <w:proofErr w:type="spellStart"/>
      <w:r w:rsidRPr="00D23A2D">
        <w:t>løysingane</w:t>
      </w:r>
      <w:proofErr w:type="spellEnd"/>
      <w:r w:rsidRPr="00D23A2D">
        <w:t xml:space="preserve"> og økonomiske, ressursrelaterte, tekniske og tryggingsrelaterte forhold knytte til utbygginga og drifta. Konsekvensutgreiinga skal i tillegg omfatte mellom anna nærings- og miljørelaterte forhold, som </w:t>
      </w:r>
      <w:proofErr w:type="spellStart"/>
      <w:r w:rsidRPr="00D23A2D">
        <w:t>førebyggjande</w:t>
      </w:r>
      <w:proofErr w:type="spellEnd"/>
      <w:r w:rsidRPr="00D23A2D">
        <w:t xml:space="preserve"> og </w:t>
      </w:r>
      <w:proofErr w:type="spellStart"/>
      <w:r w:rsidRPr="00D23A2D">
        <w:t>avbøtande</w:t>
      </w:r>
      <w:proofErr w:type="spellEnd"/>
      <w:r w:rsidRPr="00D23A2D">
        <w:t xml:space="preserve"> tiltak.</w:t>
      </w:r>
    </w:p>
    <w:p w14:paraId="3924AC4D" w14:textId="77777777" w:rsidR="00617A19" w:rsidRPr="00D23A2D" w:rsidRDefault="00F23A99" w:rsidP="00D23A2D">
      <w:proofErr w:type="spellStart"/>
      <w:r w:rsidRPr="00D23A2D">
        <w:t>Havbotnmineralverksemd</w:t>
      </w:r>
      <w:proofErr w:type="spellEnd"/>
      <w:r w:rsidRPr="00D23A2D">
        <w:t xml:space="preserve"> er ei ny og umoden </w:t>
      </w:r>
      <w:proofErr w:type="spellStart"/>
      <w:r w:rsidRPr="00D23A2D">
        <w:t>verksemd</w:t>
      </w:r>
      <w:proofErr w:type="spellEnd"/>
      <w:r w:rsidRPr="00D23A2D">
        <w:t xml:space="preserve">, og det er i dag avgrensa kunnskap om </w:t>
      </w:r>
      <w:proofErr w:type="gramStart"/>
      <w:r w:rsidRPr="00D23A2D">
        <w:t>potensielle</w:t>
      </w:r>
      <w:proofErr w:type="gramEnd"/>
      <w:r w:rsidRPr="00D23A2D">
        <w:t xml:space="preserve"> miljøverknader av ei slik </w:t>
      </w:r>
      <w:proofErr w:type="spellStart"/>
      <w:r w:rsidRPr="00D23A2D">
        <w:t>verksemd</w:t>
      </w:r>
      <w:proofErr w:type="spellEnd"/>
      <w:r w:rsidRPr="00D23A2D">
        <w:t xml:space="preserve">. Konsekvensutgreiingsprosessen – som består av </w:t>
      </w:r>
      <w:proofErr w:type="spellStart"/>
      <w:r w:rsidRPr="00D23A2D">
        <w:t>ein</w:t>
      </w:r>
      <w:proofErr w:type="spellEnd"/>
      <w:r w:rsidRPr="00D23A2D">
        <w:t xml:space="preserve"> programfase og </w:t>
      </w:r>
      <w:proofErr w:type="spellStart"/>
      <w:r w:rsidRPr="00D23A2D">
        <w:t>ein</w:t>
      </w:r>
      <w:proofErr w:type="spellEnd"/>
      <w:r w:rsidRPr="00D23A2D">
        <w:t xml:space="preserve"> utgreiingsfase – blir viktig for å belyse alle relevante miljørelaterte forhold. Gjennom denne prosessen blir det mellom anna avklart kva for konkrete </w:t>
      </w:r>
      <w:proofErr w:type="spellStart"/>
      <w:r w:rsidRPr="00D23A2D">
        <w:t>undersøkingar</w:t>
      </w:r>
      <w:proofErr w:type="spellEnd"/>
      <w:r w:rsidRPr="00D23A2D">
        <w:t xml:space="preserve">, </w:t>
      </w:r>
      <w:proofErr w:type="spellStart"/>
      <w:r w:rsidRPr="00D23A2D">
        <w:t>utgreiingar</w:t>
      </w:r>
      <w:proofErr w:type="spellEnd"/>
      <w:r w:rsidRPr="00D23A2D">
        <w:t xml:space="preserve"> og </w:t>
      </w:r>
      <w:proofErr w:type="spellStart"/>
      <w:r w:rsidRPr="00D23A2D">
        <w:t>vurderingar</w:t>
      </w:r>
      <w:proofErr w:type="spellEnd"/>
      <w:r w:rsidRPr="00D23A2D">
        <w:t xml:space="preserve"> utbyggjaren må </w:t>
      </w:r>
      <w:proofErr w:type="spellStart"/>
      <w:r w:rsidRPr="00D23A2D">
        <w:t>gjere</w:t>
      </w:r>
      <w:proofErr w:type="spellEnd"/>
      <w:r w:rsidRPr="00D23A2D">
        <w:t xml:space="preserve"> av miljørelaterte forhold for å gi departementet </w:t>
      </w:r>
      <w:proofErr w:type="spellStart"/>
      <w:r w:rsidRPr="00D23A2D">
        <w:t>eit</w:t>
      </w:r>
      <w:proofErr w:type="spellEnd"/>
      <w:r w:rsidRPr="00D23A2D">
        <w:t xml:space="preserve"> godt avgjerdsgrunnlag.</w:t>
      </w:r>
    </w:p>
    <w:p w14:paraId="4EF2E7C1" w14:textId="77777777" w:rsidR="00617A19" w:rsidRPr="00D23A2D" w:rsidRDefault="00F23A99" w:rsidP="00D23A2D">
      <w:r w:rsidRPr="00D23A2D">
        <w:t xml:space="preserve">Styresmaktene vil </w:t>
      </w:r>
      <w:proofErr w:type="spellStart"/>
      <w:r w:rsidRPr="00D23A2D">
        <w:t>samanfatte</w:t>
      </w:r>
      <w:proofErr w:type="spellEnd"/>
      <w:r w:rsidRPr="00D23A2D">
        <w:t xml:space="preserve"> kunnskap og vurdere behovet for miljømessige vilkår for det aktuelle området før sluttbehandling av ev. søknader om godkjenning av utvinningsplanar </w:t>
      </w:r>
      <w:proofErr w:type="spellStart"/>
      <w:r w:rsidRPr="00D23A2D">
        <w:t>frå</w:t>
      </w:r>
      <w:proofErr w:type="spellEnd"/>
      <w:r w:rsidRPr="00D23A2D">
        <w:t xml:space="preserve"> </w:t>
      </w:r>
      <w:proofErr w:type="spellStart"/>
      <w:r w:rsidRPr="00D23A2D">
        <w:t>rettshavarane</w:t>
      </w:r>
      <w:proofErr w:type="spellEnd"/>
      <w:r w:rsidRPr="00D23A2D">
        <w:t xml:space="preserve">. I departementets vurdering av om </w:t>
      </w:r>
      <w:proofErr w:type="spellStart"/>
      <w:r w:rsidRPr="00D23A2D">
        <w:t>ein</w:t>
      </w:r>
      <w:proofErr w:type="spellEnd"/>
      <w:r w:rsidRPr="00D23A2D">
        <w:t xml:space="preserve"> utvinningsplan skal </w:t>
      </w:r>
      <w:proofErr w:type="spellStart"/>
      <w:r w:rsidRPr="00D23A2D">
        <w:t>godkjennast</w:t>
      </w:r>
      <w:proofErr w:type="spellEnd"/>
      <w:r w:rsidRPr="00D23A2D">
        <w:t xml:space="preserve"> etter havbotnminerallova, vil </w:t>
      </w:r>
      <w:proofErr w:type="spellStart"/>
      <w:r w:rsidRPr="00D23A2D">
        <w:t>fordelane</w:t>
      </w:r>
      <w:proofErr w:type="spellEnd"/>
      <w:r w:rsidRPr="00D23A2D">
        <w:t xml:space="preserve"> og ulempene ved prosjektet bli vegne opp mot </w:t>
      </w:r>
      <w:proofErr w:type="spellStart"/>
      <w:r w:rsidRPr="00D23A2D">
        <w:t>kvarandre</w:t>
      </w:r>
      <w:proofErr w:type="spellEnd"/>
      <w:r w:rsidRPr="00D23A2D">
        <w:t xml:space="preserve">. Bevaring av </w:t>
      </w:r>
      <w:proofErr w:type="spellStart"/>
      <w:r w:rsidRPr="00D23A2D">
        <w:t>naturmangfaldet</w:t>
      </w:r>
      <w:proofErr w:type="spellEnd"/>
      <w:r w:rsidRPr="00D23A2D">
        <w:t xml:space="preserve"> vil inngå i konsekvensutgreiinga og i departementets skjønnsutøving etter havbotnminerallova. Det </w:t>
      </w:r>
      <w:proofErr w:type="spellStart"/>
      <w:r w:rsidRPr="00D23A2D">
        <w:t>inneber</w:t>
      </w:r>
      <w:proofErr w:type="spellEnd"/>
      <w:r w:rsidRPr="00D23A2D">
        <w:t xml:space="preserve"> at </w:t>
      </w:r>
      <w:proofErr w:type="spellStart"/>
      <w:r w:rsidRPr="00D23A2D">
        <w:t>miljøkonsekvensane</w:t>
      </w:r>
      <w:proofErr w:type="spellEnd"/>
      <w:r w:rsidRPr="00D23A2D">
        <w:t xml:space="preserve"> ved utbygginga blir vurderte i </w:t>
      </w:r>
      <w:proofErr w:type="spellStart"/>
      <w:r w:rsidRPr="00D23A2D">
        <w:t>eit</w:t>
      </w:r>
      <w:proofErr w:type="spellEnd"/>
      <w:r w:rsidRPr="00D23A2D">
        <w:t xml:space="preserve"> </w:t>
      </w:r>
      <w:proofErr w:type="spellStart"/>
      <w:r w:rsidRPr="00D23A2D">
        <w:t>heilskapleg</w:t>
      </w:r>
      <w:proofErr w:type="spellEnd"/>
      <w:r w:rsidRPr="00D23A2D">
        <w:t xml:space="preserve"> og langsiktig perspektiv. Føresegna i </w:t>
      </w:r>
      <w:proofErr w:type="spellStart"/>
      <w:r w:rsidRPr="00D23A2D">
        <w:t>naturmangfaldlova</w:t>
      </w:r>
      <w:proofErr w:type="spellEnd"/>
      <w:r w:rsidRPr="00D23A2D">
        <w:t xml:space="preserve"> § 7 og prinsippa i same lov §§ 8-10 vil bli lagde til grunn som retningslinjer for saksbehandlinga.</w:t>
      </w:r>
    </w:p>
    <w:p w14:paraId="57B1B286" w14:textId="77777777" w:rsidR="00617A19" w:rsidRPr="00D23A2D" w:rsidRDefault="00F23A99" w:rsidP="00D23A2D">
      <w:r w:rsidRPr="00D23A2D">
        <w:t xml:space="preserve">Departementet skal i </w:t>
      </w:r>
      <w:proofErr w:type="spellStart"/>
      <w:r w:rsidRPr="00D23A2D">
        <w:t>eit</w:t>
      </w:r>
      <w:proofErr w:type="spellEnd"/>
      <w:r w:rsidRPr="00D23A2D">
        <w:t xml:space="preserve"> eige dokument </w:t>
      </w:r>
      <w:proofErr w:type="spellStart"/>
      <w:r w:rsidRPr="00D23A2D">
        <w:t>gjere</w:t>
      </w:r>
      <w:proofErr w:type="spellEnd"/>
      <w:r w:rsidRPr="00D23A2D">
        <w:t xml:space="preserve"> greie for </w:t>
      </w:r>
      <w:proofErr w:type="spellStart"/>
      <w:r w:rsidRPr="00D23A2D">
        <w:t>og</w:t>
      </w:r>
      <w:proofErr w:type="spellEnd"/>
      <w:r w:rsidRPr="00D23A2D">
        <w:t xml:space="preserve"> grunngi vedtaket om å godkjenne eller </w:t>
      </w:r>
      <w:proofErr w:type="spellStart"/>
      <w:r w:rsidRPr="00D23A2D">
        <w:t>ikkje</w:t>
      </w:r>
      <w:proofErr w:type="spellEnd"/>
      <w:r w:rsidRPr="00D23A2D">
        <w:t xml:space="preserve"> godkjenne </w:t>
      </w:r>
      <w:proofErr w:type="spellStart"/>
      <w:r w:rsidRPr="00D23A2D">
        <w:t>ein</w:t>
      </w:r>
      <w:proofErr w:type="spellEnd"/>
      <w:r w:rsidRPr="00D23A2D">
        <w:t xml:space="preserve"> utvinningsplan. I grunngivinga skal det mellom anna komme fram kva miljøvilkår som eventuelt er knytte til godkjenninga, og kva tiltak som eventuelt skal avbøte </w:t>
      </w:r>
      <w:proofErr w:type="spellStart"/>
      <w:r w:rsidRPr="00D23A2D">
        <w:t>vesentlege</w:t>
      </w:r>
      <w:proofErr w:type="spellEnd"/>
      <w:r w:rsidRPr="00D23A2D">
        <w:t xml:space="preserve"> negative miljøverknader.</w:t>
      </w:r>
    </w:p>
    <w:p w14:paraId="571AAF98" w14:textId="77777777" w:rsidR="00617A19" w:rsidRPr="00D23A2D" w:rsidRDefault="00F23A99" w:rsidP="00D23A2D">
      <w:r w:rsidRPr="00D23A2D">
        <w:t xml:space="preserve">Relevante rammer som er sette for </w:t>
      </w:r>
      <w:proofErr w:type="spellStart"/>
      <w:r w:rsidRPr="00D23A2D">
        <w:t>havbotnmineralverksemda</w:t>
      </w:r>
      <w:proofErr w:type="spellEnd"/>
      <w:r w:rsidRPr="00D23A2D">
        <w:t xml:space="preserve">, vil også bli </w:t>
      </w:r>
      <w:proofErr w:type="spellStart"/>
      <w:r w:rsidRPr="00D23A2D">
        <w:t>tekne</w:t>
      </w:r>
      <w:proofErr w:type="spellEnd"/>
      <w:r w:rsidRPr="00D23A2D">
        <w:t xml:space="preserve"> inn i </w:t>
      </w:r>
      <w:proofErr w:type="spellStart"/>
      <w:r w:rsidRPr="00D23A2D">
        <w:t>dei</w:t>
      </w:r>
      <w:proofErr w:type="spellEnd"/>
      <w:r w:rsidRPr="00D23A2D">
        <w:t xml:space="preserve"> </w:t>
      </w:r>
      <w:proofErr w:type="spellStart"/>
      <w:r w:rsidRPr="00D23A2D">
        <w:t>heilskaplege</w:t>
      </w:r>
      <w:proofErr w:type="spellEnd"/>
      <w:r w:rsidRPr="00D23A2D">
        <w:t xml:space="preserve"> </w:t>
      </w:r>
      <w:proofErr w:type="spellStart"/>
      <w:r w:rsidRPr="00D23A2D">
        <w:t>forvaltningsplanane</w:t>
      </w:r>
      <w:proofErr w:type="spellEnd"/>
      <w:r w:rsidRPr="00D23A2D">
        <w:t xml:space="preserve"> for havområda.</w:t>
      </w:r>
    </w:p>
    <w:p w14:paraId="35CF5028" w14:textId="77777777" w:rsidR="00617A19" w:rsidRPr="00D23A2D" w:rsidRDefault="00F23A99" w:rsidP="00D23A2D">
      <w:r w:rsidRPr="00D23A2D">
        <w:t>Dei ulike avgjerdspunkta for leiting etter og utvinning av havbotnmineral etter havbotnminerallova går fram av figur 3.1.</w:t>
      </w:r>
    </w:p>
    <w:p w14:paraId="6D42E49F" w14:textId="280236EE" w:rsidR="00617A19" w:rsidRPr="00D23A2D" w:rsidRDefault="002D5730" w:rsidP="00D23A2D">
      <w:r>
        <w:rPr>
          <w:noProof/>
        </w:rPr>
        <w:drawing>
          <wp:inline distT="0" distB="0" distL="0" distR="0" wp14:anchorId="0666F7D0" wp14:editId="17FB8AA2">
            <wp:extent cx="6081395" cy="288099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A499CA7" w14:textId="77777777" w:rsidR="00617A19" w:rsidRPr="00D23A2D" w:rsidRDefault="00F23A99" w:rsidP="00D23A2D">
      <w:pPr>
        <w:pStyle w:val="figur-tittel"/>
      </w:pPr>
      <w:r w:rsidRPr="00D23A2D">
        <w:lastRenderedPageBreak/>
        <w:t xml:space="preserve">Prosess </w:t>
      </w:r>
      <w:proofErr w:type="spellStart"/>
      <w:r w:rsidRPr="00D23A2D">
        <w:t>frå</w:t>
      </w:r>
      <w:proofErr w:type="spellEnd"/>
      <w:r w:rsidRPr="00D23A2D">
        <w:t xml:space="preserve"> </w:t>
      </w:r>
      <w:proofErr w:type="spellStart"/>
      <w:r w:rsidRPr="00D23A2D">
        <w:t>opning</w:t>
      </w:r>
      <w:proofErr w:type="spellEnd"/>
      <w:r w:rsidRPr="00D23A2D">
        <w:t xml:space="preserve"> til ev. utvinning</w:t>
      </w:r>
    </w:p>
    <w:p w14:paraId="350B73EE" w14:textId="77777777" w:rsidR="00617A19" w:rsidRPr="00D23A2D" w:rsidRDefault="00F23A99" w:rsidP="00D23A2D">
      <w:pPr>
        <w:pStyle w:val="Kilde"/>
      </w:pPr>
      <w:r w:rsidRPr="00D23A2D">
        <w:t>Kjelde: Olje- og energidepartementet</w:t>
      </w:r>
    </w:p>
    <w:p w14:paraId="136B5352" w14:textId="77777777" w:rsidR="00617A19" w:rsidRPr="00D23A2D" w:rsidRDefault="00F23A99" w:rsidP="00D23A2D">
      <w:r w:rsidRPr="00D23A2D">
        <w:t xml:space="preserve">Som det går fram, er havbotnminerallova ei </w:t>
      </w:r>
      <w:proofErr w:type="spellStart"/>
      <w:r w:rsidRPr="00D23A2D">
        <w:t>omfattande</w:t>
      </w:r>
      <w:proofErr w:type="spellEnd"/>
      <w:r w:rsidRPr="00D23A2D">
        <w:t xml:space="preserve"> og </w:t>
      </w:r>
      <w:proofErr w:type="spellStart"/>
      <w:r w:rsidRPr="00D23A2D">
        <w:t>heilskapleg</w:t>
      </w:r>
      <w:proofErr w:type="spellEnd"/>
      <w:r w:rsidRPr="00D23A2D">
        <w:t xml:space="preserve"> lov for </w:t>
      </w:r>
      <w:proofErr w:type="spellStart"/>
      <w:r w:rsidRPr="00D23A2D">
        <w:t>havbotnmineralverksemd</w:t>
      </w:r>
      <w:proofErr w:type="spellEnd"/>
      <w:r w:rsidRPr="00D23A2D">
        <w:t xml:space="preserve">. Regelverket kan </w:t>
      </w:r>
      <w:proofErr w:type="spellStart"/>
      <w:r w:rsidRPr="00D23A2D">
        <w:t>detaljerast</w:t>
      </w:r>
      <w:proofErr w:type="spellEnd"/>
      <w:r w:rsidRPr="00D23A2D">
        <w:t xml:space="preserve"> </w:t>
      </w:r>
      <w:proofErr w:type="spellStart"/>
      <w:r w:rsidRPr="00D23A2D">
        <w:t>vidare</w:t>
      </w:r>
      <w:proofErr w:type="spellEnd"/>
      <w:r w:rsidRPr="00D23A2D">
        <w:t xml:space="preserve"> ved å bruke </w:t>
      </w:r>
      <w:proofErr w:type="spellStart"/>
      <w:r w:rsidRPr="00D23A2D">
        <w:t>forskriftsheimlane</w:t>
      </w:r>
      <w:proofErr w:type="spellEnd"/>
      <w:r w:rsidRPr="00D23A2D">
        <w:t xml:space="preserve"> i havbotnminerallova. Det er også </w:t>
      </w:r>
      <w:proofErr w:type="spellStart"/>
      <w:r w:rsidRPr="00D23A2D">
        <w:t>mogleg</w:t>
      </w:r>
      <w:proofErr w:type="spellEnd"/>
      <w:r w:rsidRPr="00D23A2D">
        <w:t xml:space="preserve"> å knyte vilkår til konkrete løyve etter havbotnminerallova.</w:t>
      </w:r>
    </w:p>
    <w:p w14:paraId="17682CCF" w14:textId="77777777" w:rsidR="00617A19" w:rsidRPr="00D23A2D" w:rsidRDefault="00F23A99" w:rsidP="00D23A2D">
      <w:proofErr w:type="spellStart"/>
      <w:r w:rsidRPr="00D23A2D">
        <w:t>Mineralverksemd</w:t>
      </w:r>
      <w:proofErr w:type="spellEnd"/>
      <w:r w:rsidRPr="00D23A2D">
        <w:t xml:space="preserve"> kan også </w:t>
      </w:r>
      <w:proofErr w:type="spellStart"/>
      <w:r w:rsidRPr="00D23A2D">
        <w:t>vere</w:t>
      </w:r>
      <w:proofErr w:type="spellEnd"/>
      <w:r w:rsidRPr="00D23A2D">
        <w:t xml:space="preserve"> avhengig av løyve etter andre regelverk enn havbotnminerallova. Til dømes gjeld </w:t>
      </w:r>
      <w:proofErr w:type="spellStart"/>
      <w:r w:rsidRPr="00D23A2D">
        <w:t>forureiningslova</w:t>
      </w:r>
      <w:proofErr w:type="spellEnd"/>
      <w:r w:rsidRPr="00D23A2D">
        <w:t xml:space="preserve"> </w:t>
      </w:r>
      <w:proofErr w:type="spellStart"/>
      <w:r w:rsidRPr="00D23A2D">
        <w:t>verksemd</w:t>
      </w:r>
      <w:proofErr w:type="spellEnd"/>
      <w:r w:rsidRPr="00D23A2D">
        <w:t xml:space="preserve"> på kontinentalsokkelen. Etter lova er det </w:t>
      </w:r>
      <w:proofErr w:type="spellStart"/>
      <w:r w:rsidRPr="00D23A2D">
        <w:t>forbode</w:t>
      </w:r>
      <w:proofErr w:type="spellEnd"/>
      <w:r w:rsidRPr="00D23A2D">
        <w:t xml:space="preserve"> å forureine med mindre det er tillate i lov, forskrift eller særskilt løyve. </w:t>
      </w:r>
      <w:proofErr w:type="spellStart"/>
      <w:r w:rsidRPr="00D23A2D">
        <w:t>Mineralverksemd</w:t>
      </w:r>
      <w:proofErr w:type="spellEnd"/>
      <w:r w:rsidRPr="00D23A2D">
        <w:t xml:space="preserve"> kan såleis </w:t>
      </w:r>
      <w:proofErr w:type="spellStart"/>
      <w:r w:rsidRPr="00D23A2D">
        <w:t>krevje</w:t>
      </w:r>
      <w:proofErr w:type="spellEnd"/>
      <w:r w:rsidRPr="00D23A2D">
        <w:t xml:space="preserve"> løyve etter </w:t>
      </w:r>
      <w:proofErr w:type="spellStart"/>
      <w:r w:rsidRPr="00D23A2D">
        <w:t>forureiningslova</w:t>
      </w:r>
      <w:proofErr w:type="spellEnd"/>
      <w:r w:rsidRPr="00D23A2D">
        <w:t xml:space="preserve">. Slike løyve er det Miljødirektoratet som </w:t>
      </w:r>
      <w:proofErr w:type="spellStart"/>
      <w:r w:rsidRPr="00D23A2D">
        <w:t>behandlar</w:t>
      </w:r>
      <w:proofErr w:type="spellEnd"/>
      <w:r w:rsidRPr="00D23A2D">
        <w:t xml:space="preserve">. Det er </w:t>
      </w:r>
      <w:proofErr w:type="spellStart"/>
      <w:r w:rsidRPr="00D23A2D">
        <w:t>mogleg</w:t>
      </w:r>
      <w:proofErr w:type="spellEnd"/>
      <w:r w:rsidRPr="00D23A2D">
        <w:t xml:space="preserve"> å stille konkrete vilkår for løyve. Ved </w:t>
      </w:r>
      <w:proofErr w:type="spellStart"/>
      <w:r w:rsidRPr="00D23A2D">
        <w:t>vurderinga</w:t>
      </w:r>
      <w:proofErr w:type="spellEnd"/>
      <w:r w:rsidRPr="00D23A2D">
        <w:t xml:space="preserve"> av om </w:t>
      </w:r>
      <w:proofErr w:type="spellStart"/>
      <w:r w:rsidRPr="00D23A2D">
        <w:t>ein</w:t>
      </w:r>
      <w:proofErr w:type="spellEnd"/>
      <w:r w:rsidRPr="00D23A2D">
        <w:t xml:space="preserve"> skal gi løyve, og på kva vilkår, skal det </w:t>
      </w:r>
      <w:proofErr w:type="spellStart"/>
      <w:r w:rsidRPr="00D23A2D">
        <w:t>leggjast</w:t>
      </w:r>
      <w:proofErr w:type="spellEnd"/>
      <w:r w:rsidRPr="00D23A2D">
        <w:t xml:space="preserve"> vekt på </w:t>
      </w:r>
      <w:proofErr w:type="spellStart"/>
      <w:r w:rsidRPr="00D23A2D">
        <w:t>forureiningsmessige</w:t>
      </w:r>
      <w:proofErr w:type="spellEnd"/>
      <w:r w:rsidRPr="00D23A2D">
        <w:t xml:space="preserve"> ulemper ved tiltaket </w:t>
      </w:r>
      <w:proofErr w:type="spellStart"/>
      <w:r w:rsidRPr="00D23A2D">
        <w:t>samanstilt</w:t>
      </w:r>
      <w:proofErr w:type="spellEnd"/>
      <w:r w:rsidRPr="00D23A2D">
        <w:t xml:space="preserve"> med </w:t>
      </w:r>
      <w:proofErr w:type="spellStart"/>
      <w:r w:rsidRPr="00D23A2D">
        <w:t>fordelar</w:t>
      </w:r>
      <w:proofErr w:type="spellEnd"/>
      <w:r w:rsidRPr="00D23A2D">
        <w:t xml:space="preserve"> og ulemper ved tiltaket elles. Det er også </w:t>
      </w:r>
      <w:proofErr w:type="spellStart"/>
      <w:r w:rsidRPr="00D23A2D">
        <w:t>mogleg</w:t>
      </w:r>
      <w:proofErr w:type="spellEnd"/>
      <w:r w:rsidRPr="00D23A2D">
        <w:t xml:space="preserve"> å stille vilkår knytte til sjømattryggleik.</w:t>
      </w:r>
    </w:p>
    <w:p w14:paraId="128BC7A3" w14:textId="77777777" w:rsidR="00617A19" w:rsidRPr="00D23A2D" w:rsidRDefault="00F23A99" w:rsidP="00D23A2D">
      <w:proofErr w:type="spellStart"/>
      <w:r w:rsidRPr="00D23A2D">
        <w:t>Frå</w:t>
      </w:r>
      <w:proofErr w:type="spellEnd"/>
      <w:r w:rsidRPr="00D23A2D">
        <w:t xml:space="preserve"> 1. april 2022 vart ansvaret for tryggleik og beredskap for </w:t>
      </w:r>
      <w:proofErr w:type="spellStart"/>
      <w:r w:rsidRPr="00D23A2D">
        <w:t>havbotnmineralverksemd</w:t>
      </w:r>
      <w:proofErr w:type="spellEnd"/>
      <w:r w:rsidRPr="00D23A2D">
        <w:t xml:space="preserve"> lagt til Arbeids- og inkluderingsdepartementet. Det konstitusjonelle ansvaret vart med verknad </w:t>
      </w:r>
      <w:proofErr w:type="spellStart"/>
      <w:r w:rsidRPr="00D23A2D">
        <w:t>frå</w:t>
      </w:r>
      <w:proofErr w:type="spellEnd"/>
      <w:r w:rsidRPr="00D23A2D">
        <w:t xml:space="preserve"> 11. mai 2023 overført </w:t>
      </w:r>
      <w:proofErr w:type="spellStart"/>
      <w:r w:rsidRPr="00D23A2D">
        <w:t>frå</w:t>
      </w:r>
      <w:proofErr w:type="spellEnd"/>
      <w:r w:rsidRPr="00D23A2D">
        <w:t xml:space="preserve"> arbeids- og inkluderingsministeren til olje- og energiministeren, og det er lagt opp til at ansvaret på dette området skal </w:t>
      </w:r>
      <w:proofErr w:type="spellStart"/>
      <w:r w:rsidRPr="00D23A2D">
        <w:t>overførast</w:t>
      </w:r>
      <w:proofErr w:type="spellEnd"/>
      <w:r w:rsidRPr="00D23A2D">
        <w:t xml:space="preserve"> til Olje- og energidepartementet med verknad </w:t>
      </w:r>
      <w:proofErr w:type="spellStart"/>
      <w:r w:rsidRPr="00D23A2D">
        <w:t>seinast</w:t>
      </w:r>
      <w:proofErr w:type="spellEnd"/>
      <w:r w:rsidRPr="00D23A2D">
        <w:t xml:space="preserve"> </w:t>
      </w:r>
      <w:proofErr w:type="spellStart"/>
      <w:r w:rsidRPr="00D23A2D">
        <w:t>frå</w:t>
      </w:r>
      <w:proofErr w:type="spellEnd"/>
      <w:r w:rsidRPr="00D23A2D">
        <w:t xml:space="preserve"> 1. juli 2023. Petroleumstilsynet er delegert styresmakt for tryggleik og beredskap for </w:t>
      </w:r>
      <w:proofErr w:type="spellStart"/>
      <w:r w:rsidRPr="00D23A2D">
        <w:t>havbotnmineralverksemd</w:t>
      </w:r>
      <w:proofErr w:type="spellEnd"/>
      <w:r w:rsidRPr="00D23A2D">
        <w:t xml:space="preserve">. </w:t>
      </w:r>
    </w:p>
    <w:p w14:paraId="177661CE" w14:textId="77777777" w:rsidR="00617A19" w:rsidRPr="00D23A2D" w:rsidRDefault="00F23A99" w:rsidP="00D23A2D">
      <w:proofErr w:type="spellStart"/>
      <w:r w:rsidRPr="00D23A2D">
        <w:t>Mykje</w:t>
      </w:r>
      <w:proofErr w:type="spellEnd"/>
      <w:r w:rsidRPr="00D23A2D">
        <w:t xml:space="preserve"> av kunnskapen </w:t>
      </w:r>
      <w:proofErr w:type="spellStart"/>
      <w:r w:rsidRPr="00D23A2D">
        <w:t>frå</w:t>
      </w:r>
      <w:proofErr w:type="spellEnd"/>
      <w:r w:rsidRPr="00D23A2D">
        <w:t xml:space="preserve"> </w:t>
      </w:r>
      <w:proofErr w:type="spellStart"/>
      <w:r w:rsidRPr="00D23A2D">
        <w:t>petroleumsverksemda</w:t>
      </w:r>
      <w:proofErr w:type="spellEnd"/>
      <w:r w:rsidRPr="00D23A2D">
        <w:t xml:space="preserve"> vil </w:t>
      </w:r>
      <w:proofErr w:type="spellStart"/>
      <w:r w:rsidRPr="00D23A2D">
        <w:t>venteleg</w:t>
      </w:r>
      <w:proofErr w:type="spellEnd"/>
      <w:r w:rsidRPr="00D23A2D">
        <w:t xml:space="preserve"> kunne </w:t>
      </w:r>
      <w:proofErr w:type="spellStart"/>
      <w:r w:rsidRPr="00D23A2D">
        <w:t>overførast</w:t>
      </w:r>
      <w:proofErr w:type="spellEnd"/>
      <w:r w:rsidRPr="00D23A2D">
        <w:t xml:space="preserve"> til planlegging og gjennomføring også av mineralutvinning. Teknologiutvikling og </w:t>
      </w:r>
      <w:proofErr w:type="spellStart"/>
      <w:r w:rsidRPr="00D23A2D">
        <w:t>eit</w:t>
      </w:r>
      <w:proofErr w:type="spellEnd"/>
      <w:r w:rsidRPr="00D23A2D">
        <w:t xml:space="preserve"> </w:t>
      </w:r>
      <w:proofErr w:type="gramStart"/>
      <w:r w:rsidRPr="00D23A2D">
        <w:t>robust</w:t>
      </w:r>
      <w:proofErr w:type="gramEnd"/>
      <w:r w:rsidRPr="00D23A2D">
        <w:t xml:space="preserve"> HMS-regelverk tilpassa </w:t>
      </w:r>
      <w:proofErr w:type="spellStart"/>
      <w:r w:rsidRPr="00D23A2D">
        <w:t>verksemda</w:t>
      </w:r>
      <w:proofErr w:type="spellEnd"/>
      <w:r w:rsidRPr="00D23A2D">
        <w:t xml:space="preserve"> som faktisk skal skje, er sentrale </w:t>
      </w:r>
      <w:proofErr w:type="spellStart"/>
      <w:r w:rsidRPr="00D23A2D">
        <w:t>føresetnader</w:t>
      </w:r>
      <w:proofErr w:type="spellEnd"/>
      <w:r w:rsidRPr="00D23A2D">
        <w:t xml:space="preserve"> for også å kunne drive </w:t>
      </w:r>
      <w:proofErr w:type="spellStart"/>
      <w:r w:rsidRPr="00D23A2D">
        <w:t>forsvarleg</w:t>
      </w:r>
      <w:proofErr w:type="spellEnd"/>
      <w:r w:rsidRPr="00D23A2D">
        <w:t xml:space="preserve"> </w:t>
      </w:r>
      <w:proofErr w:type="spellStart"/>
      <w:r w:rsidRPr="00D23A2D">
        <w:t>verksemd</w:t>
      </w:r>
      <w:proofErr w:type="spellEnd"/>
      <w:r w:rsidRPr="00D23A2D">
        <w:t xml:space="preserve"> knytt til havbotnmineral. Styresmaktene vil utvikle </w:t>
      </w:r>
      <w:proofErr w:type="spellStart"/>
      <w:r w:rsidRPr="00D23A2D">
        <w:t>eit</w:t>
      </w:r>
      <w:proofErr w:type="spellEnd"/>
      <w:r w:rsidRPr="00D23A2D">
        <w:t xml:space="preserve"> funksjonelt og </w:t>
      </w:r>
      <w:proofErr w:type="spellStart"/>
      <w:r w:rsidRPr="00D23A2D">
        <w:t>verksemdstilpassa</w:t>
      </w:r>
      <w:proofErr w:type="spellEnd"/>
      <w:r w:rsidRPr="00D23A2D">
        <w:t xml:space="preserve"> HMS-regelverk som stiller </w:t>
      </w:r>
      <w:proofErr w:type="spellStart"/>
      <w:r w:rsidRPr="00D23A2D">
        <w:t>tydelege</w:t>
      </w:r>
      <w:proofErr w:type="spellEnd"/>
      <w:r w:rsidRPr="00D23A2D">
        <w:t xml:space="preserve"> krav til tryggleik og styring av </w:t>
      </w:r>
      <w:proofErr w:type="spellStart"/>
      <w:r w:rsidRPr="00D23A2D">
        <w:t>verksemda</w:t>
      </w:r>
      <w:proofErr w:type="spellEnd"/>
      <w:r w:rsidRPr="00D23A2D">
        <w:t xml:space="preserve">. Eventuelle </w:t>
      </w:r>
      <w:proofErr w:type="spellStart"/>
      <w:r w:rsidRPr="00D23A2D">
        <w:t>industristandardar</w:t>
      </w:r>
      <w:proofErr w:type="spellEnd"/>
      <w:r w:rsidRPr="00D23A2D">
        <w:t xml:space="preserve"> som blir utvikla av næringa, kan bidra til å utfylle regelverket.</w:t>
      </w:r>
    </w:p>
    <w:p w14:paraId="3392C80B" w14:textId="77777777" w:rsidR="00617A19" w:rsidRPr="00D23A2D" w:rsidRDefault="00F23A99" w:rsidP="00D23A2D">
      <w:pPr>
        <w:pStyle w:val="avsnitt-undertittel"/>
      </w:pPr>
      <w:r w:rsidRPr="00D23A2D">
        <w:t>Regjeringa vil</w:t>
      </w:r>
    </w:p>
    <w:p w14:paraId="21112E48" w14:textId="77777777" w:rsidR="00617A19" w:rsidRPr="00D23A2D" w:rsidRDefault="00F23A99" w:rsidP="00D23A2D">
      <w:pPr>
        <w:pStyle w:val="Liste"/>
      </w:pPr>
      <w:r w:rsidRPr="00D23A2D">
        <w:t xml:space="preserve">forvalte </w:t>
      </w:r>
      <w:proofErr w:type="spellStart"/>
      <w:r w:rsidRPr="00D23A2D">
        <w:t>havbotnmineralressursane</w:t>
      </w:r>
      <w:proofErr w:type="spellEnd"/>
      <w:r w:rsidRPr="00D23A2D">
        <w:t xml:space="preserve"> </w:t>
      </w:r>
      <w:proofErr w:type="spellStart"/>
      <w:r w:rsidRPr="00D23A2D">
        <w:t>innanfor</w:t>
      </w:r>
      <w:proofErr w:type="spellEnd"/>
      <w:r w:rsidRPr="00D23A2D">
        <w:t xml:space="preserve"> </w:t>
      </w:r>
      <w:proofErr w:type="spellStart"/>
      <w:r w:rsidRPr="00D23A2D">
        <w:t>forsvarlege</w:t>
      </w:r>
      <w:proofErr w:type="spellEnd"/>
      <w:r w:rsidRPr="00D23A2D">
        <w:t xml:space="preserve"> og </w:t>
      </w:r>
      <w:proofErr w:type="spellStart"/>
      <w:r w:rsidRPr="00D23A2D">
        <w:t>berekraftige</w:t>
      </w:r>
      <w:proofErr w:type="spellEnd"/>
      <w:r w:rsidRPr="00D23A2D">
        <w:t xml:space="preserve"> rammer basert på føre-var-prinsippet og ei økosystem-basert tilnærming</w:t>
      </w:r>
    </w:p>
    <w:p w14:paraId="2B29434B" w14:textId="77777777" w:rsidR="00617A19" w:rsidRPr="00D23A2D" w:rsidRDefault="00F23A99" w:rsidP="00D23A2D">
      <w:pPr>
        <w:pStyle w:val="Liste"/>
      </w:pPr>
      <w:r w:rsidRPr="00D23A2D">
        <w:t xml:space="preserve">sikre at omsynet til miljø blir </w:t>
      </w:r>
      <w:proofErr w:type="spellStart"/>
      <w:r w:rsidRPr="00D23A2D">
        <w:t>vareteke</w:t>
      </w:r>
      <w:proofErr w:type="spellEnd"/>
      <w:r w:rsidRPr="00D23A2D">
        <w:t xml:space="preserve"> i alle </w:t>
      </w:r>
      <w:proofErr w:type="spellStart"/>
      <w:r w:rsidRPr="00D23A2D">
        <w:t>fasane</w:t>
      </w:r>
      <w:proofErr w:type="spellEnd"/>
      <w:r w:rsidRPr="00D23A2D">
        <w:t xml:space="preserve"> av </w:t>
      </w:r>
      <w:proofErr w:type="spellStart"/>
      <w:r w:rsidRPr="00D23A2D">
        <w:t>mineralverksemda</w:t>
      </w:r>
      <w:proofErr w:type="spellEnd"/>
      <w:r w:rsidRPr="00D23A2D">
        <w:t xml:space="preserve">. Utvinning vil </w:t>
      </w:r>
      <w:proofErr w:type="spellStart"/>
      <w:r w:rsidRPr="00D23A2D">
        <w:t>berre</w:t>
      </w:r>
      <w:proofErr w:type="spellEnd"/>
      <w:r w:rsidRPr="00D23A2D">
        <w:t xml:space="preserve"> bli </w:t>
      </w:r>
      <w:proofErr w:type="spellStart"/>
      <w:r w:rsidRPr="00D23A2D">
        <w:t>godkjend</w:t>
      </w:r>
      <w:proofErr w:type="spellEnd"/>
      <w:r w:rsidRPr="00D23A2D">
        <w:t xml:space="preserve"> dersom </w:t>
      </w:r>
      <w:proofErr w:type="spellStart"/>
      <w:r w:rsidRPr="00D23A2D">
        <w:t>rettshavarens</w:t>
      </w:r>
      <w:proofErr w:type="spellEnd"/>
      <w:r w:rsidRPr="00D23A2D">
        <w:t xml:space="preserve"> utvinningsplan </w:t>
      </w:r>
      <w:proofErr w:type="spellStart"/>
      <w:r w:rsidRPr="00D23A2D">
        <w:t>godtgjer</w:t>
      </w:r>
      <w:proofErr w:type="spellEnd"/>
      <w:r w:rsidRPr="00D23A2D">
        <w:t xml:space="preserve"> at den </w:t>
      </w:r>
      <w:proofErr w:type="spellStart"/>
      <w:r w:rsidRPr="00D23A2D">
        <w:t>planlagde</w:t>
      </w:r>
      <w:proofErr w:type="spellEnd"/>
      <w:r w:rsidRPr="00D23A2D">
        <w:t xml:space="preserve"> utvinninga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slik at omsynet til miljø, tryggleik og ev. anna </w:t>
      </w:r>
      <w:proofErr w:type="spellStart"/>
      <w:r w:rsidRPr="00D23A2D">
        <w:t>verksemd</w:t>
      </w:r>
      <w:proofErr w:type="spellEnd"/>
      <w:r w:rsidRPr="00D23A2D">
        <w:t xml:space="preserve"> til havs i det aktuelle området er godt </w:t>
      </w:r>
      <w:proofErr w:type="spellStart"/>
      <w:r w:rsidRPr="00D23A2D">
        <w:t>tekne</w:t>
      </w:r>
      <w:proofErr w:type="spellEnd"/>
      <w:r w:rsidRPr="00D23A2D">
        <w:t xml:space="preserve"> hand om, og slik at sameksistensen med andre </w:t>
      </w:r>
      <w:proofErr w:type="spellStart"/>
      <w:r w:rsidRPr="00D23A2D">
        <w:t>verksemder</w:t>
      </w:r>
      <w:proofErr w:type="spellEnd"/>
      <w:r w:rsidRPr="00D23A2D">
        <w:t xml:space="preserve"> blir </w:t>
      </w:r>
      <w:proofErr w:type="spellStart"/>
      <w:r w:rsidRPr="00D23A2D">
        <w:t>vareteken</w:t>
      </w:r>
      <w:proofErr w:type="spellEnd"/>
    </w:p>
    <w:p w14:paraId="6907647E" w14:textId="77777777" w:rsidR="00617A19" w:rsidRPr="00D23A2D" w:rsidRDefault="00F23A99" w:rsidP="00D23A2D">
      <w:pPr>
        <w:pStyle w:val="Liste"/>
      </w:pPr>
      <w:r w:rsidRPr="00D23A2D">
        <w:t xml:space="preserve">ta relevante rammer som blir sette for </w:t>
      </w:r>
      <w:proofErr w:type="spellStart"/>
      <w:r w:rsidRPr="00D23A2D">
        <w:t>havbotnmineralverksemda</w:t>
      </w:r>
      <w:proofErr w:type="spellEnd"/>
      <w:r w:rsidRPr="00D23A2D">
        <w:t xml:space="preserve"> inn i </w:t>
      </w:r>
      <w:proofErr w:type="spellStart"/>
      <w:r w:rsidRPr="00D23A2D">
        <w:t>dei</w:t>
      </w:r>
      <w:proofErr w:type="spellEnd"/>
      <w:r w:rsidRPr="00D23A2D">
        <w:t xml:space="preserve"> </w:t>
      </w:r>
      <w:proofErr w:type="spellStart"/>
      <w:r w:rsidRPr="00D23A2D">
        <w:t>heilskaplege</w:t>
      </w:r>
      <w:proofErr w:type="spellEnd"/>
      <w:r w:rsidRPr="00D23A2D">
        <w:t xml:space="preserve"> </w:t>
      </w:r>
      <w:proofErr w:type="spellStart"/>
      <w:r w:rsidRPr="00D23A2D">
        <w:t>forvaltningsplanane</w:t>
      </w:r>
      <w:proofErr w:type="spellEnd"/>
      <w:r w:rsidRPr="00D23A2D">
        <w:t xml:space="preserve"> for havområda</w:t>
      </w:r>
    </w:p>
    <w:p w14:paraId="5BA72437" w14:textId="77777777" w:rsidR="00617A19" w:rsidRPr="00D23A2D" w:rsidRDefault="00F23A99" w:rsidP="00D23A2D">
      <w:pPr>
        <w:pStyle w:val="tittel-ramme"/>
      </w:pPr>
      <w:r w:rsidRPr="00D23A2D">
        <w:t>Anna internasjonalt regelverk</w:t>
      </w:r>
    </w:p>
    <w:p w14:paraId="36254825" w14:textId="77777777" w:rsidR="00617A19" w:rsidRPr="00D23A2D" w:rsidRDefault="00F23A99" w:rsidP="00D23A2D">
      <w:r w:rsidRPr="00D23A2D">
        <w:t xml:space="preserve">Oslo-Paris-konvensjonen (OSPAR) er </w:t>
      </w:r>
      <w:proofErr w:type="spellStart"/>
      <w:r w:rsidRPr="00D23A2D">
        <w:t>ein</w:t>
      </w:r>
      <w:proofErr w:type="spellEnd"/>
      <w:r w:rsidRPr="00D23A2D">
        <w:t xml:space="preserve"> konvensjon for bevaring av det marine miljøet i Nordaust-Atlanteren. OSPAR-konvensjonen tredde i kraft 25. mars 1998. </w:t>
      </w:r>
      <w:proofErr w:type="spellStart"/>
      <w:r w:rsidRPr="00D23A2D">
        <w:t>Partane</w:t>
      </w:r>
      <w:proofErr w:type="spellEnd"/>
      <w:r w:rsidRPr="00D23A2D">
        <w:t xml:space="preserve"> i OSPAR er Belgia, Danmark, Finland, Frankrike, Irland, Island, Luxembourg, Nederland, </w:t>
      </w:r>
      <w:proofErr w:type="spellStart"/>
      <w:r w:rsidRPr="00D23A2D">
        <w:t>Noreg</w:t>
      </w:r>
      <w:proofErr w:type="spellEnd"/>
      <w:r w:rsidRPr="00D23A2D">
        <w:t xml:space="preserve">, Portugal, Spania, Sveits, Sverige, Storbritannia og Tyskland, i tillegg til EU. </w:t>
      </w:r>
      <w:proofErr w:type="spellStart"/>
      <w:r w:rsidRPr="00D23A2D">
        <w:t>Konvensjonspartane</w:t>
      </w:r>
      <w:proofErr w:type="spellEnd"/>
      <w:r w:rsidRPr="00D23A2D">
        <w:t xml:space="preserve"> </w:t>
      </w:r>
      <w:proofErr w:type="spellStart"/>
      <w:r w:rsidRPr="00D23A2D">
        <w:t>pliktar</w:t>
      </w:r>
      <w:proofErr w:type="spellEnd"/>
      <w:r w:rsidRPr="00D23A2D">
        <w:t xml:space="preserve"> å ta alle </w:t>
      </w:r>
      <w:proofErr w:type="spellStart"/>
      <w:r w:rsidRPr="00D23A2D">
        <w:t>moglege</w:t>
      </w:r>
      <w:proofErr w:type="spellEnd"/>
      <w:r w:rsidRPr="00D23A2D">
        <w:t xml:space="preserve"> steg for å hindre </w:t>
      </w:r>
      <w:proofErr w:type="spellStart"/>
      <w:r w:rsidRPr="00D23A2D">
        <w:t>forureining</w:t>
      </w:r>
      <w:proofErr w:type="spellEnd"/>
      <w:r w:rsidRPr="00D23A2D">
        <w:t xml:space="preserve"> og </w:t>
      </w:r>
      <w:proofErr w:type="spellStart"/>
      <w:r w:rsidRPr="00D23A2D">
        <w:t>gjere</w:t>
      </w:r>
      <w:proofErr w:type="spellEnd"/>
      <w:r w:rsidRPr="00D23A2D">
        <w:t xml:space="preserve"> nødvendige tiltak for å verne og beskytte </w:t>
      </w:r>
      <w:r w:rsidRPr="00D23A2D">
        <w:lastRenderedPageBreak/>
        <w:t xml:space="preserve">havområdet mot verknadene av </w:t>
      </w:r>
      <w:proofErr w:type="spellStart"/>
      <w:r w:rsidRPr="00D23A2D">
        <w:t>menneskelege</w:t>
      </w:r>
      <w:proofErr w:type="spellEnd"/>
      <w:r w:rsidRPr="00D23A2D">
        <w:t xml:space="preserve"> </w:t>
      </w:r>
      <w:proofErr w:type="spellStart"/>
      <w:r w:rsidRPr="00D23A2D">
        <w:t>aktivitetar</w:t>
      </w:r>
      <w:proofErr w:type="spellEnd"/>
      <w:r w:rsidRPr="00D23A2D">
        <w:t xml:space="preserve">. </w:t>
      </w:r>
      <w:proofErr w:type="spellStart"/>
      <w:r w:rsidRPr="00D23A2D">
        <w:t>Partane</w:t>
      </w:r>
      <w:proofErr w:type="spellEnd"/>
      <w:r w:rsidRPr="00D23A2D">
        <w:t xml:space="preserve"> er forplikta til å følgje føre-var-prinsippet når </w:t>
      </w:r>
      <w:proofErr w:type="spellStart"/>
      <w:r w:rsidRPr="00D23A2D">
        <w:t>dei</w:t>
      </w:r>
      <w:proofErr w:type="spellEnd"/>
      <w:r w:rsidRPr="00D23A2D">
        <w:t xml:space="preserve"> følgjer opp </w:t>
      </w:r>
      <w:proofErr w:type="spellStart"/>
      <w:r w:rsidRPr="00D23A2D">
        <w:t>forpliktingane</w:t>
      </w:r>
      <w:proofErr w:type="spellEnd"/>
      <w:r w:rsidRPr="00D23A2D">
        <w:t xml:space="preserve"> under konvensjonen. OSPAR er </w:t>
      </w:r>
      <w:proofErr w:type="spellStart"/>
      <w:r w:rsidRPr="00D23A2D">
        <w:t>ein</w:t>
      </w:r>
      <w:proofErr w:type="spellEnd"/>
      <w:r w:rsidRPr="00D23A2D">
        <w:t xml:space="preserve"> rammekonvensjon som </w:t>
      </w:r>
      <w:proofErr w:type="spellStart"/>
      <w:r w:rsidRPr="00D23A2D">
        <w:t>omfattar</w:t>
      </w:r>
      <w:proofErr w:type="spellEnd"/>
      <w:r w:rsidRPr="00D23A2D">
        <w:t xml:space="preserve"> alle </w:t>
      </w:r>
      <w:proofErr w:type="spellStart"/>
      <w:r w:rsidRPr="00D23A2D">
        <w:t>menneskelege</w:t>
      </w:r>
      <w:proofErr w:type="spellEnd"/>
      <w:r w:rsidRPr="00D23A2D">
        <w:t xml:space="preserve"> </w:t>
      </w:r>
      <w:proofErr w:type="spellStart"/>
      <w:r w:rsidRPr="00D23A2D">
        <w:t>aktivitetar</w:t>
      </w:r>
      <w:proofErr w:type="spellEnd"/>
      <w:r w:rsidRPr="00D23A2D">
        <w:t xml:space="preserve"> med unntak av fiskeri og skipsfart.</w:t>
      </w:r>
    </w:p>
    <w:p w14:paraId="4F4D7813" w14:textId="77777777" w:rsidR="00617A19" w:rsidRPr="00D23A2D" w:rsidRDefault="00F23A99" w:rsidP="00D23A2D">
      <w:r w:rsidRPr="00D23A2D">
        <w:t xml:space="preserve">OSPAR-kommisjonen er det </w:t>
      </w:r>
      <w:proofErr w:type="spellStart"/>
      <w:r w:rsidRPr="00D23A2D">
        <w:t>øvste</w:t>
      </w:r>
      <w:proofErr w:type="spellEnd"/>
      <w:r w:rsidRPr="00D23A2D">
        <w:t xml:space="preserve"> organet til konvensjonen og har </w:t>
      </w:r>
      <w:proofErr w:type="spellStart"/>
      <w:r w:rsidRPr="00D23A2D">
        <w:t>myndigheit</w:t>
      </w:r>
      <w:proofErr w:type="spellEnd"/>
      <w:r w:rsidRPr="00D23A2D">
        <w:t xml:space="preserve"> til å vedta </w:t>
      </w:r>
      <w:proofErr w:type="spellStart"/>
      <w:r w:rsidRPr="00D23A2D">
        <w:t>bindande</w:t>
      </w:r>
      <w:proofErr w:type="spellEnd"/>
      <w:r w:rsidRPr="00D23A2D">
        <w:t xml:space="preserve"> avgjerder og </w:t>
      </w:r>
      <w:proofErr w:type="spellStart"/>
      <w:r w:rsidRPr="00D23A2D">
        <w:t>ikkje-bindande</w:t>
      </w:r>
      <w:proofErr w:type="spellEnd"/>
      <w:r w:rsidRPr="00D23A2D">
        <w:t xml:space="preserve"> </w:t>
      </w:r>
      <w:proofErr w:type="spellStart"/>
      <w:r w:rsidRPr="00D23A2D">
        <w:t>tilrådingar</w:t>
      </w:r>
      <w:proofErr w:type="spellEnd"/>
      <w:r w:rsidRPr="00D23A2D">
        <w:t xml:space="preserve"> til </w:t>
      </w:r>
      <w:proofErr w:type="spellStart"/>
      <w:r w:rsidRPr="00D23A2D">
        <w:t>konvensjonspartane</w:t>
      </w:r>
      <w:proofErr w:type="spellEnd"/>
      <w:r w:rsidRPr="00D23A2D">
        <w:t xml:space="preserve">. OSPAR kan regulere miljøforhold i OSPAR-området, og </w:t>
      </w:r>
      <w:proofErr w:type="spellStart"/>
      <w:r w:rsidRPr="00D23A2D">
        <w:t>nokre</w:t>
      </w:r>
      <w:proofErr w:type="spellEnd"/>
      <w:r w:rsidRPr="00D23A2D">
        <w:t xml:space="preserve"> av </w:t>
      </w:r>
      <w:proofErr w:type="spellStart"/>
      <w:r w:rsidRPr="00D23A2D">
        <w:t>desse</w:t>
      </w:r>
      <w:proofErr w:type="spellEnd"/>
      <w:r w:rsidRPr="00D23A2D">
        <w:t xml:space="preserve"> </w:t>
      </w:r>
      <w:proofErr w:type="spellStart"/>
      <w:r w:rsidRPr="00D23A2D">
        <w:t>reguleringane</w:t>
      </w:r>
      <w:proofErr w:type="spellEnd"/>
      <w:r w:rsidRPr="00D23A2D">
        <w:t xml:space="preserve"> kan få </w:t>
      </w:r>
      <w:proofErr w:type="spellStart"/>
      <w:r w:rsidRPr="00D23A2D">
        <w:t>innverknad</w:t>
      </w:r>
      <w:proofErr w:type="spellEnd"/>
      <w:r w:rsidRPr="00D23A2D">
        <w:t xml:space="preserve"> på </w:t>
      </w:r>
      <w:proofErr w:type="spellStart"/>
      <w:r w:rsidRPr="00D23A2D">
        <w:t>havbotnmineralverksemd</w:t>
      </w:r>
      <w:proofErr w:type="spellEnd"/>
      <w:r w:rsidRPr="00D23A2D">
        <w:t>.</w:t>
      </w:r>
    </w:p>
    <w:p w14:paraId="6A04596D" w14:textId="77777777" w:rsidR="00617A19" w:rsidRPr="00D23A2D" w:rsidRDefault="00F23A99" w:rsidP="00D23A2D">
      <w:proofErr w:type="spellStart"/>
      <w:r w:rsidRPr="00D23A2D">
        <w:t>Naturavtala</w:t>
      </w:r>
      <w:proofErr w:type="spellEnd"/>
      <w:r w:rsidRPr="00D23A2D">
        <w:t xml:space="preserve"> under biodiversitetskonvensjonen vart </w:t>
      </w:r>
      <w:proofErr w:type="spellStart"/>
      <w:r w:rsidRPr="00D23A2D">
        <w:t>vedteken</w:t>
      </w:r>
      <w:proofErr w:type="spellEnd"/>
      <w:r w:rsidRPr="00D23A2D">
        <w:t xml:space="preserve"> i desember 2022. </w:t>
      </w:r>
      <w:proofErr w:type="spellStart"/>
      <w:r w:rsidRPr="00D23A2D">
        <w:t>Avtala</w:t>
      </w:r>
      <w:proofErr w:type="spellEnd"/>
      <w:r w:rsidRPr="00D23A2D">
        <w:t xml:space="preserve"> </w:t>
      </w:r>
      <w:proofErr w:type="spellStart"/>
      <w:r w:rsidRPr="00D23A2D">
        <w:t>inneheld</w:t>
      </w:r>
      <w:proofErr w:type="spellEnd"/>
      <w:r w:rsidRPr="00D23A2D">
        <w:t xml:space="preserve"> mellom anna </w:t>
      </w:r>
      <w:proofErr w:type="spellStart"/>
      <w:r w:rsidRPr="00D23A2D">
        <w:t>eit</w:t>
      </w:r>
      <w:proofErr w:type="spellEnd"/>
      <w:r w:rsidRPr="00D23A2D">
        <w:t xml:space="preserve"> globalt mål om at minst 30 % av land og hav på jorda skal </w:t>
      </w:r>
      <w:proofErr w:type="spellStart"/>
      <w:r w:rsidRPr="00D23A2D">
        <w:t>bevarast</w:t>
      </w:r>
      <w:proofErr w:type="spellEnd"/>
      <w:r w:rsidRPr="00D23A2D">
        <w:t xml:space="preserve"> </w:t>
      </w:r>
      <w:proofErr w:type="spellStart"/>
      <w:r w:rsidRPr="00D23A2D">
        <w:t>innan</w:t>
      </w:r>
      <w:proofErr w:type="spellEnd"/>
      <w:r w:rsidRPr="00D23A2D">
        <w:t xml:space="preserve"> 2030, og </w:t>
      </w:r>
      <w:proofErr w:type="spellStart"/>
      <w:r w:rsidRPr="00D23A2D">
        <w:t>eit</w:t>
      </w:r>
      <w:proofErr w:type="spellEnd"/>
      <w:r w:rsidRPr="00D23A2D">
        <w:t xml:space="preserve"> anna globalt mål om at all natur skal </w:t>
      </w:r>
      <w:proofErr w:type="spellStart"/>
      <w:r w:rsidRPr="00D23A2D">
        <w:t>forvaltast</w:t>
      </w:r>
      <w:proofErr w:type="spellEnd"/>
      <w:r w:rsidRPr="00D23A2D">
        <w:t xml:space="preserve"> på </w:t>
      </w:r>
      <w:proofErr w:type="spellStart"/>
      <w:r w:rsidRPr="00D23A2D">
        <w:t>berekraftig</w:t>
      </w:r>
      <w:proofErr w:type="spellEnd"/>
      <w:r w:rsidRPr="00D23A2D">
        <w:t xml:space="preserve"> vis. Korleis </w:t>
      </w:r>
      <w:proofErr w:type="spellStart"/>
      <w:r w:rsidRPr="00D23A2D">
        <w:t>ein</w:t>
      </w:r>
      <w:proofErr w:type="spellEnd"/>
      <w:r w:rsidRPr="00D23A2D">
        <w:t xml:space="preserve"> vil </w:t>
      </w:r>
      <w:proofErr w:type="spellStart"/>
      <w:r w:rsidRPr="00D23A2D">
        <w:t>følgje</w:t>
      </w:r>
      <w:proofErr w:type="spellEnd"/>
      <w:r w:rsidRPr="00D23A2D">
        <w:t xml:space="preserve"> opp </w:t>
      </w:r>
      <w:proofErr w:type="spellStart"/>
      <w:r w:rsidRPr="00D23A2D">
        <w:t>dei</w:t>
      </w:r>
      <w:proofErr w:type="spellEnd"/>
      <w:r w:rsidRPr="00D23A2D">
        <w:t xml:space="preserve"> globale måla i </w:t>
      </w:r>
      <w:proofErr w:type="spellStart"/>
      <w:r w:rsidRPr="00D23A2D">
        <w:t>naturavtala</w:t>
      </w:r>
      <w:proofErr w:type="spellEnd"/>
      <w:r w:rsidRPr="00D23A2D">
        <w:t xml:space="preserve"> </w:t>
      </w:r>
      <w:proofErr w:type="spellStart"/>
      <w:r w:rsidRPr="00D23A2D">
        <w:t>frå</w:t>
      </w:r>
      <w:proofErr w:type="spellEnd"/>
      <w:r w:rsidRPr="00D23A2D">
        <w:t xml:space="preserve"> norsk side vil bli fastlagt i ei eiga melding til Stortinget.</w:t>
      </w:r>
    </w:p>
    <w:p w14:paraId="43E79359" w14:textId="77777777" w:rsidR="00617A19" w:rsidRPr="00D23A2D" w:rsidRDefault="00F23A99" w:rsidP="00D23A2D">
      <w:pPr>
        <w:pStyle w:val="Ramme-slutt"/>
      </w:pPr>
      <w:r w:rsidRPr="00D23A2D">
        <w:t>[Boks slutt]</w:t>
      </w:r>
    </w:p>
    <w:p w14:paraId="260C94A0" w14:textId="430DECEC" w:rsidR="00617A19" w:rsidRPr="00D23A2D" w:rsidRDefault="00F23A99" w:rsidP="00D23A2D">
      <w:pPr>
        <w:pStyle w:val="Overskrift2"/>
      </w:pPr>
      <w:r w:rsidRPr="00D23A2D">
        <w:t>Norsk regelverk i lys av folkeretten</w:t>
      </w:r>
    </w:p>
    <w:p w14:paraId="4BAE890E" w14:textId="77777777" w:rsidR="00617A19" w:rsidRPr="00D23A2D" w:rsidRDefault="00F23A99" w:rsidP="00D23A2D">
      <w:r w:rsidRPr="00D23A2D">
        <w:t xml:space="preserve">Etter havrettskonvensjonen </w:t>
      </w:r>
      <w:proofErr w:type="spellStart"/>
      <w:r w:rsidRPr="00D23A2D">
        <w:t>omfattar</w:t>
      </w:r>
      <w:proofErr w:type="spellEnd"/>
      <w:r w:rsidRPr="00D23A2D">
        <w:t xml:space="preserve"> kontinentalsokkelen til kyststaten havbotnen og undergrunnen i </w:t>
      </w:r>
      <w:proofErr w:type="spellStart"/>
      <w:r w:rsidRPr="00D23A2D">
        <w:t>dei</w:t>
      </w:r>
      <w:proofErr w:type="spellEnd"/>
      <w:r w:rsidRPr="00D23A2D">
        <w:t xml:space="preserve"> undersjøiske områda som </w:t>
      </w:r>
      <w:proofErr w:type="spellStart"/>
      <w:r w:rsidRPr="00D23A2D">
        <w:t>strekkjer</w:t>
      </w:r>
      <w:proofErr w:type="spellEnd"/>
      <w:r w:rsidRPr="00D23A2D">
        <w:t xml:space="preserve"> seg ut over sjøterritoriet gjennom heile den naturlege forlenginga av landterritoriet til ytterkanten av kontinentalmarginen, men </w:t>
      </w:r>
      <w:proofErr w:type="spellStart"/>
      <w:r w:rsidRPr="00D23A2D">
        <w:t>ikkje</w:t>
      </w:r>
      <w:proofErr w:type="spellEnd"/>
      <w:r w:rsidRPr="00D23A2D">
        <w:t xml:space="preserve"> </w:t>
      </w:r>
      <w:proofErr w:type="spellStart"/>
      <w:r w:rsidRPr="00D23A2D">
        <w:t>kortare</w:t>
      </w:r>
      <w:proofErr w:type="spellEnd"/>
      <w:r w:rsidRPr="00D23A2D">
        <w:t xml:space="preserve"> enn 200 nautiske mil </w:t>
      </w:r>
      <w:proofErr w:type="spellStart"/>
      <w:r w:rsidRPr="00D23A2D">
        <w:t>frå</w:t>
      </w:r>
      <w:proofErr w:type="spellEnd"/>
      <w:r w:rsidRPr="00D23A2D">
        <w:t xml:space="preserve"> grunnlinjene.</w:t>
      </w:r>
    </w:p>
    <w:p w14:paraId="01CCAA24" w14:textId="77777777" w:rsidR="00617A19" w:rsidRPr="00D23A2D" w:rsidRDefault="00F23A99" w:rsidP="00D23A2D">
      <w:r w:rsidRPr="00D23A2D">
        <w:t xml:space="preserve">Der to </w:t>
      </w:r>
      <w:proofErr w:type="spellStart"/>
      <w:r w:rsidRPr="00D23A2D">
        <w:t>statar</w:t>
      </w:r>
      <w:proofErr w:type="spellEnd"/>
      <w:r w:rsidRPr="00D23A2D">
        <w:t xml:space="preserve"> har </w:t>
      </w:r>
      <w:proofErr w:type="spellStart"/>
      <w:r w:rsidRPr="00D23A2D">
        <w:t>overlappande</w:t>
      </w:r>
      <w:proofErr w:type="spellEnd"/>
      <w:r w:rsidRPr="00D23A2D">
        <w:t xml:space="preserve"> kontinentalsokkel, må det </w:t>
      </w:r>
      <w:proofErr w:type="spellStart"/>
      <w:r w:rsidRPr="00D23A2D">
        <w:t>trekkjast</w:t>
      </w:r>
      <w:proofErr w:type="spellEnd"/>
      <w:r w:rsidRPr="00D23A2D">
        <w:t xml:space="preserve"> ei avgrensingslinje. </w:t>
      </w:r>
      <w:proofErr w:type="spellStart"/>
      <w:r w:rsidRPr="00D23A2D">
        <w:t>Noregs</w:t>
      </w:r>
      <w:proofErr w:type="spellEnd"/>
      <w:r w:rsidRPr="00D23A2D">
        <w:t xml:space="preserve"> kontinentalsokkel er definert i tråd med havretten i lov 18. juni 2021 nr. 89 om </w:t>
      </w:r>
      <w:proofErr w:type="spellStart"/>
      <w:r w:rsidRPr="00D23A2D">
        <w:t>Noregs</w:t>
      </w:r>
      <w:proofErr w:type="spellEnd"/>
      <w:r w:rsidRPr="00D23A2D">
        <w:t xml:space="preserve"> kontinentalsokkel § 1.</w:t>
      </w:r>
    </w:p>
    <w:p w14:paraId="23A7E891" w14:textId="77777777" w:rsidR="00617A19" w:rsidRPr="00D23A2D" w:rsidRDefault="00F23A99" w:rsidP="00D23A2D">
      <w:r w:rsidRPr="00D23A2D">
        <w:t xml:space="preserve">For forvaltning av </w:t>
      </w:r>
      <w:proofErr w:type="spellStart"/>
      <w:r w:rsidRPr="00D23A2D">
        <w:t>mineralressursane</w:t>
      </w:r>
      <w:proofErr w:type="spellEnd"/>
      <w:r w:rsidRPr="00D23A2D">
        <w:t xml:space="preserve"> i område </w:t>
      </w:r>
      <w:proofErr w:type="spellStart"/>
      <w:r w:rsidRPr="00D23A2D">
        <w:t>utanfor</w:t>
      </w:r>
      <w:proofErr w:type="spellEnd"/>
      <w:r w:rsidRPr="00D23A2D">
        <w:t xml:space="preserve"> nasjonal jurisdiksjon er det under konvensjonen etablert </w:t>
      </w:r>
      <w:proofErr w:type="spellStart"/>
      <w:r w:rsidRPr="00D23A2D">
        <w:t>eit</w:t>
      </w:r>
      <w:proofErr w:type="spellEnd"/>
      <w:r w:rsidRPr="00D23A2D">
        <w:t xml:space="preserve"> organ, Havbotnstyresmakta. Styresmakta skal gi </w:t>
      </w:r>
      <w:proofErr w:type="spellStart"/>
      <w:r w:rsidRPr="00D23A2D">
        <w:t>reglar</w:t>
      </w:r>
      <w:proofErr w:type="spellEnd"/>
      <w:r w:rsidRPr="00D23A2D">
        <w:t xml:space="preserve"> om undersøking og utvinning av </w:t>
      </w:r>
      <w:proofErr w:type="spellStart"/>
      <w:r w:rsidRPr="00D23A2D">
        <w:t>ressursane</w:t>
      </w:r>
      <w:proofErr w:type="spellEnd"/>
      <w:r w:rsidRPr="00D23A2D">
        <w:t xml:space="preserve"> på havbotnen og undergrunnen </w:t>
      </w:r>
      <w:proofErr w:type="spellStart"/>
      <w:r w:rsidRPr="00D23A2D">
        <w:t>utanfor</w:t>
      </w:r>
      <w:proofErr w:type="spellEnd"/>
      <w:r w:rsidRPr="00D23A2D">
        <w:t xml:space="preserve"> nasjonal jurisdiksjon («Området»), jf. kapittel 2.3.1. </w:t>
      </w:r>
      <w:proofErr w:type="spellStart"/>
      <w:r w:rsidRPr="00D23A2D">
        <w:t>Statane</w:t>
      </w:r>
      <w:proofErr w:type="spellEnd"/>
      <w:r w:rsidRPr="00D23A2D">
        <w:t xml:space="preserve"> i Havbotnstyresmakta </w:t>
      </w:r>
      <w:proofErr w:type="spellStart"/>
      <w:r w:rsidRPr="00D23A2D">
        <w:t>forhandlar</w:t>
      </w:r>
      <w:proofErr w:type="spellEnd"/>
      <w:r w:rsidRPr="00D23A2D">
        <w:t xml:space="preserve"> for tida om </w:t>
      </w:r>
      <w:proofErr w:type="spellStart"/>
      <w:r w:rsidRPr="00D23A2D">
        <w:t>eit</w:t>
      </w:r>
      <w:proofErr w:type="spellEnd"/>
      <w:r w:rsidRPr="00D23A2D">
        <w:t xml:space="preserve"> slikt regelverk for utvinning.</w:t>
      </w:r>
    </w:p>
    <w:p w14:paraId="7B91D313" w14:textId="77777777" w:rsidR="00617A19" w:rsidRPr="00D23A2D" w:rsidRDefault="00F23A99" w:rsidP="00D23A2D">
      <w:r w:rsidRPr="00D23A2D">
        <w:t xml:space="preserve">Etableringa av Havbotnstyresmakta </w:t>
      </w:r>
      <w:proofErr w:type="spellStart"/>
      <w:r w:rsidRPr="00D23A2D">
        <w:t>rokkar</w:t>
      </w:r>
      <w:proofErr w:type="spellEnd"/>
      <w:r w:rsidRPr="00D23A2D">
        <w:t xml:space="preserve"> </w:t>
      </w:r>
      <w:proofErr w:type="spellStart"/>
      <w:r w:rsidRPr="00D23A2D">
        <w:t>ikkje</w:t>
      </w:r>
      <w:proofErr w:type="spellEnd"/>
      <w:r w:rsidRPr="00D23A2D">
        <w:t xml:space="preserve"> ved </w:t>
      </w:r>
      <w:proofErr w:type="spellStart"/>
      <w:r w:rsidRPr="00D23A2D">
        <w:t>dei</w:t>
      </w:r>
      <w:proofErr w:type="spellEnd"/>
      <w:r w:rsidRPr="00D23A2D">
        <w:t xml:space="preserve"> </w:t>
      </w:r>
      <w:proofErr w:type="spellStart"/>
      <w:r w:rsidRPr="00D23A2D">
        <w:t>rettane</w:t>
      </w:r>
      <w:proofErr w:type="spellEnd"/>
      <w:r w:rsidRPr="00D23A2D">
        <w:t xml:space="preserve"> </w:t>
      </w:r>
      <w:proofErr w:type="spellStart"/>
      <w:r w:rsidRPr="00D23A2D">
        <w:t>kyststatane</w:t>
      </w:r>
      <w:proofErr w:type="spellEnd"/>
      <w:r w:rsidRPr="00D23A2D">
        <w:t xml:space="preserve"> har </w:t>
      </w:r>
      <w:proofErr w:type="spellStart"/>
      <w:r w:rsidRPr="00D23A2D">
        <w:t>ifølgje</w:t>
      </w:r>
      <w:proofErr w:type="spellEnd"/>
      <w:r w:rsidRPr="00D23A2D">
        <w:t xml:space="preserve"> havrettskonvensjonen. Kyststaten har suverene </w:t>
      </w:r>
      <w:proofErr w:type="spellStart"/>
      <w:r w:rsidRPr="00D23A2D">
        <w:t>rettar</w:t>
      </w:r>
      <w:proofErr w:type="spellEnd"/>
      <w:r w:rsidRPr="00D23A2D">
        <w:t xml:space="preserve"> til å utforske og utnytte </w:t>
      </w:r>
      <w:proofErr w:type="spellStart"/>
      <w:r w:rsidRPr="00D23A2D">
        <w:t>levande</w:t>
      </w:r>
      <w:proofErr w:type="spellEnd"/>
      <w:r w:rsidRPr="00D23A2D">
        <w:t xml:space="preserve"> og </w:t>
      </w:r>
      <w:proofErr w:type="spellStart"/>
      <w:r w:rsidRPr="00D23A2D">
        <w:t>ikkje-levande</w:t>
      </w:r>
      <w:proofErr w:type="spellEnd"/>
      <w:r w:rsidRPr="00D23A2D">
        <w:t xml:space="preserve"> </w:t>
      </w:r>
      <w:proofErr w:type="spellStart"/>
      <w:r w:rsidRPr="00D23A2D">
        <w:t>ressursar</w:t>
      </w:r>
      <w:proofErr w:type="spellEnd"/>
      <w:r w:rsidRPr="00D23A2D">
        <w:t xml:space="preserve"> på sokkelen.</w:t>
      </w:r>
    </w:p>
    <w:p w14:paraId="245B6CED" w14:textId="77777777" w:rsidR="00617A19" w:rsidRPr="00D23A2D" w:rsidRDefault="00F23A99" w:rsidP="00D23A2D">
      <w:r w:rsidRPr="00D23A2D">
        <w:t xml:space="preserve">Havrettskonvensjonen har i artikkel 208 eigne </w:t>
      </w:r>
      <w:proofErr w:type="spellStart"/>
      <w:r w:rsidRPr="00D23A2D">
        <w:t>reglar</w:t>
      </w:r>
      <w:proofErr w:type="spellEnd"/>
      <w:r w:rsidRPr="00D23A2D">
        <w:t xml:space="preserve"> for </w:t>
      </w:r>
      <w:proofErr w:type="spellStart"/>
      <w:r w:rsidRPr="00D23A2D">
        <w:t>forureining</w:t>
      </w:r>
      <w:proofErr w:type="spellEnd"/>
      <w:r w:rsidRPr="00D23A2D">
        <w:t xml:space="preserve"> </w:t>
      </w:r>
      <w:proofErr w:type="spellStart"/>
      <w:r w:rsidRPr="00D23A2D">
        <w:t>frå</w:t>
      </w:r>
      <w:proofErr w:type="spellEnd"/>
      <w:r w:rsidRPr="00D23A2D">
        <w:t xml:space="preserve"> </w:t>
      </w:r>
      <w:proofErr w:type="spellStart"/>
      <w:r w:rsidRPr="00D23A2D">
        <w:t>havbotnverksemd</w:t>
      </w:r>
      <w:proofErr w:type="spellEnd"/>
      <w:r w:rsidRPr="00D23A2D">
        <w:t xml:space="preserve"> </w:t>
      </w:r>
      <w:proofErr w:type="spellStart"/>
      <w:r w:rsidRPr="00D23A2D">
        <w:t>underlagd</w:t>
      </w:r>
      <w:proofErr w:type="spellEnd"/>
      <w:r w:rsidRPr="00D23A2D">
        <w:t xml:space="preserve"> nasjonal jurisdiksjon. Føresegna krev at </w:t>
      </w:r>
      <w:proofErr w:type="spellStart"/>
      <w:r w:rsidRPr="00D23A2D">
        <w:t>statane</w:t>
      </w:r>
      <w:proofErr w:type="spellEnd"/>
      <w:r w:rsidRPr="00D23A2D">
        <w:t xml:space="preserve"> skal vedta regelverk og </w:t>
      </w:r>
      <w:proofErr w:type="spellStart"/>
      <w:r w:rsidRPr="00D23A2D">
        <w:t>gjere</w:t>
      </w:r>
      <w:proofErr w:type="spellEnd"/>
      <w:r w:rsidRPr="00D23A2D">
        <w:t xml:space="preserve"> andre tiltak for å hindre, avgrense og kontrollere </w:t>
      </w:r>
      <w:proofErr w:type="spellStart"/>
      <w:r w:rsidRPr="00D23A2D">
        <w:t>havforureining</w:t>
      </w:r>
      <w:proofErr w:type="spellEnd"/>
      <w:r w:rsidRPr="00D23A2D">
        <w:t xml:space="preserve"> </w:t>
      </w:r>
      <w:proofErr w:type="spellStart"/>
      <w:r w:rsidRPr="00D23A2D">
        <w:t>frå</w:t>
      </w:r>
      <w:proofErr w:type="spellEnd"/>
      <w:r w:rsidRPr="00D23A2D">
        <w:t xml:space="preserve"> nasjonal </w:t>
      </w:r>
      <w:proofErr w:type="spellStart"/>
      <w:r w:rsidRPr="00D23A2D">
        <w:t>havbotnverksemd</w:t>
      </w:r>
      <w:proofErr w:type="spellEnd"/>
      <w:r w:rsidRPr="00D23A2D">
        <w:t xml:space="preserve"> som </w:t>
      </w:r>
      <w:proofErr w:type="spellStart"/>
      <w:r w:rsidRPr="00D23A2D">
        <w:t>ikkje</w:t>
      </w:r>
      <w:proofErr w:type="spellEnd"/>
      <w:r w:rsidRPr="00D23A2D">
        <w:t xml:space="preserve"> er mindre effektive enn internasjonale </w:t>
      </w:r>
      <w:proofErr w:type="spellStart"/>
      <w:r w:rsidRPr="00D23A2D">
        <w:t>reglar</w:t>
      </w:r>
      <w:proofErr w:type="spellEnd"/>
      <w:r w:rsidRPr="00D23A2D">
        <w:t xml:space="preserve">. For utvinning av havbotnmineral på norsk sokkel </w:t>
      </w:r>
      <w:proofErr w:type="spellStart"/>
      <w:r w:rsidRPr="00D23A2D">
        <w:t>inneber</w:t>
      </w:r>
      <w:proofErr w:type="spellEnd"/>
      <w:r w:rsidRPr="00D23A2D">
        <w:t xml:space="preserve"> det at tiltak for å beskytte miljøet etter det norske systemet må </w:t>
      </w:r>
      <w:proofErr w:type="spellStart"/>
      <w:r w:rsidRPr="00D23A2D">
        <w:t>vere</w:t>
      </w:r>
      <w:proofErr w:type="spellEnd"/>
      <w:r w:rsidRPr="00D23A2D">
        <w:t xml:space="preserve"> minst like effektive som </w:t>
      </w:r>
      <w:proofErr w:type="spellStart"/>
      <w:r w:rsidRPr="00D23A2D">
        <w:t>Noregs</w:t>
      </w:r>
      <w:proofErr w:type="spellEnd"/>
      <w:r w:rsidRPr="00D23A2D">
        <w:t xml:space="preserve"> </w:t>
      </w:r>
      <w:proofErr w:type="spellStart"/>
      <w:r w:rsidRPr="00D23A2D">
        <w:t>forpliktingar</w:t>
      </w:r>
      <w:proofErr w:type="spellEnd"/>
      <w:r w:rsidRPr="00D23A2D">
        <w:t xml:space="preserve"> etter havrettskonvensjonen, inkludert relevant regelverk </w:t>
      </w:r>
      <w:proofErr w:type="spellStart"/>
      <w:r w:rsidRPr="00D23A2D">
        <w:t>vedteke</w:t>
      </w:r>
      <w:proofErr w:type="spellEnd"/>
      <w:r w:rsidRPr="00D23A2D">
        <w:t xml:space="preserve"> </w:t>
      </w:r>
      <w:proofErr w:type="spellStart"/>
      <w:r w:rsidRPr="00D23A2D">
        <w:t>innanfor</w:t>
      </w:r>
      <w:proofErr w:type="spellEnd"/>
      <w:r w:rsidRPr="00D23A2D">
        <w:t xml:space="preserve"> rammene av Havbotnstyresmakta. Når </w:t>
      </w:r>
      <w:proofErr w:type="spellStart"/>
      <w:r w:rsidRPr="00D23A2D">
        <w:t>statane</w:t>
      </w:r>
      <w:proofErr w:type="spellEnd"/>
      <w:r w:rsidRPr="00D23A2D">
        <w:t xml:space="preserve"> i Havbotnstyresmakta har ferdigstilt regelverket for Området, vil det såleis ha </w:t>
      </w:r>
      <w:proofErr w:type="spellStart"/>
      <w:r w:rsidRPr="00D23A2D">
        <w:t>innverknad</w:t>
      </w:r>
      <w:proofErr w:type="spellEnd"/>
      <w:r w:rsidRPr="00D23A2D">
        <w:t xml:space="preserve"> på kva som er </w:t>
      </w:r>
      <w:proofErr w:type="spellStart"/>
      <w:r w:rsidRPr="00D23A2D">
        <w:t>påkravd</w:t>
      </w:r>
      <w:proofErr w:type="spellEnd"/>
      <w:r w:rsidRPr="00D23A2D">
        <w:t xml:space="preserve"> etter havrettskonvensjonen artikkel 208.</w:t>
      </w:r>
    </w:p>
    <w:p w14:paraId="626E7EA9" w14:textId="77777777" w:rsidR="00617A19" w:rsidRPr="00D23A2D" w:rsidRDefault="00F23A99" w:rsidP="00D23A2D">
      <w:r w:rsidRPr="00D23A2D">
        <w:t xml:space="preserve">Den suverene retten kyststaten har til å utnytte </w:t>
      </w:r>
      <w:proofErr w:type="spellStart"/>
      <w:r w:rsidRPr="00D23A2D">
        <w:t>naturressursane</w:t>
      </w:r>
      <w:proofErr w:type="spellEnd"/>
      <w:r w:rsidRPr="00D23A2D">
        <w:t xml:space="preserve"> på sokkelen, </w:t>
      </w:r>
      <w:proofErr w:type="spellStart"/>
      <w:r w:rsidRPr="00D23A2D">
        <w:t>inneber</w:t>
      </w:r>
      <w:proofErr w:type="spellEnd"/>
      <w:r w:rsidRPr="00D23A2D">
        <w:t xml:space="preserve"> at kyststaten har </w:t>
      </w:r>
      <w:proofErr w:type="spellStart"/>
      <w:r w:rsidRPr="00D23A2D">
        <w:t>einerett</w:t>
      </w:r>
      <w:proofErr w:type="spellEnd"/>
      <w:r w:rsidRPr="00D23A2D">
        <w:t xml:space="preserve"> til å regulere </w:t>
      </w:r>
      <w:proofErr w:type="spellStart"/>
      <w:r w:rsidRPr="00D23A2D">
        <w:t>verksemda</w:t>
      </w:r>
      <w:proofErr w:type="spellEnd"/>
      <w:r w:rsidRPr="00D23A2D">
        <w:t xml:space="preserve"> som er knytt til slik utnytting. Dette inkluderer retten til å bestemme at </w:t>
      </w:r>
      <w:proofErr w:type="spellStart"/>
      <w:r w:rsidRPr="00D23A2D">
        <w:t>naturressursane</w:t>
      </w:r>
      <w:proofErr w:type="spellEnd"/>
      <w:r w:rsidRPr="00D23A2D">
        <w:t xml:space="preserve"> skal </w:t>
      </w:r>
      <w:proofErr w:type="spellStart"/>
      <w:r w:rsidRPr="00D23A2D">
        <w:t>vere</w:t>
      </w:r>
      <w:proofErr w:type="spellEnd"/>
      <w:r w:rsidRPr="00D23A2D">
        <w:t xml:space="preserve"> </w:t>
      </w:r>
      <w:proofErr w:type="spellStart"/>
      <w:r w:rsidRPr="00D23A2D">
        <w:t>underlagde</w:t>
      </w:r>
      <w:proofErr w:type="spellEnd"/>
      <w:r w:rsidRPr="00D23A2D">
        <w:t xml:space="preserve"> </w:t>
      </w:r>
      <w:proofErr w:type="spellStart"/>
      <w:r w:rsidRPr="00D23A2D">
        <w:t>eigedomsretten</w:t>
      </w:r>
      <w:proofErr w:type="spellEnd"/>
      <w:r w:rsidRPr="00D23A2D">
        <w:t xml:space="preserve"> til staten, og kva vilkår som </w:t>
      </w:r>
      <w:proofErr w:type="spellStart"/>
      <w:r w:rsidRPr="00D23A2D">
        <w:t>elles</w:t>
      </w:r>
      <w:proofErr w:type="spellEnd"/>
      <w:r w:rsidRPr="00D23A2D">
        <w:t xml:space="preserve"> skal gjelde for slik utnytting. Slike vilkår kan gjelde kven som skal ha rett til å drive </w:t>
      </w:r>
      <w:proofErr w:type="spellStart"/>
      <w:r w:rsidRPr="00D23A2D">
        <w:t>havbotnmineralverksemd</w:t>
      </w:r>
      <w:proofErr w:type="spellEnd"/>
      <w:r w:rsidRPr="00D23A2D">
        <w:t xml:space="preserve">, kvar slik aktivitet kan skje, kva tid </w:t>
      </w:r>
      <w:proofErr w:type="spellStart"/>
      <w:r w:rsidRPr="00D23A2D">
        <w:t>verksemda</w:t>
      </w:r>
      <w:proofErr w:type="spellEnd"/>
      <w:r w:rsidRPr="00D23A2D">
        <w:t xml:space="preserve"> skal skje, og på kva vilkår </w:t>
      </w:r>
      <w:proofErr w:type="spellStart"/>
      <w:r w:rsidRPr="00D23A2D">
        <w:t>ein</w:t>
      </w:r>
      <w:proofErr w:type="spellEnd"/>
      <w:r w:rsidRPr="00D23A2D">
        <w:t xml:space="preserve"> kan </w:t>
      </w:r>
      <w:r w:rsidRPr="00D23A2D">
        <w:lastRenderedPageBreak/>
        <w:t xml:space="preserve">drive slik </w:t>
      </w:r>
      <w:proofErr w:type="spellStart"/>
      <w:r w:rsidRPr="00D23A2D">
        <w:t>verksemd</w:t>
      </w:r>
      <w:proofErr w:type="spellEnd"/>
      <w:r w:rsidRPr="00D23A2D">
        <w:t xml:space="preserve">. </w:t>
      </w:r>
      <w:proofErr w:type="spellStart"/>
      <w:r w:rsidRPr="00D23A2D">
        <w:t>Innanfor</w:t>
      </w:r>
      <w:proofErr w:type="spellEnd"/>
      <w:r w:rsidRPr="00D23A2D">
        <w:t xml:space="preserve"> </w:t>
      </w:r>
      <w:proofErr w:type="spellStart"/>
      <w:r w:rsidRPr="00D23A2D">
        <w:t>dei</w:t>
      </w:r>
      <w:proofErr w:type="spellEnd"/>
      <w:r w:rsidRPr="00D23A2D">
        <w:t xml:space="preserve"> </w:t>
      </w:r>
      <w:proofErr w:type="spellStart"/>
      <w:r w:rsidRPr="00D23A2D">
        <w:t>folkerettslege</w:t>
      </w:r>
      <w:proofErr w:type="spellEnd"/>
      <w:r w:rsidRPr="00D23A2D">
        <w:t xml:space="preserve"> rammene havrettskonvensjonen </w:t>
      </w:r>
      <w:proofErr w:type="spellStart"/>
      <w:r w:rsidRPr="00D23A2D">
        <w:t>set</w:t>
      </w:r>
      <w:proofErr w:type="spellEnd"/>
      <w:r w:rsidRPr="00D23A2D">
        <w:t xml:space="preserve">, har </w:t>
      </w:r>
      <w:proofErr w:type="spellStart"/>
      <w:r w:rsidRPr="00D23A2D">
        <w:t>Noreg</w:t>
      </w:r>
      <w:proofErr w:type="spellEnd"/>
      <w:r w:rsidRPr="00D23A2D">
        <w:t xml:space="preserve"> regulert </w:t>
      </w:r>
      <w:proofErr w:type="spellStart"/>
      <w:r w:rsidRPr="00D23A2D">
        <w:t>desse</w:t>
      </w:r>
      <w:proofErr w:type="spellEnd"/>
      <w:r w:rsidRPr="00D23A2D">
        <w:t xml:space="preserve"> spørsmåla i nasjonal lovgiving gjennom havbotnminerallova.</w:t>
      </w:r>
    </w:p>
    <w:p w14:paraId="43FE0CEF" w14:textId="77777777" w:rsidR="00617A19" w:rsidRPr="00D23A2D" w:rsidRDefault="00F23A99" w:rsidP="00D23A2D">
      <w:r w:rsidRPr="00D23A2D">
        <w:t xml:space="preserve">Havbotnminerallova som er omtalt i kapittel 3.1 er utforma </w:t>
      </w:r>
      <w:proofErr w:type="spellStart"/>
      <w:r w:rsidRPr="00D23A2D">
        <w:t>innanfor</w:t>
      </w:r>
      <w:proofErr w:type="spellEnd"/>
      <w:r w:rsidRPr="00D23A2D">
        <w:t xml:space="preserve"> rammene av den moderne havretten og </w:t>
      </w:r>
      <w:proofErr w:type="spellStart"/>
      <w:r w:rsidRPr="00D23A2D">
        <w:t>Noreg</w:t>
      </w:r>
      <w:proofErr w:type="spellEnd"/>
      <w:r w:rsidRPr="00D23A2D">
        <w:t xml:space="preserve"> sine </w:t>
      </w:r>
      <w:proofErr w:type="spellStart"/>
      <w:r w:rsidRPr="00D23A2D">
        <w:t>forpliktingar</w:t>
      </w:r>
      <w:proofErr w:type="spellEnd"/>
      <w:r w:rsidRPr="00D23A2D">
        <w:t xml:space="preserve"> under havrettskonvensjonen. Regelverket er utforma i tråd med langvarig norsk forvaltningstradisjon som </w:t>
      </w:r>
      <w:proofErr w:type="spellStart"/>
      <w:r w:rsidRPr="00D23A2D">
        <w:t>sikrar</w:t>
      </w:r>
      <w:proofErr w:type="spellEnd"/>
      <w:r w:rsidRPr="00D23A2D">
        <w:t xml:space="preserve"> </w:t>
      </w:r>
      <w:proofErr w:type="spellStart"/>
      <w:r w:rsidRPr="00D23A2D">
        <w:t>dei</w:t>
      </w:r>
      <w:proofErr w:type="spellEnd"/>
      <w:r w:rsidRPr="00D23A2D">
        <w:t xml:space="preserve"> </w:t>
      </w:r>
      <w:proofErr w:type="spellStart"/>
      <w:r w:rsidRPr="00D23A2D">
        <w:t>høgaste</w:t>
      </w:r>
      <w:proofErr w:type="spellEnd"/>
      <w:r w:rsidRPr="00D23A2D">
        <w:t xml:space="preserve"> </w:t>
      </w:r>
      <w:proofErr w:type="spellStart"/>
      <w:r w:rsidRPr="00D23A2D">
        <w:t>standardar</w:t>
      </w:r>
      <w:proofErr w:type="spellEnd"/>
      <w:r w:rsidRPr="00D23A2D">
        <w:t xml:space="preserve"> også når det </w:t>
      </w:r>
      <w:proofErr w:type="spellStart"/>
      <w:r w:rsidRPr="00D23A2D">
        <w:t>gjeld</w:t>
      </w:r>
      <w:proofErr w:type="spellEnd"/>
      <w:r w:rsidRPr="00D23A2D">
        <w:t xml:space="preserve"> å ta vare på naturmiljøet. Regelverket vil bli utvikla </w:t>
      </w:r>
      <w:proofErr w:type="spellStart"/>
      <w:r w:rsidRPr="00D23A2D">
        <w:t>vidare</w:t>
      </w:r>
      <w:proofErr w:type="spellEnd"/>
      <w:r w:rsidRPr="00D23A2D">
        <w:t xml:space="preserve"> gjennom forskrifter ved behov.</w:t>
      </w:r>
    </w:p>
    <w:p w14:paraId="04430A1D" w14:textId="77777777" w:rsidR="00617A19" w:rsidRPr="00D23A2D" w:rsidRDefault="00F23A99" w:rsidP="00D23A2D">
      <w:proofErr w:type="spellStart"/>
      <w:r w:rsidRPr="00D23A2D">
        <w:t>Noregs</w:t>
      </w:r>
      <w:proofErr w:type="spellEnd"/>
      <w:r w:rsidRPr="00D23A2D">
        <w:t xml:space="preserve"> </w:t>
      </w:r>
      <w:proofErr w:type="spellStart"/>
      <w:r w:rsidRPr="00D23A2D">
        <w:t>forpliktingar</w:t>
      </w:r>
      <w:proofErr w:type="spellEnd"/>
      <w:r w:rsidRPr="00D23A2D">
        <w:t xml:space="preserve"> under havrettskonvensjonen </w:t>
      </w:r>
      <w:proofErr w:type="spellStart"/>
      <w:r w:rsidRPr="00D23A2D">
        <w:t>sikrast</w:t>
      </w:r>
      <w:proofErr w:type="spellEnd"/>
      <w:r w:rsidRPr="00D23A2D">
        <w:t xml:space="preserve"> gjennom </w:t>
      </w:r>
      <w:proofErr w:type="spellStart"/>
      <w:r w:rsidRPr="00D23A2D">
        <w:t>dei</w:t>
      </w:r>
      <w:proofErr w:type="spellEnd"/>
      <w:r w:rsidRPr="00D23A2D">
        <w:t xml:space="preserve"> ulike </w:t>
      </w:r>
      <w:proofErr w:type="spellStart"/>
      <w:r w:rsidRPr="00D23A2D">
        <w:t>prosessane</w:t>
      </w:r>
      <w:proofErr w:type="spellEnd"/>
      <w:r w:rsidRPr="00D23A2D">
        <w:t xml:space="preserve">, </w:t>
      </w:r>
      <w:proofErr w:type="spellStart"/>
      <w:r w:rsidRPr="00D23A2D">
        <w:t>vurderingane</w:t>
      </w:r>
      <w:proofErr w:type="spellEnd"/>
      <w:r w:rsidRPr="00D23A2D">
        <w:t xml:space="preserve"> og avgjerdspunkta det samla norske regelverket krev; </w:t>
      </w:r>
      <w:proofErr w:type="spellStart"/>
      <w:r w:rsidRPr="00D23A2D">
        <w:t>frå</w:t>
      </w:r>
      <w:proofErr w:type="spellEnd"/>
      <w:r w:rsidRPr="00D23A2D">
        <w:t xml:space="preserve"> </w:t>
      </w:r>
      <w:proofErr w:type="spellStart"/>
      <w:r w:rsidRPr="00D23A2D">
        <w:t>opning</w:t>
      </w:r>
      <w:proofErr w:type="spellEnd"/>
      <w:r w:rsidRPr="00D23A2D">
        <w:t xml:space="preserve"> av område, via tildeling av løyve med arbeidsprogram, oppfølging av leiteaktiviteten til selskapa, kravet om utarbeiding av utvinningsplan som blir godkjent av styremaktene </w:t>
      </w:r>
      <w:proofErr w:type="spellStart"/>
      <w:r w:rsidRPr="00D23A2D">
        <w:t>berre</w:t>
      </w:r>
      <w:proofErr w:type="spellEnd"/>
      <w:r w:rsidRPr="00D23A2D">
        <w:t xml:space="preserve"> dersom den </w:t>
      </w:r>
      <w:proofErr w:type="spellStart"/>
      <w:r w:rsidRPr="00D23A2D">
        <w:t>planlagde</w:t>
      </w:r>
      <w:proofErr w:type="spellEnd"/>
      <w:r w:rsidRPr="00D23A2D">
        <w:t xml:space="preserve"> utvinninga kan skje </w:t>
      </w:r>
      <w:proofErr w:type="spellStart"/>
      <w:r w:rsidRPr="00D23A2D">
        <w:t>berekraftig</w:t>
      </w:r>
      <w:proofErr w:type="spellEnd"/>
      <w:r w:rsidRPr="00D23A2D">
        <w:t xml:space="preserve"> og </w:t>
      </w:r>
      <w:proofErr w:type="spellStart"/>
      <w:r w:rsidRPr="00D23A2D">
        <w:t>forsvarleg</w:t>
      </w:r>
      <w:proofErr w:type="spellEnd"/>
      <w:r w:rsidRPr="00D23A2D">
        <w:t xml:space="preserve">, oppfølging av </w:t>
      </w:r>
      <w:proofErr w:type="spellStart"/>
      <w:r w:rsidRPr="00D23A2D">
        <w:t>utvinningsverksemd</w:t>
      </w:r>
      <w:proofErr w:type="spellEnd"/>
      <w:r w:rsidRPr="00D23A2D">
        <w:t xml:space="preserve"> og fram til avslutning av utvinninga i </w:t>
      </w:r>
      <w:proofErr w:type="spellStart"/>
      <w:r w:rsidRPr="00D23A2D">
        <w:t>eit</w:t>
      </w:r>
      <w:proofErr w:type="spellEnd"/>
      <w:r w:rsidRPr="00D23A2D">
        <w:t xml:space="preserve"> område.</w:t>
      </w:r>
    </w:p>
    <w:p w14:paraId="1AE7B37C" w14:textId="77777777" w:rsidR="00617A19" w:rsidRPr="00D23A2D" w:rsidRDefault="00F23A99" w:rsidP="00D23A2D">
      <w:r w:rsidRPr="00D23A2D">
        <w:t xml:space="preserve">Utgangspunktet for det internasjonale utvinningsregelverket i Området er havrettskonvensjonens </w:t>
      </w:r>
      <w:proofErr w:type="spellStart"/>
      <w:r w:rsidRPr="00D23A2D">
        <w:t>artiklar</w:t>
      </w:r>
      <w:proofErr w:type="spellEnd"/>
      <w:r w:rsidRPr="00D23A2D">
        <w:t xml:space="preserve"> 145 og 150. Artikkel 150 </w:t>
      </w:r>
      <w:proofErr w:type="spellStart"/>
      <w:r w:rsidRPr="00D23A2D">
        <w:t>handlar</w:t>
      </w:r>
      <w:proofErr w:type="spellEnd"/>
      <w:r w:rsidRPr="00D23A2D">
        <w:t xml:space="preserve"> om grunnlaget for mineralaktivitet i Området og seier mellom anna at </w:t>
      </w:r>
      <w:proofErr w:type="spellStart"/>
      <w:r w:rsidRPr="00D23A2D">
        <w:t>ein</w:t>
      </w:r>
      <w:proofErr w:type="spellEnd"/>
      <w:r w:rsidRPr="00D23A2D">
        <w:t xml:space="preserve"> skal sikre utvikling av </w:t>
      </w:r>
      <w:proofErr w:type="spellStart"/>
      <w:r w:rsidRPr="00D23A2D">
        <w:t>ressursane</w:t>
      </w:r>
      <w:proofErr w:type="spellEnd"/>
      <w:r w:rsidRPr="00D23A2D">
        <w:t xml:space="preserve"> og </w:t>
      </w:r>
      <w:proofErr w:type="spellStart"/>
      <w:r w:rsidRPr="00D23A2D">
        <w:t>auke</w:t>
      </w:r>
      <w:proofErr w:type="spellEnd"/>
      <w:r w:rsidRPr="00D23A2D">
        <w:t xml:space="preserve"> tilgangen på </w:t>
      </w:r>
      <w:proofErr w:type="spellStart"/>
      <w:r w:rsidRPr="00D23A2D">
        <w:t>naudsynte</w:t>
      </w:r>
      <w:proofErr w:type="spellEnd"/>
      <w:r w:rsidRPr="00D23A2D">
        <w:t xml:space="preserve"> mineral. Artikkel 145 krev at når det </w:t>
      </w:r>
      <w:proofErr w:type="spellStart"/>
      <w:r w:rsidRPr="00D23A2D">
        <w:t>gjeld</w:t>
      </w:r>
      <w:proofErr w:type="spellEnd"/>
      <w:r w:rsidRPr="00D23A2D">
        <w:t xml:space="preserve"> slik aktivitet skal det </w:t>
      </w:r>
      <w:proofErr w:type="spellStart"/>
      <w:r w:rsidRPr="00D23A2D">
        <w:t>gjerast</w:t>
      </w:r>
      <w:proofErr w:type="spellEnd"/>
      <w:r w:rsidRPr="00D23A2D">
        <w:t xml:space="preserve"> </w:t>
      </w:r>
      <w:proofErr w:type="spellStart"/>
      <w:r w:rsidRPr="00D23A2D">
        <w:t>naudsynte</w:t>
      </w:r>
      <w:proofErr w:type="spellEnd"/>
      <w:r w:rsidRPr="00D23A2D">
        <w:t xml:space="preserve"> tiltak for å sikre effektivt vern av det marine miljøet mot </w:t>
      </w:r>
      <w:proofErr w:type="spellStart"/>
      <w:r w:rsidRPr="00D23A2D">
        <w:t>skadelege</w:t>
      </w:r>
      <w:proofErr w:type="spellEnd"/>
      <w:r w:rsidRPr="00D23A2D">
        <w:t xml:space="preserve"> verknader. Det kan </w:t>
      </w:r>
      <w:proofErr w:type="spellStart"/>
      <w:r w:rsidRPr="00D23A2D">
        <w:t>leggjast</w:t>
      </w:r>
      <w:proofErr w:type="spellEnd"/>
      <w:r w:rsidRPr="00D23A2D">
        <w:t xml:space="preserve"> til grunn at regelverket som er under utarbeiding vil </w:t>
      </w:r>
      <w:proofErr w:type="spellStart"/>
      <w:r w:rsidRPr="00D23A2D">
        <w:t>krevje</w:t>
      </w:r>
      <w:proofErr w:type="spellEnd"/>
      <w:r w:rsidRPr="00D23A2D">
        <w:t xml:space="preserve"> at mineralutvinning i Området skal </w:t>
      </w:r>
      <w:proofErr w:type="spellStart"/>
      <w:r w:rsidRPr="00D23A2D">
        <w:t>gjennomførast</w:t>
      </w:r>
      <w:proofErr w:type="spellEnd"/>
      <w:r w:rsidRPr="00D23A2D">
        <w:t xml:space="preserve"> basert på føre-var-prinsippet og ei økosystem-basert tilnærming. Det vil bli stilt krav til prosjektspesifikke </w:t>
      </w:r>
      <w:proofErr w:type="spellStart"/>
      <w:r w:rsidRPr="00D23A2D">
        <w:t>konsekvensutgreiingar</w:t>
      </w:r>
      <w:proofErr w:type="spellEnd"/>
      <w:r w:rsidRPr="00D23A2D">
        <w:t xml:space="preserve"> og </w:t>
      </w:r>
      <w:proofErr w:type="spellStart"/>
      <w:r w:rsidRPr="00D23A2D">
        <w:t>overvaking</w:t>
      </w:r>
      <w:proofErr w:type="spellEnd"/>
      <w:r w:rsidRPr="00D23A2D">
        <w:t xml:space="preserve"> av </w:t>
      </w:r>
      <w:proofErr w:type="gramStart"/>
      <w:r w:rsidRPr="00D23A2D">
        <w:t>potensielle</w:t>
      </w:r>
      <w:proofErr w:type="gramEnd"/>
      <w:r w:rsidRPr="00D23A2D">
        <w:t xml:space="preserve"> skadeverknader på det marine miljøet.</w:t>
      </w:r>
    </w:p>
    <w:p w14:paraId="45DD5152" w14:textId="77777777" w:rsidR="00617A19" w:rsidRPr="00D23A2D" w:rsidRDefault="00F23A99" w:rsidP="00D23A2D">
      <w:r w:rsidRPr="00D23A2D">
        <w:t xml:space="preserve">Regelverket under Havbotnstyresmakta </w:t>
      </w:r>
      <w:proofErr w:type="spellStart"/>
      <w:r w:rsidRPr="00D23A2D">
        <w:t>skil</w:t>
      </w:r>
      <w:proofErr w:type="spellEnd"/>
      <w:r w:rsidRPr="00D23A2D">
        <w:t xml:space="preserve"> seg </w:t>
      </w:r>
      <w:proofErr w:type="spellStart"/>
      <w:r w:rsidRPr="00D23A2D">
        <w:t>frå</w:t>
      </w:r>
      <w:proofErr w:type="spellEnd"/>
      <w:r w:rsidRPr="00D23A2D">
        <w:t xml:space="preserve"> det norske ved at det mellom anna </w:t>
      </w:r>
      <w:proofErr w:type="spellStart"/>
      <w:r w:rsidRPr="00D23A2D">
        <w:t>ikkje</w:t>
      </w:r>
      <w:proofErr w:type="spellEnd"/>
      <w:r w:rsidRPr="00D23A2D">
        <w:t xml:space="preserve"> </w:t>
      </w:r>
      <w:proofErr w:type="spellStart"/>
      <w:r w:rsidRPr="00D23A2D">
        <w:t>inneheld</w:t>
      </w:r>
      <w:proofErr w:type="spellEnd"/>
      <w:r w:rsidRPr="00D23A2D">
        <w:t xml:space="preserve"> </w:t>
      </w:r>
      <w:proofErr w:type="spellStart"/>
      <w:r w:rsidRPr="00D23A2D">
        <w:t>nokon</w:t>
      </w:r>
      <w:proofErr w:type="spellEnd"/>
      <w:r w:rsidRPr="00D23A2D">
        <w:t xml:space="preserve"> </w:t>
      </w:r>
      <w:proofErr w:type="spellStart"/>
      <w:r w:rsidRPr="00D23A2D">
        <w:t>opningsprosess</w:t>
      </w:r>
      <w:proofErr w:type="spellEnd"/>
      <w:r w:rsidRPr="00D23A2D">
        <w:t xml:space="preserve"> slik det er krav om i norsk lovverk. </w:t>
      </w:r>
      <w:proofErr w:type="gramStart"/>
      <w:r w:rsidRPr="00D23A2D">
        <w:t>Alle område</w:t>
      </w:r>
      <w:proofErr w:type="gramEnd"/>
      <w:r w:rsidRPr="00D23A2D">
        <w:t xml:space="preserve"> i det internasjonale havbotnsområdet er i prinsippet </w:t>
      </w:r>
      <w:proofErr w:type="spellStart"/>
      <w:r w:rsidRPr="00D23A2D">
        <w:t>opne</w:t>
      </w:r>
      <w:proofErr w:type="spellEnd"/>
      <w:r w:rsidRPr="00D23A2D">
        <w:t xml:space="preserve"> for </w:t>
      </w:r>
      <w:proofErr w:type="spellStart"/>
      <w:r w:rsidRPr="00D23A2D">
        <w:t>verksemd</w:t>
      </w:r>
      <w:proofErr w:type="spellEnd"/>
      <w:r w:rsidRPr="00D23A2D">
        <w:t>.</w:t>
      </w:r>
    </w:p>
    <w:p w14:paraId="5685963F" w14:textId="77777777" w:rsidR="00617A19" w:rsidRPr="00D23A2D" w:rsidRDefault="00F23A99" w:rsidP="00D23A2D">
      <w:r w:rsidRPr="00D23A2D">
        <w:t xml:space="preserve">Det internasjonale utvinningsregelverket som er under utarbeiding, legg heller </w:t>
      </w:r>
      <w:proofErr w:type="spellStart"/>
      <w:r w:rsidRPr="00D23A2D">
        <w:t>ikkje</w:t>
      </w:r>
      <w:proofErr w:type="spellEnd"/>
      <w:r w:rsidRPr="00D23A2D">
        <w:t xml:space="preserve"> opp til </w:t>
      </w:r>
      <w:proofErr w:type="spellStart"/>
      <w:r w:rsidRPr="00D23A2D">
        <w:t>konsesjonsrundar</w:t>
      </w:r>
      <w:proofErr w:type="spellEnd"/>
      <w:r w:rsidRPr="00D23A2D">
        <w:t xml:space="preserve"> for tildeling av løyve slik </w:t>
      </w:r>
      <w:proofErr w:type="spellStart"/>
      <w:r w:rsidRPr="00D23A2D">
        <w:t>ein</w:t>
      </w:r>
      <w:proofErr w:type="spellEnd"/>
      <w:r w:rsidRPr="00D23A2D">
        <w:t xml:space="preserve"> er vand med </w:t>
      </w:r>
      <w:proofErr w:type="spellStart"/>
      <w:r w:rsidRPr="00D23A2D">
        <w:t>frå</w:t>
      </w:r>
      <w:proofErr w:type="spellEnd"/>
      <w:r w:rsidRPr="00D23A2D">
        <w:t xml:space="preserve"> andre havbaserte </w:t>
      </w:r>
      <w:proofErr w:type="spellStart"/>
      <w:r w:rsidRPr="00D23A2D">
        <w:t>næringar</w:t>
      </w:r>
      <w:proofErr w:type="spellEnd"/>
      <w:r w:rsidRPr="00D23A2D">
        <w:t xml:space="preserve"> i </w:t>
      </w:r>
      <w:proofErr w:type="spellStart"/>
      <w:r w:rsidRPr="00D23A2D">
        <w:t>Noreg</w:t>
      </w:r>
      <w:proofErr w:type="spellEnd"/>
      <w:r w:rsidRPr="00D23A2D">
        <w:t xml:space="preserve">, der styresmaktene vel ut kva for område </w:t>
      </w:r>
      <w:proofErr w:type="spellStart"/>
      <w:r w:rsidRPr="00D23A2D">
        <w:t>innanfor</w:t>
      </w:r>
      <w:proofErr w:type="spellEnd"/>
      <w:r w:rsidRPr="00D23A2D">
        <w:t xml:space="preserve"> </w:t>
      </w:r>
      <w:proofErr w:type="spellStart"/>
      <w:r w:rsidRPr="00D23A2D">
        <w:t>opningsområdet</w:t>
      </w:r>
      <w:proofErr w:type="spellEnd"/>
      <w:r w:rsidRPr="00D23A2D">
        <w:t xml:space="preserve"> som skal </w:t>
      </w:r>
      <w:proofErr w:type="spellStart"/>
      <w:r w:rsidRPr="00D23A2D">
        <w:t>gjerast</w:t>
      </w:r>
      <w:proofErr w:type="spellEnd"/>
      <w:r w:rsidRPr="00D23A2D">
        <w:t xml:space="preserve"> </w:t>
      </w:r>
      <w:proofErr w:type="spellStart"/>
      <w:r w:rsidRPr="00D23A2D">
        <w:t>tilgjengelege</w:t>
      </w:r>
      <w:proofErr w:type="spellEnd"/>
      <w:r w:rsidRPr="00D23A2D">
        <w:t xml:space="preserve"> for søknader, og på kva vilkår, basert på ei stegvis tilnærming. I det internasjonale havbotnområdet er det lagt opp til </w:t>
      </w:r>
      <w:proofErr w:type="spellStart"/>
      <w:r w:rsidRPr="00D23A2D">
        <w:t>eit</w:t>
      </w:r>
      <w:proofErr w:type="spellEnd"/>
      <w:r w:rsidRPr="00D23A2D">
        <w:t xml:space="preserve"> «</w:t>
      </w:r>
      <w:proofErr w:type="spellStart"/>
      <w:r w:rsidRPr="00D23A2D">
        <w:t>open</w:t>
      </w:r>
      <w:proofErr w:type="spellEnd"/>
      <w:r w:rsidRPr="00D23A2D">
        <w:t xml:space="preserve"> dør»-system der </w:t>
      </w:r>
      <w:proofErr w:type="spellStart"/>
      <w:r w:rsidRPr="00D23A2D">
        <w:t>ein</w:t>
      </w:r>
      <w:proofErr w:type="spellEnd"/>
      <w:r w:rsidRPr="00D23A2D">
        <w:t xml:space="preserve"> kontraktør til kvar tid </w:t>
      </w:r>
      <w:proofErr w:type="spellStart"/>
      <w:r w:rsidRPr="00D23A2D">
        <w:t>sjølv</w:t>
      </w:r>
      <w:proofErr w:type="spellEnd"/>
      <w:r w:rsidRPr="00D23A2D">
        <w:t xml:space="preserve"> kan </w:t>
      </w:r>
      <w:proofErr w:type="spellStart"/>
      <w:r w:rsidRPr="00D23A2D">
        <w:t>peike</w:t>
      </w:r>
      <w:proofErr w:type="spellEnd"/>
      <w:r w:rsidRPr="00D23A2D">
        <w:t xml:space="preserve"> ut område han </w:t>
      </w:r>
      <w:proofErr w:type="spellStart"/>
      <w:r w:rsidRPr="00D23A2D">
        <w:t>ønskjer</w:t>
      </w:r>
      <w:proofErr w:type="spellEnd"/>
      <w:r w:rsidRPr="00D23A2D">
        <w:t xml:space="preserve"> å </w:t>
      </w:r>
      <w:proofErr w:type="spellStart"/>
      <w:r w:rsidRPr="00D23A2D">
        <w:t>søkje</w:t>
      </w:r>
      <w:proofErr w:type="spellEnd"/>
      <w:r w:rsidRPr="00D23A2D">
        <w:t xml:space="preserve"> på for å drive leiting og </w:t>
      </w:r>
      <w:proofErr w:type="spellStart"/>
      <w:r w:rsidRPr="00D23A2D">
        <w:t>påfølgjande</w:t>
      </w:r>
      <w:proofErr w:type="spellEnd"/>
      <w:r w:rsidRPr="00D23A2D">
        <w:t xml:space="preserve"> utvinning når regelverket for utvinning ligg føre. Det kan likevel </w:t>
      </w:r>
      <w:proofErr w:type="spellStart"/>
      <w:r w:rsidRPr="00D23A2D">
        <w:t>leggjast</w:t>
      </w:r>
      <w:proofErr w:type="spellEnd"/>
      <w:r w:rsidRPr="00D23A2D">
        <w:t xml:space="preserve"> til grunn at det etter regelverket til Havbotnstyresmakta vil bli krav om at miljøforvaltningsplanar må </w:t>
      </w:r>
      <w:proofErr w:type="spellStart"/>
      <w:r w:rsidRPr="00D23A2D">
        <w:t>liggje</w:t>
      </w:r>
      <w:proofErr w:type="spellEnd"/>
      <w:r w:rsidRPr="00D23A2D">
        <w:t xml:space="preserve"> føre for områda før utvinning kan </w:t>
      </w:r>
      <w:proofErr w:type="spellStart"/>
      <w:r w:rsidRPr="00D23A2D">
        <w:t>setjast</w:t>
      </w:r>
      <w:proofErr w:type="spellEnd"/>
      <w:r w:rsidRPr="00D23A2D">
        <w:t xml:space="preserve"> i verk. </w:t>
      </w:r>
      <w:proofErr w:type="spellStart"/>
      <w:r w:rsidRPr="00D23A2D">
        <w:t>Miljøforvaltningsplanane</w:t>
      </w:r>
      <w:proofErr w:type="spellEnd"/>
      <w:r w:rsidRPr="00D23A2D">
        <w:t xml:space="preserve"> vil mellom anna inkludere ulike områdebaserte rammer tilpassa </w:t>
      </w:r>
      <w:proofErr w:type="spellStart"/>
      <w:r w:rsidRPr="00D23A2D">
        <w:t>ressurstypane</w:t>
      </w:r>
      <w:proofErr w:type="spellEnd"/>
      <w:r w:rsidRPr="00D23A2D">
        <w:t xml:space="preserve"> i det aktuelle området. I forslaget til miljøforvaltningsplan som er til behandling i Havbotnstyresmakta, og som gjeld sulfid i </w:t>
      </w:r>
      <w:proofErr w:type="spellStart"/>
      <w:r w:rsidRPr="00D23A2D">
        <w:t>eit</w:t>
      </w:r>
      <w:proofErr w:type="spellEnd"/>
      <w:r w:rsidRPr="00D23A2D">
        <w:t xml:space="preserve"> område på den midtatlantiske ryggen, er det mellom anna </w:t>
      </w:r>
      <w:proofErr w:type="spellStart"/>
      <w:r w:rsidRPr="00D23A2D">
        <w:t>teke</w:t>
      </w:r>
      <w:proofErr w:type="spellEnd"/>
      <w:r w:rsidRPr="00D23A2D">
        <w:t xml:space="preserve"> inn forslag om </w:t>
      </w:r>
      <w:proofErr w:type="spellStart"/>
      <w:r w:rsidRPr="00D23A2D">
        <w:t>forbod</w:t>
      </w:r>
      <w:proofErr w:type="spellEnd"/>
      <w:r w:rsidRPr="00D23A2D">
        <w:t xml:space="preserve"> mot utvinning av påviste aktive hydrotermale kjelder, og det er identifisert område der utvinning </w:t>
      </w:r>
      <w:proofErr w:type="spellStart"/>
      <w:r w:rsidRPr="00D23A2D">
        <w:t>ikkje</w:t>
      </w:r>
      <w:proofErr w:type="spellEnd"/>
      <w:r w:rsidRPr="00D23A2D">
        <w:t xml:space="preserve"> skal skje, i tillegg til område der </w:t>
      </w:r>
      <w:proofErr w:type="spellStart"/>
      <w:r w:rsidRPr="00D23A2D">
        <w:t>kontraktørane</w:t>
      </w:r>
      <w:proofErr w:type="spellEnd"/>
      <w:r w:rsidRPr="00D23A2D">
        <w:t xml:space="preserve"> skal ha ei føre-var-tilnærming til aktivitet inntil det på basis av kartlegging og kunnskapsinnhenting blir avklart om det kan </w:t>
      </w:r>
      <w:proofErr w:type="spellStart"/>
      <w:r w:rsidRPr="00D23A2D">
        <w:t>drivast</w:t>
      </w:r>
      <w:proofErr w:type="spellEnd"/>
      <w:r w:rsidRPr="00D23A2D">
        <w:t xml:space="preserve"> utvinning.</w:t>
      </w:r>
    </w:p>
    <w:p w14:paraId="5DE1D876" w14:textId="77777777" w:rsidR="00617A19" w:rsidRPr="00D23A2D" w:rsidRDefault="00F23A99" w:rsidP="00D23A2D">
      <w:r w:rsidRPr="00D23A2D">
        <w:t xml:space="preserve">I utarbeidinga av </w:t>
      </w:r>
      <w:proofErr w:type="spellStart"/>
      <w:r w:rsidRPr="00D23A2D">
        <w:t>desse</w:t>
      </w:r>
      <w:proofErr w:type="spellEnd"/>
      <w:r w:rsidRPr="00D23A2D">
        <w:t xml:space="preserve"> </w:t>
      </w:r>
      <w:proofErr w:type="spellStart"/>
      <w:r w:rsidRPr="00D23A2D">
        <w:t>miljøforvaltningsplanane</w:t>
      </w:r>
      <w:proofErr w:type="spellEnd"/>
      <w:r w:rsidRPr="00D23A2D">
        <w:t xml:space="preserve"> er Havbotnstyresmakta avhengig av data </w:t>
      </w:r>
      <w:proofErr w:type="spellStart"/>
      <w:r w:rsidRPr="00D23A2D">
        <w:t>frå</w:t>
      </w:r>
      <w:proofErr w:type="spellEnd"/>
      <w:r w:rsidRPr="00D23A2D">
        <w:t xml:space="preserve"> </w:t>
      </w:r>
      <w:proofErr w:type="spellStart"/>
      <w:r w:rsidRPr="00D23A2D">
        <w:t>leiteverksemda</w:t>
      </w:r>
      <w:proofErr w:type="spellEnd"/>
      <w:r w:rsidRPr="00D23A2D">
        <w:t xml:space="preserve"> til </w:t>
      </w:r>
      <w:proofErr w:type="spellStart"/>
      <w:r w:rsidRPr="00D23A2D">
        <w:t>kontraktørane</w:t>
      </w:r>
      <w:proofErr w:type="spellEnd"/>
      <w:r w:rsidRPr="00D23A2D">
        <w:t xml:space="preserve"> og </w:t>
      </w:r>
      <w:proofErr w:type="spellStart"/>
      <w:r w:rsidRPr="00D23A2D">
        <w:t>frå</w:t>
      </w:r>
      <w:proofErr w:type="spellEnd"/>
      <w:r w:rsidRPr="00D23A2D">
        <w:t xml:space="preserve"> internasjonal havforsking. Styresmakta har </w:t>
      </w:r>
      <w:proofErr w:type="spellStart"/>
      <w:r w:rsidRPr="00D23A2D">
        <w:t>ikkje</w:t>
      </w:r>
      <w:proofErr w:type="spellEnd"/>
      <w:r w:rsidRPr="00D23A2D">
        <w:t xml:space="preserve"> eigne </w:t>
      </w:r>
      <w:proofErr w:type="spellStart"/>
      <w:r w:rsidRPr="00D23A2D">
        <w:t>midlar</w:t>
      </w:r>
      <w:proofErr w:type="spellEnd"/>
      <w:r w:rsidRPr="00D23A2D">
        <w:t xml:space="preserve"> til å drive målretta datainnsamling i eigen regi til ressursforvaltninga si.</w:t>
      </w:r>
    </w:p>
    <w:p w14:paraId="3C39FE16" w14:textId="77777777" w:rsidR="00617A19" w:rsidRPr="00D23A2D" w:rsidRDefault="00F23A99" w:rsidP="00D23A2D">
      <w:r w:rsidRPr="00D23A2D">
        <w:lastRenderedPageBreak/>
        <w:t xml:space="preserve">Regjeringa har ambisjon om at </w:t>
      </w:r>
      <w:proofErr w:type="spellStart"/>
      <w:r w:rsidRPr="00D23A2D">
        <w:t>Noreg</w:t>
      </w:r>
      <w:proofErr w:type="spellEnd"/>
      <w:r w:rsidRPr="00D23A2D">
        <w:t xml:space="preserve"> skal </w:t>
      </w:r>
      <w:proofErr w:type="spellStart"/>
      <w:r w:rsidRPr="00D23A2D">
        <w:t>vere</w:t>
      </w:r>
      <w:proofErr w:type="spellEnd"/>
      <w:r w:rsidRPr="00D23A2D">
        <w:t xml:space="preserve"> </w:t>
      </w:r>
      <w:proofErr w:type="spellStart"/>
      <w:r w:rsidRPr="00D23A2D">
        <w:t>verdsleiande</w:t>
      </w:r>
      <w:proofErr w:type="spellEnd"/>
      <w:r w:rsidRPr="00D23A2D">
        <w:t xml:space="preserve"> når det </w:t>
      </w:r>
      <w:proofErr w:type="spellStart"/>
      <w:r w:rsidRPr="00D23A2D">
        <w:t>gjeld</w:t>
      </w:r>
      <w:proofErr w:type="spellEnd"/>
      <w:r w:rsidRPr="00D23A2D">
        <w:t xml:space="preserve"> ei fakta- og kunnskapsbasert forvaltning av </w:t>
      </w:r>
      <w:proofErr w:type="spellStart"/>
      <w:r w:rsidRPr="00D23A2D">
        <w:t>havbotnressursane</w:t>
      </w:r>
      <w:proofErr w:type="spellEnd"/>
      <w:r w:rsidRPr="00D23A2D">
        <w:t xml:space="preserve"> som er </w:t>
      </w:r>
      <w:proofErr w:type="spellStart"/>
      <w:r w:rsidRPr="00D23A2D">
        <w:t>heilskapleg</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r w:rsidRPr="00D23A2D">
        <w:t xml:space="preserve">. Dette vil bli lagt til grunn for all </w:t>
      </w:r>
      <w:proofErr w:type="spellStart"/>
      <w:r w:rsidRPr="00D23A2D">
        <w:t>verksemd</w:t>
      </w:r>
      <w:proofErr w:type="spellEnd"/>
      <w:r w:rsidRPr="00D23A2D">
        <w:t xml:space="preserve"> i heile </w:t>
      </w:r>
      <w:proofErr w:type="spellStart"/>
      <w:r w:rsidRPr="00D23A2D">
        <w:t>opningsområdet</w:t>
      </w:r>
      <w:proofErr w:type="spellEnd"/>
      <w:r w:rsidRPr="00D23A2D">
        <w:t xml:space="preserve">. Heile reguleringa må </w:t>
      </w:r>
      <w:proofErr w:type="spellStart"/>
      <w:r w:rsidRPr="00D23A2D">
        <w:t>sjåast</w:t>
      </w:r>
      <w:proofErr w:type="spellEnd"/>
      <w:r w:rsidRPr="00D23A2D">
        <w:t xml:space="preserve"> i </w:t>
      </w:r>
      <w:proofErr w:type="spellStart"/>
      <w:r w:rsidRPr="00D23A2D">
        <w:t>samanheng</w:t>
      </w:r>
      <w:proofErr w:type="spellEnd"/>
      <w:r w:rsidRPr="00D23A2D">
        <w:t xml:space="preserve">. I samsvar med norsk havforvaltning, relevant norsk regelverk og forvaltningstradisjon skal </w:t>
      </w:r>
      <w:proofErr w:type="spellStart"/>
      <w:r w:rsidRPr="00D23A2D">
        <w:t>mineralverksemda</w:t>
      </w:r>
      <w:proofErr w:type="spellEnd"/>
      <w:r w:rsidRPr="00D23A2D">
        <w:t xml:space="preserve"> på norsk kontinentalsokkel </w:t>
      </w:r>
      <w:proofErr w:type="spellStart"/>
      <w:r w:rsidRPr="00D23A2D">
        <w:t>gjennomførast</w:t>
      </w:r>
      <w:proofErr w:type="spellEnd"/>
      <w:r w:rsidRPr="00D23A2D">
        <w:t xml:space="preserve"> basert på føre-var-prinsippet og ei økosystembasert tilnærming. Det vil bli stilt krav til prosjektspesifikke </w:t>
      </w:r>
      <w:proofErr w:type="spellStart"/>
      <w:r w:rsidRPr="00D23A2D">
        <w:t>konsekvensutgreiingar</w:t>
      </w:r>
      <w:proofErr w:type="spellEnd"/>
      <w:r w:rsidRPr="00D23A2D">
        <w:t xml:space="preserve"> og </w:t>
      </w:r>
      <w:proofErr w:type="spellStart"/>
      <w:r w:rsidRPr="00D23A2D">
        <w:t>overvaking</w:t>
      </w:r>
      <w:proofErr w:type="spellEnd"/>
      <w:r w:rsidRPr="00D23A2D">
        <w:t xml:space="preserve"> av </w:t>
      </w:r>
      <w:proofErr w:type="spellStart"/>
      <w:r w:rsidRPr="00D23A2D">
        <w:t>moglege</w:t>
      </w:r>
      <w:proofErr w:type="spellEnd"/>
      <w:r w:rsidRPr="00D23A2D">
        <w:t xml:space="preserve"> skadeverknader på det marine miljøet, slik det </w:t>
      </w:r>
      <w:proofErr w:type="spellStart"/>
      <w:r w:rsidRPr="00D23A2D">
        <w:t>venteleg</w:t>
      </w:r>
      <w:proofErr w:type="spellEnd"/>
      <w:r w:rsidRPr="00D23A2D">
        <w:t xml:space="preserve"> også vil bli gjort i regelverket til Havbotnstyresmakta.</w:t>
      </w:r>
    </w:p>
    <w:p w14:paraId="17D555F4" w14:textId="77777777" w:rsidR="00617A19" w:rsidRPr="00D23A2D" w:rsidRDefault="00F23A99" w:rsidP="00D23A2D">
      <w:r w:rsidRPr="00D23A2D">
        <w:t xml:space="preserve">Før andre enn staten kan drive </w:t>
      </w:r>
      <w:proofErr w:type="spellStart"/>
      <w:r w:rsidRPr="00D23A2D">
        <w:t>mineralverksemd</w:t>
      </w:r>
      <w:proofErr w:type="spellEnd"/>
      <w:r w:rsidRPr="00D23A2D">
        <w:t xml:space="preserve"> på norsk kontinentalsokkel, må </w:t>
      </w:r>
      <w:proofErr w:type="spellStart"/>
      <w:r w:rsidRPr="00D23A2D">
        <w:t>eit</w:t>
      </w:r>
      <w:proofErr w:type="spellEnd"/>
      <w:r w:rsidRPr="00D23A2D">
        <w:t xml:space="preserve"> område </w:t>
      </w:r>
      <w:proofErr w:type="spellStart"/>
      <w:r w:rsidRPr="00D23A2D">
        <w:t>konsekvensutgreiast</w:t>
      </w:r>
      <w:proofErr w:type="spellEnd"/>
      <w:r w:rsidRPr="00D23A2D">
        <w:t xml:space="preserve"> og </w:t>
      </w:r>
      <w:proofErr w:type="spellStart"/>
      <w:r w:rsidRPr="00D23A2D">
        <w:t>opnast</w:t>
      </w:r>
      <w:proofErr w:type="spellEnd"/>
      <w:r w:rsidRPr="00D23A2D">
        <w:t xml:space="preserve">. Som del av konsekvensutgreiinga skal det </w:t>
      </w:r>
      <w:proofErr w:type="spellStart"/>
      <w:r w:rsidRPr="00D23A2D">
        <w:t>identifiserast</w:t>
      </w:r>
      <w:proofErr w:type="spellEnd"/>
      <w:r w:rsidRPr="00D23A2D">
        <w:t xml:space="preserve"> ev. vilkår som skal </w:t>
      </w:r>
      <w:proofErr w:type="spellStart"/>
      <w:r w:rsidRPr="00D23A2D">
        <w:t>setjast</w:t>
      </w:r>
      <w:proofErr w:type="spellEnd"/>
      <w:r w:rsidRPr="00D23A2D">
        <w:t xml:space="preserve"> for </w:t>
      </w:r>
      <w:proofErr w:type="spellStart"/>
      <w:r w:rsidRPr="00D23A2D">
        <w:t>opning</w:t>
      </w:r>
      <w:proofErr w:type="spellEnd"/>
      <w:r w:rsidRPr="00D23A2D">
        <w:t xml:space="preserve">. Etter </w:t>
      </w:r>
      <w:proofErr w:type="spellStart"/>
      <w:r w:rsidRPr="00D23A2D">
        <w:t>opninga</w:t>
      </w:r>
      <w:proofErr w:type="spellEnd"/>
      <w:r w:rsidRPr="00D23A2D">
        <w:t xml:space="preserve"> vel styresmaktene kva for område som skal </w:t>
      </w:r>
      <w:proofErr w:type="spellStart"/>
      <w:r w:rsidRPr="00D23A2D">
        <w:t>gjerast</w:t>
      </w:r>
      <w:proofErr w:type="spellEnd"/>
      <w:r w:rsidRPr="00D23A2D">
        <w:t xml:space="preserve"> </w:t>
      </w:r>
      <w:proofErr w:type="spellStart"/>
      <w:r w:rsidRPr="00D23A2D">
        <w:t>tilgjengeleg</w:t>
      </w:r>
      <w:proofErr w:type="spellEnd"/>
      <w:r w:rsidRPr="00D23A2D">
        <w:t xml:space="preserve"> for søknader i </w:t>
      </w:r>
      <w:proofErr w:type="spellStart"/>
      <w:r w:rsidRPr="00D23A2D">
        <w:t>konsesjonsrundar</w:t>
      </w:r>
      <w:proofErr w:type="spellEnd"/>
      <w:r w:rsidRPr="00D23A2D">
        <w:t xml:space="preserve">, og ev. på kva vilkår for å sikre miljøomsyn som til dømes sårbare </w:t>
      </w:r>
      <w:proofErr w:type="spellStart"/>
      <w:r w:rsidRPr="00D23A2D">
        <w:t>artar</w:t>
      </w:r>
      <w:proofErr w:type="spellEnd"/>
      <w:r w:rsidRPr="00D23A2D">
        <w:t xml:space="preserve"> og habitat </w:t>
      </w:r>
      <w:proofErr w:type="spellStart"/>
      <w:r w:rsidRPr="00D23A2D">
        <w:t>innanfor</w:t>
      </w:r>
      <w:proofErr w:type="spellEnd"/>
      <w:r w:rsidRPr="00D23A2D">
        <w:t xml:space="preserve"> rammene som blir sette for </w:t>
      </w:r>
      <w:proofErr w:type="spellStart"/>
      <w:r w:rsidRPr="00D23A2D">
        <w:t>verksemda</w:t>
      </w:r>
      <w:proofErr w:type="spellEnd"/>
      <w:r w:rsidRPr="00D23A2D">
        <w:t xml:space="preserve">. Områda som er foreslått utlyste, blir sende på </w:t>
      </w:r>
      <w:proofErr w:type="spellStart"/>
      <w:r w:rsidRPr="00D23A2D">
        <w:t>offentleg</w:t>
      </w:r>
      <w:proofErr w:type="spellEnd"/>
      <w:r w:rsidRPr="00D23A2D">
        <w:t xml:space="preserve"> </w:t>
      </w:r>
      <w:proofErr w:type="spellStart"/>
      <w:r w:rsidRPr="00D23A2D">
        <w:t>høyring</w:t>
      </w:r>
      <w:proofErr w:type="spellEnd"/>
      <w:r w:rsidRPr="00D23A2D">
        <w:t xml:space="preserve">, inkludert til miljøstyresmaktene og relevante fagmiljø. Område som </w:t>
      </w:r>
      <w:proofErr w:type="spellStart"/>
      <w:r w:rsidRPr="00D23A2D">
        <w:t>ikkje</w:t>
      </w:r>
      <w:proofErr w:type="spellEnd"/>
      <w:r w:rsidRPr="00D23A2D">
        <w:t xml:space="preserve"> er inkluderte i </w:t>
      </w:r>
      <w:proofErr w:type="spellStart"/>
      <w:r w:rsidRPr="00D23A2D">
        <w:t>ein</w:t>
      </w:r>
      <w:proofErr w:type="spellEnd"/>
      <w:r w:rsidRPr="00D23A2D">
        <w:t xml:space="preserve"> konsesjonsrunde, er </w:t>
      </w:r>
      <w:proofErr w:type="spellStart"/>
      <w:r w:rsidRPr="00D23A2D">
        <w:t>ikkje</w:t>
      </w:r>
      <w:proofErr w:type="spellEnd"/>
      <w:r w:rsidRPr="00D23A2D">
        <w:t xml:space="preserve"> </w:t>
      </w:r>
      <w:proofErr w:type="spellStart"/>
      <w:r w:rsidRPr="00D23A2D">
        <w:t>tilgjengelege</w:t>
      </w:r>
      <w:proofErr w:type="spellEnd"/>
      <w:r w:rsidRPr="00D23A2D">
        <w:t xml:space="preserve"> til å </w:t>
      </w:r>
      <w:proofErr w:type="spellStart"/>
      <w:r w:rsidRPr="00D23A2D">
        <w:t>søkje</w:t>
      </w:r>
      <w:proofErr w:type="spellEnd"/>
      <w:r w:rsidRPr="00D23A2D">
        <w:t xml:space="preserve"> på, og i </w:t>
      </w:r>
      <w:proofErr w:type="spellStart"/>
      <w:r w:rsidRPr="00D23A2D">
        <w:t>desse</w:t>
      </w:r>
      <w:proofErr w:type="spellEnd"/>
      <w:r w:rsidRPr="00D23A2D">
        <w:t xml:space="preserve"> områda gjeld altså </w:t>
      </w:r>
      <w:proofErr w:type="spellStart"/>
      <w:r w:rsidRPr="00D23A2D">
        <w:t>eit</w:t>
      </w:r>
      <w:proofErr w:type="spellEnd"/>
      <w:r w:rsidRPr="00D23A2D">
        <w:t xml:space="preserve"> </w:t>
      </w:r>
      <w:proofErr w:type="spellStart"/>
      <w:r w:rsidRPr="00D23A2D">
        <w:t>forbod</w:t>
      </w:r>
      <w:proofErr w:type="spellEnd"/>
      <w:r w:rsidRPr="00D23A2D">
        <w:t xml:space="preserve"> mot </w:t>
      </w:r>
      <w:proofErr w:type="spellStart"/>
      <w:r w:rsidRPr="00D23A2D">
        <w:t>utvinningsverksemd</w:t>
      </w:r>
      <w:proofErr w:type="spellEnd"/>
      <w:r w:rsidRPr="00D23A2D">
        <w:t>.</w:t>
      </w:r>
    </w:p>
    <w:p w14:paraId="6E4F41D0" w14:textId="77777777" w:rsidR="00617A19" w:rsidRPr="00D23A2D" w:rsidRDefault="00F23A99" w:rsidP="00D23A2D">
      <w:r w:rsidRPr="00D23A2D">
        <w:t xml:space="preserve">På norsk kontinentalsokkel vil utvinningsløyve bli tildelt med </w:t>
      </w:r>
      <w:proofErr w:type="spellStart"/>
      <w:r w:rsidRPr="00D23A2D">
        <w:t>eit</w:t>
      </w:r>
      <w:proofErr w:type="spellEnd"/>
      <w:r w:rsidRPr="00D23A2D">
        <w:t xml:space="preserve"> arbeidsprogram der styresmaktene vil stille krav om at </w:t>
      </w:r>
      <w:proofErr w:type="spellStart"/>
      <w:r w:rsidRPr="00D23A2D">
        <w:t>rettshavarane</w:t>
      </w:r>
      <w:proofErr w:type="spellEnd"/>
      <w:r w:rsidRPr="00D23A2D">
        <w:t xml:space="preserve"> </w:t>
      </w:r>
      <w:proofErr w:type="spellStart"/>
      <w:r w:rsidRPr="00D23A2D">
        <w:t>samlar</w:t>
      </w:r>
      <w:proofErr w:type="spellEnd"/>
      <w:r w:rsidRPr="00D23A2D">
        <w:t xml:space="preserve"> kunnskap og data over tid også om miljøforhold i områda. Styresmaktene skal ha prøver og kopi av alle data som vert samla inn. På den måten vil </w:t>
      </w:r>
      <w:proofErr w:type="spellStart"/>
      <w:r w:rsidRPr="00D23A2D">
        <w:t>ein</w:t>
      </w:r>
      <w:proofErr w:type="spellEnd"/>
      <w:r w:rsidRPr="00D23A2D">
        <w:t xml:space="preserve"> heile tida samle ny kunnskap om </w:t>
      </w:r>
      <w:proofErr w:type="spellStart"/>
      <w:r w:rsidRPr="00D23A2D">
        <w:t>dei</w:t>
      </w:r>
      <w:proofErr w:type="spellEnd"/>
      <w:r w:rsidRPr="00D23A2D">
        <w:t xml:space="preserve"> områda som er </w:t>
      </w:r>
      <w:proofErr w:type="spellStart"/>
      <w:r w:rsidRPr="00D23A2D">
        <w:t>opna</w:t>
      </w:r>
      <w:proofErr w:type="spellEnd"/>
      <w:r w:rsidRPr="00D23A2D">
        <w:t xml:space="preserve"> for mineralutvinning. Denne kunnskapen vil bli nytta til </w:t>
      </w:r>
      <w:proofErr w:type="spellStart"/>
      <w:r w:rsidRPr="00D23A2D">
        <w:t>vurderingar</w:t>
      </w:r>
      <w:proofErr w:type="spellEnd"/>
      <w:r w:rsidRPr="00D23A2D">
        <w:t xml:space="preserve"> av om og ev. kva for vilkår som skal gjelde for utvinning av mineral i dette området. Dersom kunnskapen viser at </w:t>
      </w:r>
      <w:proofErr w:type="spellStart"/>
      <w:r w:rsidRPr="00D23A2D">
        <w:t>naturverdiane</w:t>
      </w:r>
      <w:proofErr w:type="spellEnd"/>
      <w:r w:rsidRPr="00D23A2D">
        <w:t xml:space="preserve"> i området må </w:t>
      </w:r>
      <w:proofErr w:type="spellStart"/>
      <w:r w:rsidRPr="00D23A2D">
        <w:t>bevarast</w:t>
      </w:r>
      <w:proofErr w:type="spellEnd"/>
      <w:r w:rsidRPr="00D23A2D">
        <w:t xml:space="preserve">, vil det kunne bli </w:t>
      </w:r>
      <w:proofErr w:type="spellStart"/>
      <w:r w:rsidRPr="00D23A2D">
        <w:t>forbod</w:t>
      </w:r>
      <w:proofErr w:type="spellEnd"/>
      <w:r w:rsidRPr="00D23A2D">
        <w:t xml:space="preserve"> mot å utvinne mineral i </w:t>
      </w:r>
      <w:proofErr w:type="spellStart"/>
      <w:r w:rsidRPr="00D23A2D">
        <w:t>dei</w:t>
      </w:r>
      <w:proofErr w:type="spellEnd"/>
      <w:r w:rsidRPr="00D23A2D">
        <w:t xml:space="preserve"> aktuelle </w:t>
      </w:r>
      <w:proofErr w:type="spellStart"/>
      <w:r w:rsidRPr="00D23A2D">
        <w:t>delane</w:t>
      </w:r>
      <w:proofErr w:type="spellEnd"/>
      <w:r w:rsidRPr="00D23A2D">
        <w:t xml:space="preserve"> av området for utvinningsløyvet. Den nye kunnskapen vil bli lagd til grunn for neste konsesjonsrunde og val av kva for område som skal </w:t>
      </w:r>
      <w:proofErr w:type="spellStart"/>
      <w:r w:rsidRPr="00D23A2D">
        <w:t>gjerast</w:t>
      </w:r>
      <w:proofErr w:type="spellEnd"/>
      <w:r w:rsidRPr="00D23A2D">
        <w:t xml:space="preserve"> </w:t>
      </w:r>
      <w:proofErr w:type="spellStart"/>
      <w:r w:rsidRPr="00D23A2D">
        <w:t>tilgjengeleg</w:t>
      </w:r>
      <w:proofErr w:type="spellEnd"/>
      <w:r w:rsidRPr="00D23A2D">
        <w:t xml:space="preserve">. Dersom ny kunnskap </w:t>
      </w:r>
      <w:proofErr w:type="spellStart"/>
      <w:r w:rsidRPr="00D23A2D">
        <w:t>tilseier</w:t>
      </w:r>
      <w:proofErr w:type="spellEnd"/>
      <w:r w:rsidRPr="00D23A2D">
        <w:t xml:space="preserve"> at utvinning </w:t>
      </w:r>
      <w:proofErr w:type="spellStart"/>
      <w:r w:rsidRPr="00D23A2D">
        <w:t>ikkje</w:t>
      </w:r>
      <w:proofErr w:type="spellEnd"/>
      <w:r w:rsidRPr="00D23A2D">
        <w:t xml:space="preserve"> kan skje </w:t>
      </w:r>
      <w:proofErr w:type="spellStart"/>
      <w:r w:rsidRPr="00D23A2D">
        <w:t>innanfor</w:t>
      </w:r>
      <w:proofErr w:type="spellEnd"/>
      <w:r w:rsidRPr="00D23A2D">
        <w:t xml:space="preserve"> </w:t>
      </w:r>
      <w:proofErr w:type="spellStart"/>
      <w:r w:rsidRPr="00D23A2D">
        <w:t>eit</w:t>
      </w:r>
      <w:proofErr w:type="spellEnd"/>
      <w:r w:rsidRPr="00D23A2D">
        <w:t xml:space="preserve"> område, vil dette område </w:t>
      </w:r>
      <w:proofErr w:type="spellStart"/>
      <w:r w:rsidRPr="00D23A2D">
        <w:t>ikkje</w:t>
      </w:r>
      <w:proofErr w:type="spellEnd"/>
      <w:r w:rsidRPr="00D23A2D">
        <w:t xml:space="preserve"> bli inkludert i utlysinga og det vil </w:t>
      </w:r>
      <w:proofErr w:type="spellStart"/>
      <w:r w:rsidRPr="00D23A2D">
        <w:t>ikkje</w:t>
      </w:r>
      <w:proofErr w:type="spellEnd"/>
      <w:r w:rsidRPr="00D23A2D">
        <w:t xml:space="preserve"> kunne </w:t>
      </w:r>
      <w:proofErr w:type="spellStart"/>
      <w:r w:rsidRPr="00D23A2D">
        <w:t>setjast</w:t>
      </w:r>
      <w:proofErr w:type="spellEnd"/>
      <w:r w:rsidRPr="00D23A2D">
        <w:t xml:space="preserve"> i gang </w:t>
      </w:r>
      <w:proofErr w:type="spellStart"/>
      <w:r w:rsidRPr="00D23A2D">
        <w:t>utvinningsverksemd</w:t>
      </w:r>
      <w:proofErr w:type="spellEnd"/>
      <w:r w:rsidRPr="00D23A2D">
        <w:t xml:space="preserve"> i området. På denne måten </w:t>
      </w:r>
      <w:proofErr w:type="spellStart"/>
      <w:r w:rsidRPr="00D23A2D">
        <w:t>sikrar</w:t>
      </w:r>
      <w:proofErr w:type="spellEnd"/>
      <w:r w:rsidRPr="00D23A2D">
        <w:t xml:space="preserve"> </w:t>
      </w:r>
      <w:proofErr w:type="spellStart"/>
      <w:r w:rsidRPr="00D23A2D">
        <w:t>ein</w:t>
      </w:r>
      <w:proofErr w:type="spellEnd"/>
      <w:r w:rsidRPr="00D23A2D">
        <w:t xml:space="preserve"> at ny kunnskap som er samla inn heile tida blir lagd til grunn for nye avgjerder om kva for område som skal </w:t>
      </w:r>
      <w:proofErr w:type="spellStart"/>
      <w:r w:rsidRPr="00D23A2D">
        <w:t>gjerast</w:t>
      </w:r>
      <w:proofErr w:type="spellEnd"/>
      <w:r w:rsidRPr="00D23A2D">
        <w:t xml:space="preserve"> </w:t>
      </w:r>
      <w:proofErr w:type="spellStart"/>
      <w:r w:rsidRPr="00D23A2D">
        <w:t>tilgjengelege</w:t>
      </w:r>
      <w:proofErr w:type="spellEnd"/>
      <w:r w:rsidRPr="00D23A2D">
        <w:t xml:space="preserve"> for tildeling av utvinningsløyve og ev. utvinning. Departementet vil i samband med kvar utlysing av område basere seg på ny, oppdatert kunnskap innhenta både av </w:t>
      </w:r>
      <w:proofErr w:type="spellStart"/>
      <w:r w:rsidRPr="00D23A2D">
        <w:t>statlege</w:t>
      </w:r>
      <w:proofErr w:type="spellEnd"/>
      <w:r w:rsidRPr="00D23A2D">
        <w:t xml:space="preserve"> og av kommersielle </w:t>
      </w:r>
      <w:proofErr w:type="spellStart"/>
      <w:r w:rsidRPr="00D23A2D">
        <w:t>aktørar</w:t>
      </w:r>
      <w:proofErr w:type="spellEnd"/>
      <w:r w:rsidRPr="00D23A2D">
        <w:t xml:space="preserve">. Departementet vil </w:t>
      </w:r>
      <w:proofErr w:type="spellStart"/>
      <w:r w:rsidRPr="00D23A2D">
        <w:t>gjere</w:t>
      </w:r>
      <w:proofErr w:type="spellEnd"/>
      <w:r w:rsidRPr="00D23A2D">
        <w:t xml:space="preserve"> ei vurdering av om det er behov for å unngå utlysing av spesifikke område ut </w:t>
      </w:r>
      <w:proofErr w:type="spellStart"/>
      <w:r w:rsidRPr="00D23A2D">
        <w:t>frå</w:t>
      </w:r>
      <w:proofErr w:type="spellEnd"/>
      <w:r w:rsidRPr="00D23A2D">
        <w:t xml:space="preserve"> omsynet til naturmiljøet. Dette kjem i tillegg til </w:t>
      </w:r>
      <w:proofErr w:type="spellStart"/>
      <w:r w:rsidRPr="00D23A2D">
        <w:t>dei</w:t>
      </w:r>
      <w:proofErr w:type="spellEnd"/>
      <w:r w:rsidRPr="00D23A2D">
        <w:t xml:space="preserve"> </w:t>
      </w:r>
      <w:proofErr w:type="spellStart"/>
      <w:r w:rsidRPr="00D23A2D">
        <w:t>avgrensingane</w:t>
      </w:r>
      <w:proofErr w:type="spellEnd"/>
      <w:r w:rsidRPr="00D23A2D">
        <w:t xml:space="preserve"> som </w:t>
      </w:r>
      <w:proofErr w:type="spellStart"/>
      <w:r w:rsidRPr="00D23A2D">
        <w:t>allereie</w:t>
      </w:r>
      <w:proofErr w:type="spellEnd"/>
      <w:r w:rsidRPr="00D23A2D">
        <w:t xml:space="preserve"> gjeld for </w:t>
      </w:r>
      <w:proofErr w:type="spellStart"/>
      <w:r w:rsidRPr="00D23A2D">
        <w:t>verksemda</w:t>
      </w:r>
      <w:proofErr w:type="spellEnd"/>
      <w:r w:rsidRPr="00D23A2D">
        <w:t xml:space="preserve">. Regjeringa vil når </w:t>
      </w:r>
      <w:proofErr w:type="spellStart"/>
      <w:r w:rsidRPr="00D23A2D">
        <w:t>kunnskapsbyggingja</w:t>
      </w:r>
      <w:proofErr w:type="spellEnd"/>
      <w:r w:rsidRPr="00D23A2D">
        <w:t xml:space="preserve"> på </w:t>
      </w:r>
      <w:proofErr w:type="spellStart"/>
      <w:r w:rsidRPr="00D23A2D">
        <w:t>statleg</w:t>
      </w:r>
      <w:proofErr w:type="spellEnd"/>
      <w:r w:rsidRPr="00D23A2D">
        <w:t xml:space="preserve"> og privat hand har komme lenger og </w:t>
      </w:r>
      <w:proofErr w:type="spellStart"/>
      <w:r w:rsidRPr="00D23A2D">
        <w:t>ein</w:t>
      </w:r>
      <w:proofErr w:type="spellEnd"/>
      <w:r w:rsidRPr="00D23A2D">
        <w:t xml:space="preserve"> har hausta erfaring med reguleringa av næringa, på nytt vurdere om det er </w:t>
      </w:r>
      <w:proofErr w:type="spellStart"/>
      <w:r w:rsidRPr="00D23A2D">
        <w:t>formålstenleg</w:t>
      </w:r>
      <w:proofErr w:type="spellEnd"/>
      <w:r w:rsidRPr="00D23A2D">
        <w:t xml:space="preserve"> og behov for å </w:t>
      </w:r>
      <w:proofErr w:type="spellStart"/>
      <w:r w:rsidRPr="00D23A2D">
        <w:t>fastsetje</w:t>
      </w:r>
      <w:proofErr w:type="spellEnd"/>
      <w:r w:rsidRPr="00D23A2D">
        <w:t xml:space="preserve"> områdespesifikke rammer for </w:t>
      </w:r>
      <w:proofErr w:type="spellStart"/>
      <w:r w:rsidRPr="00D23A2D">
        <w:t>verksemda</w:t>
      </w:r>
      <w:proofErr w:type="spellEnd"/>
      <w:r w:rsidRPr="00D23A2D">
        <w:t xml:space="preserve"> som </w:t>
      </w:r>
      <w:proofErr w:type="spellStart"/>
      <w:r w:rsidRPr="00D23A2D">
        <w:t>eit</w:t>
      </w:r>
      <w:proofErr w:type="spellEnd"/>
      <w:r w:rsidRPr="00D23A2D">
        <w:t xml:space="preserve"> </w:t>
      </w:r>
      <w:proofErr w:type="spellStart"/>
      <w:r w:rsidRPr="00D23A2D">
        <w:t>verkemiddel</w:t>
      </w:r>
      <w:proofErr w:type="spellEnd"/>
      <w:r w:rsidRPr="00D23A2D">
        <w:t xml:space="preserve"> for å beskytte </w:t>
      </w:r>
      <w:proofErr w:type="spellStart"/>
      <w:r w:rsidRPr="00D23A2D">
        <w:t>miljøverdiar</w:t>
      </w:r>
      <w:proofErr w:type="spellEnd"/>
      <w:r w:rsidRPr="00D23A2D">
        <w:t xml:space="preserve"> på regionalt nivå i området som blir </w:t>
      </w:r>
      <w:proofErr w:type="spellStart"/>
      <w:r w:rsidRPr="00D23A2D">
        <w:t>opna</w:t>
      </w:r>
      <w:proofErr w:type="spellEnd"/>
      <w:r w:rsidRPr="00D23A2D">
        <w:t xml:space="preserve">. </w:t>
      </w:r>
      <w:proofErr w:type="spellStart"/>
      <w:r w:rsidRPr="00D23A2D">
        <w:t>Ein</w:t>
      </w:r>
      <w:proofErr w:type="spellEnd"/>
      <w:r w:rsidRPr="00D23A2D">
        <w:t xml:space="preserve"> </w:t>
      </w:r>
      <w:proofErr w:type="spellStart"/>
      <w:r w:rsidRPr="00D23A2D">
        <w:t>tek</w:t>
      </w:r>
      <w:proofErr w:type="spellEnd"/>
      <w:r w:rsidRPr="00D23A2D">
        <w:t xml:space="preserve"> sikte på at ei slik vurdering vil bli gjord før første søknad om utvinningsplan blir </w:t>
      </w:r>
      <w:proofErr w:type="spellStart"/>
      <w:r w:rsidRPr="00D23A2D">
        <w:t>godkjend</w:t>
      </w:r>
      <w:proofErr w:type="spellEnd"/>
      <w:r w:rsidRPr="00D23A2D">
        <w:t>.</w:t>
      </w:r>
    </w:p>
    <w:p w14:paraId="719CB009" w14:textId="77777777" w:rsidR="00617A19" w:rsidRPr="00D23A2D" w:rsidRDefault="00F23A99" w:rsidP="00D23A2D">
      <w:r w:rsidRPr="00D23A2D">
        <w:t xml:space="preserve">Konsekvensutgreiinga har vist at </w:t>
      </w:r>
      <w:proofErr w:type="spellStart"/>
      <w:r w:rsidRPr="00D23A2D">
        <w:t>leiteverksemd</w:t>
      </w:r>
      <w:proofErr w:type="spellEnd"/>
      <w:r w:rsidRPr="00D23A2D">
        <w:t xml:space="preserve"> har små </w:t>
      </w:r>
      <w:proofErr w:type="spellStart"/>
      <w:r w:rsidRPr="00D23A2D">
        <w:t>miljøkonsekvensar</w:t>
      </w:r>
      <w:proofErr w:type="spellEnd"/>
      <w:r w:rsidRPr="00D23A2D">
        <w:t xml:space="preserve">. Før </w:t>
      </w:r>
      <w:proofErr w:type="spellStart"/>
      <w:r w:rsidRPr="00D23A2D">
        <w:t>ein</w:t>
      </w:r>
      <w:proofErr w:type="spellEnd"/>
      <w:r w:rsidRPr="00D23A2D">
        <w:t xml:space="preserve"> </w:t>
      </w:r>
      <w:proofErr w:type="spellStart"/>
      <w:r w:rsidRPr="00D23A2D">
        <w:t>rettshavar</w:t>
      </w:r>
      <w:proofErr w:type="spellEnd"/>
      <w:r w:rsidRPr="00D23A2D">
        <w:t xml:space="preserve"> kan starte utvinning, må søknad om godkjenning av plan for utvinning </w:t>
      </w:r>
      <w:proofErr w:type="spellStart"/>
      <w:r w:rsidRPr="00D23A2D">
        <w:t>godkjennast</w:t>
      </w:r>
      <w:proofErr w:type="spellEnd"/>
      <w:r w:rsidRPr="00D23A2D">
        <w:t xml:space="preserve">. </w:t>
      </w:r>
      <w:proofErr w:type="spellStart"/>
      <w:r w:rsidRPr="00D23A2D">
        <w:t>Ein</w:t>
      </w:r>
      <w:proofErr w:type="spellEnd"/>
      <w:r w:rsidRPr="00D23A2D">
        <w:t xml:space="preserve"> utvinningsplan vil </w:t>
      </w:r>
      <w:proofErr w:type="spellStart"/>
      <w:r w:rsidRPr="00D23A2D">
        <w:t>berre</w:t>
      </w:r>
      <w:proofErr w:type="spellEnd"/>
      <w:r w:rsidRPr="00D23A2D">
        <w:t xml:space="preserve"> bli </w:t>
      </w:r>
      <w:proofErr w:type="spellStart"/>
      <w:r w:rsidRPr="00D23A2D">
        <w:t>godkjend</w:t>
      </w:r>
      <w:proofErr w:type="spellEnd"/>
      <w:r w:rsidRPr="00D23A2D">
        <w:t xml:space="preserve"> dersom </w:t>
      </w:r>
      <w:proofErr w:type="spellStart"/>
      <w:r w:rsidRPr="00D23A2D">
        <w:t>rettshavaren</w:t>
      </w:r>
      <w:proofErr w:type="spellEnd"/>
      <w:r w:rsidRPr="00D23A2D">
        <w:t xml:space="preserve"> kan </w:t>
      </w:r>
      <w:proofErr w:type="spellStart"/>
      <w:r w:rsidRPr="00D23A2D">
        <w:t>godtgjere</w:t>
      </w:r>
      <w:proofErr w:type="spellEnd"/>
      <w:r w:rsidRPr="00D23A2D">
        <w:t xml:space="preserve"> at utvinninga kan </w:t>
      </w:r>
      <w:proofErr w:type="spellStart"/>
      <w:r w:rsidRPr="00D23A2D">
        <w:t>gjennomførast</w:t>
      </w:r>
      <w:proofErr w:type="spellEnd"/>
      <w:r w:rsidRPr="00D23A2D">
        <w:t xml:space="preserv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w:t>
      </w:r>
      <w:proofErr w:type="spellStart"/>
      <w:r w:rsidRPr="00D23A2D">
        <w:t>Ein</w:t>
      </w:r>
      <w:proofErr w:type="spellEnd"/>
      <w:r w:rsidRPr="00D23A2D">
        <w:t xml:space="preserve"> sentral del av </w:t>
      </w:r>
      <w:proofErr w:type="spellStart"/>
      <w:r w:rsidRPr="00D23A2D">
        <w:t>ein</w:t>
      </w:r>
      <w:proofErr w:type="spellEnd"/>
      <w:r w:rsidRPr="00D23A2D">
        <w:t xml:space="preserve"> slik plan er å gjennomføre </w:t>
      </w:r>
      <w:proofErr w:type="spellStart"/>
      <w:r w:rsidRPr="00D23A2D">
        <w:t>ein</w:t>
      </w:r>
      <w:proofErr w:type="spellEnd"/>
      <w:r w:rsidRPr="00D23A2D">
        <w:t xml:space="preserve"> konsekvensutgreiingsprosess. Både programmet for denne og sjølve utgreiinga skal </w:t>
      </w:r>
      <w:proofErr w:type="spellStart"/>
      <w:r w:rsidRPr="00D23A2D">
        <w:t>sendast</w:t>
      </w:r>
      <w:proofErr w:type="spellEnd"/>
      <w:r w:rsidRPr="00D23A2D">
        <w:t xml:space="preserve"> på </w:t>
      </w:r>
      <w:proofErr w:type="spellStart"/>
      <w:r w:rsidRPr="00D23A2D">
        <w:t>offentleg</w:t>
      </w:r>
      <w:proofErr w:type="spellEnd"/>
      <w:r w:rsidRPr="00D23A2D">
        <w:t xml:space="preserve"> </w:t>
      </w:r>
      <w:proofErr w:type="spellStart"/>
      <w:r w:rsidRPr="00D23A2D">
        <w:t>høyring</w:t>
      </w:r>
      <w:proofErr w:type="spellEnd"/>
      <w:r w:rsidRPr="00D23A2D">
        <w:t xml:space="preserve">. Programmet for utgreiinga skal </w:t>
      </w:r>
      <w:proofErr w:type="spellStart"/>
      <w:r w:rsidRPr="00D23A2D">
        <w:t>fastsetjast</w:t>
      </w:r>
      <w:proofErr w:type="spellEnd"/>
      <w:r w:rsidRPr="00D23A2D">
        <w:t xml:space="preserve"> av departementet. Søknaden om godkjenning av </w:t>
      </w:r>
      <w:r w:rsidRPr="00D23A2D">
        <w:lastRenderedPageBreak/>
        <w:t xml:space="preserve">utvinningsplanen skal </w:t>
      </w:r>
      <w:proofErr w:type="spellStart"/>
      <w:r w:rsidRPr="00D23A2D">
        <w:t>innehalde</w:t>
      </w:r>
      <w:proofErr w:type="spellEnd"/>
      <w:r w:rsidRPr="00D23A2D">
        <w:t xml:space="preserve"> nødvendig informasjon for at styresmaktene kan ta stilling til om foreslått utvinning vil </w:t>
      </w:r>
      <w:proofErr w:type="spellStart"/>
      <w:r w:rsidRPr="00D23A2D">
        <w:t>vere</w:t>
      </w:r>
      <w:proofErr w:type="spellEnd"/>
      <w:r w:rsidRPr="00D23A2D">
        <w:t xml:space="preserve"> </w:t>
      </w:r>
      <w:proofErr w:type="spellStart"/>
      <w:r w:rsidRPr="00D23A2D">
        <w:t>forsvarleg</w:t>
      </w:r>
      <w:proofErr w:type="spellEnd"/>
      <w:r w:rsidRPr="00D23A2D">
        <w:t xml:space="preserve"> og </w:t>
      </w:r>
      <w:proofErr w:type="spellStart"/>
      <w:r w:rsidRPr="00D23A2D">
        <w:t>berekraftig</w:t>
      </w:r>
      <w:proofErr w:type="spellEnd"/>
      <w:r w:rsidRPr="00D23A2D">
        <w:t xml:space="preserve">. Departementet kan stille vilkår og krav for å sikre at dette vil </w:t>
      </w:r>
      <w:proofErr w:type="spellStart"/>
      <w:r w:rsidRPr="00D23A2D">
        <w:t>vere</w:t>
      </w:r>
      <w:proofErr w:type="spellEnd"/>
      <w:r w:rsidRPr="00D23A2D">
        <w:t xml:space="preserve"> tilfellet.</w:t>
      </w:r>
    </w:p>
    <w:p w14:paraId="231A43A1" w14:textId="77777777" w:rsidR="00617A19" w:rsidRPr="00D23A2D" w:rsidRDefault="00F23A99" w:rsidP="00D23A2D">
      <w:r w:rsidRPr="00D23A2D">
        <w:t xml:space="preserve">For aktivitet under </w:t>
      </w:r>
      <w:proofErr w:type="spellStart"/>
      <w:r w:rsidRPr="00D23A2D">
        <w:t>eit</w:t>
      </w:r>
      <w:proofErr w:type="spellEnd"/>
      <w:r w:rsidRPr="00D23A2D">
        <w:t xml:space="preserve"> utvinningsløyve som kan medføre fare for </w:t>
      </w:r>
      <w:proofErr w:type="spellStart"/>
      <w:r w:rsidRPr="00D23A2D">
        <w:t>forureining</w:t>
      </w:r>
      <w:proofErr w:type="spellEnd"/>
      <w:r w:rsidRPr="00D23A2D">
        <w:t xml:space="preserve">, må </w:t>
      </w:r>
      <w:proofErr w:type="spellStart"/>
      <w:r w:rsidRPr="00D23A2D">
        <w:t>rettshavarane</w:t>
      </w:r>
      <w:proofErr w:type="spellEnd"/>
      <w:r w:rsidRPr="00D23A2D">
        <w:t xml:space="preserve"> ha løyve </w:t>
      </w:r>
      <w:proofErr w:type="spellStart"/>
      <w:r w:rsidRPr="00D23A2D">
        <w:t>frå</w:t>
      </w:r>
      <w:proofErr w:type="spellEnd"/>
      <w:r w:rsidRPr="00D23A2D">
        <w:t xml:space="preserve"> miljøstyresmaktene etter </w:t>
      </w:r>
      <w:proofErr w:type="spellStart"/>
      <w:r w:rsidRPr="00D23A2D">
        <w:t>forureiningslova</w:t>
      </w:r>
      <w:proofErr w:type="spellEnd"/>
      <w:r w:rsidRPr="00D23A2D">
        <w:t xml:space="preserve">. Her </w:t>
      </w:r>
      <w:proofErr w:type="spellStart"/>
      <w:r w:rsidRPr="00D23A2D">
        <w:t>fastset</w:t>
      </w:r>
      <w:proofErr w:type="spellEnd"/>
      <w:r w:rsidRPr="00D23A2D">
        <w:t xml:space="preserve"> </w:t>
      </w:r>
      <w:proofErr w:type="spellStart"/>
      <w:r w:rsidRPr="00D23A2D">
        <w:t>ein</w:t>
      </w:r>
      <w:proofErr w:type="spellEnd"/>
      <w:r w:rsidRPr="00D23A2D">
        <w:t xml:space="preserve"> mellom anna kva bruk av </w:t>
      </w:r>
      <w:proofErr w:type="spellStart"/>
      <w:r w:rsidRPr="00D23A2D">
        <w:t>kjemikaliar</w:t>
      </w:r>
      <w:proofErr w:type="spellEnd"/>
      <w:r w:rsidRPr="00D23A2D">
        <w:t xml:space="preserve"> som er </w:t>
      </w:r>
      <w:proofErr w:type="spellStart"/>
      <w:r w:rsidRPr="00D23A2D">
        <w:t>tillaten</w:t>
      </w:r>
      <w:proofErr w:type="spellEnd"/>
      <w:r w:rsidRPr="00D23A2D">
        <w:t xml:space="preserve">, korleis avfall skal </w:t>
      </w:r>
      <w:proofErr w:type="spellStart"/>
      <w:r w:rsidRPr="00D23A2D">
        <w:t>handsamast</w:t>
      </w:r>
      <w:proofErr w:type="spellEnd"/>
      <w:r w:rsidRPr="00D23A2D">
        <w:t xml:space="preserve"> og kva teknologi som er </w:t>
      </w:r>
      <w:proofErr w:type="spellStart"/>
      <w:r w:rsidRPr="00D23A2D">
        <w:t>tillaten</w:t>
      </w:r>
      <w:proofErr w:type="spellEnd"/>
      <w:r w:rsidRPr="00D23A2D">
        <w:t>.</w:t>
      </w:r>
    </w:p>
    <w:p w14:paraId="41A142CB" w14:textId="77777777" w:rsidR="00617A19" w:rsidRPr="00D23A2D" w:rsidRDefault="00F23A99" w:rsidP="00D23A2D">
      <w:r w:rsidRPr="00D23A2D">
        <w:t xml:space="preserve">Parallelt med ev. </w:t>
      </w:r>
      <w:proofErr w:type="spellStart"/>
      <w:r w:rsidRPr="00D23A2D">
        <w:t>leiteverksemd</w:t>
      </w:r>
      <w:proofErr w:type="spellEnd"/>
      <w:r w:rsidRPr="00D23A2D">
        <w:t xml:space="preserve"> </w:t>
      </w:r>
      <w:proofErr w:type="spellStart"/>
      <w:r w:rsidRPr="00D23A2D">
        <w:t>frå</w:t>
      </w:r>
      <w:proofErr w:type="spellEnd"/>
      <w:r w:rsidRPr="00D23A2D">
        <w:t xml:space="preserve"> private </w:t>
      </w:r>
      <w:proofErr w:type="spellStart"/>
      <w:r w:rsidRPr="00D23A2D">
        <w:t>aktørar</w:t>
      </w:r>
      <w:proofErr w:type="spellEnd"/>
      <w:r w:rsidRPr="00D23A2D">
        <w:t xml:space="preserve"> vil </w:t>
      </w:r>
      <w:proofErr w:type="spellStart"/>
      <w:r w:rsidRPr="00D23A2D">
        <w:t>kunnskapsinnhentinga</w:t>
      </w:r>
      <w:proofErr w:type="spellEnd"/>
      <w:r w:rsidRPr="00D23A2D">
        <w:t xml:space="preserve"> i </w:t>
      </w:r>
      <w:proofErr w:type="spellStart"/>
      <w:r w:rsidRPr="00D23A2D">
        <w:t>statleg</w:t>
      </w:r>
      <w:proofErr w:type="spellEnd"/>
      <w:r w:rsidRPr="00D23A2D">
        <w:t xml:space="preserve"> regi </w:t>
      </w:r>
      <w:proofErr w:type="spellStart"/>
      <w:r w:rsidRPr="00D23A2D">
        <w:t>halde</w:t>
      </w:r>
      <w:proofErr w:type="spellEnd"/>
      <w:r w:rsidRPr="00D23A2D">
        <w:t xml:space="preserve"> fram og bli styrkt. For å </w:t>
      </w:r>
      <w:proofErr w:type="spellStart"/>
      <w:r w:rsidRPr="00D23A2D">
        <w:t>styrkje</w:t>
      </w:r>
      <w:proofErr w:type="spellEnd"/>
      <w:r w:rsidRPr="00D23A2D">
        <w:t xml:space="preserve"> utsiktene for å gjennomføre ei </w:t>
      </w:r>
      <w:proofErr w:type="spellStart"/>
      <w:r w:rsidRPr="00D23A2D">
        <w:t>tilfredsstillande</w:t>
      </w:r>
      <w:proofErr w:type="spellEnd"/>
      <w:r w:rsidRPr="00D23A2D">
        <w:t xml:space="preserve"> vurdering av eventuelle søknader om godkjenning av </w:t>
      </w:r>
      <w:proofErr w:type="spellStart"/>
      <w:r w:rsidRPr="00D23A2D">
        <w:t>ein</w:t>
      </w:r>
      <w:proofErr w:type="spellEnd"/>
      <w:r w:rsidRPr="00D23A2D">
        <w:t xml:space="preserve"> utvinningsplan, er </w:t>
      </w:r>
      <w:proofErr w:type="spellStart"/>
      <w:r w:rsidRPr="00D23A2D">
        <w:t>auka</w:t>
      </w:r>
      <w:proofErr w:type="spellEnd"/>
      <w:r w:rsidRPr="00D23A2D">
        <w:t xml:space="preserve"> kunnskap om regionale og lokale </w:t>
      </w:r>
      <w:proofErr w:type="spellStart"/>
      <w:r w:rsidRPr="00D23A2D">
        <w:t>havstraumar</w:t>
      </w:r>
      <w:proofErr w:type="spellEnd"/>
      <w:r w:rsidRPr="00D23A2D">
        <w:t xml:space="preserve">, utbreiing og konsentrasjon av biomasse, og </w:t>
      </w:r>
      <w:proofErr w:type="spellStart"/>
      <w:r w:rsidRPr="00D23A2D">
        <w:t>bento</w:t>
      </w:r>
      <w:proofErr w:type="spellEnd"/>
      <w:r w:rsidRPr="00D23A2D">
        <w:t xml:space="preserve">-pelagiske </w:t>
      </w:r>
      <w:proofErr w:type="spellStart"/>
      <w:r w:rsidRPr="00D23A2D">
        <w:t>samanhengar</w:t>
      </w:r>
      <w:proofErr w:type="spellEnd"/>
      <w:r w:rsidRPr="00D23A2D">
        <w:t xml:space="preserve"> i </w:t>
      </w:r>
      <w:proofErr w:type="spellStart"/>
      <w:r w:rsidRPr="00D23A2D">
        <w:t>dei</w:t>
      </w:r>
      <w:proofErr w:type="spellEnd"/>
      <w:r w:rsidRPr="00D23A2D">
        <w:t xml:space="preserve"> ulike djupa i Norskehavet og Grønlandshavet </w:t>
      </w:r>
      <w:proofErr w:type="spellStart"/>
      <w:r w:rsidRPr="00D23A2D">
        <w:t>særleg</w:t>
      </w:r>
      <w:proofErr w:type="spellEnd"/>
      <w:r w:rsidRPr="00D23A2D">
        <w:t xml:space="preserve"> viktig. Privat </w:t>
      </w:r>
      <w:proofErr w:type="spellStart"/>
      <w:r w:rsidRPr="00D23A2D">
        <w:t>leiteverksemd</w:t>
      </w:r>
      <w:proofErr w:type="spellEnd"/>
      <w:r w:rsidRPr="00D23A2D">
        <w:t xml:space="preserve"> og </w:t>
      </w:r>
      <w:proofErr w:type="spellStart"/>
      <w:r w:rsidRPr="00D23A2D">
        <w:t>vidare</w:t>
      </w:r>
      <w:proofErr w:type="spellEnd"/>
      <w:r w:rsidRPr="00D23A2D">
        <w:t xml:space="preserve"> </w:t>
      </w:r>
      <w:proofErr w:type="spellStart"/>
      <w:r w:rsidRPr="00D23A2D">
        <w:t>statleg</w:t>
      </w:r>
      <w:proofErr w:type="spellEnd"/>
      <w:r w:rsidRPr="00D23A2D">
        <w:t xml:space="preserve"> innsats </w:t>
      </w:r>
      <w:proofErr w:type="spellStart"/>
      <w:r w:rsidRPr="00D23A2D">
        <w:t>innanfor</w:t>
      </w:r>
      <w:proofErr w:type="spellEnd"/>
      <w:r w:rsidRPr="00D23A2D">
        <w:t xml:space="preserve"> kunnskapsinnhenting og forsking og utvikling vil </w:t>
      </w:r>
      <w:proofErr w:type="spellStart"/>
      <w:r w:rsidRPr="00D23A2D">
        <w:t>saman</w:t>
      </w:r>
      <w:proofErr w:type="spellEnd"/>
      <w:r w:rsidRPr="00D23A2D">
        <w:t xml:space="preserve"> </w:t>
      </w:r>
      <w:proofErr w:type="spellStart"/>
      <w:r w:rsidRPr="00D23A2D">
        <w:t>styrkje</w:t>
      </w:r>
      <w:proofErr w:type="spellEnd"/>
      <w:r w:rsidRPr="00D23A2D">
        <w:t xml:space="preserve"> kunnskapsgrunnlaget fram mot behandling av ev. søknad om godkjenning av utvinningsplanar.</w:t>
      </w:r>
    </w:p>
    <w:p w14:paraId="628C2E46" w14:textId="77777777" w:rsidR="00617A19" w:rsidRPr="00D23A2D" w:rsidRDefault="00F23A99" w:rsidP="00D23A2D">
      <w:r w:rsidRPr="00D23A2D">
        <w:t xml:space="preserve">Den innsamla kunnskapen vil bidra til kunnskapsgrunnlaget også for arbeidet med </w:t>
      </w:r>
      <w:proofErr w:type="spellStart"/>
      <w:r w:rsidRPr="00D23A2D">
        <w:t>dei</w:t>
      </w:r>
      <w:proofErr w:type="spellEnd"/>
      <w:r w:rsidRPr="00D23A2D">
        <w:t xml:space="preserve"> </w:t>
      </w:r>
      <w:proofErr w:type="spellStart"/>
      <w:r w:rsidRPr="00D23A2D">
        <w:t>heilskaplege</w:t>
      </w:r>
      <w:proofErr w:type="spellEnd"/>
      <w:r w:rsidRPr="00D23A2D">
        <w:t xml:space="preserve"> </w:t>
      </w:r>
      <w:proofErr w:type="spellStart"/>
      <w:r w:rsidRPr="00D23A2D">
        <w:t>forvaltningsplanane</w:t>
      </w:r>
      <w:proofErr w:type="spellEnd"/>
      <w:r w:rsidRPr="00D23A2D">
        <w:t xml:space="preserve"> for </w:t>
      </w:r>
      <w:proofErr w:type="spellStart"/>
      <w:r w:rsidRPr="00D23A2D">
        <w:t>dei</w:t>
      </w:r>
      <w:proofErr w:type="spellEnd"/>
      <w:r w:rsidRPr="00D23A2D">
        <w:t xml:space="preserve"> norske havområda. Relevante rammer som blir sette for </w:t>
      </w:r>
      <w:proofErr w:type="spellStart"/>
      <w:r w:rsidRPr="00D23A2D">
        <w:t>havbotnmineralverksemda</w:t>
      </w:r>
      <w:proofErr w:type="spellEnd"/>
      <w:r w:rsidRPr="00D23A2D">
        <w:t xml:space="preserve">, vil også bli </w:t>
      </w:r>
      <w:proofErr w:type="spellStart"/>
      <w:r w:rsidRPr="00D23A2D">
        <w:t>tekne</w:t>
      </w:r>
      <w:proofErr w:type="spellEnd"/>
      <w:r w:rsidRPr="00D23A2D">
        <w:t xml:space="preserve"> inn i </w:t>
      </w:r>
      <w:proofErr w:type="spellStart"/>
      <w:r w:rsidRPr="00D23A2D">
        <w:t>dei</w:t>
      </w:r>
      <w:proofErr w:type="spellEnd"/>
      <w:r w:rsidRPr="00D23A2D">
        <w:t xml:space="preserve"> </w:t>
      </w:r>
      <w:proofErr w:type="spellStart"/>
      <w:r w:rsidRPr="00D23A2D">
        <w:t>heilskaplege</w:t>
      </w:r>
      <w:proofErr w:type="spellEnd"/>
      <w:r w:rsidRPr="00D23A2D">
        <w:t xml:space="preserve"> </w:t>
      </w:r>
      <w:proofErr w:type="spellStart"/>
      <w:r w:rsidRPr="00D23A2D">
        <w:t>forvaltningsplanane</w:t>
      </w:r>
      <w:proofErr w:type="spellEnd"/>
      <w:r w:rsidRPr="00D23A2D">
        <w:t>.</w:t>
      </w:r>
    </w:p>
    <w:p w14:paraId="36D82D0A" w14:textId="77777777" w:rsidR="00617A19" w:rsidRPr="00D23A2D" w:rsidRDefault="00F23A99" w:rsidP="00D23A2D">
      <w:r w:rsidRPr="00D23A2D">
        <w:t xml:space="preserve">Denne tilnærminga, </w:t>
      </w:r>
      <w:proofErr w:type="spellStart"/>
      <w:r w:rsidRPr="00D23A2D">
        <w:t>saman</w:t>
      </w:r>
      <w:proofErr w:type="spellEnd"/>
      <w:r w:rsidRPr="00D23A2D">
        <w:t xml:space="preserve"> med ei stegvis utvikling av </w:t>
      </w:r>
      <w:proofErr w:type="spellStart"/>
      <w:r w:rsidRPr="00D23A2D">
        <w:t>verksemda</w:t>
      </w:r>
      <w:proofErr w:type="spellEnd"/>
      <w:r w:rsidRPr="00D23A2D">
        <w:t xml:space="preserve"> i </w:t>
      </w:r>
      <w:proofErr w:type="spellStart"/>
      <w:r w:rsidRPr="00D23A2D">
        <w:t>opningsområdet</w:t>
      </w:r>
      <w:proofErr w:type="spellEnd"/>
      <w:r w:rsidRPr="00D23A2D">
        <w:t xml:space="preserve"> vil vareta </w:t>
      </w:r>
      <w:proofErr w:type="spellStart"/>
      <w:r w:rsidRPr="00D23A2D">
        <w:t>Noregs</w:t>
      </w:r>
      <w:proofErr w:type="spellEnd"/>
      <w:r w:rsidRPr="00D23A2D">
        <w:t xml:space="preserve"> </w:t>
      </w:r>
      <w:proofErr w:type="spellStart"/>
      <w:r w:rsidRPr="00D23A2D">
        <w:t>forpliktingar</w:t>
      </w:r>
      <w:proofErr w:type="spellEnd"/>
      <w:r w:rsidRPr="00D23A2D">
        <w:t xml:space="preserve"> under havrettskonvensjonen. Den norske havbotnminerallova og systemet for havforvaltning gir grunnlag for å beskytte område ut </w:t>
      </w:r>
      <w:proofErr w:type="spellStart"/>
      <w:r w:rsidRPr="00D23A2D">
        <w:t>frå</w:t>
      </w:r>
      <w:proofErr w:type="spellEnd"/>
      <w:r w:rsidRPr="00D23A2D">
        <w:t xml:space="preserve"> natur- og miljøforvaltningsomsyn som er minst like effektive for å hindre, avgrense og kontrollere </w:t>
      </w:r>
      <w:proofErr w:type="spellStart"/>
      <w:r w:rsidRPr="00D23A2D">
        <w:t>havforureining</w:t>
      </w:r>
      <w:proofErr w:type="spellEnd"/>
      <w:r w:rsidRPr="00D23A2D">
        <w:t xml:space="preserve"> </w:t>
      </w:r>
      <w:proofErr w:type="spellStart"/>
      <w:r w:rsidRPr="00D23A2D">
        <w:t>frå</w:t>
      </w:r>
      <w:proofErr w:type="spellEnd"/>
      <w:r w:rsidRPr="00D23A2D">
        <w:t xml:space="preserve"> norsk </w:t>
      </w:r>
      <w:proofErr w:type="spellStart"/>
      <w:r w:rsidRPr="00D23A2D">
        <w:t>havbotnverksemd</w:t>
      </w:r>
      <w:proofErr w:type="spellEnd"/>
      <w:r w:rsidRPr="00D23A2D">
        <w:t xml:space="preserve"> som det havrettstraktaten krev. </w:t>
      </w:r>
      <w:proofErr w:type="spellStart"/>
      <w:r w:rsidRPr="00D23A2D">
        <w:t>Havbotnmineralverksemd</w:t>
      </w:r>
      <w:proofErr w:type="spellEnd"/>
      <w:r w:rsidRPr="00D23A2D">
        <w:t xml:space="preserve"> under havbotnminerallova vil bli gjennomført </w:t>
      </w:r>
      <w:proofErr w:type="spellStart"/>
      <w:r w:rsidRPr="00D23A2D">
        <w:t>innanfor</w:t>
      </w:r>
      <w:proofErr w:type="spellEnd"/>
      <w:r w:rsidRPr="00D23A2D">
        <w:t xml:space="preserve"> relevante internasjonale </w:t>
      </w:r>
      <w:proofErr w:type="spellStart"/>
      <w:r w:rsidRPr="00D23A2D">
        <w:t>forpliktingar</w:t>
      </w:r>
      <w:proofErr w:type="spellEnd"/>
      <w:r w:rsidRPr="00D23A2D">
        <w:t xml:space="preserve"> som </w:t>
      </w:r>
      <w:proofErr w:type="spellStart"/>
      <w:r w:rsidRPr="00D23A2D">
        <w:t>Noreg</w:t>
      </w:r>
      <w:proofErr w:type="spellEnd"/>
      <w:r w:rsidRPr="00D23A2D">
        <w:t xml:space="preserve"> har </w:t>
      </w:r>
      <w:proofErr w:type="spellStart"/>
      <w:r w:rsidRPr="00D23A2D">
        <w:t>slutta</w:t>
      </w:r>
      <w:proofErr w:type="spellEnd"/>
      <w:r w:rsidRPr="00D23A2D">
        <w:t xml:space="preserve"> seg til: under dette havrettskonvensjonen og konvensjonen for biologisk </w:t>
      </w:r>
      <w:proofErr w:type="spellStart"/>
      <w:r w:rsidRPr="00D23A2D">
        <w:t>mangfald</w:t>
      </w:r>
      <w:proofErr w:type="spellEnd"/>
      <w:r w:rsidRPr="00D23A2D">
        <w:t>.</w:t>
      </w:r>
    </w:p>
    <w:p w14:paraId="1E44AAE8" w14:textId="77777777" w:rsidR="00617A19" w:rsidRPr="00D23A2D" w:rsidRDefault="00F23A99" w:rsidP="00D23A2D">
      <w:pPr>
        <w:pStyle w:val="avsnitt-undertittel"/>
      </w:pPr>
      <w:r w:rsidRPr="00D23A2D">
        <w:t>Regjeringa vil</w:t>
      </w:r>
    </w:p>
    <w:p w14:paraId="4B5D4AB1" w14:textId="77777777" w:rsidR="00617A19" w:rsidRPr="00D23A2D" w:rsidRDefault="00F23A99" w:rsidP="00D23A2D">
      <w:pPr>
        <w:pStyle w:val="Liste"/>
      </w:pPr>
      <w:r w:rsidRPr="00D23A2D">
        <w:t xml:space="preserve">at </w:t>
      </w:r>
      <w:proofErr w:type="spellStart"/>
      <w:r w:rsidRPr="00D23A2D">
        <w:t>Noreg</w:t>
      </w:r>
      <w:proofErr w:type="spellEnd"/>
      <w:r w:rsidRPr="00D23A2D">
        <w:t xml:space="preserve"> skal </w:t>
      </w:r>
      <w:proofErr w:type="spellStart"/>
      <w:r w:rsidRPr="00D23A2D">
        <w:t>vere</w:t>
      </w:r>
      <w:proofErr w:type="spellEnd"/>
      <w:r w:rsidRPr="00D23A2D">
        <w:t xml:space="preserve"> </w:t>
      </w:r>
      <w:proofErr w:type="spellStart"/>
      <w:r w:rsidRPr="00D23A2D">
        <w:t>verdsleiande</w:t>
      </w:r>
      <w:proofErr w:type="spellEnd"/>
      <w:r w:rsidRPr="00D23A2D">
        <w:t xml:space="preserve"> når det </w:t>
      </w:r>
      <w:proofErr w:type="spellStart"/>
      <w:r w:rsidRPr="00D23A2D">
        <w:t>gjeld</w:t>
      </w:r>
      <w:proofErr w:type="spellEnd"/>
      <w:r w:rsidRPr="00D23A2D">
        <w:t xml:space="preserve"> ei fakta- og kunnskapsbasert forvaltning av </w:t>
      </w:r>
      <w:proofErr w:type="spellStart"/>
      <w:r w:rsidRPr="00D23A2D">
        <w:t>havbotnmineralressursane</w:t>
      </w:r>
      <w:proofErr w:type="spellEnd"/>
      <w:r w:rsidRPr="00D23A2D">
        <w:t xml:space="preserve"> som er </w:t>
      </w:r>
      <w:proofErr w:type="spellStart"/>
      <w:r w:rsidRPr="00D23A2D">
        <w:t>heilskapleg</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p>
    <w:p w14:paraId="55073BEB" w14:textId="77777777" w:rsidR="00617A19" w:rsidRPr="00D23A2D" w:rsidRDefault="00F23A99" w:rsidP="00D23A2D">
      <w:pPr>
        <w:pStyle w:val="Liste"/>
      </w:pPr>
      <w:proofErr w:type="spellStart"/>
      <w:r w:rsidRPr="00D23A2D">
        <w:t>vidareutvikle</w:t>
      </w:r>
      <w:proofErr w:type="spellEnd"/>
      <w:r w:rsidRPr="00D23A2D">
        <w:t xml:space="preserve"> det norske regelverket for å sikre at </w:t>
      </w:r>
      <w:proofErr w:type="spellStart"/>
      <w:r w:rsidRPr="00D23A2D">
        <w:t>havbotnmineralverksemd</w:t>
      </w:r>
      <w:proofErr w:type="spellEnd"/>
      <w:r w:rsidRPr="00D23A2D">
        <w:t xml:space="preserve"> under havbotnminerallova til kvar tid blir gjennomført </w:t>
      </w:r>
      <w:proofErr w:type="spellStart"/>
      <w:r w:rsidRPr="00D23A2D">
        <w:t>innanfor</w:t>
      </w:r>
      <w:proofErr w:type="spellEnd"/>
      <w:r w:rsidRPr="00D23A2D">
        <w:t xml:space="preserve"> relevante internasjonale </w:t>
      </w:r>
      <w:proofErr w:type="spellStart"/>
      <w:r w:rsidRPr="00D23A2D">
        <w:t>forpliktingar</w:t>
      </w:r>
      <w:proofErr w:type="spellEnd"/>
      <w:r w:rsidRPr="00D23A2D">
        <w:t xml:space="preserve"> som </w:t>
      </w:r>
      <w:proofErr w:type="spellStart"/>
      <w:r w:rsidRPr="00D23A2D">
        <w:t>Noreg</w:t>
      </w:r>
      <w:proofErr w:type="spellEnd"/>
      <w:r w:rsidRPr="00D23A2D">
        <w:t xml:space="preserve"> har </w:t>
      </w:r>
      <w:proofErr w:type="spellStart"/>
      <w:r w:rsidRPr="00D23A2D">
        <w:t>slutta</w:t>
      </w:r>
      <w:proofErr w:type="spellEnd"/>
      <w:r w:rsidRPr="00D23A2D">
        <w:t xml:space="preserve"> seg til: under dette havrettskonvensjonen og konvensjonen for biologisk </w:t>
      </w:r>
      <w:proofErr w:type="spellStart"/>
      <w:r w:rsidRPr="00D23A2D">
        <w:t>mangfald</w:t>
      </w:r>
      <w:proofErr w:type="spellEnd"/>
    </w:p>
    <w:p w14:paraId="11929B7D" w14:textId="77777777" w:rsidR="00617A19" w:rsidRPr="00D23A2D" w:rsidRDefault="00F23A99" w:rsidP="00D23A2D">
      <w:pPr>
        <w:pStyle w:val="Overskrift2"/>
      </w:pPr>
      <w:r w:rsidRPr="00D23A2D">
        <w:t xml:space="preserve">Klare og </w:t>
      </w:r>
      <w:proofErr w:type="spellStart"/>
      <w:r w:rsidRPr="00D23A2D">
        <w:t>føreseielege</w:t>
      </w:r>
      <w:proofErr w:type="spellEnd"/>
      <w:r w:rsidRPr="00D23A2D">
        <w:t xml:space="preserve"> rammevilkår</w:t>
      </w:r>
    </w:p>
    <w:p w14:paraId="4063BA37" w14:textId="77777777" w:rsidR="00617A19" w:rsidRPr="00D23A2D" w:rsidRDefault="00F23A99" w:rsidP="00D23A2D">
      <w:r w:rsidRPr="00D23A2D">
        <w:t xml:space="preserve">For å </w:t>
      </w:r>
      <w:proofErr w:type="spellStart"/>
      <w:r w:rsidRPr="00D23A2D">
        <w:t>leggje</w:t>
      </w:r>
      <w:proofErr w:type="spellEnd"/>
      <w:r w:rsidRPr="00D23A2D">
        <w:t xml:space="preserve"> til rette for ny </w:t>
      </w:r>
      <w:proofErr w:type="spellStart"/>
      <w:r w:rsidRPr="00D23A2D">
        <w:t>næringsverksemd</w:t>
      </w:r>
      <w:proofErr w:type="spellEnd"/>
      <w:r w:rsidRPr="00D23A2D">
        <w:t xml:space="preserve"> vil ei </w:t>
      </w:r>
      <w:proofErr w:type="spellStart"/>
      <w:r w:rsidRPr="00D23A2D">
        <w:t>hovudoppgåve</w:t>
      </w:r>
      <w:proofErr w:type="spellEnd"/>
      <w:r w:rsidRPr="00D23A2D">
        <w:t xml:space="preserve"> for styresmaktene </w:t>
      </w:r>
      <w:proofErr w:type="spellStart"/>
      <w:r w:rsidRPr="00D23A2D">
        <w:t>vere</w:t>
      </w:r>
      <w:proofErr w:type="spellEnd"/>
      <w:r w:rsidRPr="00D23A2D">
        <w:t xml:space="preserve"> å etablere og </w:t>
      </w:r>
      <w:proofErr w:type="spellStart"/>
      <w:r w:rsidRPr="00D23A2D">
        <w:t>halde</w:t>
      </w:r>
      <w:proofErr w:type="spellEnd"/>
      <w:r w:rsidRPr="00D23A2D">
        <w:t xml:space="preserve"> ved like </w:t>
      </w:r>
      <w:proofErr w:type="spellStart"/>
      <w:r w:rsidRPr="00D23A2D">
        <w:t>eit</w:t>
      </w:r>
      <w:proofErr w:type="spellEnd"/>
      <w:r w:rsidRPr="00D23A2D">
        <w:t xml:space="preserve"> rammeverk for </w:t>
      </w:r>
      <w:proofErr w:type="spellStart"/>
      <w:r w:rsidRPr="00D23A2D">
        <w:t>verksemda</w:t>
      </w:r>
      <w:proofErr w:type="spellEnd"/>
      <w:r w:rsidRPr="00D23A2D">
        <w:t xml:space="preserve"> som </w:t>
      </w:r>
      <w:proofErr w:type="spellStart"/>
      <w:r w:rsidRPr="00D23A2D">
        <w:t>gjer</w:t>
      </w:r>
      <w:proofErr w:type="spellEnd"/>
      <w:r w:rsidRPr="00D23A2D">
        <w:t xml:space="preserve"> at det er i </w:t>
      </w:r>
      <w:proofErr w:type="spellStart"/>
      <w:r w:rsidRPr="00D23A2D">
        <w:t>eigeninteressa</w:t>
      </w:r>
      <w:proofErr w:type="spellEnd"/>
      <w:r w:rsidRPr="00D23A2D">
        <w:t xml:space="preserve"> til selskapa å utnytte </w:t>
      </w:r>
      <w:proofErr w:type="spellStart"/>
      <w:r w:rsidRPr="00D23A2D">
        <w:t>ressursane</w:t>
      </w:r>
      <w:proofErr w:type="spellEnd"/>
      <w:r w:rsidRPr="00D23A2D">
        <w:t xml:space="preserve"> på </w:t>
      </w:r>
      <w:proofErr w:type="spellStart"/>
      <w:r w:rsidRPr="00D23A2D">
        <w:t>ein</w:t>
      </w:r>
      <w:proofErr w:type="spellEnd"/>
      <w:r w:rsidRPr="00D23A2D">
        <w:t xml:space="preserve"> måte som også er til beste for samfunnet. Dette er viktig for å få til ei god forvaltning av </w:t>
      </w:r>
      <w:proofErr w:type="spellStart"/>
      <w:r w:rsidRPr="00D23A2D">
        <w:t>mineralressursane</w:t>
      </w:r>
      <w:proofErr w:type="spellEnd"/>
      <w:r w:rsidRPr="00D23A2D">
        <w:t xml:space="preserve">. God ressursforvaltning </w:t>
      </w:r>
      <w:proofErr w:type="spellStart"/>
      <w:r w:rsidRPr="00D23A2D">
        <w:t>sikrar</w:t>
      </w:r>
      <w:proofErr w:type="spellEnd"/>
      <w:r w:rsidRPr="00D23A2D">
        <w:t xml:space="preserve"> </w:t>
      </w:r>
      <w:proofErr w:type="spellStart"/>
      <w:r w:rsidRPr="00D23A2D">
        <w:t>høgast</w:t>
      </w:r>
      <w:proofErr w:type="spellEnd"/>
      <w:r w:rsidRPr="00D23A2D">
        <w:t xml:space="preserve"> </w:t>
      </w:r>
      <w:proofErr w:type="spellStart"/>
      <w:r w:rsidRPr="00D23A2D">
        <w:t>mogleg</w:t>
      </w:r>
      <w:proofErr w:type="spellEnd"/>
      <w:r w:rsidRPr="00D23A2D">
        <w:t xml:space="preserve"> verdiskaping for samfunnet </w:t>
      </w:r>
      <w:proofErr w:type="spellStart"/>
      <w:r w:rsidRPr="00D23A2D">
        <w:t>innanfor</w:t>
      </w:r>
      <w:proofErr w:type="spellEnd"/>
      <w:r w:rsidRPr="00D23A2D">
        <w:t xml:space="preserve"> </w:t>
      </w:r>
      <w:proofErr w:type="spellStart"/>
      <w:r w:rsidRPr="00D23A2D">
        <w:t>berekraftige</w:t>
      </w:r>
      <w:proofErr w:type="spellEnd"/>
      <w:r w:rsidRPr="00D23A2D">
        <w:t xml:space="preserve"> rammer, og </w:t>
      </w:r>
      <w:proofErr w:type="spellStart"/>
      <w:r w:rsidRPr="00D23A2D">
        <w:t>legg</w:t>
      </w:r>
      <w:proofErr w:type="spellEnd"/>
      <w:r w:rsidRPr="00D23A2D">
        <w:t xml:space="preserve"> til rette for at det norske folket gjennom skattesystemet blir sikra </w:t>
      </w:r>
      <w:proofErr w:type="spellStart"/>
      <w:r w:rsidRPr="00D23A2D">
        <w:t>ein</w:t>
      </w:r>
      <w:proofErr w:type="spellEnd"/>
      <w:r w:rsidRPr="00D23A2D">
        <w:t xml:space="preserve"> del av denne verdiskapinga.</w:t>
      </w:r>
    </w:p>
    <w:p w14:paraId="4CEBA579" w14:textId="77777777" w:rsidR="00617A19" w:rsidRPr="00D23A2D" w:rsidRDefault="00F23A99" w:rsidP="00D23A2D">
      <w:r w:rsidRPr="00D23A2D">
        <w:t xml:space="preserve">Forvaltninga av havbotnmineral vil </w:t>
      </w:r>
      <w:proofErr w:type="spellStart"/>
      <w:r w:rsidRPr="00D23A2D">
        <w:t>byggje</w:t>
      </w:r>
      <w:proofErr w:type="spellEnd"/>
      <w:r w:rsidRPr="00D23A2D">
        <w:t xml:space="preserve"> på </w:t>
      </w:r>
      <w:proofErr w:type="spellStart"/>
      <w:r w:rsidRPr="00D23A2D">
        <w:t>dei</w:t>
      </w:r>
      <w:proofErr w:type="spellEnd"/>
      <w:r w:rsidRPr="00D23A2D">
        <w:t xml:space="preserve"> same </w:t>
      </w:r>
      <w:proofErr w:type="spellStart"/>
      <w:r w:rsidRPr="00D23A2D">
        <w:t>hovudprinsippa</w:t>
      </w:r>
      <w:proofErr w:type="spellEnd"/>
      <w:r w:rsidRPr="00D23A2D">
        <w:t xml:space="preserve"> som forvaltninga av anna </w:t>
      </w:r>
      <w:proofErr w:type="spellStart"/>
      <w:r w:rsidRPr="00D23A2D">
        <w:t>næringsverksemd</w:t>
      </w:r>
      <w:proofErr w:type="spellEnd"/>
      <w:r w:rsidRPr="00D23A2D">
        <w:t xml:space="preserve"> i </w:t>
      </w:r>
      <w:proofErr w:type="spellStart"/>
      <w:r w:rsidRPr="00D23A2D">
        <w:t>Noreg</w:t>
      </w:r>
      <w:proofErr w:type="spellEnd"/>
      <w:r w:rsidRPr="00D23A2D">
        <w:t xml:space="preserve">, med ei klar rolle- og ansvarsfordeling mellom styresmaktene og </w:t>
      </w:r>
      <w:r w:rsidRPr="00D23A2D">
        <w:lastRenderedPageBreak/>
        <w:t xml:space="preserve">næringa. Styresmaktene styrer gjennom rammer, som mellom anna består av lover, forskrifter og </w:t>
      </w:r>
      <w:proofErr w:type="spellStart"/>
      <w:r w:rsidRPr="00D23A2D">
        <w:t>konsesjonar</w:t>
      </w:r>
      <w:proofErr w:type="spellEnd"/>
      <w:r w:rsidRPr="00D23A2D">
        <w:t xml:space="preserve">, som gir </w:t>
      </w:r>
      <w:proofErr w:type="spellStart"/>
      <w:r w:rsidRPr="00D23A2D">
        <w:t>rettshavarane</w:t>
      </w:r>
      <w:proofErr w:type="spellEnd"/>
      <w:r w:rsidRPr="00D23A2D">
        <w:t xml:space="preserve"> på norsk sokkel </w:t>
      </w:r>
      <w:proofErr w:type="spellStart"/>
      <w:r w:rsidRPr="00D23A2D">
        <w:t>rettar</w:t>
      </w:r>
      <w:proofErr w:type="spellEnd"/>
      <w:r w:rsidRPr="00D23A2D">
        <w:t xml:space="preserve"> og plikter. For å få til god ressursforvaltning er det viktig at selskapa, </w:t>
      </w:r>
      <w:proofErr w:type="spellStart"/>
      <w:r w:rsidRPr="00D23A2D">
        <w:t>innanfor</w:t>
      </w:r>
      <w:proofErr w:type="spellEnd"/>
      <w:r w:rsidRPr="00D23A2D">
        <w:t xml:space="preserve"> rammeverket styresmaktene </w:t>
      </w:r>
      <w:proofErr w:type="spellStart"/>
      <w:r w:rsidRPr="00D23A2D">
        <w:t>set</w:t>
      </w:r>
      <w:proofErr w:type="spellEnd"/>
      <w:r w:rsidRPr="00D23A2D">
        <w:t xml:space="preserve">, har økonomiske insentiv til å skape størst </w:t>
      </w:r>
      <w:proofErr w:type="spellStart"/>
      <w:r w:rsidRPr="00D23A2D">
        <w:t>mogleg</w:t>
      </w:r>
      <w:proofErr w:type="spellEnd"/>
      <w:r w:rsidRPr="00D23A2D">
        <w:t xml:space="preserve"> </w:t>
      </w:r>
      <w:proofErr w:type="spellStart"/>
      <w:r w:rsidRPr="00D23A2D">
        <w:t>verdiar</w:t>
      </w:r>
      <w:proofErr w:type="spellEnd"/>
      <w:r w:rsidRPr="00D23A2D">
        <w:t xml:space="preserve"> av </w:t>
      </w:r>
      <w:proofErr w:type="spellStart"/>
      <w:r w:rsidRPr="00D23A2D">
        <w:t>ressursane</w:t>
      </w:r>
      <w:proofErr w:type="spellEnd"/>
      <w:r w:rsidRPr="00D23A2D">
        <w:t xml:space="preserve"> på </w:t>
      </w:r>
      <w:proofErr w:type="spellStart"/>
      <w:r w:rsidRPr="00D23A2D">
        <w:t>ein</w:t>
      </w:r>
      <w:proofErr w:type="spellEnd"/>
      <w:r w:rsidRPr="00D23A2D">
        <w:t xml:space="preserve"> </w:t>
      </w:r>
      <w:proofErr w:type="spellStart"/>
      <w:r w:rsidRPr="00D23A2D">
        <w:t>berekraftig</w:t>
      </w:r>
      <w:proofErr w:type="spellEnd"/>
      <w:r w:rsidRPr="00D23A2D">
        <w:t xml:space="preserve"> måte.</w:t>
      </w:r>
    </w:p>
    <w:p w14:paraId="0737F677" w14:textId="77777777" w:rsidR="00617A19" w:rsidRPr="00D23A2D" w:rsidRDefault="00F23A99" w:rsidP="00D23A2D">
      <w:r w:rsidRPr="00D23A2D">
        <w:t xml:space="preserve">Departementet er </w:t>
      </w:r>
      <w:proofErr w:type="spellStart"/>
      <w:r w:rsidRPr="00D23A2D">
        <w:t>oppteke</w:t>
      </w:r>
      <w:proofErr w:type="spellEnd"/>
      <w:r w:rsidRPr="00D23A2D">
        <w:t xml:space="preserve"> av å bidra til klare, </w:t>
      </w:r>
      <w:proofErr w:type="spellStart"/>
      <w:r w:rsidRPr="00D23A2D">
        <w:t>føreseielege</w:t>
      </w:r>
      <w:proofErr w:type="spellEnd"/>
      <w:r w:rsidRPr="00D23A2D">
        <w:t xml:space="preserve"> og kunnskapsbaserte rammer for </w:t>
      </w:r>
      <w:proofErr w:type="spellStart"/>
      <w:r w:rsidRPr="00D23A2D">
        <w:t>havbotnmineralverksemda</w:t>
      </w:r>
      <w:proofErr w:type="spellEnd"/>
      <w:r w:rsidRPr="00D23A2D">
        <w:t xml:space="preserve">. Havbotnminerallova </w:t>
      </w:r>
      <w:proofErr w:type="spellStart"/>
      <w:r w:rsidRPr="00D23A2D">
        <w:t>utgjer</w:t>
      </w:r>
      <w:proofErr w:type="spellEnd"/>
      <w:r w:rsidRPr="00D23A2D">
        <w:t xml:space="preserve"> grunnpilaren i dette. Slike rammer er </w:t>
      </w:r>
      <w:proofErr w:type="spellStart"/>
      <w:r w:rsidRPr="00D23A2D">
        <w:t>avgjerande</w:t>
      </w:r>
      <w:proofErr w:type="spellEnd"/>
      <w:r w:rsidRPr="00D23A2D">
        <w:t xml:space="preserve"> for å </w:t>
      </w:r>
      <w:proofErr w:type="spellStart"/>
      <w:r w:rsidRPr="00D23A2D">
        <w:t>leggje</w:t>
      </w:r>
      <w:proofErr w:type="spellEnd"/>
      <w:r w:rsidRPr="00D23A2D">
        <w:t xml:space="preserve"> til rette for </w:t>
      </w:r>
      <w:proofErr w:type="spellStart"/>
      <w:r w:rsidRPr="00D23A2D">
        <w:t>lønnsam</w:t>
      </w:r>
      <w:proofErr w:type="spellEnd"/>
      <w:r w:rsidRPr="00D23A2D">
        <w:t xml:space="preserve"> </w:t>
      </w:r>
      <w:proofErr w:type="spellStart"/>
      <w:r w:rsidRPr="00D23A2D">
        <w:t>mineralverksemd</w:t>
      </w:r>
      <w:proofErr w:type="spellEnd"/>
      <w:r w:rsidRPr="00D23A2D">
        <w:t xml:space="preserve"> på norsk kontinentalsokkel, </w:t>
      </w:r>
      <w:proofErr w:type="spellStart"/>
      <w:r w:rsidRPr="00D23A2D">
        <w:t>sidan</w:t>
      </w:r>
      <w:proofErr w:type="spellEnd"/>
      <w:r w:rsidRPr="00D23A2D">
        <w:t xml:space="preserve"> den operative leitinga, utbygginga og drifta skal skje i regi av kommersielle </w:t>
      </w:r>
      <w:proofErr w:type="spellStart"/>
      <w:r w:rsidRPr="00D23A2D">
        <w:t>aktørar</w:t>
      </w:r>
      <w:proofErr w:type="spellEnd"/>
      <w:r w:rsidRPr="00D23A2D">
        <w:t xml:space="preserve">. Dei </w:t>
      </w:r>
      <w:proofErr w:type="spellStart"/>
      <w:r w:rsidRPr="00D23A2D">
        <w:t>viktigaste</w:t>
      </w:r>
      <w:proofErr w:type="spellEnd"/>
      <w:r w:rsidRPr="00D23A2D">
        <w:t xml:space="preserve"> rammene for </w:t>
      </w:r>
      <w:proofErr w:type="spellStart"/>
      <w:r w:rsidRPr="00D23A2D">
        <w:t>aktørane</w:t>
      </w:r>
      <w:proofErr w:type="spellEnd"/>
      <w:r w:rsidRPr="00D23A2D">
        <w:t xml:space="preserve"> er knytte til arealpolitikken og skattlegginga av </w:t>
      </w:r>
      <w:proofErr w:type="spellStart"/>
      <w:r w:rsidRPr="00D23A2D">
        <w:t>verksemda</w:t>
      </w:r>
      <w:proofErr w:type="spellEnd"/>
      <w:r w:rsidRPr="00D23A2D">
        <w:t>.</w:t>
      </w:r>
    </w:p>
    <w:p w14:paraId="08F6EF1A" w14:textId="77777777" w:rsidR="00617A19" w:rsidRPr="00D23A2D" w:rsidRDefault="00F23A99" w:rsidP="00D23A2D">
      <w:r w:rsidRPr="00D23A2D">
        <w:t xml:space="preserve">Utvinning av havbotnmineral er ei kapitalintensiv og langsiktig </w:t>
      </w:r>
      <w:proofErr w:type="spellStart"/>
      <w:r w:rsidRPr="00D23A2D">
        <w:t>verksemd</w:t>
      </w:r>
      <w:proofErr w:type="spellEnd"/>
      <w:r w:rsidRPr="00D23A2D">
        <w:t xml:space="preserve">, og det er derfor viktig at rammene for </w:t>
      </w:r>
      <w:proofErr w:type="spellStart"/>
      <w:r w:rsidRPr="00D23A2D">
        <w:t>verksemda</w:t>
      </w:r>
      <w:proofErr w:type="spellEnd"/>
      <w:r w:rsidRPr="00D23A2D">
        <w:t xml:space="preserve"> er </w:t>
      </w:r>
      <w:proofErr w:type="spellStart"/>
      <w:r w:rsidRPr="00D23A2D">
        <w:t>heilskaplege</w:t>
      </w:r>
      <w:proofErr w:type="spellEnd"/>
      <w:r w:rsidRPr="00D23A2D">
        <w:t xml:space="preserve">, klare, </w:t>
      </w:r>
      <w:proofErr w:type="spellStart"/>
      <w:r w:rsidRPr="00D23A2D">
        <w:t>føreseielege</w:t>
      </w:r>
      <w:proofErr w:type="spellEnd"/>
      <w:r w:rsidRPr="00D23A2D">
        <w:t xml:space="preserve"> og stabile over tid. For å </w:t>
      </w:r>
      <w:proofErr w:type="spellStart"/>
      <w:r w:rsidRPr="00D23A2D">
        <w:t>leggje</w:t>
      </w:r>
      <w:proofErr w:type="spellEnd"/>
      <w:r w:rsidRPr="00D23A2D">
        <w:t xml:space="preserve"> til rette for ny </w:t>
      </w:r>
      <w:proofErr w:type="spellStart"/>
      <w:r w:rsidRPr="00D23A2D">
        <w:t>næringsverksemd</w:t>
      </w:r>
      <w:proofErr w:type="spellEnd"/>
      <w:r w:rsidRPr="00D23A2D">
        <w:t xml:space="preserve"> og sikre at denne </w:t>
      </w:r>
      <w:proofErr w:type="spellStart"/>
      <w:r w:rsidRPr="00D23A2D">
        <w:t>verksemda</w:t>
      </w:r>
      <w:proofErr w:type="spellEnd"/>
      <w:r w:rsidRPr="00D23A2D">
        <w:t xml:space="preserve"> er </w:t>
      </w:r>
      <w:proofErr w:type="spellStart"/>
      <w:r w:rsidRPr="00D23A2D">
        <w:t>berekraftig</w:t>
      </w:r>
      <w:proofErr w:type="spellEnd"/>
      <w:r w:rsidRPr="00D23A2D">
        <w:t xml:space="preserve">, er det ei </w:t>
      </w:r>
      <w:proofErr w:type="spellStart"/>
      <w:r w:rsidRPr="00D23A2D">
        <w:t>hovudoppgåve</w:t>
      </w:r>
      <w:proofErr w:type="spellEnd"/>
      <w:r w:rsidRPr="00D23A2D">
        <w:t xml:space="preserve"> for styresmaktene å etablere og </w:t>
      </w:r>
      <w:proofErr w:type="spellStart"/>
      <w:r w:rsidRPr="00D23A2D">
        <w:t>halde</w:t>
      </w:r>
      <w:proofErr w:type="spellEnd"/>
      <w:r w:rsidRPr="00D23A2D">
        <w:t xml:space="preserve"> ved like </w:t>
      </w:r>
      <w:proofErr w:type="spellStart"/>
      <w:r w:rsidRPr="00D23A2D">
        <w:t>eit</w:t>
      </w:r>
      <w:proofErr w:type="spellEnd"/>
      <w:r w:rsidRPr="00D23A2D">
        <w:t xml:space="preserve"> rammeverk som er tilpassa behovet til den </w:t>
      </w:r>
      <w:proofErr w:type="spellStart"/>
      <w:r w:rsidRPr="00D23A2D">
        <w:t>næringsverksemda</w:t>
      </w:r>
      <w:proofErr w:type="spellEnd"/>
      <w:r w:rsidRPr="00D23A2D">
        <w:t xml:space="preserve"> som blir utvikla over tid og som </w:t>
      </w:r>
      <w:proofErr w:type="spellStart"/>
      <w:r w:rsidRPr="00D23A2D">
        <w:t>tek</w:t>
      </w:r>
      <w:proofErr w:type="spellEnd"/>
      <w:r w:rsidRPr="00D23A2D">
        <w:t xml:space="preserve"> omsyn til miljøet og ny kunnskap. Departementet vil opptre </w:t>
      </w:r>
      <w:proofErr w:type="spellStart"/>
      <w:r w:rsidRPr="00D23A2D">
        <w:t>føreseieleg</w:t>
      </w:r>
      <w:proofErr w:type="spellEnd"/>
      <w:r w:rsidRPr="00D23A2D">
        <w:t xml:space="preserve"> med basis i fakta og oppdatert kunnskap overfor </w:t>
      </w:r>
      <w:proofErr w:type="spellStart"/>
      <w:r w:rsidRPr="00D23A2D">
        <w:t>næringsaktørane</w:t>
      </w:r>
      <w:proofErr w:type="spellEnd"/>
      <w:r w:rsidRPr="00D23A2D">
        <w:t xml:space="preserve">, i tråd med beste norske tradisjon. </w:t>
      </w:r>
      <w:proofErr w:type="spellStart"/>
      <w:r w:rsidRPr="00D23A2D">
        <w:t>Sidan</w:t>
      </w:r>
      <w:proofErr w:type="spellEnd"/>
      <w:r w:rsidRPr="00D23A2D">
        <w:t xml:space="preserve"> </w:t>
      </w:r>
      <w:proofErr w:type="spellStart"/>
      <w:r w:rsidRPr="00D23A2D">
        <w:t>ein</w:t>
      </w:r>
      <w:proofErr w:type="spellEnd"/>
      <w:r w:rsidRPr="00D23A2D">
        <w:t xml:space="preserve"> i dag har lite kunnskap om miljøet på havbotnen og om </w:t>
      </w:r>
      <w:proofErr w:type="spellStart"/>
      <w:r w:rsidRPr="00D23A2D">
        <w:t>moglege</w:t>
      </w:r>
      <w:proofErr w:type="spellEnd"/>
      <w:r w:rsidRPr="00D23A2D">
        <w:t xml:space="preserve"> </w:t>
      </w:r>
      <w:proofErr w:type="spellStart"/>
      <w:r w:rsidRPr="00D23A2D">
        <w:t>konsekvensar</w:t>
      </w:r>
      <w:proofErr w:type="spellEnd"/>
      <w:r w:rsidRPr="00D23A2D">
        <w:t xml:space="preserve"> av utvinning, vil regjeringa </w:t>
      </w:r>
      <w:proofErr w:type="spellStart"/>
      <w:r w:rsidRPr="00D23A2D">
        <w:t>leggje</w:t>
      </w:r>
      <w:proofErr w:type="spellEnd"/>
      <w:r w:rsidRPr="00D23A2D">
        <w:t xml:space="preserve"> til grunn ei stegvis tilnærming i utviklinga av </w:t>
      </w:r>
      <w:proofErr w:type="spellStart"/>
      <w:r w:rsidRPr="00D23A2D">
        <w:t>verksemda</w:t>
      </w:r>
      <w:proofErr w:type="spellEnd"/>
      <w:r w:rsidRPr="00D23A2D">
        <w:t>.</w:t>
      </w:r>
    </w:p>
    <w:p w14:paraId="043F70F2" w14:textId="77777777" w:rsidR="00617A19" w:rsidRPr="00D23A2D" w:rsidRDefault="00F23A99" w:rsidP="00D23A2D">
      <w:r w:rsidRPr="00D23A2D">
        <w:t xml:space="preserve">At område blir </w:t>
      </w:r>
      <w:proofErr w:type="spellStart"/>
      <w:r w:rsidRPr="00D23A2D">
        <w:t>opna</w:t>
      </w:r>
      <w:proofErr w:type="spellEnd"/>
      <w:r w:rsidRPr="00D23A2D">
        <w:t xml:space="preserve">, er </w:t>
      </w:r>
      <w:proofErr w:type="spellStart"/>
      <w:r w:rsidRPr="00D23A2D">
        <w:t>ein</w:t>
      </w:r>
      <w:proofErr w:type="spellEnd"/>
      <w:r w:rsidRPr="00D23A2D">
        <w:t xml:space="preserve"> </w:t>
      </w:r>
      <w:proofErr w:type="spellStart"/>
      <w:r w:rsidRPr="00D23A2D">
        <w:t>føresetnad</w:t>
      </w:r>
      <w:proofErr w:type="spellEnd"/>
      <w:r w:rsidRPr="00D23A2D">
        <w:t xml:space="preserve"> for kommersiell </w:t>
      </w:r>
      <w:proofErr w:type="spellStart"/>
      <w:r w:rsidRPr="00D23A2D">
        <w:t>havbotnverksemd</w:t>
      </w:r>
      <w:proofErr w:type="spellEnd"/>
      <w:r w:rsidRPr="00D23A2D">
        <w:t xml:space="preserve">. </w:t>
      </w:r>
      <w:proofErr w:type="spellStart"/>
      <w:r w:rsidRPr="00D23A2D">
        <w:t>Vidare</w:t>
      </w:r>
      <w:proofErr w:type="spellEnd"/>
      <w:r w:rsidRPr="00D23A2D">
        <w:t xml:space="preserve"> er det </w:t>
      </w:r>
      <w:proofErr w:type="spellStart"/>
      <w:r w:rsidRPr="00D23A2D">
        <w:t>avgjerande</w:t>
      </w:r>
      <w:proofErr w:type="spellEnd"/>
      <w:r w:rsidRPr="00D23A2D">
        <w:t xml:space="preserve"> for </w:t>
      </w:r>
      <w:proofErr w:type="spellStart"/>
      <w:r w:rsidRPr="00D23A2D">
        <w:t>aktørane</w:t>
      </w:r>
      <w:proofErr w:type="spellEnd"/>
      <w:r w:rsidRPr="00D23A2D">
        <w:t xml:space="preserve"> at </w:t>
      </w:r>
      <w:proofErr w:type="spellStart"/>
      <w:r w:rsidRPr="00D23A2D">
        <w:t>dei</w:t>
      </w:r>
      <w:proofErr w:type="spellEnd"/>
      <w:r w:rsidRPr="00D23A2D">
        <w:t xml:space="preserve"> kan </w:t>
      </w:r>
      <w:proofErr w:type="spellStart"/>
      <w:r w:rsidRPr="00D23A2D">
        <w:t>byggje</w:t>
      </w:r>
      <w:proofErr w:type="spellEnd"/>
      <w:r w:rsidRPr="00D23A2D">
        <w:t xml:space="preserve"> opp </w:t>
      </w:r>
      <w:proofErr w:type="spellStart"/>
      <w:r w:rsidRPr="00D23A2D">
        <w:t>ein</w:t>
      </w:r>
      <w:proofErr w:type="spellEnd"/>
      <w:r w:rsidRPr="00D23A2D">
        <w:t xml:space="preserve"> portefølje for aktivitet slik at </w:t>
      </w:r>
      <w:proofErr w:type="spellStart"/>
      <w:r w:rsidRPr="00D23A2D">
        <w:t>verksemda</w:t>
      </w:r>
      <w:proofErr w:type="spellEnd"/>
      <w:r w:rsidRPr="00D23A2D">
        <w:t xml:space="preserve"> kan </w:t>
      </w:r>
      <w:proofErr w:type="spellStart"/>
      <w:r w:rsidRPr="00D23A2D">
        <w:t>halde</w:t>
      </w:r>
      <w:proofErr w:type="spellEnd"/>
      <w:r w:rsidRPr="00D23A2D">
        <w:t xml:space="preserve"> fram over tid. Det betyr regelmessig tilgang til attraktivt areal. Det vil derfor regelmessig bli lyst ut avgrensa område </w:t>
      </w:r>
      <w:proofErr w:type="spellStart"/>
      <w:r w:rsidRPr="00D23A2D">
        <w:t>innanfor</w:t>
      </w:r>
      <w:proofErr w:type="spellEnd"/>
      <w:r w:rsidRPr="00D23A2D">
        <w:t xml:space="preserve"> det </w:t>
      </w:r>
      <w:proofErr w:type="spellStart"/>
      <w:r w:rsidRPr="00D23A2D">
        <w:t>opna</w:t>
      </w:r>
      <w:proofErr w:type="spellEnd"/>
      <w:r w:rsidRPr="00D23A2D">
        <w:t xml:space="preserve"> området.</w:t>
      </w:r>
    </w:p>
    <w:p w14:paraId="10DCA5BF" w14:textId="77777777" w:rsidR="00617A19" w:rsidRPr="00D23A2D" w:rsidRDefault="00F23A99" w:rsidP="00D23A2D">
      <w:r w:rsidRPr="00D23A2D">
        <w:t xml:space="preserve">I tillegg til føresegnene i havbotnminerallova om tilbakelevering av </w:t>
      </w:r>
      <w:proofErr w:type="spellStart"/>
      <w:r w:rsidRPr="00D23A2D">
        <w:t>delar</w:t>
      </w:r>
      <w:proofErr w:type="spellEnd"/>
      <w:r w:rsidRPr="00D23A2D">
        <w:t xml:space="preserve"> av området for </w:t>
      </w:r>
      <w:proofErr w:type="spellStart"/>
      <w:r w:rsidRPr="00D23A2D">
        <w:t>eit</w:t>
      </w:r>
      <w:proofErr w:type="spellEnd"/>
      <w:r w:rsidRPr="00D23A2D">
        <w:t xml:space="preserve"> utvinningsløyve vil departementet også vurdere om det eventuelt bør </w:t>
      </w:r>
      <w:proofErr w:type="spellStart"/>
      <w:r w:rsidRPr="00D23A2D">
        <w:t>fastsetjast</w:t>
      </w:r>
      <w:proofErr w:type="spellEnd"/>
      <w:r w:rsidRPr="00D23A2D">
        <w:t xml:space="preserve"> ei arealavgift som gir </w:t>
      </w:r>
      <w:proofErr w:type="spellStart"/>
      <w:r w:rsidRPr="00D23A2D">
        <w:t>rettshavaren</w:t>
      </w:r>
      <w:proofErr w:type="spellEnd"/>
      <w:r w:rsidRPr="00D23A2D">
        <w:t xml:space="preserve"> insentiv til å levere tilbake areal som han </w:t>
      </w:r>
      <w:proofErr w:type="spellStart"/>
      <w:r w:rsidRPr="00D23A2D">
        <w:t>ikkje</w:t>
      </w:r>
      <w:proofErr w:type="spellEnd"/>
      <w:r w:rsidRPr="00D23A2D">
        <w:t xml:space="preserve"> arbeider aktivt med. Det er lagt til grunn at ei slik avgift kan </w:t>
      </w:r>
      <w:proofErr w:type="spellStart"/>
      <w:r w:rsidRPr="00D23A2D">
        <w:t>fastsetjast</w:t>
      </w:r>
      <w:proofErr w:type="spellEnd"/>
      <w:r w:rsidRPr="00D23A2D">
        <w:t xml:space="preserve"> i </w:t>
      </w:r>
      <w:proofErr w:type="spellStart"/>
      <w:r w:rsidRPr="00D23A2D">
        <w:t>dei</w:t>
      </w:r>
      <w:proofErr w:type="spellEnd"/>
      <w:r w:rsidRPr="00D23A2D">
        <w:t xml:space="preserve"> </w:t>
      </w:r>
      <w:proofErr w:type="spellStart"/>
      <w:r w:rsidRPr="00D23A2D">
        <w:t>årlege</w:t>
      </w:r>
      <w:proofErr w:type="spellEnd"/>
      <w:r w:rsidRPr="00D23A2D">
        <w:t xml:space="preserve"> stortingsvedtaka om særavgift til statskassen.</w:t>
      </w:r>
    </w:p>
    <w:p w14:paraId="7BCF3BD8" w14:textId="77777777" w:rsidR="00617A19" w:rsidRPr="00D23A2D" w:rsidRDefault="00F23A99" w:rsidP="00D23A2D">
      <w:r w:rsidRPr="00D23A2D">
        <w:t xml:space="preserve">Utvinningsplanar vil </w:t>
      </w:r>
      <w:proofErr w:type="spellStart"/>
      <w:r w:rsidRPr="00D23A2D">
        <w:t>vere</w:t>
      </w:r>
      <w:proofErr w:type="spellEnd"/>
      <w:r w:rsidRPr="00D23A2D">
        <w:t xml:space="preserve"> spesifikke for </w:t>
      </w:r>
      <w:proofErr w:type="spellStart"/>
      <w:r w:rsidRPr="00D23A2D">
        <w:t>eit</w:t>
      </w:r>
      <w:proofErr w:type="spellEnd"/>
      <w:r w:rsidRPr="00D23A2D">
        <w:t xml:space="preserve"> definert foreslått prosjektområde og ei utvinningsløysing. Som del av utvinningsplanen skal det </w:t>
      </w:r>
      <w:proofErr w:type="spellStart"/>
      <w:r w:rsidRPr="00D23A2D">
        <w:t>gjennomførast</w:t>
      </w:r>
      <w:proofErr w:type="spellEnd"/>
      <w:r w:rsidRPr="00D23A2D">
        <w:t xml:space="preserve"> ei prosjektspesifikk konsekvensutgreiing for den konkrete utvinningsaktiviteten </w:t>
      </w:r>
      <w:proofErr w:type="spellStart"/>
      <w:r w:rsidRPr="00D23A2D">
        <w:t>ein</w:t>
      </w:r>
      <w:proofErr w:type="spellEnd"/>
      <w:r w:rsidRPr="00D23A2D">
        <w:t xml:space="preserve"> </w:t>
      </w:r>
      <w:proofErr w:type="spellStart"/>
      <w:r w:rsidRPr="00D23A2D">
        <w:t>søkjer</w:t>
      </w:r>
      <w:proofErr w:type="spellEnd"/>
      <w:r w:rsidRPr="00D23A2D">
        <w:t xml:space="preserve"> om godkjenning for. Relevante </w:t>
      </w:r>
      <w:proofErr w:type="spellStart"/>
      <w:r w:rsidRPr="00D23A2D">
        <w:t>avbøtande</w:t>
      </w:r>
      <w:proofErr w:type="spellEnd"/>
      <w:r w:rsidRPr="00D23A2D">
        <w:t xml:space="preserve"> tiltak skal </w:t>
      </w:r>
      <w:proofErr w:type="spellStart"/>
      <w:r w:rsidRPr="00D23A2D">
        <w:t>identifiserast</w:t>
      </w:r>
      <w:proofErr w:type="spellEnd"/>
      <w:r w:rsidRPr="00D23A2D">
        <w:t xml:space="preserve"> og </w:t>
      </w:r>
      <w:proofErr w:type="spellStart"/>
      <w:r w:rsidRPr="00D23A2D">
        <w:t>vurderast</w:t>
      </w:r>
      <w:proofErr w:type="spellEnd"/>
      <w:r w:rsidRPr="00D23A2D">
        <w:t xml:space="preserve">. Det må </w:t>
      </w:r>
      <w:proofErr w:type="spellStart"/>
      <w:r w:rsidRPr="00D23A2D">
        <w:t>etablerast</w:t>
      </w:r>
      <w:proofErr w:type="spellEnd"/>
      <w:r w:rsidRPr="00D23A2D">
        <w:t xml:space="preserve"> god kunnskap om lokale forhold, som fysiske miljøforhold og </w:t>
      </w:r>
      <w:proofErr w:type="spellStart"/>
      <w:r w:rsidRPr="00D23A2D">
        <w:t>naturressursar</w:t>
      </w:r>
      <w:proofErr w:type="spellEnd"/>
      <w:r w:rsidRPr="00D23A2D">
        <w:t xml:space="preserve">. </w:t>
      </w:r>
      <w:proofErr w:type="spellStart"/>
      <w:r w:rsidRPr="00D23A2D">
        <w:t>Ein</w:t>
      </w:r>
      <w:proofErr w:type="spellEnd"/>
      <w:r w:rsidRPr="00D23A2D">
        <w:t xml:space="preserve"> </w:t>
      </w:r>
      <w:proofErr w:type="spellStart"/>
      <w:r w:rsidRPr="00D23A2D">
        <w:t>føresetnad</w:t>
      </w:r>
      <w:proofErr w:type="spellEnd"/>
      <w:r w:rsidRPr="00D23A2D">
        <w:t xml:space="preserve"> for godkjenning av utvinningsplanar er at </w:t>
      </w:r>
      <w:proofErr w:type="spellStart"/>
      <w:r w:rsidRPr="00D23A2D">
        <w:t>rettshavaren</w:t>
      </w:r>
      <w:proofErr w:type="spellEnd"/>
      <w:r w:rsidRPr="00D23A2D">
        <w:t xml:space="preserve"> </w:t>
      </w:r>
      <w:proofErr w:type="spellStart"/>
      <w:r w:rsidRPr="00D23A2D">
        <w:t>godtgjer</w:t>
      </w:r>
      <w:proofErr w:type="spellEnd"/>
      <w:r w:rsidRPr="00D23A2D">
        <w:t xml:space="preserve"> i utvinningsplanen at utvinninga kan </w:t>
      </w:r>
      <w:proofErr w:type="spellStart"/>
      <w:r w:rsidRPr="00D23A2D">
        <w:t>gjennomførast</w:t>
      </w:r>
      <w:proofErr w:type="spellEnd"/>
      <w:r w:rsidRPr="00D23A2D">
        <w:t xml:space="preserve"> på </w:t>
      </w:r>
      <w:proofErr w:type="spellStart"/>
      <w:r w:rsidRPr="00D23A2D">
        <w:t>forsvarleg</w:t>
      </w:r>
      <w:proofErr w:type="spellEnd"/>
      <w:r w:rsidRPr="00D23A2D">
        <w:t xml:space="preserve"> og </w:t>
      </w:r>
      <w:proofErr w:type="spellStart"/>
      <w:r w:rsidRPr="00D23A2D">
        <w:t>berekraftig</w:t>
      </w:r>
      <w:proofErr w:type="spellEnd"/>
      <w:r w:rsidRPr="00D23A2D">
        <w:t xml:space="preserve"> vis.</w:t>
      </w:r>
    </w:p>
    <w:p w14:paraId="5837B4CB" w14:textId="77777777" w:rsidR="00617A19" w:rsidRPr="00D23A2D" w:rsidRDefault="00F23A99" w:rsidP="00D23A2D">
      <w:r w:rsidRPr="00D23A2D">
        <w:t xml:space="preserve">Ulike </w:t>
      </w:r>
      <w:proofErr w:type="spellStart"/>
      <w:r w:rsidRPr="00D23A2D">
        <w:t>delar</w:t>
      </w:r>
      <w:proofErr w:type="spellEnd"/>
      <w:r w:rsidRPr="00D23A2D">
        <w:t xml:space="preserve"> av norskbasert industri har kompetanse som er relevant for </w:t>
      </w:r>
      <w:proofErr w:type="spellStart"/>
      <w:r w:rsidRPr="00D23A2D">
        <w:t>havbotnmineralverksemd</w:t>
      </w:r>
      <w:proofErr w:type="spellEnd"/>
      <w:r w:rsidRPr="00D23A2D">
        <w:t xml:space="preserve"> og har gjennom det </w:t>
      </w:r>
      <w:proofErr w:type="spellStart"/>
      <w:r w:rsidRPr="00D23A2D">
        <w:t>eit</w:t>
      </w:r>
      <w:proofErr w:type="spellEnd"/>
      <w:r w:rsidRPr="00D23A2D">
        <w:t xml:space="preserve"> godt utgangspunkt for å vinne </w:t>
      </w:r>
      <w:proofErr w:type="spellStart"/>
      <w:r w:rsidRPr="00D23A2D">
        <w:t>konkurransar</w:t>
      </w:r>
      <w:proofErr w:type="spellEnd"/>
      <w:r w:rsidRPr="00D23A2D">
        <w:t xml:space="preserve"> om oppdrag som gjeld </w:t>
      </w:r>
      <w:proofErr w:type="spellStart"/>
      <w:r w:rsidRPr="00D23A2D">
        <w:t>lønnsam</w:t>
      </w:r>
      <w:proofErr w:type="spellEnd"/>
      <w:r w:rsidRPr="00D23A2D">
        <w:t xml:space="preserve"> utnytting av ressurspotensialet på norsk kontinentalsokkel. Havbotnmineralaktivitet på norsk sokkel vil derfor kunne </w:t>
      </w:r>
      <w:proofErr w:type="spellStart"/>
      <w:r w:rsidRPr="00D23A2D">
        <w:t>leggje</w:t>
      </w:r>
      <w:proofErr w:type="spellEnd"/>
      <w:r w:rsidRPr="00D23A2D">
        <w:t xml:space="preserve"> grunnlag for aktivitet i fastlandsøkonomien med </w:t>
      </w:r>
      <w:proofErr w:type="spellStart"/>
      <w:r w:rsidRPr="00D23A2D">
        <w:t>tilhøyrande</w:t>
      </w:r>
      <w:proofErr w:type="spellEnd"/>
      <w:r w:rsidRPr="00D23A2D">
        <w:t xml:space="preserve"> </w:t>
      </w:r>
      <w:proofErr w:type="spellStart"/>
      <w:r w:rsidRPr="00D23A2D">
        <w:t>arbeidsplassar</w:t>
      </w:r>
      <w:proofErr w:type="spellEnd"/>
      <w:r w:rsidRPr="00D23A2D">
        <w:t xml:space="preserve"> og positive ringverknader. Å utnytte ressurspotensialet vil også bidra til forskingsaktivitet og kompetansebygging og slik </w:t>
      </w:r>
      <w:proofErr w:type="spellStart"/>
      <w:r w:rsidRPr="00D23A2D">
        <w:t>leggje</w:t>
      </w:r>
      <w:proofErr w:type="spellEnd"/>
      <w:r w:rsidRPr="00D23A2D">
        <w:t xml:space="preserve"> til rette for internasjonal konkurransekraft for norskbasert industri </w:t>
      </w:r>
      <w:proofErr w:type="spellStart"/>
      <w:r w:rsidRPr="00D23A2D">
        <w:t>innanfor</w:t>
      </w:r>
      <w:proofErr w:type="spellEnd"/>
      <w:r w:rsidRPr="00D23A2D">
        <w:t xml:space="preserve"> </w:t>
      </w:r>
      <w:proofErr w:type="spellStart"/>
      <w:r w:rsidRPr="00D23A2D">
        <w:t>mineralverksemd</w:t>
      </w:r>
      <w:proofErr w:type="spellEnd"/>
      <w:r w:rsidRPr="00D23A2D">
        <w:t xml:space="preserve"> til havs.</w:t>
      </w:r>
    </w:p>
    <w:p w14:paraId="6C1FBC2A" w14:textId="77777777" w:rsidR="00617A19" w:rsidRPr="00D23A2D" w:rsidRDefault="00F23A99" w:rsidP="00D23A2D">
      <w:r w:rsidRPr="00D23A2D">
        <w:t xml:space="preserve">Då Stortinget vedtok havbotnminerallova, uttrykte </w:t>
      </w:r>
      <w:proofErr w:type="spellStart"/>
      <w:r w:rsidRPr="00D23A2D">
        <w:t>fleirtalet</w:t>
      </w:r>
      <w:proofErr w:type="spellEnd"/>
      <w:r w:rsidRPr="00D23A2D">
        <w:t xml:space="preserve"> ei forventning om at det blei lagt fram </w:t>
      </w:r>
      <w:proofErr w:type="spellStart"/>
      <w:r w:rsidRPr="00D23A2D">
        <w:t>eit</w:t>
      </w:r>
      <w:proofErr w:type="spellEnd"/>
      <w:r w:rsidRPr="00D23A2D">
        <w:t xml:space="preserve"> forslag til </w:t>
      </w:r>
      <w:proofErr w:type="spellStart"/>
      <w:r w:rsidRPr="00D23A2D">
        <w:t>skattereglar</w:t>
      </w:r>
      <w:proofErr w:type="spellEnd"/>
      <w:r w:rsidRPr="00D23A2D">
        <w:t xml:space="preserve"> for selskapa i denne næringa. </w:t>
      </w:r>
      <w:proofErr w:type="spellStart"/>
      <w:r w:rsidRPr="00D23A2D">
        <w:t>Fleirtalet</w:t>
      </w:r>
      <w:proofErr w:type="spellEnd"/>
      <w:r w:rsidRPr="00D23A2D">
        <w:t xml:space="preserve"> gav </w:t>
      </w:r>
      <w:proofErr w:type="spellStart"/>
      <w:r w:rsidRPr="00D23A2D">
        <w:t>vidare</w:t>
      </w:r>
      <w:proofErr w:type="spellEnd"/>
      <w:r w:rsidRPr="00D23A2D">
        <w:t xml:space="preserve"> uttrykk for at </w:t>
      </w:r>
      <w:proofErr w:type="spellStart"/>
      <w:r w:rsidRPr="00D23A2D">
        <w:lastRenderedPageBreak/>
        <w:t>naturressursar</w:t>
      </w:r>
      <w:proofErr w:type="spellEnd"/>
      <w:r w:rsidRPr="00D23A2D">
        <w:t xml:space="preserve"> bør </w:t>
      </w:r>
      <w:proofErr w:type="spellStart"/>
      <w:r w:rsidRPr="00D23A2D">
        <w:t>skattleggjast</w:t>
      </w:r>
      <w:proofErr w:type="spellEnd"/>
      <w:r w:rsidRPr="00D23A2D">
        <w:t xml:space="preserve"> slik at </w:t>
      </w:r>
      <w:proofErr w:type="spellStart"/>
      <w:r w:rsidRPr="00D23A2D">
        <w:t>overskotet</w:t>
      </w:r>
      <w:proofErr w:type="spellEnd"/>
      <w:r w:rsidRPr="00D23A2D">
        <w:t xml:space="preserve"> går til fellesskapet, samtidig som det </w:t>
      </w:r>
      <w:proofErr w:type="spellStart"/>
      <w:r w:rsidRPr="00D23A2D">
        <w:t>ikkje</w:t>
      </w:r>
      <w:proofErr w:type="spellEnd"/>
      <w:r w:rsidRPr="00D23A2D">
        <w:t xml:space="preserve"> </w:t>
      </w:r>
      <w:proofErr w:type="spellStart"/>
      <w:r w:rsidRPr="00D23A2D">
        <w:t>hindrar</w:t>
      </w:r>
      <w:proofErr w:type="spellEnd"/>
      <w:r w:rsidRPr="00D23A2D">
        <w:t xml:space="preserve"> </w:t>
      </w:r>
      <w:proofErr w:type="spellStart"/>
      <w:r w:rsidRPr="00D23A2D">
        <w:t>lønnsam</w:t>
      </w:r>
      <w:proofErr w:type="spellEnd"/>
      <w:r w:rsidRPr="00D23A2D">
        <w:t xml:space="preserve"> leite- og utviklingsaktivitet og teknologiutvikling.</w:t>
      </w:r>
    </w:p>
    <w:p w14:paraId="18829118" w14:textId="77777777" w:rsidR="00617A19" w:rsidRPr="00D23A2D" w:rsidRDefault="00F23A99" w:rsidP="00D23A2D">
      <w:r w:rsidRPr="00D23A2D">
        <w:t xml:space="preserve">Regjeringa ser </w:t>
      </w:r>
      <w:proofErr w:type="spellStart"/>
      <w:r w:rsidRPr="00D23A2D">
        <w:t>ikkje</w:t>
      </w:r>
      <w:proofErr w:type="spellEnd"/>
      <w:r w:rsidRPr="00D23A2D">
        <w:t xml:space="preserve"> at det på det </w:t>
      </w:r>
      <w:proofErr w:type="spellStart"/>
      <w:r w:rsidRPr="00D23A2D">
        <w:t>noverande</w:t>
      </w:r>
      <w:proofErr w:type="spellEnd"/>
      <w:r w:rsidRPr="00D23A2D">
        <w:t xml:space="preserve"> tidspunktet er aktuelt verken å etablere eigne </w:t>
      </w:r>
      <w:proofErr w:type="spellStart"/>
      <w:r w:rsidRPr="00D23A2D">
        <w:t>skattereglar</w:t>
      </w:r>
      <w:proofErr w:type="spellEnd"/>
      <w:r w:rsidRPr="00D23A2D">
        <w:t xml:space="preserve"> for </w:t>
      </w:r>
      <w:proofErr w:type="spellStart"/>
      <w:r w:rsidRPr="00D23A2D">
        <w:t>havbotnmineralverksemd</w:t>
      </w:r>
      <w:proofErr w:type="spellEnd"/>
      <w:r w:rsidRPr="00D23A2D">
        <w:t xml:space="preserve"> eller at staten </w:t>
      </w:r>
      <w:proofErr w:type="spellStart"/>
      <w:r w:rsidRPr="00D23A2D">
        <w:t>deltek</w:t>
      </w:r>
      <w:proofErr w:type="spellEnd"/>
      <w:r w:rsidRPr="00D23A2D">
        <w:t xml:space="preserve"> direkte i slik aktivitet. </w:t>
      </w:r>
      <w:proofErr w:type="spellStart"/>
      <w:r w:rsidRPr="00D23A2D">
        <w:t>Særskilde</w:t>
      </w:r>
      <w:proofErr w:type="spellEnd"/>
      <w:r w:rsidRPr="00D23A2D">
        <w:t xml:space="preserve"> </w:t>
      </w:r>
      <w:proofErr w:type="spellStart"/>
      <w:r w:rsidRPr="00D23A2D">
        <w:t>skattereglar</w:t>
      </w:r>
      <w:proofErr w:type="spellEnd"/>
      <w:r w:rsidRPr="00D23A2D">
        <w:t xml:space="preserve"> vil bli vurdert på </w:t>
      </w:r>
      <w:proofErr w:type="spellStart"/>
      <w:r w:rsidRPr="00D23A2D">
        <w:t>eit</w:t>
      </w:r>
      <w:proofErr w:type="spellEnd"/>
      <w:r w:rsidRPr="00D23A2D">
        <w:t xml:space="preserve"> </w:t>
      </w:r>
      <w:proofErr w:type="spellStart"/>
      <w:r w:rsidRPr="00D23A2D">
        <w:t>seinare</w:t>
      </w:r>
      <w:proofErr w:type="spellEnd"/>
      <w:r w:rsidRPr="00D23A2D">
        <w:t xml:space="preserve"> tidspunkt dersom det over tid viser seg </w:t>
      </w:r>
      <w:proofErr w:type="gramStart"/>
      <w:r w:rsidRPr="00D23A2D">
        <w:t xml:space="preserve">å </w:t>
      </w:r>
      <w:proofErr w:type="spellStart"/>
      <w:r w:rsidRPr="00D23A2D">
        <w:t>vere</w:t>
      </w:r>
      <w:proofErr w:type="spellEnd"/>
      <w:proofErr w:type="gramEnd"/>
      <w:r w:rsidRPr="00D23A2D">
        <w:t xml:space="preserve"> grunnrente i næringa. Ved produksjon av mineral i område som ligg </w:t>
      </w:r>
      <w:proofErr w:type="spellStart"/>
      <w:r w:rsidRPr="00D23A2D">
        <w:t>utanfor</w:t>
      </w:r>
      <w:proofErr w:type="spellEnd"/>
      <w:r w:rsidRPr="00D23A2D">
        <w:t xml:space="preserve"> 200 nautiske mil </w:t>
      </w:r>
      <w:proofErr w:type="spellStart"/>
      <w:r w:rsidRPr="00D23A2D">
        <w:t>frå</w:t>
      </w:r>
      <w:proofErr w:type="spellEnd"/>
      <w:r w:rsidRPr="00D23A2D">
        <w:t xml:space="preserve"> grunnlinjene, er </w:t>
      </w:r>
      <w:proofErr w:type="spellStart"/>
      <w:r w:rsidRPr="00D23A2D">
        <w:t>Noreg</w:t>
      </w:r>
      <w:proofErr w:type="spellEnd"/>
      <w:r w:rsidRPr="00D23A2D">
        <w:t xml:space="preserve"> etter FNs havrettskonvensjon </w:t>
      </w:r>
      <w:proofErr w:type="spellStart"/>
      <w:r w:rsidRPr="00D23A2D">
        <w:t>frå</w:t>
      </w:r>
      <w:proofErr w:type="spellEnd"/>
      <w:r w:rsidRPr="00D23A2D">
        <w:t xml:space="preserve"> og med det sjette produksjonsåret forplikta til å yte </w:t>
      </w:r>
      <w:proofErr w:type="spellStart"/>
      <w:r w:rsidRPr="00D23A2D">
        <w:t>eit</w:t>
      </w:r>
      <w:proofErr w:type="spellEnd"/>
      <w:r w:rsidRPr="00D23A2D">
        <w:t xml:space="preserve"> </w:t>
      </w:r>
      <w:proofErr w:type="spellStart"/>
      <w:r w:rsidRPr="00D23A2D">
        <w:t>årleg</w:t>
      </w:r>
      <w:proofErr w:type="spellEnd"/>
      <w:r w:rsidRPr="00D23A2D">
        <w:t xml:space="preserve"> bidrag gjennom Havbotnstyresmakta. </w:t>
      </w:r>
      <w:proofErr w:type="spellStart"/>
      <w:r w:rsidRPr="00D23A2D">
        <w:t>Rettshavaren</w:t>
      </w:r>
      <w:proofErr w:type="spellEnd"/>
      <w:r w:rsidRPr="00D23A2D">
        <w:t xml:space="preserve"> kan bli pålagd å </w:t>
      </w:r>
      <w:proofErr w:type="spellStart"/>
      <w:r w:rsidRPr="00D23A2D">
        <w:t>dekkje</w:t>
      </w:r>
      <w:proofErr w:type="spellEnd"/>
      <w:r w:rsidRPr="00D23A2D">
        <w:t xml:space="preserve"> utgifter i samband med dette.</w:t>
      </w:r>
    </w:p>
    <w:p w14:paraId="640506AE" w14:textId="77777777" w:rsidR="00617A19" w:rsidRPr="00D23A2D" w:rsidRDefault="00F23A99" w:rsidP="00D23A2D">
      <w:r w:rsidRPr="00D23A2D">
        <w:t xml:space="preserve">For å sikre </w:t>
      </w:r>
      <w:proofErr w:type="spellStart"/>
      <w:r w:rsidRPr="00D23A2D">
        <w:t>forsvarleg</w:t>
      </w:r>
      <w:proofErr w:type="spellEnd"/>
      <w:r w:rsidRPr="00D23A2D">
        <w:t xml:space="preserve"> </w:t>
      </w:r>
      <w:proofErr w:type="spellStart"/>
      <w:r w:rsidRPr="00D23A2D">
        <w:t>verksemd</w:t>
      </w:r>
      <w:proofErr w:type="spellEnd"/>
      <w:r w:rsidRPr="00D23A2D">
        <w:t xml:space="preserve"> er det viktig at relevante operasjonelle uvisse- og </w:t>
      </w:r>
      <w:proofErr w:type="spellStart"/>
      <w:r w:rsidRPr="00D23A2D">
        <w:t>risikofaktorar</w:t>
      </w:r>
      <w:proofErr w:type="spellEnd"/>
      <w:r w:rsidRPr="00D23A2D">
        <w:t xml:space="preserve"> er godt forståtte og handterte før </w:t>
      </w:r>
      <w:proofErr w:type="spellStart"/>
      <w:r w:rsidRPr="00D23A2D">
        <w:t>ein</w:t>
      </w:r>
      <w:proofErr w:type="spellEnd"/>
      <w:r w:rsidRPr="00D23A2D">
        <w:t xml:space="preserve"> </w:t>
      </w:r>
      <w:proofErr w:type="spellStart"/>
      <w:r w:rsidRPr="00D23A2D">
        <w:t>set</w:t>
      </w:r>
      <w:proofErr w:type="spellEnd"/>
      <w:r w:rsidRPr="00D23A2D">
        <w:t xml:space="preserve"> i gang </w:t>
      </w:r>
      <w:proofErr w:type="spellStart"/>
      <w:r w:rsidRPr="00D23A2D">
        <w:t>utvinningsaktivitetar</w:t>
      </w:r>
      <w:proofErr w:type="spellEnd"/>
      <w:r w:rsidRPr="00D23A2D">
        <w:t xml:space="preserve"> knytte til </w:t>
      </w:r>
      <w:proofErr w:type="spellStart"/>
      <w:r w:rsidRPr="00D23A2D">
        <w:t>mineralverksemd</w:t>
      </w:r>
      <w:proofErr w:type="spellEnd"/>
      <w:r w:rsidRPr="00D23A2D">
        <w:t xml:space="preserve"> på havbotnen. </w:t>
      </w:r>
      <w:proofErr w:type="spellStart"/>
      <w:r w:rsidRPr="00D23A2D">
        <w:t>Eit</w:t>
      </w:r>
      <w:proofErr w:type="spellEnd"/>
      <w:r w:rsidRPr="00D23A2D">
        <w:t xml:space="preserve"> arbeid med å identifisere og greie ut operasjonelle uvisse- og </w:t>
      </w:r>
      <w:proofErr w:type="spellStart"/>
      <w:r w:rsidRPr="00D23A2D">
        <w:t>risikofaktorar</w:t>
      </w:r>
      <w:proofErr w:type="spellEnd"/>
      <w:r w:rsidRPr="00D23A2D">
        <w:t xml:space="preserve"> ved slik </w:t>
      </w:r>
      <w:proofErr w:type="spellStart"/>
      <w:r w:rsidRPr="00D23A2D">
        <w:t>verksemd</w:t>
      </w:r>
      <w:proofErr w:type="spellEnd"/>
      <w:r w:rsidRPr="00D23A2D">
        <w:t xml:space="preserve"> må </w:t>
      </w:r>
      <w:proofErr w:type="spellStart"/>
      <w:r w:rsidRPr="00D23A2D">
        <w:t>gjennomførast</w:t>
      </w:r>
      <w:proofErr w:type="spellEnd"/>
      <w:r w:rsidRPr="00D23A2D">
        <w:t xml:space="preserve"> i samarbeid mellom relevante </w:t>
      </w:r>
      <w:proofErr w:type="spellStart"/>
      <w:r w:rsidRPr="00D23A2D">
        <w:t>aktørar</w:t>
      </w:r>
      <w:proofErr w:type="spellEnd"/>
      <w:r w:rsidRPr="00D23A2D">
        <w:t xml:space="preserve"> og styresmakter etter ei eventuell </w:t>
      </w:r>
      <w:proofErr w:type="spellStart"/>
      <w:r w:rsidRPr="00D23A2D">
        <w:t>opning</w:t>
      </w:r>
      <w:proofErr w:type="spellEnd"/>
      <w:r w:rsidRPr="00D23A2D">
        <w:t>.</w:t>
      </w:r>
    </w:p>
    <w:p w14:paraId="2FDE2D8F" w14:textId="77777777" w:rsidR="00617A19" w:rsidRPr="00D23A2D" w:rsidRDefault="00F23A99" w:rsidP="00D23A2D">
      <w:proofErr w:type="spellStart"/>
      <w:r w:rsidRPr="00D23A2D">
        <w:t>Mineralverksemda</w:t>
      </w:r>
      <w:proofErr w:type="spellEnd"/>
      <w:r w:rsidRPr="00D23A2D">
        <w:t xml:space="preserve"> skal </w:t>
      </w:r>
      <w:proofErr w:type="spellStart"/>
      <w:r w:rsidRPr="00D23A2D">
        <w:t>ikkje</w:t>
      </w:r>
      <w:proofErr w:type="spellEnd"/>
      <w:r w:rsidRPr="00D23A2D">
        <w:t xml:space="preserve"> unødvendig eller i </w:t>
      </w:r>
      <w:proofErr w:type="spellStart"/>
      <w:r w:rsidRPr="00D23A2D">
        <w:t>urimeleg</w:t>
      </w:r>
      <w:proofErr w:type="spellEnd"/>
      <w:r w:rsidRPr="00D23A2D">
        <w:t xml:space="preserve"> grad </w:t>
      </w:r>
      <w:proofErr w:type="spellStart"/>
      <w:r w:rsidRPr="00D23A2D">
        <w:t>vanskeleggjere</w:t>
      </w:r>
      <w:proofErr w:type="spellEnd"/>
      <w:r w:rsidRPr="00D23A2D">
        <w:t xml:space="preserve"> eller hindre skipsfart, fiske, luftfart eller anna </w:t>
      </w:r>
      <w:proofErr w:type="spellStart"/>
      <w:r w:rsidRPr="00D23A2D">
        <w:t>verksemd</w:t>
      </w:r>
      <w:proofErr w:type="spellEnd"/>
      <w:r w:rsidRPr="00D23A2D">
        <w:t xml:space="preserve">, eller </w:t>
      </w:r>
      <w:proofErr w:type="spellStart"/>
      <w:r w:rsidRPr="00D23A2D">
        <w:t>valde</w:t>
      </w:r>
      <w:proofErr w:type="spellEnd"/>
      <w:r w:rsidRPr="00D23A2D">
        <w:t xml:space="preserve"> skade eller fare for skade på </w:t>
      </w:r>
      <w:proofErr w:type="spellStart"/>
      <w:r w:rsidRPr="00D23A2D">
        <w:t>røyrleidningar</w:t>
      </w:r>
      <w:proofErr w:type="spellEnd"/>
      <w:r w:rsidRPr="00D23A2D">
        <w:t xml:space="preserve">, </w:t>
      </w:r>
      <w:proofErr w:type="spellStart"/>
      <w:r w:rsidRPr="00D23A2D">
        <w:t>kablar</w:t>
      </w:r>
      <w:proofErr w:type="spellEnd"/>
      <w:r w:rsidRPr="00D23A2D">
        <w:t xml:space="preserve"> eller andre undersjøiske </w:t>
      </w:r>
      <w:proofErr w:type="spellStart"/>
      <w:r w:rsidRPr="00D23A2D">
        <w:t>innretningar</w:t>
      </w:r>
      <w:proofErr w:type="spellEnd"/>
      <w:r w:rsidRPr="00D23A2D">
        <w:t xml:space="preserve">. Når </w:t>
      </w:r>
      <w:proofErr w:type="spellStart"/>
      <w:r w:rsidRPr="00D23A2D">
        <w:t>fleire</w:t>
      </w:r>
      <w:proofErr w:type="spellEnd"/>
      <w:r w:rsidRPr="00D23A2D">
        <w:t xml:space="preserve"> </w:t>
      </w:r>
      <w:proofErr w:type="spellStart"/>
      <w:r w:rsidRPr="00D23A2D">
        <w:t>aktivitetar</w:t>
      </w:r>
      <w:proofErr w:type="spellEnd"/>
      <w:r w:rsidRPr="00D23A2D">
        <w:t xml:space="preserve"> skal skje på kontinentalsokkelen, er </w:t>
      </w:r>
      <w:proofErr w:type="spellStart"/>
      <w:r w:rsidRPr="00D23A2D">
        <w:t>eit</w:t>
      </w:r>
      <w:proofErr w:type="spellEnd"/>
      <w:r w:rsidRPr="00D23A2D">
        <w:t xml:space="preserve"> velregulert og </w:t>
      </w:r>
      <w:proofErr w:type="spellStart"/>
      <w:r w:rsidRPr="00D23A2D">
        <w:t>velfungerande</w:t>
      </w:r>
      <w:proofErr w:type="spellEnd"/>
      <w:r w:rsidRPr="00D23A2D">
        <w:t xml:space="preserve"> forhold mellom </w:t>
      </w:r>
      <w:proofErr w:type="spellStart"/>
      <w:r w:rsidRPr="00D23A2D">
        <w:t>dei</w:t>
      </w:r>
      <w:proofErr w:type="spellEnd"/>
      <w:r w:rsidRPr="00D23A2D">
        <w:t xml:space="preserve"> ulike </w:t>
      </w:r>
      <w:proofErr w:type="spellStart"/>
      <w:r w:rsidRPr="00D23A2D">
        <w:t>brukarane</w:t>
      </w:r>
      <w:proofErr w:type="spellEnd"/>
      <w:r w:rsidRPr="00D23A2D">
        <w:t xml:space="preserve"> nødvendig for å få til god ressursforvaltning og høg samla verdiskaping. </w:t>
      </w:r>
      <w:proofErr w:type="spellStart"/>
      <w:r w:rsidRPr="00D23A2D">
        <w:t>Rettshavaren</w:t>
      </w:r>
      <w:proofErr w:type="spellEnd"/>
      <w:r w:rsidRPr="00D23A2D">
        <w:t xml:space="preserve"> skal, som del av ei prosjektspesifikk </w:t>
      </w:r>
      <w:proofErr w:type="spellStart"/>
      <w:r w:rsidRPr="00D23A2D">
        <w:t>konsekvensutreiing</w:t>
      </w:r>
      <w:proofErr w:type="spellEnd"/>
      <w:r w:rsidRPr="00D23A2D">
        <w:t xml:space="preserve"> som del av </w:t>
      </w:r>
      <w:proofErr w:type="spellStart"/>
      <w:r w:rsidRPr="00D23A2D">
        <w:t>ein</w:t>
      </w:r>
      <w:proofErr w:type="spellEnd"/>
      <w:r w:rsidRPr="00D23A2D">
        <w:t xml:space="preserve"> plan for utvinning også greie ut </w:t>
      </w:r>
      <w:proofErr w:type="spellStart"/>
      <w:r w:rsidRPr="00D23A2D">
        <w:t>konsekvensar</w:t>
      </w:r>
      <w:proofErr w:type="spellEnd"/>
      <w:r w:rsidRPr="00D23A2D">
        <w:t xml:space="preserve"> for andre </w:t>
      </w:r>
      <w:proofErr w:type="spellStart"/>
      <w:r w:rsidRPr="00D23A2D">
        <w:t>næringar</w:t>
      </w:r>
      <w:proofErr w:type="spellEnd"/>
      <w:r w:rsidRPr="00D23A2D">
        <w:t xml:space="preserve">. Dagens kunnskap </w:t>
      </w:r>
      <w:proofErr w:type="spellStart"/>
      <w:r w:rsidRPr="00D23A2D">
        <w:t>tilseier</w:t>
      </w:r>
      <w:proofErr w:type="spellEnd"/>
      <w:r w:rsidRPr="00D23A2D">
        <w:t xml:space="preserve"> at det er </w:t>
      </w:r>
      <w:proofErr w:type="spellStart"/>
      <w:r w:rsidRPr="00D23A2D">
        <w:t>eit</w:t>
      </w:r>
      <w:proofErr w:type="spellEnd"/>
      <w:r w:rsidRPr="00D23A2D">
        <w:t xml:space="preserve"> avgrensa potensial for konflikt mellom </w:t>
      </w:r>
      <w:proofErr w:type="spellStart"/>
      <w:r w:rsidRPr="00D23A2D">
        <w:t>havbotnmineralverksemd</w:t>
      </w:r>
      <w:proofErr w:type="spellEnd"/>
      <w:r w:rsidRPr="00D23A2D">
        <w:t xml:space="preserve"> og andre </w:t>
      </w:r>
      <w:proofErr w:type="spellStart"/>
      <w:r w:rsidRPr="00D23A2D">
        <w:t>næringar</w:t>
      </w:r>
      <w:proofErr w:type="spellEnd"/>
      <w:r w:rsidRPr="00D23A2D">
        <w:t>.</w:t>
      </w:r>
    </w:p>
    <w:p w14:paraId="79869373" w14:textId="77777777" w:rsidR="00617A19" w:rsidRPr="00D23A2D" w:rsidRDefault="00F23A99" w:rsidP="00D23A2D">
      <w:pPr>
        <w:pStyle w:val="avsnitt-undertittel"/>
      </w:pPr>
      <w:r w:rsidRPr="00D23A2D">
        <w:t>Regjeringa vil</w:t>
      </w:r>
    </w:p>
    <w:p w14:paraId="3AD38E13" w14:textId="77777777" w:rsidR="00617A19" w:rsidRPr="00D23A2D" w:rsidRDefault="00F23A99" w:rsidP="00D23A2D">
      <w:pPr>
        <w:pStyle w:val="Liste"/>
      </w:pPr>
      <w:r w:rsidRPr="00D23A2D">
        <w:t xml:space="preserve">etablere og </w:t>
      </w:r>
      <w:proofErr w:type="spellStart"/>
      <w:r w:rsidRPr="00D23A2D">
        <w:t>vedlikehalde</w:t>
      </w:r>
      <w:proofErr w:type="spellEnd"/>
      <w:r w:rsidRPr="00D23A2D">
        <w:t xml:space="preserve"> klare og </w:t>
      </w:r>
      <w:proofErr w:type="spellStart"/>
      <w:r w:rsidRPr="00D23A2D">
        <w:t>føreseielege</w:t>
      </w:r>
      <w:proofErr w:type="spellEnd"/>
      <w:r w:rsidRPr="00D23A2D">
        <w:t xml:space="preserve"> rammevilkår for </w:t>
      </w:r>
      <w:proofErr w:type="spellStart"/>
      <w:r w:rsidRPr="00D23A2D">
        <w:t>havbotnmineralverksemda</w:t>
      </w:r>
      <w:proofErr w:type="spellEnd"/>
    </w:p>
    <w:p w14:paraId="60FE4CF0" w14:textId="77777777" w:rsidR="00617A19" w:rsidRPr="00D23A2D" w:rsidRDefault="00F23A99" w:rsidP="00D23A2D">
      <w:pPr>
        <w:pStyle w:val="Liste"/>
      </w:pPr>
      <w:r w:rsidRPr="00D23A2D">
        <w:t xml:space="preserve">føre </w:t>
      </w:r>
      <w:proofErr w:type="spellStart"/>
      <w:r w:rsidRPr="00D23A2D">
        <w:t>ein</w:t>
      </w:r>
      <w:proofErr w:type="spellEnd"/>
      <w:r w:rsidRPr="00D23A2D">
        <w:t xml:space="preserve"> arealtildelingspolitikk som </w:t>
      </w:r>
      <w:proofErr w:type="spellStart"/>
      <w:r w:rsidRPr="00D23A2D">
        <w:t>gjer</w:t>
      </w:r>
      <w:proofErr w:type="spellEnd"/>
      <w:r w:rsidRPr="00D23A2D">
        <w:t xml:space="preserve"> at kommersielle </w:t>
      </w:r>
      <w:proofErr w:type="spellStart"/>
      <w:r w:rsidRPr="00D23A2D">
        <w:t>aktørar</w:t>
      </w:r>
      <w:proofErr w:type="spellEnd"/>
      <w:r w:rsidRPr="00D23A2D">
        <w:t xml:space="preserve"> gradvis kan </w:t>
      </w:r>
      <w:proofErr w:type="spellStart"/>
      <w:r w:rsidRPr="00D23A2D">
        <w:t>byggje</w:t>
      </w:r>
      <w:proofErr w:type="spellEnd"/>
      <w:r w:rsidRPr="00D23A2D">
        <w:t xml:space="preserve"> opp </w:t>
      </w:r>
      <w:proofErr w:type="spellStart"/>
      <w:r w:rsidRPr="00D23A2D">
        <w:t>ein</w:t>
      </w:r>
      <w:proofErr w:type="spellEnd"/>
      <w:r w:rsidRPr="00D23A2D">
        <w:t xml:space="preserve"> portefølje for aktivitet, slik at </w:t>
      </w:r>
      <w:proofErr w:type="spellStart"/>
      <w:r w:rsidRPr="00D23A2D">
        <w:t>verksemda</w:t>
      </w:r>
      <w:proofErr w:type="spellEnd"/>
      <w:r w:rsidRPr="00D23A2D">
        <w:t xml:space="preserve"> kan </w:t>
      </w:r>
      <w:proofErr w:type="spellStart"/>
      <w:r w:rsidRPr="00D23A2D">
        <w:t>halde</w:t>
      </w:r>
      <w:proofErr w:type="spellEnd"/>
      <w:r w:rsidRPr="00D23A2D">
        <w:t xml:space="preserve"> fram over tid</w:t>
      </w:r>
    </w:p>
    <w:p w14:paraId="16DA6B75" w14:textId="77777777" w:rsidR="00617A19" w:rsidRPr="00D23A2D" w:rsidRDefault="00F23A99" w:rsidP="00D23A2D">
      <w:pPr>
        <w:pStyle w:val="Liste"/>
      </w:pPr>
      <w:proofErr w:type="spellStart"/>
      <w:r w:rsidRPr="00D23A2D">
        <w:t>leggje</w:t>
      </w:r>
      <w:proofErr w:type="spellEnd"/>
      <w:r w:rsidRPr="00D23A2D">
        <w:t xml:space="preserve"> til rette for konkurranse om oppdrag i næringa, slik at konkurransedyktige norskbaserte </w:t>
      </w:r>
      <w:proofErr w:type="spellStart"/>
      <w:r w:rsidRPr="00D23A2D">
        <w:t>aktørar</w:t>
      </w:r>
      <w:proofErr w:type="spellEnd"/>
      <w:r w:rsidRPr="00D23A2D">
        <w:t xml:space="preserve"> kan delta i konkurransen om oppdrag knytte til leiting, utbygging og drift av havbotnmineral på norsk sokkel</w:t>
      </w:r>
    </w:p>
    <w:p w14:paraId="545919EE" w14:textId="77777777" w:rsidR="00617A19" w:rsidRPr="00D23A2D" w:rsidRDefault="00F23A99" w:rsidP="00D23A2D">
      <w:pPr>
        <w:pStyle w:val="Liste"/>
      </w:pPr>
      <w:proofErr w:type="spellStart"/>
      <w:r w:rsidRPr="00D23A2D">
        <w:t>leggje</w:t>
      </w:r>
      <w:proofErr w:type="spellEnd"/>
      <w:r w:rsidRPr="00D23A2D">
        <w:t xml:space="preserve"> til rette for god sameksistens mellom </w:t>
      </w:r>
      <w:proofErr w:type="spellStart"/>
      <w:r w:rsidRPr="00D23A2D">
        <w:t>havbotnmineralverksemd</w:t>
      </w:r>
      <w:proofErr w:type="spellEnd"/>
      <w:r w:rsidRPr="00D23A2D">
        <w:t xml:space="preserve"> og </w:t>
      </w:r>
      <w:proofErr w:type="spellStart"/>
      <w:r w:rsidRPr="00D23A2D">
        <w:t>eksisterande</w:t>
      </w:r>
      <w:proofErr w:type="spellEnd"/>
      <w:r w:rsidRPr="00D23A2D">
        <w:t xml:space="preserve"> og </w:t>
      </w:r>
      <w:proofErr w:type="gramStart"/>
      <w:r w:rsidRPr="00D23A2D">
        <w:t>potensielle</w:t>
      </w:r>
      <w:proofErr w:type="gramEnd"/>
      <w:r w:rsidRPr="00D23A2D">
        <w:t xml:space="preserve"> nye </w:t>
      </w:r>
      <w:proofErr w:type="spellStart"/>
      <w:r w:rsidRPr="00D23A2D">
        <w:t>havnæringar</w:t>
      </w:r>
      <w:proofErr w:type="spellEnd"/>
    </w:p>
    <w:p w14:paraId="7944A2AA" w14:textId="77777777" w:rsidR="00617A19" w:rsidRPr="00D23A2D" w:rsidRDefault="00F23A99" w:rsidP="00D23A2D">
      <w:pPr>
        <w:pStyle w:val="Overskrift2"/>
      </w:pPr>
      <w:r w:rsidRPr="00D23A2D">
        <w:t xml:space="preserve">Vegen </w:t>
      </w:r>
      <w:proofErr w:type="spellStart"/>
      <w:r w:rsidRPr="00D23A2D">
        <w:t>frå</w:t>
      </w:r>
      <w:proofErr w:type="spellEnd"/>
      <w:r w:rsidRPr="00D23A2D">
        <w:t xml:space="preserve"> </w:t>
      </w:r>
      <w:proofErr w:type="spellStart"/>
      <w:r w:rsidRPr="00D23A2D">
        <w:t>opning</w:t>
      </w:r>
      <w:proofErr w:type="spellEnd"/>
      <w:r w:rsidRPr="00D23A2D">
        <w:t xml:space="preserve"> til utvinning – stegvis, effektiv utforsking</w:t>
      </w:r>
    </w:p>
    <w:p w14:paraId="5921407A" w14:textId="77777777" w:rsidR="00617A19" w:rsidRPr="00D23A2D" w:rsidRDefault="00F23A99" w:rsidP="00D23A2D">
      <w:r w:rsidRPr="00D23A2D">
        <w:t xml:space="preserve">Å </w:t>
      </w:r>
      <w:proofErr w:type="spellStart"/>
      <w:r w:rsidRPr="00D23A2D">
        <w:t>opne</w:t>
      </w:r>
      <w:proofErr w:type="spellEnd"/>
      <w:r w:rsidRPr="00D23A2D">
        <w:t xml:space="preserve"> område for </w:t>
      </w:r>
      <w:proofErr w:type="spellStart"/>
      <w:r w:rsidRPr="00D23A2D">
        <w:t>mineralverksemd</w:t>
      </w:r>
      <w:proofErr w:type="spellEnd"/>
      <w:r w:rsidRPr="00D23A2D">
        <w:t xml:space="preserve"> er </w:t>
      </w:r>
      <w:proofErr w:type="spellStart"/>
      <w:r w:rsidRPr="00D23A2D">
        <w:t>ein</w:t>
      </w:r>
      <w:proofErr w:type="spellEnd"/>
      <w:r w:rsidRPr="00D23A2D">
        <w:t xml:space="preserve"> </w:t>
      </w:r>
      <w:proofErr w:type="spellStart"/>
      <w:r w:rsidRPr="00D23A2D">
        <w:t>føresetnad</w:t>
      </w:r>
      <w:proofErr w:type="spellEnd"/>
      <w:r w:rsidRPr="00D23A2D">
        <w:t xml:space="preserve"> for at kommersielle </w:t>
      </w:r>
      <w:proofErr w:type="spellStart"/>
      <w:r w:rsidRPr="00D23A2D">
        <w:t>aktørar</w:t>
      </w:r>
      <w:proofErr w:type="spellEnd"/>
      <w:r w:rsidRPr="00D23A2D">
        <w:t xml:space="preserve"> skal kunne drive leiteaktivitet. Leiteaktivitet på norsk kontinentalsokkel blir gjennomført av selskapa. Slik leiteaktivitet er nødvendig for å avklare både kva faktiske </w:t>
      </w:r>
      <w:proofErr w:type="spellStart"/>
      <w:r w:rsidRPr="00D23A2D">
        <w:t>ressursar</w:t>
      </w:r>
      <w:proofErr w:type="spellEnd"/>
      <w:r w:rsidRPr="00D23A2D">
        <w:t xml:space="preserve"> som </w:t>
      </w:r>
      <w:proofErr w:type="spellStart"/>
      <w:r w:rsidRPr="00D23A2D">
        <w:t>finst</w:t>
      </w:r>
      <w:proofErr w:type="spellEnd"/>
      <w:r w:rsidRPr="00D23A2D">
        <w:t xml:space="preserve"> på kontinentalsokkelen, og om </w:t>
      </w:r>
      <w:proofErr w:type="spellStart"/>
      <w:r w:rsidRPr="00D23A2D">
        <w:t>dei</w:t>
      </w:r>
      <w:proofErr w:type="spellEnd"/>
      <w:r w:rsidRPr="00D23A2D">
        <w:t xml:space="preserve"> vil </w:t>
      </w:r>
      <w:proofErr w:type="spellStart"/>
      <w:r w:rsidRPr="00D23A2D">
        <w:t>vere</w:t>
      </w:r>
      <w:proofErr w:type="spellEnd"/>
      <w:r w:rsidRPr="00D23A2D">
        <w:t xml:space="preserve"> lønnsame å hente opp. Samtidig må natur- og miljøforhold </w:t>
      </w:r>
      <w:proofErr w:type="spellStart"/>
      <w:r w:rsidRPr="00D23A2D">
        <w:t>kartleggjast</w:t>
      </w:r>
      <w:proofErr w:type="spellEnd"/>
      <w:r w:rsidRPr="00D23A2D">
        <w:t xml:space="preserve"> og miljøverknader </w:t>
      </w:r>
      <w:proofErr w:type="spellStart"/>
      <w:r w:rsidRPr="00D23A2D">
        <w:t>greiast</w:t>
      </w:r>
      <w:proofErr w:type="spellEnd"/>
      <w:r w:rsidRPr="00D23A2D">
        <w:t xml:space="preserve"> ut. Gjennom </w:t>
      </w:r>
      <w:proofErr w:type="spellStart"/>
      <w:r w:rsidRPr="00D23A2D">
        <w:t>opning</w:t>
      </w:r>
      <w:proofErr w:type="spellEnd"/>
      <w:r w:rsidRPr="00D23A2D">
        <w:t xml:space="preserve"> vil staten </w:t>
      </w:r>
      <w:proofErr w:type="spellStart"/>
      <w:r w:rsidRPr="00D23A2D">
        <w:t>styrkje</w:t>
      </w:r>
      <w:proofErr w:type="spellEnd"/>
      <w:r w:rsidRPr="00D23A2D">
        <w:t xml:space="preserve"> grunnlaget for å </w:t>
      </w:r>
      <w:proofErr w:type="spellStart"/>
      <w:r w:rsidRPr="00D23A2D">
        <w:t>auke</w:t>
      </w:r>
      <w:proofErr w:type="spellEnd"/>
      <w:r w:rsidRPr="00D23A2D">
        <w:t xml:space="preserve"> kunnskapen om kva </w:t>
      </w:r>
      <w:proofErr w:type="spellStart"/>
      <w:r w:rsidRPr="00D23A2D">
        <w:t>ressursar</w:t>
      </w:r>
      <w:proofErr w:type="spellEnd"/>
      <w:r w:rsidRPr="00D23A2D">
        <w:t xml:space="preserve"> og </w:t>
      </w:r>
      <w:proofErr w:type="spellStart"/>
      <w:r w:rsidRPr="00D23A2D">
        <w:t>verdiar</w:t>
      </w:r>
      <w:proofErr w:type="spellEnd"/>
      <w:r w:rsidRPr="00D23A2D">
        <w:t xml:space="preserve"> landet faktisk </w:t>
      </w:r>
      <w:proofErr w:type="spellStart"/>
      <w:r w:rsidRPr="00D23A2D">
        <w:t>sit</w:t>
      </w:r>
      <w:proofErr w:type="spellEnd"/>
      <w:r w:rsidRPr="00D23A2D">
        <w:t xml:space="preserve"> på i det aktuelle området. Det gjev kommersielle </w:t>
      </w:r>
      <w:proofErr w:type="spellStart"/>
      <w:r w:rsidRPr="00D23A2D">
        <w:t>aktørar</w:t>
      </w:r>
      <w:proofErr w:type="spellEnd"/>
      <w:r w:rsidRPr="00D23A2D">
        <w:t xml:space="preserve"> høve til å drive utforskings- og </w:t>
      </w:r>
      <w:proofErr w:type="spellStart"/>
      <w:r w:rsidRPr="00D23A2D">
        <w:t>kunnskapsinnhentingsverksemd</w:t>
      </w:r>
      <w:proofErr w:type="spellEnd"/>
      <w:r w:rsidRPr="00D23A2D">
        <w:t xml:space="preserve"> på norsk kontinentalsokkel.</w:t>
      </w:r>
    </w:p>
    <w:p w14:paraId="6BB377BD" w14:textId="77777777" w:rsidR="00617A19" w:rsidRPr="00D23A2D" w:rsidRDefault="00F23A99" w:rsidP="00D23A2D">
      <w:r w:rsidRPr="00D23A2D">
        <w:lastRenderedPageBreak/>
        <w:t xml:space="preserve">At staten </w:t>
      </w:r>
      <w:proofErr w:type="spellStart"/>
      <w:r w:rsidRPr="00D23A2D">
        <w:t>opnar</w:t>
      </w:r>
      <w:proofErr w:type="spellEnd"/>
      <w:r w:rsidRPr="00D23A2D">
        <w:t xml:space="preserve"> </w:t>
      </w:r>
      <w:proofErr w:type="spellStart"/>
      <w:r w:rsidRPr="00D23A2D">
        <w:t>eit</w:t>
      </w:r>
      <w:proofErr w:type="spellEnd"/>
      <w:r w:rsidRPr="00D23A2D">
        <w:t xml:space="preserve"> område for </w:t>
      </w:r>
      <w:proofErr w:type="spellStart"/>
      <w:r w:rsidRPr="00D23A2D">
        <w:t>mineralverksemd</w:t>
      </w:r>
      <w:proofErr w:type="spellEnd"/>
      <w:r w:rsidRPr="00D23A2D">
        <w:t xml:space="preserve">, betyr </w:t>
      </w:r>
      <w:proofErr w:type="spellStart"/>
      <w:r w:rsidRPr="00D23A2D">
        <w:t>ikkje</w:t>
      </w:r>
      <w:proofErr w:type="spellEnd"/>
      <w:r w:rsidRPr="00D23A2D">
        <w:t xml:space="preserve"> at ei gitt </w:t>
      </w:r>
      <w:proofErr w:type="spellStart"/>
      <w:r w:rsidRPr="00D23A2D">
        <w:t>næringsverksemd</w:t>
      </w:r>
      <w:proofErr w:type="spellEnd"/>
      <w:r w:rsidRPr="00D23A2D">
        <w:t xml:space="preserve"> blir sett i gang. Det blir sett i gang </w:t>
      </w:r>
      <w:proofErr w:type="spellStart"/>
      <w:r w:rsidRPr="00D23A2D">
        <w:t>mineralverksemd</w:t>
      </w:r>
      <w:proofErr w:type="spellEnd"/>
      <w:r w:rsidRPr="00D23A2D">
        <w:t xml:space="preserve"> </w:t>
      </w:r>
      <w:proofErr w:type="spellStart"/>
      <w:r w:rsidRPr="00D23A2D">
        <w:t>berre</w:t>
      </w:r>
      <w:proofErr w:type="spellEnd"/>
      <w:r w:rsidRPr="00D23A2D">
        <w:t xml:space="preserve"> om og når </w:t>
      </w:r>
      <w:proofErr w:type="spellStart"/>
      <w:r w:rsidRPr="00D23A2D">
        <w:t>aktørane</w:t>
      </w:r>
      <w:proofErr w:type="spellEnd"/>
      <w:r w:rsidRPr="00D23A2D">
        <w:t xml:space="preserve"> i næringa har søkt om og fått tildelt </w:t>
      </w:r>
      <w:proofErr w:type="spellStart"/>
      <w:r w:rsidRPr="00D23A2D">
        <w:t>eit</w:t>
      </w:r>
      <w:proofErr w:type="spellEnd"/>
      <w:r w:rsidRPr="00D23A2D">
        <w:t xml:space="preserve"> løyve </w:t>
      </w:r>
      <w:proofErr w:type="spellStart"/>
      <w:r w:rsidRPr="00D23A2D">
        <w:t>frå</w:t>
      </w:r>
      <w:proofErr w:type="spellEnd"/>
      <w:r w:rsidRPr="00D23A2D">
        <w:t xml:space="preserve"> staten og kjem til at det er </w:t>
      </w:r>
      <w:proofErr w:type="spellStart"/>
      <w:r w:rsidRPr="00D23A2D">
        <w:t>rekningssvarande</w:t>
      </w:r>
      <w:proofErr w:type="spellEnd"/>
      <w:r w:rsidRPr="00D23A2D">
        <w:t xml:space="preserve"> å drive leiteaktivitet i det tildelte arealet. Å </w:t>
      </w:r>
      <w:proofErr w:type="spellStart"/>
      <w:r w:rsidRPr="00D23A2D">
        <w:t>opne</w:t>
      </w:r>
      <w:proofErr w:type="spellEnd"/>
      <w:r w:rsidRPr="00D23A2D">
        <w:t xml:space="preserve"> </w:t>
      </w:r>
      <w:proofErr w:type="spellStart"/>
      <w:r w:rsidRPr="00D23A2D">
        <w:t>eit</w:t>
      </w:r>
      <w:proofErr w:type="spellEnd"/>
      <w:r w:rsidRPr="00D23A2D">
        <w:t xml:space="preserve"> område er altså </w:t>
      </w:r>
      <w:proofErr w:type="spellStart"/>
      <w:r w:rsidRPr="00D23A2D">
        <w:t>eit</w:t>
      </w:r>
      <w:proofErr w:type="spellEnd"/>
      <w:r w:rsidRPr="00D23A2D">
        <w:t xml:space="preserve"> nødvendig, men </w:t>
      </w:r>
      <w:proofErr w:type="spellStart"/>
      <w:r w:rsidRPr="00D23A2D">
        <w:t>ikkje</w:t>
      </w:r>
      <w:proofErr w:type="spellEnd"/>
      <w:r w:rsidRPr="00D23A2D">
        <w:t xml:space="preserve"> </w:t>
      </w:r>
      <w:proofErr w:type="spellStart"/>
      <w:r w:rsidRPr="00D23A2D">
        <w:t>tilstrekkeleg</w:t>
      </w:r>
      <w:proofErr w:type="spellEnd"/>
      <w:r w:rsidRPr="00D23A2D">
        <w:t xml:space="preserve"> vilkår for at </w:t>
      </w:r>
      <w:proofErr w:type="spellStart"/>
      <w:r w:rsidRPr="00D23A2D">
        <w:t>aktørane</w:t>
      </w:r>
      <w:proofErr w:type="spellEnd"/>
      <w:r w:rsidRPr="00D23A2D">
        <w:t xml:space="preserve"> skal bruke </w:t>
      </w:r>
      <w:proofErr w:type="spellStart"/>
      <w:r w:rsidRPr="00D23A2D">
        <w:t>ressursar</w:t>
      </w:r>
      <w:proofErr w:type="spellEnd"/>
      <w:r w:rsidRPr="00D23A2D">
        <w:t xml:space="preserve"> på </w:t>
      </w:r>
      <w:proofErr w:type="spellStart"/>
      <w:r w:rsidRPr="00D23A2D">
        <w:t>verksemd</w:t>
      </w:r>
      <w:proofErr w:type="spellEnd"/>
      <w:r w:rsidRPr="00D23A2D">
        <w:t xml:space="preserve"> i </w:t>
      </w:r>
      <w:proofErr w:type="spellStart"/>
      <w:r w:rsidRPr="00D23A2D">
        <w:t>eit</w:t>
      </w:r>
      <w:proofErr w:type="spellEnd"/>
      <w:r w:rsidRPr="00D23A2D">
        <w:t xml:space="preserve"> område.</w:t>
      </w:r>
    </w:p>
    <w:p w14:paraId="5F056B52" w14:textId="77777777" w:rsidR="00617A19" w:rsidRPr="00D23A2D" w:rsidRDefault="00F23A99" w:rsidP="00D23A2D">
      <w:r w:rsidRPr="00D23A2D">
        <w:t xml:space="preserve">Den norske kontinentalsokkelen er </w:t>
      </w:r>
      <w:proofErr w:type="spellStart"/>
      <w:r w:rsidRPr="00D23A2D">
        <w:t>kartlagd</w:t>
      </w:r>
      <w:proofErr w:type="spellEnd"/>
      <w:r w:rsidRPr="00D23A2D">
        <w:t xml:space="preserve"> for </w:t>
      </w:r>
      <w:proofErr w:type="spellStart"/>
      <w:r w:rsidRPr="00D23A2D">
        <w:t>petroleumsressursar</w:t>
      </w:r>
      <w:proofErr w:type="spellEnd"/>
      <w:r w:rsidRPr="00D23A2D">
        <w:t xml:space="preserve"> gjennom stegvis utforsking. Departementet vil </w:t>
      </w:r>
      <w:proofErr w:type="spellStart"/>
      <w:r w:rsidRPr="00D23A2D">
        <w:t>leggje</w:t>
      </w:r>
      <w:proofErr w:type="spellEnd"/>
      <w:r w:rsidRPr="00D23A2D">
        <w:t xml:space="preserve"> den same tilnærminga til grunn for havbotnmineral. Det </w:t>
      </w:r>
      <w:proofErr w:type="spellStart"/>
      <w:r w:rsidRPr="00D23A2D">
        <w:t>inneber</w:t>
      </w:r>
      <w:proofErr w:type="spellEnd"/>
      <w:r w:rsidRPr="00D23A2D">
        <w:t xml:space="preserve"> at </w:t>
      </w:r>
      <w:proofErr w:type="spellStart"/>
      <w:r w:rsidRPr="00D23A2D">
        <w:t>sjølv</w:t>
      </w:r>
      <w:proofErr w:type="spellEnd"/>
      <w:r w:rsidRPr="00D23A2D">
        <w:t xml:space="preserve"> om store område blir </w:t>
      </w:r>
      <w:proofErr w:type="spellStart"/>
      <w:r w:rsidRPr="00D23A2D">
        <w:t>opna</w:t>
      </w:r>
      <w:proofErr w:type="spellEnd"/>
      <w:r w:rsidRPr="00D23A2D">
        <w:t xml:space="preserve"> for aktivitet, er planen ei stegvis tildeling av løyve.</w:t>
      </w:r>
    </w:p>
    <w:p w14:paraId="6DF304B9" w14:textId="77777777" w:rsidR="00617A19" w:rsidRPr="00D23A2D" w:rsidRDefault="00F23A99" w:rsidP="00D23A2D">
      <w:r w:rsidRPr="00D23A2D">
        <w:t xml:space="preserve">Forventa areal i </w:t>
      </w:r>
      <w:proofErr w:type="spellStart"/>
      <w:r w:rsidRPr="00D23A2D">
        <w:t>eit</w:t>
      </w:r>
      <w:proofErr w:type="spellEnd"/>
      <w:r w:rsidRPr="00D23A2D">
        <w:t xml:space="preserve"> utvinningsløyve vil </w:t>
      </w:r>
      <w:proofErr w:type="spellStart"/>
      <w:r w:rsidRPr="00D23A2D">
        <w:t>vere</w:t>
      </w:r>
      <w:proofErr w:type="spellEnd"/>
      <w:r w:rsidRPr="00D23A2D">
        <w:t xml:space="preserve"> svært avgrensa i forhold til </w:t>
      </w:r>
      <w:proofErr w:type="spellStart"/>
      <w:r w:rsidRPr="00D23A2D">
        <w:t>opningsområdet</w:t>
      </w:r>
      <w:proofErr w:type="spellEnd"/>
      <w:r w:rsidRPr="00D23A2D">
        <w:t xml:space="preserve">. Blir det påvist lønnsame </w:t>
      </w:r>
      <w:proofErr w:type="spellStart"/>
      <w:r w:rsidRPr="00D23A2D">
        <w:t>ressursar</w:t>
      </w:r>
      <w:proofErr w:type="spellEnd"/>
      <w:r w:rsidRPr="00D23A2D">
        <w:t xml:space="preserve"> og det blir godtgjort at utvinning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 vil normalt </w:t>
      </w:r>
      <w:proofErr w:type="spellStart"/>
      <w:r w:rsidRPr="00D23A2D">
        <w:t>berre</w:t>
      </w:r>
      <w:proofErr w:type="spellEnd"/>
      <w:r w:rsidRPr="00D23A2D">
        <w:t xml:space="preserve"> </w:t>
      </w:r>
      <w:proofErr w:type="spellStart"/>
      <w:r w:rsidRPr="00D23A2D">
        <w:t>delar</w:t>
      </w:r>
      <w:proofErr w:type="spellEnd"/>
      <w:r w:rsidRPr="00D23A2D">
        <w:t xml:space="preserve"> av området som utvinningsløyvet </w:t>
      </w:r>
      <w:proofErr w:type="spellStart"/>
      <w:r w:rsidRPr="00D23A2D">
        <w:t>dekkjer</w:t>
      </w:r>
      <w:proofErr w:type="spellEnd"/>
      <w:r w:rsidRPr="00D23A2D">
        <w:t xml:space="preserve">, </w:t>
      </w:r>
      <w:proofErr w:type="spellStart"/>
      <w:r w:rsidRPr="00D23A2D">
        <w:t>vere</w:t>
      </w:r>
      <w:proofErr w:type="spellEnd"/>
      <w:r w:rsidRPr="00D23A2D">
        <w:t xml:space="preserve"> omfatta av utvinningsplanen. Anna areal skal leverast tilbake til staten. Det er derfor venta at </w:t>
      </w:r>
      <w:proofErr w:type="spellStart"/>
      <w:r w:rsidRPr="00D23A2D">
        <w:t>berre</w:t>
      </w:r>
      <w:proofErr w:type="spellEnd"/>
      <w:r w:rsidRPr="00D23A2D">
        <w:t xml:space="preserve"> </w:t>
      </w:r>
      <w:proofErr w:type="spellStart"/>
      <w:r w:rsidRPr="00D23A2D">
        <w:t>ein</w:t>
      </w:r>
      <w:proofErr w:type="spellEnd"/>
      <w:r w:rsidRPr="00D23A2D">
        <w:t xml:space="preserve"> svært avgrensa del av </w:t>
      </w:r>
      <w:proofErr w:type="spellStart"/>
      <w:r w:rsidRPr="00D23A2D">
        <w:t>opna</w:t>
      </w:r>
      <w:proofErr w:type="spellEnd"/>
      <w:r w:rsidRPr="00D23A2D">
        <w:t xml:space="preserve"> areal vil bli omfatta av </w:t>
      </w:r>
      <w:proofErr w:type="spellStart"/>
      <w:r w:rsidRPr="00D23A2D">
        <w:t>ein</w:t>
      </w:r>
      <w:proofErr w:type="spellEnd"/>
      <w:r w:rsidRPr="00D23A2D">
        <w:t xml:space="preserve"> utvinningsplan, jf. figur 3.2.</w:t>
      </w:r>
    </w:p>
    <w:p w14:paraId="1F09288B" w14:textId="459A4672" w:rsidR="00617A19" w:rsidRPr="00D23A2D" w:rsidRDefault="002D5730" w:rsidP="00D23A2D">
      <w:r>
        <w:rPr>
          <w:noProof/>
        </w:rPr>
        <w:drawing>
          <wp:inline distT="0" distB="0" distL="0" distR="0" wp14:anchorId="2B47AC3E" wp14:editId="1E5F35A9">
            <wp:extent cx="6081395" cy="5236210"/>
            <wp:effectExtent l="0" t="0" r="0" b="254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5236210"/>
                    </a:xfrm>
                    <a:prstGeom prst="rect">
                      <a:avLst/>
                    </a:prstGeom>
                    <a:noFill/>
                    <a:ln>
                      <a:noFill/>
                    </a:ln>
                  </pic:spPr>
                </pic:pic>
              </a:graphicData>
            </a:graphic>
          </wp:inline>
        </w:drawing>
      </w:r>
    </w:p>
    <w:p w14:paraId="3D650F5F" w14:textId="77777777" w:rsidR="00617A19" w:rsidRPr="00D23A2D" w:rsidRDefault="00F23A99" w:rsidP="00D23A2D">
      <w:pPr>
        <w:pStyle w:val="figur-tittel"/>
      </w:pPr>
      <w:r w:rsidRPr="00D23A2D">
        <w:t>«Arealtrakta»</w:t>
      </w:r>
    </w:p>
    <w:p w14:paraId="690B9629" w14:textId="77777777" w:rsidR="00617A19" w:rsidRPr="00D23A2D" w:rsidRDefault="00F23A99" w:rsidP="00D23A2D">
      <w:pPr>
        <w:pStyle w:val="Kilde"/>
      </w:pPr>
      <w:r w:rsidRPr="00D23A2D">
        <w:t>Kjelde: Olje- og energidepartementet</w:t>
      </w:r>
    </w:p>
    <w:p w14:paraId="7C8C9D40" w14:textId="77777777" w:rsidR="00617A19" w:rsidRPr="00D23A2D" w:rsidRDefault="00F23A99" w:rsidP="00D23A2D">
      <w:r w:rsidRPr="00D23A2D">
        <w:lastRenderedPageBreak/>
        <w:t xml:space="preserve">Avgrensa område som </w:t>
      </w:r>
      <w:proofErr w:type="spellStart"/>
      <w:r w:rsidRPr="00D23A2D">
        <w:t>inneheld</w:t>
      </w:r>
      <w:proofErr w:type="spellEnd"/>
      <w:r w:rsidRPr="00D23A2D">
        <w:t xml:space="preserve"> </w:t>
      </w:r>
      <w:proofErr w:type="spellStart"/>
      <w:r w:rsidRPr="00D23A2D">
        <w:t>dei</w:t>
      </w:r>
      <w:proofErr w:type="spellEnd"/>
      <w:r w:rsidRPr="00D23A2D">
        <w:t xml:space="preserve"> mest interessante </w:t>
      </w:r>
      <w:proofErr w:type="spellStart"/>
      <w:r w:rsidRPr="00D23A2D">
        <w:t>leiteområda</w:t>
      </w:r>
      <w:proofErr w:type="spellEnd"/>
      <w:r w:rsidRPr="00D23A2D">
        <w:t xml:space="preserve">, blir først gjorde </w:t>
      </w:r>
      <w:proofErr w:type="spellStart"/>
      <w:r w:rsidRPr="00D23A2D">
        <w:t>tilgjengelege</w:t>
      </w:r>
      <w:proofErr w:type="spellEnd"/>
      <w:r w:rsidRPr="00D23A2D">
        <w:t xml:space="preserve"> for kommersiell kartlegging. Det vil typisk skje ved å tildele utvinningsløyve med </w:t>
      </w:r>
      <w:proofErr w:type="spellStart"/>
      <w:r w:rsidRPr="00D23A2D">
        <w:t>eit</w:t>
      </w:r>
      <w:proofErr w:type="spellEnd"/>
      <w:r w:rsidRPr="00D23A2D">
        <w:t xml:space="preserve"> arbeidsprogram for </w:t>
      </w:r>
      <w:proofErr w:type="spellStart"/>
      <w:r w:rsidRPr="00D23A2D">
        <w:t>leitefasen</w:t>
      </w:r>
      <w:proofErr w:type="spellEnd"/>
      <w:r w:rsidRPr="00D23A2D">
        <w:t xml:space="preserve">. </w:t>
      </w:r>
      <w:proofErr w:type="spellStart"/>
      <w:r w:rsidRPr="00D23A2D">
        <w:t>Desse</w:t>
      </w:r>
      <w:proofErr w:type="spellEnd"/>
      <w:r w:rsidRPr="00D23A2D">
        <w:t xml:space="preserve"> områda blir identifiserte i kontakt med industrien. Slike løyve med eigna arbeidsprogram vil bidra til å </w:t>
      </w:r>
      <w:proofErr w:type="spellStart"/>
      <w:r w:rsidRPr="00D23A2D">
        <w:t>byggje</w:t>
      </w:r>
      <w:proofErr w:type="spellEnd"/>
      <w:r w:rsidRPr="00D23A2D">
        <w:t xml:space="preserve"> kunnskap om </w:t>
      </w:r>
      <w:proofErr w:type="spellStart"/>
      <w:r w:rsidRPr="00D23A2D">
        <w:t>ressursar</w:t>
      </w:r>
      <w:proofErr w:type="spellEnd"/>
      <w:r w:rsidRPr="00D23A2D">
        <w:t xml:space="preserve"> og </w:t>
      </w:r>
      <w:proofErr w:type="spellStart"/>
      <w:r w:rsidRPr="00D23A2D">
        <w:t>naturverdiar</w:t>
      </w:r>
      <w:proofErr w:type="spellEnd"/>
      <w:r w:rsidRPr="00D23A2D">
        <w:t xml:space="preserve"> også for staten som </w:t>
      </w:r>
      <w:proofErr w:type="spellStart"/>
      <w:r w:rsidRPr="00D23A2D">
        <w:t>ressurseigar</w:t>
      </w:r>
      <w:proofErr w:type="spellEnd"/>
      <w:r w:rsidRPr="00D23A2D">
        <w:t xml:space="preserve"> og -</w:t>
      </w:r>
      <w:proofErr w:type="spellStart"/>
      <w:r w:rsidRPr="00D23A2D">
        <w:t>forvaltar</w:t>
      </w:r>
      <w:proofErr w:type="spellEnd"/>
      <w:r w:rsidRPr="00D23A2D">
        <w:t>.</w:t>
      </w:r>
    </w:p>
    <w:p w14:paraId="397991D8" w14:textId="77777777" w:rsidR="00617A19" w:rsidRPr="00D23A2D" w:rsidRDefault="00F23A99" w:rsidP="00D23A2D">
      <w:r w:rsidRPr="00D23A2D">
        <w:t xml:space="preserve">Nøkkelen i </w:t>
      </w:r>
      <w:proofErr w:type="spellStart"/>
      <w:r w:rsidRPr="00D23A2D">
        <w:t>ein</w:t>
      </w:r>
      <w:proofErr w:type="spellEnd"/>
      <w:r w:rsidRPr="00D23A2D">
        <w:t xml:space="preserve"> slik strategi er å </w:t>
      </w:r>
      <w:proofErr w:type="spellStart"/>
      <w:r w:rsidRPr="00D23A2D">
        <w:t>opne</w:t>
      </w:r>
      <w:proofErr w:type="spellEnd"/>
      <w:r w:rsidRPr="00D23A2D">
        <w:t xml:space="preserve"> </w:t>
      </w:r>
      <w:proofErr w:type="spellStart"/>
      <w:r w:rsidRPr="00D23A2D">
        <w:t>dei</w:t>
      </w:r>
      <w:proofErr w:type="spellEnd"/>
      <w:r w:rsidRPr="00D23A2D">
        <w:t xml:space="preserve"> områda som ut </w:t>
      </w:r>
      <w:proofErr w:type="spellStart"/>
      <w:r w:rsidRPr="00D23A2D">
        <w:t>frå</w:t>
      </w:r>
      <w:proofErr w:type="spellEnd"/>
      <w:r w:rsidRPr="00D23A2D">
        <w:t xml:space="preserve"> dagens kunnskap, kan </w:t>
      </w:r>
      <w:proofErr w:type="spellStart"/>
      <w:r w:rsidRPr="00D23A2D">
        <w:t>innehalde</w:t>
      </w:r>
      <w:proofErr w:type="spellEnd"/>
      <w:r w:rsidRPr="00D23A2D">
        <w:t xml:space="preserve"> </w:t>
      </w:r>
      <w:proofErr w:type="spellStart"/>
      <w:r w:rsidRPr="00D23A2D">
        <w:t>dei</w:t>
      </w:r>
      <w:proofErr w:type="spellEnd"/>
      <w:r w:rsidRPr="00D23A2D">
        <w:t xml:space="preserve"> mest lønnsame </w:t>
      </w:r>
      <w:proofErr w:type="spellStart"/>
      <w:r w:rsidRPr="00D23A2D">
        <w:t>ressursane</w:t>
      </w:r>
      <w:proofErr w:type="spellEnd"/>
      <w:r w:rsidRPr="00D23A2D">
        <w:t xml:space="preserve">. Når det </w:t>
      </w:r>
      <w:proofErr w:type="spellStart"/>
      <w:r w:rsidRPr="00D23A2D">
        <w:t>gjeld</w:t>
      </w:r>
      <w:proofErr w:type="spellEnd"/>
      <w:r w:rsidRPr="00D23A2D">
        <w:t xml:space="preserve"> havbotnmineral på norsk kontinentalsokkel, er dette store område. Ved å </w:t>
      </w:r>
      <w:proofErr w:type="spellStart"/>
      <w:r w:rsidRPr="00D23A2D">
        <w:t>opne</w:t>
      </w:r>
      <w:proofErr w:type="spellEnd"/>
      <w:r w:rsidRPr="00D23A2D">
        <w:t xml:space="preserve"> større område vil </w:t>
      </w:r>
      <w:proofErr w:type="spellStart"/>
      <w:r w:rsidRPr="00D23A2D">
        <w:t>ein</w:t>
      </w:r>
      <w:proofErr w:type="spellEnd"/>
      <w:r w:rsidRPr="00D23A2D">
        <w:t xml:space="preserve"> sikre at </w:t>
      </w:r>
      <w:proofErr w:type="spellStart"/>
      <w:r w:rsidRPr="00D23A2D">
        <w:t>dei</w:t>
      </w:r>
      <w:proofErr w:type="spellEnd"/>
      <w:r w:rsidRPr="00D23A2D">
        <w:t xml:space="preserve"> områda som </w:t>
      </w:r>
      <w:proofErr w:type="spellStart"/>
      <w:r w:rsidRPr="00D23A2D">
        <w:t>aktørane</w:t>
      </w:r>
      <w:proofErr w:type="spellEnd"/>
      <w:r w:rsidRPr="00D23A2D">
        <w:t xml:space="preserve"> </w:t>
      </w:r>
      <w:proofErr w:type="spellStart"/>
      <w:r w:rsidRPr="00D23A2D">
        <w:t>forventar</w:t>
      </w:r>
      <w:proofErr w:type="spellEnd"/>
      <w:r w:rsidRPr="00D23A2D">
        <w:t xml:space="preserve"> skal </w:t>
      </w:r>
      <w:proofErr w:type="spellStart"/>
      <w:r w:rsidRPr="00D23A2D">
        <w:t>vere</w:t>
      </w:r>
      <w:proofErr w:type="spellEnd"/>
      <w:r w:rsidRPr="00D23A2D">
        <w:t xml:space="preserve"> mest prospektive, blir </w:t>
      </w:r>
      <w:proofErr w:type="spellStart"/>
      <w:r w:rsidRPr="00D23A2D">
        <w:t>opna</w:t>
      </w:r>
      <w:proofErr w:type="spellEnd"/>
      <w:r w:rsidRPr="00D23A2D">
        <w:t xml:space="preserve"> og kan </w:t>
      </w:r>
      <w:proofErr w:type="spellStart"/>
      <w:r w:rsidRPr="00D23A2D">
        <w:t>utforskast</w:t>
      </w:r>
      <w:proofErr w:type="spellEnd"/>
      <w:r w:rsidRPr="00D23A2D">
        <w:t xml:space="preserve"> først. Dette vil </w:t>
      </w:r>
      <w:proofErr w:type="spellStart"/>
      <w:r w:rsidRPr="00D23A2D">
        <w:t>særleg</w:t>
      </w:r>
      <w:proofErr w:type="spellEnd"/>
      <w:r w:rsidRPr="00D23A2D">
        <w:t xml:space="preserve"> staten som </w:t>
      </w:r>
      <w:proofErr w:type="spellStart"/>
      <w:r w:rsidRPr="00D23A2D">
        <w:t>ressurseigar</w:t>
      </w:r>
      <w:proofErr w:type="spellEnd"/>
      <w:r w:rsidRPr="00D23A2D">
        <w:t xml:space="preserve"> </w:t>
      </w:r>
      <w:proofErr w:type="spellStart"/>
      <w:r w:rsidRPr="00D23A2D">
        <w:t>vere</w:t>
      </w:r>
      <w:proofErr w:type="spellEnd"/>
      <w:r w:rsidRPr="00D23A2D">
        <w:t xml:space="preserve"> tjent med. </w:t>
      </w:r>
      <w:proofErr w:type="spellStart"/>
      <w:r w:rsidRPr="00D23A2D">
        <w:t>Særleg</w:t>
      </w:r>
      <w:proofErr w:type="spellEnd"/>
      <w:r w:rsidRPr="00D23A2D">
        <w:t xml:space="preserve"> viktig er ei slik tilnærming så lenge kunnskapsgrunnlaget om ressursbasen er avgrensa. Samtidig </w:t>
      </w:r>
      <w:proofErr w:type="spellStart"/>
      <w:r w:rsidRPr="00D23A2D">
        <w:t>sikrar</w:t>
      </w:r>
      <w:proofErr w:type="spellEnd"/>
      <w:r w:rsidRPr="00D23A2D">
        <w:t xml:space="preserve"> </w:t>
      </w:r>
      <w:proofErr w:type="spellStart"/>
      <w:r w:rsidRPr="00D23A2D">
        <w:t>ein</w:t>
      </w:r>
      <w:proofErr w:type="spellEnd"/>
      <w:r w:rsidRPr="00D23A2D">
        <w:t xml:space="preserve"> gjennom tildelingspolitikken ei effektiv og målretta utforsking gjennom stegvis tildeling av område, der </w:t>
      </w:r>
      <w:proofErr w:type="spellStart"/>
      <w:r w:rsidRPr="00D23A2D">
        <w:t>ein</w:t>
      </w:r>
      <w:proofErr w:type="spellEnd"/>
      <w:r w:rsidRPr="00D23A2D">
        <w:t xml:space="preserve"> </w:t>
      </w:r>
      <w:proofErr w:type="spellStart"/>
      <w:r w:rsidRPr="00D23A2D">
        <w:t>startar</w:t>
      </w:r>
      <w:proofErr w:type="spellEnd"/>
      <w:r w:rsidRPr="00D23A2D">
        <w:t xml:space="preserve"> med å lyse ut </w:t>
      </w:r>
      <w:proofErr w:type="spellStart"/>
      <w:r w:rsidRPr="00D23A2D">
        <w:t>utvalde</w:t>
      </w:r>
      <w:proofErr w:type="spellEnd"/>
      <w:r w:rsidRPr="00D23A2D">
        <w:t xml:space="preserve">, prospektive område. Alle løyva blir tildelte </w:t>
      </w:r>
      <w:proofErr w:type="spellStart"/>
      <w:r w:rsidRPr="00D23A2D">
        <w:t>innanfor</w:t>
      </w:r>
      <w:proofErr w:type="spellEnd"/>
      <w:r w:rsidRPr="00D23A2D">
        <w:t xml:space="preserve"> </w:t>
      </w:r>
      <w:proofErr w:type="spellStart"/>
      <w:r w:rsidRPr="00D23A2D">
        <w:t>dei</w:t>
      </w:r>
      <w:proofErr w:type="spellEnd"/>
      <w:r w:rsidRPr="00D23A2D">
        <w:t xml:space="preserve"> arealmessige rammene som til kvar tid gjeld for </w:t>
      </w:r>
      <w:proofErr w:type="spellStart"/>
      <w:r w:rsidRPr="00D23A2D">
        <w:t>verksemda</w:t>
      </w:r>
      <w:proofErr w:type="spellEnd"/>
      <w:r w:rsidRPr="00D23A2D">
        <w:t>.</w:t>
      </w:r>
    </w:p>
    <w:p w14:paraId="07DCCD09" w14:textId="77777777" w:rsidR="00617A19" w:rsidRPr="00D23A2D" w:rsidRDefault="00F23A99" w:rsidP="00D23A2D">
      <w:r w:rsidRPr="00D23A2D">
        <w:t xml:space="preserve">Departementet </w:t>
      </w:r>
      <w:proofErr w:type="spellStart"/>
      <w:r w:rsidRPr="00D23A2D">
        <w:t>set</w:t>
      </w:r>
      <w:proofErr w:type="spellEnd"/>
      <w:r w:rsidRPr="00D23A2D">
        <w:t xml:space="preserve"> etter ei eventuell avgjerd om </w:t>
      </w:r>
      <w:proofErr w:type="spellStart"/>
      <w:r w:rsidRPr="00D23A2D">
        <w:t>opning</w:t>
      </w:r>
      <w:proofErr w:type="spellEnd"/>
      <w:r w:rsidRPr="00D23A2D">
        <w:t xml:space="preserve"> i gang </w:t>
      </w:r>
      <w:proofErr w:type="spellStart"/>
      <w:r w:rsidRPr="00D23A2D">
        <w:t>ein</w:t>
      </w:r>
      <w:proofErr w:type="spellEnd"/>
      <w:r w:rsidRPr="00D23A2D">
        <w:t xml:space="preserve"> prosess for å tildele løyve </w:t>
      </w:r>
      <w:proofErr w:type="spellStart"/>
      <w:r w:rsidRPr="00D23A2D">
        <w:t>innanfor</w:t>
      </w:r>
      <w:proofErr w:type="spellEnd"/>
      <w:r w:rsidRPr="00D23A2D">
        <w:t xml:space="preserve"> det </w:t>
      </w:r>
      <w:proofErr w:type="spellStart"/>
      <w:r w:rsidRPr="00D23A2D">
        <w:t>opna</w:t>
      </w:r>
      <w:proofErr w:type="spellEnd"/>
      <w:r w:rsidRPr="00D23A2D">
        <w:t xml:space="preserve"> arealet. Som </w:t>
      </w:r>
      <w:proofErr w:type="spellStart"/>
      <w:r w:rsidRPr="00D23A2D">
        <w:t>ein</w:t>
      </w:r>
      <w:proofErr w:type="spellEnd"/>
      <w:r w:rsidRPr="00D23A2D">
        <w:t xml:space="preserve"> del av denne prosessen får </w:t>
      </w:r>
      <w:proofErr w:type="spellStart"/>
      <w:r w:rsidRPr="00D23A2D">
        <w:t>moglege</w:t>
      </w:r>
      <w:proofErr w:type="spellEnd"/>
      <w:r w:rsidRPr="00D23A2D">
        <w:t xml:space="preserve"> </w:t>
      </w:r>
      <w:proofErr w:type="spellStart"/>
      <w:r w:rsidRPr="00D23A2D">
        <w:t>søkjarar</w:t>
      </w:r>
      <w:proofErr w:type="spellEnd"/>
      <w:r w:rsidRPr="00D23A2D">
        <w:t xml:space="preserve"> høve til å komme med </w:t>
      </w:r>
      <w:proofErr w:type="spellStart"/>
      <w:r w:rsidRPr="00D23A2D">
        <w:t>innspel</w:t>
      </w:r>
      <w:proofErr w:type="spellEnd"/>
      <w:r w:rsidRPr="00D23A2D">
        <w:t xml:space="preserve"> til kva område </w:t>
      </w:r>
      <w:proofErr w:type="spellStart"/>
      <w:r w:rsidRPr="00D23A2D">
        <w:t>dei</w:t>
      </w:r>
      <w:proofErr w:type="spellEnd"/>
      <w:r w:rsidRPr="00D23A2D">
        <w:t xml:space="preserve"> </w:t>
      </w:r>
      <w:proofErr w:type="spellStart"/>
      <w:r w:rsidRPr="00D23A2D">
        <w:t>ønskjer</w:t>
      </w:r>
      <w:proofErr w:type="spellEnd"/>
      <w:r w:rsidRPr="00D23A2D">
        <w:t xml:space="preserve"> å kunne </w:t>
      </w:r>
      <w:proofErr w:type="spellStart"/>
      <w:r w:rsidRPr="00D23A2D">
        <w:t>søkje</w:t>
      </w:r>
      <w:proofErr w:type="spellEnd"/>
      <w:r w:rsidRPr="00D23A2D">
        <w:t xml:space="preserve"> på. </w:t>
      </w:r>
      <w:proofErr w:type="spellStart"/>
      <w:r w:rsidRPr="00D23A2D">
        <w:t>Ein</w:t>
      </w:r>
      <w:proofErr w:type="spellEnd"/>
      <w:r w:rsidRPr="00D23A2D">
        <w:t xml:space="preserve"> slik prosess kan bidra til å avklare </w:t>
      </w:r>
      <w:proofErr w:type="spellStart"/>
      <w:r w:rsidRPr="00D23A2D">
        <w:t>interessa</w:t>
      </w:r>
      <w:proofErr w:type="spellEnd"/>
      <w:r w:rsidRPr="00D23A2D">
        <w:t xml:space="preserve"> for å </w:t>
      </w:r>
      <w:proofErr w:type="spellStart"/>
      <w:r w:rsidRPr="00D23A2D">
        <w:t>søkje</w:t>
      </w:r>
      <w:proofErr w:type="spellEnd"/>
      <w:r w:rsidRPr="00D23A2D">
        <w:t xml:space="preserve"> om løyve og kva område som er vurderte som ressursmessig mest interessante å </w:t>
      </w:r>
      <w:proofErr w:type="spellStart"/>
      <w:r w:rsidRPr="00D23A2D">
        <w:t>søkje</w:t>
      </w:r>
      <w:proofErr w:type="spellEnd"/>
      <w:r w:rsidRPr="00D23A2D">
        <w:t xml:space="preserve"> på. Departementet får dermed </w:t>
      </w:r>
      <w:proofErr w:type="spellStart"/>
      <w:r w:rsidRPr="00D23A2D">
        <w:t>meir</w:t>
      </w:r>
      <w:proofErr w:type="spellEnd"/>
      <w:r w:rsidRPr="00D23A2D">
        <w:t xml:space="preserve"> informasjon om det </w:t>
      </w:r>
      <w:proofErr w:type="gramStart"/>
      <w:r w:rsidRPr="00D23A2D">
        <w:t>potensielle</w:t>
      </w:r>
      <w:proofErr w:type="gramEnd"/>
      <w:r w:rsidRPr="00D23A2D">
        <w:t xml:space="preserve"> </w:t>
      </w:r>
      <w:proofErr w:type="spellStart"/>
      <w:r w:rsidRPr="00D23A2D">
        <w:t>søkjebiletet</w:t>
      </w:r>
      <w:proofErr w:type="spellEnd"/>
      <w:r w:rsidRPr="00D23A2D">
        <w:t xml:space="preserve"> før områda blir lyste ut. Utlysinga av areal i det </w:t>
      </w:r>
      <w:proofErr w:type="spellStart"/>
      <w:r w:rsidRPr="00D23A2D">
        <w:t>opna</w:t>
      </w:r>
      <w:proofErr w:type="spellEnd"/>
      <w:r w:rsidRPr="00D23A2D">
        <w:t xml:space="preserve"> området vil skje stegvis/sekvensielt, slik at det blir lyst ut mindre areal i det </w:t>
      </w:r>
      <w:proofErr w:type="spellStart"/>
      <w:r w:rsidRPr="00D23A2D">
        <w:t>opna</w:t>
      </w:r>
      <w:proofErr w:type="spellEnd"/>
      <w:r w:rsidRPr="00D23A2D">
        <w:t xml:space="preserve"> området om gongen.</w:t>
      </w:r>
    </w:p>
    <w:p w14:paraId="3CB28346" w14:textId="77777777" w:rsidR="00617A19" w:rsidRPr="00D23A2D" w:rsidRDefault="00F23A99" w:rsidP="00D23A2D">
      <w:r w:rsidRPr="00D23A2D">
        <w:t xml:space="preserve">Departementet vil </w:t>
      </w:r>
      <w:proofErr w:type="spellStart"/>
      <w:r w:rsidRPr="00D23A2D">
        <w:t>leggje</w:t>
      </w:r>
      <w:proofErr w:type="spellEnd"/>
      <w:r w:rsidRPr="00D23A2D">
        <w:t xml:space="preserve"> til grunn </w:t>
      </w:r>
      <w:proofErr w:type="spellStart"/>
      <w:r w:rsidRPr="00D23A2D">
        <w:t>dei</w:t>
      </w:r>
      <w:proofErr w:type="spellEnd"/>
      <w:r w:rsidRPr="00D23A2D">
        <w:t xml:space="preserve"> lovfesta krava til </w:t>
      </w:r>
      <w:proofErr w:type="spellStart"/>
      <w:r w:rsidRPr="00D23A2D">
        <w:t>innhald</w:t>
      </w:r>
      <w:proofErr w:type="spellEnd"/>
      <w:r w:rsidRPr="00D23A2D">
        <w:t xml:space="preserve"> i søknader i vurderinga av kva kriterium som er relevante for tildeling. Forarbeida til lova </w:t>
      </w:r>
      <w:proofErr w:type="spellStart"/>
      <w:r w:rsidRPr="00D23A2D">
        <w:t>peikar</w:t>
      </w:r>
      <w:proofErr w:type="spellEnd"/>
      <w:r w:rsidRPr="00D23A2D">
        <w:t xml:space="preserve"> på at det også kan </w:t>
      </w:r>
      <w:proofErr w:type="spellStart"/>
      <w:r w:rsidRPr="00D23A2D">
        <w:t>leggjast</w:t>
      </w:r>
      <w:proofErr w:type="spellEnd"/>
      <w:r w:rsidRPr="00D23A2D">
        <w:t xml:space="preserve"> vekt på andre </w:t>
      </w:r>
      <w:proofErr w:type="spellStart"/>
      <w:r w:rsidRPr="00D23A2D">
        <w:t>saklege</w:t>
      </w:r>
      <w:proofErr w:type="spellEnd"/>
      <w:r w:rsidRPr="00D23A2D">
        <w:t xml:space="preserve"> og objektive kriterium, for eksempel omsynet til nasjonal tryggleik, folkehelse og miljøvern som kriterium for tildeling av løyve.</w:t>
      </w:r>
    </w:p>
    <w:p w14:paraId="2762E654" w14:textId="77777777" w:rsidR="00617A19" w:rsidRPr="00D23A2D" w:rsidRDefault="00F23A99" w:rsidP="00D23A2D">
      <w:r w:rsidRPr="00D23A2D">
        <w:t xml:space="preserve">Den tryggingspolitiske situasjonen i dag </w:t>
      </w:r>
      <w:proofErr w:type="spellStart"/>
      <w:r w:rsidRPr="00D23A2D">
        <w:t>gjer</w:t>
      </w:r>
      <w:proofErr w:type="spellEnd"/>
      <w:r w:rsidRPr="00D23A2D">
        <w:t xml:space="preserve"> at </w:t>
      </w:r>
      <w:proofErr w:type="spellStart"/>
      <w:r w:rsidRPr="00D23A2D">
        <w:t>Noreg</w:t>
      </w:r>
      <w:proofErr w:type="spellEnd"/>
      <w:r w:rsidRPr="00D23A2D">
        <w:t xml:space="preserve"> står overfor </w:t>
      </w:r>
      <w:proofErr w:type="spellStart"/>
      <w:r w:rsidRPr="00D23A2D">
        <w:t>eit</w:t>
      </w:r>
      <w:proofErr w:type="spellEnd"/>
      <w:r w:rsidRPr="00D23A2D">
        <w:t xml:space="preserve"> skjerpa trussel- og </w:t>
      </w:r>
      <w:proofErr w:type="spellStart"/>
      <w:r w:rsidRPr="00D23A2D">
        <w:t>risikobilete</w:t>
      </w:r>
      <w:proofErr w:type="spellEnd"/>
      <w:r w:rsidRPr="00D23A2D">
        <w:t xml:space="preserve"> og blir utfordra av </w:t>
      </w:r>
      <w:proofErr w:type="spellStart"/>
      <w:r w:rsidRPr="00D23A2D">
        <w:t>statar</w:t>
      </w:r>
      <w:proofErr w:type="spellEnd"/>
      <w:r w:rsidRPr="00D23A2D">
        <w:t xml:space="preserve"> med tryggingspolitiske </w:t>
      </w:r>
      <w:proofErr w:type="spellStart"/>
      <w:r w:rsidRPr="00D23A2D">
        <w:t>ambisjonar</w:t>
      </w:r>
      <w:proofErr w:type="spellEnd"/>
      <w:r w:rsidRPr="00D23A2D">
        <w:t xml:space="preserve"> som </w:t>
      </w:r>
      <w:proofErr w:type="spellStart"/>
      <w:r w:rsidRPr="00D23A2D">
        <w:t>ikkje</w:t>
      </w:r>
      <w:proofErr w:type="spellEnd"/>
      <w:r w:rsidRPr="00D23A2D">
        <w:t xml:space="preserve"> samsvarer med våre nasjonale tryggingsinteresser. Den geopolitiske konkurransen i framtida rundt energitilgang kan i </w:t>
      </w:r>
      <w:proofErr w:type="spellStart"/>
      <w:r w:rsidRPr="00D23A2D">
        <w:t>aukande</w:t>
      </w:r>
      <w:proofErr w:type="spellEnd"/>
      <w:r w:rsidRPr="00D23A2D">
        <w:t xml:space="preserve"> grad handle om å sikre tilgang til kritiske mineral. </w:t>
      </w:r>
      <w:proofErr w:type="spellStart"/>
      <w:r w:rsidRPr="00D23A2D">
        <w:t>Førekomstar</w:t>
      </w:r>
      <w:proofErr w:type="spellEnd"/>
      <w:r w:rsidRPr="00D23A2D">
        <w:t xml:space="preserve"> av sjeldne </w:t>
      </w:r>
      <w:proofErr w:type="spellStart"/>
      <w:r w:rsidRPr="00D23A2D">
        <w:t>jordartar</w:t>
      </w:r>
      <w:proofErr w:type="spellEnd"/>
      <w:r w:rsidRPr="00D23A2D">
        <w:t xml:space="preserve"> kan til dømes </w:t>
      </w:r>
      <w:proofErr w:type="spellStart"/>
      <w:r w:rsidRPr="00D23A2D">
        <w:t>vere</w:t>
      </w:r>
      <w:proofErr w:type="spellEnd"/>
      <w:r w:rsidRPr="00D23A2D">
        <w:t xml:space="preserve"> ei drivkraft bak den </w:t>
      </w:r>
      <w:proofErr w:type="spellStart"/>
      <w:r w:rsidRPr="00D23A2D">
        <w:t>tryggingstruande</w:t>
      </w:r>
      <w:proofErr w:type="spellEnd"/>
      <w:r w:rsidRPr="00D23A2D">
        <w:t xml:space="preserve"> </w:t>
      </w:r>
      <w:proofErr w:type="spellStart"/>
      <w:r w:rsidRPr="00D23A2D">
        <w:t>etterretningsverksemda</w:t>
      </w:r>
      <w:proofErr w:type="spellEnd"/>
      <w:r w:rsidRPr="00D23A2D">
        <w:t xml:space="preserve"> til enkelte </w:t>
      </w:r>
      <w:proofErr w:type="spellStart"/>
      <w:r w:rsidRPr="00D23A2D">
        <w:t>statar</w:t>
      </w:r>
      <w:proofErr w:type="spellEnd"/>
      <w:r w:rsidRPr="00D23A2D">
        <w:t xml:space="preserve"> som er retta også mot norsk næringsliv og norske </w:t>
      </w:r>
      <w:proofErr w:type="spellStart"/>
      <w:r w:rsidRPr="00D23A2D">
        <w:t>næringslivsaktørar</w:t>
      </w:r>
      <w:proofErr w:type="spellEnd"/>
      <w:r w:rsidRPr="00D23A2D">
        <w:t xml:space="preserve">. For å </w:t>
      </w:r>
      <w:proofErr w:type="spellStart"/>
      <w:r w:rsidRPr="00D23A2D">
        <w:t>førebyggje</w:t>
      </w:r>
      <w:proofErr w:type="spellEnd"/>
      <w:r w:rsidRPr="00D23A2D">
        <w:t xml:space="preserve"> at uønskte </w:t>
      </w:r>
      <w:proofErr w:type="spellStart"/>
      <w:r w:rsidRPr="00D23A2D">
        <w:t>aktørar</w:t>
      </w:r>
      <w:proofErr w:type="spellEnd"/>
      <w:r w:rsidRPr="00D23A2D">
        <w:t xml:space="preserve"> får innsikt i, kontroll over og </w:t>
      </w:r>
      <w:proofErr w:type="spellStart"/>
      <w:r w:rsidRPr="00D23A2D">
        <w:t>innverknad</w:t>
      </w:r>
      <w:proofErr w:type="spellEnd"/>
      <w:r w:rsidRPr="00D23A2D">
        <w:t xml:space="preserve"> på </w:t>
      </w:r>
      <w:proofErr w:type="spellStart"/>
      <w:r w:rsidRPr="00D23A2D">
        <w:t>verdiar</w:t>
      </w:r>
      <w:proofErr w:type="spellEnd"/>
      <w:r w:rsidRPr="00D23A2D">
        <w:t xml:space="preserve"> som har </w:t>
      </w:r>
      <w:proofErr w:type="spellStart"/>
      <w:r w:rsidRPr="00D23A2D">
        <w:t>noko</w:t>
      </w:r>
      <w:proofErr w:type="spellEnd"/>
      <w:r w:rsidRPr="00D23A2D">
        <w:t xml:space="preserve"> å </w:t>
      </w:r>
      <w:proofErr w:type="spellStart"/>
      <w:r w:rsidRPr="00D23A2D">
        <w:t>seie</w:t>
      </w:r>
      <w:proofErr w:type="spellEnd"/>
      <w:r w:rsidRPr="00D23A2D">
        <w:t xml:space="preserve"> for nasjonal tryggleik, kjem nasjonal tryggleik til å bli vurdert ved </w:t>
      </w:r>
      <w:proofErr w:type="spellStart"/>
      <w:r w:rsidRPr="00D23A2D">
        <w:t>tildelingar</w:t>
      </w:r>
      <w:proofErr w:type="spellEnd"/>
      <w:r w:rsidRPr="00D23A2D">
        <w:t xml:space="preserve"> av løyve under havbotnminerallova.</w:t>
      </w:r>
    </w:p>
    <w:p w14:paraId="182AEC73" w14:textId="77777777" w:rsidR="00617A19" w:rsidRPr="00D23A2D" w:rsidRDefault="00F23A99" w:rsidP="00D23A2D">
      <w:r w:rsidRPr="00D23A2D">
        <w:t xml:space="preserve">Storleiken på området som blir tildelt, kor lenge løyvet varer, og </w:t>
      </w:r>
      <w:proofErr w:type="spellStart"/>
      <w:r w:rsidRPr="00D23A2D">
        <w:t>forpliktingane</w:t>
      </w:r>
      <w:proofErr w:type="spellEnd"/>
      <w:r w:rsidRPr="00D23A2D">
        <w:t xml:space="preserve"> som følgjer med ei slik konsesjonstildeling, vil </w:t>
      </w:r>
      <w:proofErr w:type="spellStart"/>
      <w:r w:rsidRPr="00D23A2D">
        <w:t>vere</w:t>
      </w:r>
      <w:proofErr w:type="spellEnd"/>
      <w:r w:rsidRPr="00D23A2D">
        <w:t xml:space="preserve"> resultat av ei konkret vurdering av søknaden, styresmaktene sine eigne </w:t>
      </w:r>
      <w:proofErr w:type="spellStart"/>
      <w:r w:rsidRPr="00D23A2D">
        <w:t>vurderingar</w:t>
      </w:r>
      <w:proofErr w:type="spellEnd"/>
      <w:r w:rsidRPr="00D23A2D">
        <w:t xml:space="preserve"> og eventuelle andre relevante forhold. Storleiken på områda kan også variere avhengig av om det er </w:t>
      </w:r>
      <w:proofErr w:type="spellStart"/>
      <w:r w:rsidRPr="00D23A2D">
        <w:t>sulfidførekomstar</w:t>
      </w:r>
      <w:proofErr w:type="spellEnd"/>
      <w:r w:rsidRPr="00D23A2D">
        <w:t xml:space="preserve"> eller manganskorper som er aktuelle for aktiviteten i området.</w:t>
      </w:r>
    </w:p>
    <w:p w14:paraId="41BDB9A4" w14:textId="77777777" w:rsidR="00617A19" w:rsidRPr="00D23A2D" w:rsidRDefault="00F23A99" w:rsidP="00D23A2D">
      <w:r w:rsidRPr="00D23A2D">
        <w:t xml:space="preserve">Departementet ser det som sentralt at det skjer aktivitet i tildelte areal. Det tildelte området skal </w:t>
      </w:r>
      <w:proofErr w:type="spellStart"/>
      <w:r w:rsidRPr="00D23A2D">
        <w:t>kartleggjast</w:t>
      </w:r>
      <w:proofErr w:type="spellEnd"/>
      <w:r w:rsidRPr="00D23A2D">
        <w:t xml:space="preserve"> og </w:t>
      </w:r>
      <w:proofErr w:type="spellStart"/>
      <w:r w:rsidRPr="00D23A2D">
        <w:t>avgrensast</w:t>
      </w:r>
      <w:proofErr w:type="spellEnd"/>
      <w:r w:rsidRPr="00D23A2D">
        <w:t xml:space="preserve"> gjennom </w:t>
      </w:r>
      <w:proofErr w:type="spellStart"/>
      <w:r w:rsidRPr="00D23A2D">
        <w:t>eit</w:t>
      </w:r>
      <w:proofErr w:type="spellEnd"/>
      <w:r w:rsidRPr="00D23A2D">
        <w:t xml:space="preserve"> arbeidsprogram. Arbeidsprogrammet som blir gitt, må </w:t>
      </w:r>
      <w:proofErr w:type="spellStart"/>
      <w:r w:rsidRPr="00D23A2D">
        <w:t>ikkje</w:t>
      </w:r>
      <w:proofErr w:type="spellEnd"/>
      <w:r w:rsidRPr="00D23A2D">
        <w:t xml:space="preserve"> </w:t>
      </w:r>
      <w:proofErr w:type="spellStart"/>
      <w:r w:rsidRPr="00D23A2D">
        <w:t>vere</w:t>
      </w:r>
      <w:proofErr w:type="spellEnd"/>
      <w:r w:rsidRPr="00D23A2D">
        <w:t xml:space="preserve"> så ambisiøst at det </w:t>
      </w:r>
      <w:proofErr w:type="spellStart"/>
      <w:r w:rsidRPr="00D23A2D">
        <w:t>hindrar</w:t>
      </w:r>
      <w:proofErr w:type="spellEnd"/>
      <w:r w:rsidRPr="00D23A2D">
        <w:t xml:space="preserve"> </w:t>
      </w:r>
      <w:proofErr w:type="spellStart"/>
      <w:r w:rsidRPr="00D23A2D">
        <w:t>lønnsam</w:t>
      </w:r>
      <w:proofErr w:type="spellEnd"/>
      <w:r w:rsidRPr="00D23A2D">
        <w:t xml:space="preserve"> utforsking.</w:t>
      </w:r>
    </w:p>
    <w:p w14:paraId="26879575" w14:textId="77777777" w:rsidR="00617A19" w:rsidRPr="00D23A2D" w:rsidRDefault="00F23A99" w:rsidP="00D23A2D">
      <w:r w:rsidRPr="00D23A2D">
        <w:lastRenderedPageBreak/>
        <w:t xml:space="preserve">Saman med intern kunnskapsbygging vil </w:t>
      </w:r>
      <w:proofErr w:type="spellStart"/>
      <w:r w:rsidRPr="00D23A2D">
        <w:t>ein</w:t>
      </w:r>
      <w:proofErr w:type="spellEnd"/>
      <w:r w:rsidRPr="00D23A2D">
        <w:t xml:space="preserve"> for </w:t>
      </w:r>
      <w:proofErr w:type="spellStart"/>
      <w:r w:rsidRPr="00D23A2D">
        <w:t>seinare</w:t>
      </w:r>
      <w:proofErr w:type="spellEnd"/>
      <w:r w:rsidRPr="00D23A2D">
        <w:t xml:space="preserve"> </w:t>
      </w:r>
      <w:proofErr w:type="spellStart"/>
      <w:r w:rsidRPr="00D23A2D">
        <w:t>tildelingar</w:t>
      </w:r>
      <w:proofErr w:type="spellEnd"/>
      <w:r w:rsidRPr="00D23A2D">
        <w:t xml:space="preserve"> </w:t>
      </w:r>
      <w:proofErr w:type="spellStart"/>
      <w:r w:rsidRPr="00D23A2D">
        <w:t>byggje</w:t>
      </w:r>
      <w:proofErr w:type="spellEnd"/>
      <w:r w:rsidRPr="00D23A2D">
        <w:t xml:space="preserve"> på den nye, oppdaterte kunnskapen og erfaringa. På denne måten blir det etablert </w:t>
      </w:r>
      <w:proofErr w:type="spellStart"/>
      <w:r w:rsidRPr="00D23A2D">
        <w:t>ein</w:t>
      </w:r>
      <w:proofErr w:type="spellEnd"/>
      <w:r w:rsidRPr="00D23A2D">
        <w:t xml:space="preserve"> utforskingsstrategi der </w:t>
      </w:r>
      <w:proofErr w:type="spellStart"/>
      <w:r w:rsidRPr="00D23A2D">
        <w:t>ein</w:t>
      </w:r>
      <w:proofErr w:type="spellEnd"/>
      <w:r w:rsidRPr="00D23A2D">
        <w:t xml:space="preserve"> først går etter </w:t>
      </w:r>
      <w:proofErr w:type="spellStart"/>
      <w:r w:rsidRPr="00D23A2D">
        <w:t>dei</w:t>
      </w:r>
      <w:proofErr w:type="spellEnd"/>
      <w:r w:rsidRPr="00D23A2D">
        <w:t xml:space="preserve"> områda som er forventa å </w:t>
      </w:r>
      <w:proofErr w:type="spellStart"/>
      <w:r w:rsidRPr="00D23A2D">
        <w:t>vere</w:t>
      </w:r>
      <w:proofErr w:type="spellEnd"/>
      <w:r w:rsidRPr="00D23A2D">
        <w:t xml:space="preserve"> mest prospektive, og der </w:t>
      </w:r>
      <w:proofErr w:type="spellStart"/>
      <w:r w:rsidRPr="00D23A2D">
        <w:t>ein</w:t>
      </w:r>
      <w:proofErr w:type="spellEnd"/>
      <w:r w:rsidRPr="00D23A2D">
        <w:t xml:space="preserve"> gradvis </w:t>
      </w:r>
      <w:proofErr w:type="spellStart"/>
      <w:r w:rsidRPr="00D23A2D">
        <w:t>byggjer</w:t>
      </w:r>
      <w:proofErr w:type="spellEnd"/>
      <w:r w:rsidRPr="00D23A2D">
        <w:t xml:space="preserve"> kompetanse og erfaring og dermed </w:t>
      </w:r>
      <w:proofErr w:type="spellStart"/>
      <w:r w:rsidRPr="00D23A2D">
        <w:t>legg</w:t>
      </w:r>
      <w:proofErr w:type="spellEnd"/>
      <w:r w:rsidRPr="00D23A2D">
        <w:t xml:space="preserve"> til rette for ei gradvis og kostnadseffektiv utforsking av områda som er </w:t>
      </w:r>
      <w:proofErr w:type="spellStart"/>
      <w:r w:rsidRPr="00D23A2D">
        <w:t>opna</w:t>
      </w:r>
      <w:proofErr w:type="spellEnd"/>
      <w:r w:rsidRPr="00D23A2D">
        <w:t xml:space="preserve">. </w:t>
      </w:r>
      <w:proofErr w:type="spellStart"/>
      <w:r w:rsidRPr="00D23A2D">
        <w:t>Tilgjengeleg</w:t>
      </w:r>
      <w:proofErr w:type="spellEnd"/>
      <w:r w:rsidRPr="00D23A2D">
        <w:t xml:space="preserve"> informasjon blir såleis nytta til </w:t>
      </w:r>
      <w:proofErr w:type="spellStart"/>
      <w:r w:rsidRPr="00D23A2D">
        <w:t>vidare</w:t>
      </w:r>
      <w:proofErr w:type="spellEnd"/>
      <w:r w:rsidRPr="00D23A2D">
        <w:t xml:space="preserve"> leiting, og dette </w:t>
      </w:r>
      <w:proofErr w:type="spellStart"/>
      <w:r w:rsidRPr="00D23A2D">
        <w:t>bidreg</w:t>
      </w:r>
      <w:proofErr w:type="spellEnd"/>
      <w:r w:rsidRPr="00D23A2D">
        <w:t xml:space="preserve"> til ei rasjonell kartlegging av </w:t>
      </w:r>
      <w:proofErr w:type="spellStart"/>
      <w:r w:rsidRPr="00D23A2D">
        <w:t>dei</w:t>
      </w:r>
      <w:proofErr w:type="spellEnd"/>
      <w:r w:rsidRPr="00D23A2D">
        <w:t xml:space="preserve"> geologisk mindre </w:t>
      </w:r>
      <w:proofErr w:type="spellStart"/>
      <w:r w:rsidRPr="00D23A2D">
        <w:t>kjende</w:t>
      </w:r>
      <w:proofErr w:type="spellEnd"/>
      <w:r w:rsidRPr="00D23A2D">
        <w:t xml:space="preserve"> områda av sokkelen.</w:t>
      </w:r>
    </w:p>
    <w:p w14:paraId="3A7D6AEB" w14:textId="77777777" w:rsidR="00617A19" w:rsidRPr="00D23A2D" w:rsidRDefault="00F23A99" w:rsidP="00D23A2D">
      <w:r w:rsidRPr="00D23A2D">
        <w:t xml:space="preserve">Departementet vil </w:t>
      </w:r>
      <w:proofErr w:type="spellStart"/>
      <w:r w:rsidRPr="00D23A2D">
        <w:t>leggje</w:t>
      </w:r>
      <w:proofErr w:type="spellEnd"/>
      <w:r w:rsidRPr="00D23A2D">
        <w:t xml:space="preserve"> til rette for </w:t>
      </w:r>
      <w:proofErr w:type="spellStart"/>
      <w:r w:rsidRPr="00D23A2D">
        <w:t>ein</w:t>
      </w:r>
      <w:proofErr w:type="spellEnd"/>
      <w:r w:rsidRPr="00D23A2D">
        <w:t xml:space="preserve"> arealpolitikk som over tid blir tilpassa utviklinga i næringa, samtidig som </w:t>
      </w:r>
      <w:proofErr w:type="spellStart"/>
      <w:r w:rsidRPr="00D23A2D">
        <w:t>ein</w:t>
      </w:r>
      <w:proofErr w:type="spellEnd"/>
      <w:r w:rsidRPr="00D23A2D">
        <w:t xml:space="preserve"> </w:t>
      </w:r>
      <w:proofErr w:type="spellStart"/>
      <w:r w:rsidRPr="00D23A2D">
        <w:t>sikrar</w:t>
      </w:r>
      <w:proofErr w:type="spellEnd"/>
      <w:r w:rsidRPr="00D23A2D">
        <w:t xml:space="preserve"> omsynet til effektiv og rasjonell utforsking gjennom å gå stegvis fram. For at utvinning skal bli </w:t>
      </w:r>
      <w:proofErr w:type="spellStart"/>
      <w:r w:rsidRPr="00D23A2D">
        <w:t>godkjend</w:t>
      </w:r>
      <w:proofErr w:type="spellEnd"/>
      <w:r w:rsidRPr="00D23A2D">
        <w:t xml:space="preserve">, må utvinningsplanen vise at det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vis.</w:t>
      </w:r>
    </w:p>
    <w:p w14:paraId="787B82CC" w14:textId="77777777" w:rsidR="00617A19" w:rsidRPr="00D23A2D" w:rsidRDefault="00F23A99" w:rsidP="00D23A2D">
      <w:pPr>
        <w:pStyle w:val="tittel-ramme"/>
      </w:pPr>
      <w:proofErr w:type="spellStart"/>
      <w:r w:rsidRPr="00D23A2D">
        <w:t>Heilskaplege</w:t>
      </w:r>
      <w:proofErr w:type="spellEnd"/>
      <w:r w:rsidRPr="00D23A2D">
        <w:t xml:space="preserve"> </w:t>
      </w:r>
      <w:proofErr w:type="spellStart"/>
      <w:r w:rsidRPr="00D23A2D">
        <w:t>forvaltningsplanar</w:t>
      </w:r>
      <w:proofErr w:type="spellEnd"/>
      <w:r w:rsidRPr="00D23A2D">
        <w:t xml:space="preserve"> for havområda</w:t>
      </w:r>
    </w:p>
    <w:p w14:paraId="3555CC9D" w14:textId="77777777" w:rsidR="00617A19" w:rsidRPr="00D23A2D" w:rsidRDefault="00F23A99" w:rsidP="00D23A2D">
      <w:r w:rsidRPr="00D23A2D">
        <w:t xml:space="preserve">I St.meld. nr. 12 (2001–2002) Rent og rikt hav blei det bestemt at det skal </w:t>
      </w:r>
      <w:proofErr w:type="spellStart"/>
      <w:r w:rsidRPr="00D23A2D">
        <w:t>utarbeidast</w:t>
      </w:r>
      <w:proofErr w:type="spellEnd"/>
      <w:r w:rsidRPr="00D23A2D">
        <w:t xml:space="preserve"> </w:t>
      </w:r>
      <w:proofErr w:type="spellStart"/>
      <w:r w:rsidRPr="00D23A2D">
        <w:t>forvaltningsplanar</w:t>
      </w:r>
      <w:proofErr w:type="spellEnd"/>
      <w:r w:rsidRPr="00D23A2D">
        <w:t xml:space="preserve"> for </w:t>
      </w:r>
      <w:proofErr w:type="spellStart"/>
      <w:r w:rsidRPr="00D23A2D">
        <w:t>dei</w:t>
      </w:r>
      <w:proofErr w:type="spellEnd"/>
      <w:r w:rsidRPr="00D23A2D">
        <w:t xml:space="preserve"> norske havområda. Formålet med </w:t>
      </w:r>
      <w:proofErr w:type="spellStart"/>
      <w:r w:rsidRPr="00D23A2D">
        <w:t>forvaltningsplanane</w:t>
      </w:r>
      <w:proofErr w:type="spellEnd"/>
      <w:r w:rsidRPr="00D23A2D">
        <w:t xml:space="preserve"> er å </w:t>
      </w:r>
      <w:proofErr w:type="spellStart"/>
      <w:r w:rsidRPr="00D23A2D">
        <w:t>leggje</w:t>
      </w:r>
      <w:proofErr w:type="spellEnd"/>
      <w:r w:rsidRPr="00D23A2D">
        <w:t xml:space="preserve"> til rette for verdiskaping gjennom </w:t>
      </w:r>
      <w:proofErr w:type="spellStart"/>
      <w:r w:rsidRPr="00D23A2D">
        <w:t>berekraftig</w:t>
      </w:r>
      <w:proofErr w:type="spellEnd"/>
      <w:r w:rsidRPr="00D23A2D">
        <w:t xml:space="preserve"> bruk av </w:t>
      </w:r>
      <w:proofErr w:type="spellStart"/>
      <w:r w:rsidRPr="00D23A2D">
        <w:t>ressursane</w:t>
      </w:r>
      <w:proofErr w:type="spellEnd"/>
      <w:r w:rsidRPr="00D23A2D">
        <w:t xml:space="preserve"> og </w:t>
      </w:r>
      <w:proofErr w:type="spellStart"/>
      <w:r w:rsidRPr="00D23A2D">
        <w:t>økosystemtenestene</w:t>
      </w:r>
      <w:proofErr w:type="spellEnd"/>
      <w:r w:rsidRPr="00D23A2D">
        <w:t xml:space="preserve"> i havområda og samtidig </w:t>
      </w:r>
      <w:proofErr w:type="spellStart"/>
      <w:r w:rsidRPr="00D23A2D">
        <w:t>halde</w:t>
      </w:r>
      <w:proofErr w:type="spellEnd"/>
      <w:r w:rsidRPr="00D23A2D">
        <w:t xml:space="preserve"> oppe strukturen, </w:t>
      </w:r>
      <w:proofErr w:type="spellStart"/>
      <w:r w:rsidRPr="00D23A2D">
        <w:t>verkemåten</w:t>
      </w:r>
      <w:proofErr w:type="spellEnd"/>
      <w:r w:rsidRPr="00D23A2D">
        <w:t xml:space="preserve">, produktiviteten og </w:t>
      </w:r>
      <w:proofErr w:type="spellStart"/>
      <w:r w:rsidRPr="00D23A2D">
        <w:t>naturmangfaldet</w:t>
      </w:r>
      <w:proofErr w:type="spellEnd"/>
      <w:r w:rsidRPr="00D23A2D">
        <w:t xml:space="preserve"> i økosystema. Det er det </w:t>
      </w:r>
      <w:proofErr w:type="spellStart"/>
      <w:r w:rsidRPr="00D23A2D">
        <w:t>gjeldande</w:t>
      </w:r>
      <w:proofErr w:type="spellEnd"/>
      <w:r w:rsidRPr="00D23A2D">
        <w:t xml:space="preserve"> sektorregelverket, inkludert havbotnminerallova, som ligg til grunn for reguleringa av aktivitet i forvaltningsplanområda.</w:t>
      </w:r>
    </w:p>
    <w:p w14:paraId="37976A4B" w14:textId="4C2A7B1A" w:rsidR="00617A19" w:rsidRPr="00D23A2D" w:rsidRDefault="00F23A99" w:rsidP="00D23A2D">
      <w:r w:rsidRPr="00D23A2D">
        <w:t xml:space="preserve">Som </w:t>
      </w:r>
      <w:proofErr w:type="spellStart"/>
      <w:r w:rsidRPr="00D23A2D">
        <w:t>ein</w:t>
      </w:r>
      <w:proofErr w:type="spellEnd"/>
      <w:r w:rsidRPr="00D23A2D">
        <w:t xml:space="preserve"> del av arbeidet med </w:t>
      </w:r>
      <w:proofErr w:type="spellStart"/>
      <w:r w:rsidRPr="00D23A2D">
        <w:t>forvaltningsplanane</w:t>
      </w:r>
      <w:proofErr w:type="spellEnd"/>
      <w:r w:rsidRPr="00D23A2D">
        <w:t xml:space="preserve"> er det identifisert </w:t>
      </w:r>
      <w:proofErr w:type="spellStart"/>
      <w:r w:rsidRPr="00D23A2D">
        <w:t>særleg</w:t>
      </w:r>
      <w:proofErr w:type="spellEnd"/>
      <w:r w:rsidRPr="00D23A2D">
        <w:t xml:space="preserve"> verdifulle og sårbare område (SVO). </w:t>
      </w:r>
      <w:proofErr w:type="spellStart"/>
      <w:r w:rsidRPr="00D23A2D">
        <w:t>Særleg</w:t>
      </w:r>
      <w:proofErr w:type="spellEnd"/>
      <w:r w:rsidRPr="00D23A2D">
        <w:t xml:space="preserve"> verdifulle og sårbare område er område som har </w:t>
      </w:r>
      <w:proofErr w:type="spellStart"/>
      <w:r w:rsidRPr="00D23A2D">
        <w:t>vesentleg</w:t>
      </w:r>
      <w:proofErr w:type="spellEnd"/>
      <w:r w:rsidRPr="00D23A2D">
        <w:t xml:space="preserve"> betydning for det biologiske </w:t>
      </w:r>
      <w:proofErr w:type="spellStart"/>
      <w:r w:rsidRPr="00D23A2D">
        <w:t>mangfaldet</w:t>
      </w:r>
      <w:proofErr w:type="spellEnd"/>
      <w:r w:rsidRPr="00D23A2D">
        <w:t xml:space="preserve"> og den biologiske produksjonen i havområdet, også </w:t>
      </w:r>
      <w:proofErr w:type="spellStart"/>
      <w:r w:rsidRPr="00D23A2D">
        <w:t>utanfor</w:t>
      </w:r>
      <w:proofErr w:type="spellEnd"/>
      <w:r w:rsidRPr="00D23A2D">
        <w:t xml:space="preserve"> områda. </w:t>
      </w:r>
      <w:proofErr w:type="spellStart"/>
      <w:r w:rsidRPr="00D23A2D">
        <w:t>Særleg</w:t>
      </w:r>
      <w:proofErr w:type="spellEnd"/>
      <w:r w:rsidRPr="00D23A2D">
        <w:t xml:space="preserve"> verdifulle og sårbare område gir </w:t>
      </w:r>
      <w:proofErr w:type="spellStart"/>
      <w:r w:rsidRPr="00D23A2D">
        <w:t>ikkje</w:t>
      </w:r>
      <w:proofErr w:type="spellEnd"/>
      <w:r w:rsidRPr="00D23A2D">
        <w:t xml:space="preserve"> direkte verknader i form av </w:t>
      </w:r>
      <w:proofErr w:type="spellStart"/>
      <w:r w:rsidRPr="00D23A2D">
        <w:t>avgrensingar</w:t>
      </w:r>
      <w:proofErr w:type="spellEnd"/>
      <w:r w:rsidRPr="00D23A2D">
        <w:t xml:space="preserve"> for </w:t>
      </w:r>
      <w:proofErr w:type="spellStart"/>
      <w:r w:rsidRPr="00D23A2D">
        <w:t>næringsverksemd</w:t>
      </w:r>
      <w:proofErr w:type="spellEnd"/>
      <w:r w:rsidRPr="00D23A2D">
        <w:t xml:space="preserve">, men signaliserer at det er viktig å vise </w:t>
      </w:r>
      <w:proofErr w:type="spellStart"/>
      <w:r w:rsidRPr="00D23A2D">
        <w:t>særleg</w:t>
      </w:r>
      <w:proofErr w:type="spellEnd"/>
      <w:r w:rsidRPr="00D23A2D">
        <w:t xml:space="preserve"> </w:t>
      </w:r>
      <w:proofErr w:type="spellStart"/>
      <w:r w:rsidRPr="00D23A2D">
        <w:t>aktsemd</w:t>
      </w:r>
      <w:proofErr w:type="spellEnd"/>
      <w:r w:rsidRPr="00D23A2D">
        <w:t xml:space="preserve"> i </w:t>
      </w:r>
      <w:proofErr w:type="spellStart"/>
      <w:r w:rsidRPr="00D23A2D">
        <w:t>desse</w:t>
      </w:r>
      <w:proofErr w:type="spellEnd"/>
      <w:r w:rsidRPr="00D23A2D">
        <w:t xml:space="preserve"> områda. For å beskytte </w:t>
      </w:r>
      <w:proofErr w:type="spellStart"/>
      <w:r w:rsidRPr="00D23A2D">
        <w:t>miljøverdiane</w:t>
      </w:r>
      <w:proofErr w:type="spellEnd"/>
      <w:r w:rsidRPr="00D23A2D">
        <w:t xml:space="preserve"> i </w:t>
      </w:r>
      <w:proofErr w:type="gramStart"/>
      <w:r w:rsidRPr="00D23A2D">
        <w:t>slike område</w:t>
      </w:r>
      <w:proofErr w:type="gramEnd"/>
      <w:r w:rsidRPr="00D23A2D">
        <w:t xml:space="preserve"> kan det, med heimel i </w:t>
      </w:r>
      <w:proofErr w:type="spellStart"/>
      <w:r w:rsidRPr="00D23A2D">
        <w:t>gjeldande</w:t>
      </w:r>
      <w:proofErr w:type="spellEnd"/>
      <w:r w:rsidRPr="00D23A2D">
        <w:t xml:space="preserve"> regelverk, bli stilt </w:t>
      </w:r>
      <w:proofErr w:type="spellStart"/>
      <w:r w:rsidRPr="00D23A2D">
        <w:t>særlege</w:t>
      </w:r>
      <w:proofErr w:type="spellEnd"/>
      <w:r w:rsidRPr="00D23A2D">
        <w:t xml:space="preserve"> krav til aktivitet som blir utøvd.</w:t>
      </w:r>
      <w:r w:rsidR="00D23A2D">
        <w:t xml:space="preserve"> </w:t>
      </w:r>
    </w:p>
    <w:p w14:paraId="46D58F1F" w14:textId="77777777" w:rsidR="00617A19" w:rsidRPr="00D23A2D" w:rsidRDefault="00F23A99" w:rsidP="00D23A2D">
      <w:proofErr w:type="spellStart"/>
      <w:r w:rsidRPr="00D23A2D">
        <w:t>Delar</w:t>
      </w:r>
      <w:proofErr w:type="spellEnd"/>
      <w:r w:rsidRPr="00D23A2D">
        <w:t xml:space="preserve"> av </w:t>
      </w:r>
      <w:proofErr w:type="spellStart"/>
      <w:r w:rsidRPr="00D23A2D">
        <w:t>opningsområdet</w:t>
      </w:r>
      <w:proofErr w:type="spellEnd"/>
      <w:r w:rsidRPr="00D23A2D">
        <w:t xml:space="preserve"> </w:t>
      </w:r>
      <w:proofErr w:type="spellStart"/>
      <w:r w:rsidRPr="00D23A2D">
        <w:t>overlappar</w:t>
      </w:r>
      <w:proofErr w:type="spellEnd"/>
      <w:r w:rsidRPr="00D23A2D">
        <w:t xml:space="preserve"> eller er nær SVO-ane den arktiske front, iskantsona, Jan Mayen og Eggakanten. </w:t>
      </w:r>
      <w:proofErr w:type="spellStart"/>
      <w:r w:rsidRPr="00D23A2D">
        <w:t>Nærare</w:t>
      </w:r>
      <w:proofErr w:type="spellEnd"/>
      <w:r w:rsidRPr="00D23A2D">
        <w:t xml:space="preserve"> omtale av dette </w:t>
      </w:r>
      <w:proofErr w:type="spellStart"/>
      <w:r w:rsidRPr="00D23A2D">
        <w:t>finst</w:t>
      </w:r>
      <w:proofErr w:type="spellEnd"/>
      <w:r w:rsidRPr="00D23A2D">
        <w:t xml:space="preserve"> i Meld. St. 20 (2019–2020). Det vil bli gjort ei revidering av SVO-ane i </w:t>
      </w:r>
      <w:proofErr w:type="spellStart"/>
      <w:r w:rsidRPr="00D23A2D">
        <w:t>samanheng</w:t>
      </w:r>
      <w:proofErr w:type="spellEnd"/>
      <w:r w:rsidRPr="00D23A2D">
        <w:t xml:space="preserve"> med neste oppdatering av </w:t>
      </w:r>
      <w:proofErr w:type="spellStart"/>
      <w:r w:rsidRPr="00D23A2D">
        <w:t>forvaltningsplanane</w:t>
      </w:r>
      <w:proofErr w:type="spellEnd"/>
      <w:r w:rsidRPr="00D23A2D">
        <w:t xml:space="preserve"> i 2024.</w:t>
      </w:r>
    </w:p>
    <w:p w14:paraId="09E063DE" w14:textId="77777777" w:rsidR="00617A19" w:rsidRPr="00D23A2D" w:rsidRDefault="00F23A99" w:rsidP="00D23A2D">
      <w:pPr>
        <w:pStyle w:val="Ramme-slutt"/>
      </w:pPr>
      <w:r w:rsidRPr="00D23A2D">
        <w:t>[Boks slutt]</w:t>
      </w:r>
    </w:p>
    <w:p w14:paraId="0063F9B1" w14:textId="77777777" w:rsidR="00617A19" w:rsidRPr="00D23A2D" w:rsidRDefault="00F23A99" w:rsidP="00D23A2D">
      <w:pPr>
        <w:pStyle w:val="avsnitt-undertittel"/>
      </w:pPr>
      <w:r w:rsidRPr="00D23A2D">
        <w:t>Regjeringa vil</w:t>
      </w:r>
    </w:p>
    <w:p w14:paraId="166EBE11" w14:textId="77777777" w:rsidR="00617A19" w:rsidRPr="00D23A2D" w:rsidRDefault="00F23A99" w:rsidP="00D23A2D">
      <w:pPr>
        <w:pStyle w:val="Liste"/>
      </w:pPr>
      <w:proofErr w:type="spellStart"/>
      <w:r w:rsidRPr="00D23A2D">
        <w:t>leggje</w:t>
      </w:r>
      <w:proofErr w:type="spellEnd"/>
      <w:r w:rsidRPr="00D23A2D">
        <w:t xml:space="preserve"> til rette gjennom arealtildelingspolitikken for ei stegvis, kunnskapsbasert og rasjonell utforsking av </w:t>
      </w:r>
      <w:proofErr w:type="spellStart"/>
      <w:r w:rsidRPr="00D23A2D">
        <w:t>opna</w:t>
      </w:r>
      <w:proofErr w:type="spellEnd"/>
      <w:r w:rsidRPr="00D23A2D">
        <w:t xml:space="preserve"> areal</w:t>
      </w:r>
    </w:p>
    <w:p w14:paraId="317E3F96" w14:textId="77777777" w:rsidR="00617A19" w:rsidRPr="00D23A2D" w:rsidRDefault="00F23A99" w:rsidP="00D23A2D">
      <w:pPr>
        <w:pStyle w:val="Liste"/>
      </w:pPr>
      <w:proofErr w:type="spellStart"/>
      <w:r w:rsidRPr="00D23A2D">
        <w:t>setje</w:t>
      </w:r>
      <w:proofErr w:type="spellEnd"/>
      <w:r w:rsidRPr="00D23A2D">
        <w:t xml:space="preserve"> i gang </w:t>
      </w:r>
      <w:proofErr w:type="spellStart"/>
      <w:r w:rsidRPr="00D23A2D">
        <w:t>ein</w:t>
      </w:r>
      <w:proofErr w:type="spellEnd"/>
      <w:r w:rsidRPr="00D23A2D">
        <w:t xml:space="preserve"> prosess for å lyse ut og tildele løyve under havbotnminerallova. Gjennom </w:t>
      </w:r>
      <w:proofErr w:type="spellStart"/>
      <w:r w:rsidRPr="00D23A2D">
        <w:t>tilhøyrande</w:t>
      </w:r>
      <w:proofErr w:type="spellEnd"/>
      <w:r w:rsidRPr="00D23A2D">
        <w:t xml:space="preserve"> arbeidsprogram vil tildeling av løyve bidra til kunnskapsoppbygging rundt </w:t>
      </w:r>
      <w:proofErr w:type="spellStart"/>
      <w:r w:rsidRPr="00D23A2D">
        <w:t>havbotnmineralverksemd</w:t>
      </w:r>
      <w:proofErr w:type="spellEnd"/>
    </w:p>
    <w:p w14:paraId="535A222F" w14:textId="77777777" w:rsidR="00617A19" w:rsidRPr="00D23A2D" w:rsidRDefault="00F23A99" w:rsidP="00D23A2D">
      <w:pPr>
        <w:pStyle w:val="Liste"/>
      </w:pPr>
      <w:r w:rsidRPr="00D23A2D">
        <w:t xml:space="preserve">sikre at omsynet til nasjonal tryggleik blir </w:t>
      </w:r>
      <w:proofErr w:type="spellStart"/>
      <w:r w:rsidRPr="00D23A2D">
        <w:t>vareteke</w:t>
      </w:r>
      <w:proofErr w:type="spellEnd"/>
      <w:r w:rsidRPr="00D23A2D">
        <w:t xml:space="preserve"> ved </w:t>
      </w:r>
      <w:proofErr w:type="spellStart"/>
      <w:r w:rsidRPr="00D23A2D">
        <w:t>tildelingar</w:t>
      </w:r>
      <w:proofErr w:type="spellEnd"/>
      <w:r w:rsidRPr="00D23A2D">
        <w:t xml:space="preserve"> av løyve under havbotnminerallova</w:t>
      </w:r>
    </w:p>
    <w:p w14:paraId="43DE3612" w14:textId="1F26428C" w:rsidR="00617A19" w:rsidRPr="00D23A2D" w:rsidRDefault="00F23A99" w:rsidP="00D23A2D">
      <w:pPr>
        <w:pStyle w:val="Overskrift2"/>
      </w:pPr>
      <w:proofErr w:type="spellStart"/>
      <w:r w:rsidRPr="00D23A2D">
        <w:lastRenderedPageBreak/>
        <w:t>Vidare</w:t>
      </w:r>
      <w:proofErr w:type="spellEnd"/>
      <w:r w:rsidRPr="00D23A2D">
        <w:t xml:space="preserve"> kunnskapsinnhenting og </w:t>
      </w:r>
      <w:r w:rsidR="00D23A2D">
        <w:t>-</w:t>
      </w:r>
      <w:r w:rsidRPr="00D23A2D">
        <w:t>oppbygging</w:t>
      </w:r>
    </w:p>
    <w:p w14:paraId="3ECD37F1" w14:textId="77777777" w:rsidR="00617A19" w:rsidRPr="00D23A2D" w:rsidRDefault="00F23A99" w:rsidP="00D23A2D">
      <w:r w:rsidRPr="00D23A2D">
        <w:t xml:space="preserve">I tillegg til leiteaktivitet som kommersielle </w:t>
      </w:r>
      <w:proofErr w:type="spellStart"/>
      <w:r w:rsidRPr="00D23A2D">
        <w:t>aktørar</w:t>
      </w:r>
      <w:proofErr w:type="spellEnd"/>
      <w:r w:rsidRPr="00D23A2D">
        <w:t xml:space="preserve"> driv, vil staten som </w:t>
      </w:r>
      <w:proofErr w:type="spellStart"/>
      <w:r w:rsidRPr="00D23A2D">
        <w:t>ressurseigar</w:t>
      </w:r>
      <w:proofErr w:type="spellEnd"/>
      <w:r w:rsidRPr="00D23A2D">
        <w:t xml:space="preserve"> </w:t>
      </w:r>
      <w:proofErr w:type="spellStart"/>
      <w:r w:rsidRPr="00D23A2D">
        <w:t>halde</w:t>
      </w:r>
      <w:proofErr w:type="spellEnd"/>
      <w:r w:rsidRPr="00D23A2D">
        <w:t xml:space="preserve"> fram med kartlegginga av norske havbotnmineral og </w:t>
      </w:r>
      <w:proofErr w:type="spellStart"/>
      <w:r w:rsidRPr="00D23A2D">
        <w:t>setje</w:t>
      </w:r>
      <w:proofErr w:type="spellEnd"/>
      <w:r w:rsidRPr="00D23A2D">
        <w:t xml:space="preserve"> i gang </w:t>
      </w:r>
      <w:proofErr w:type="spellStart"/>
      <w:r w:rsidRPr="00D23A2D">
        <w:t>ein</w:t>
      </w:r>
      <w:proofErr w:type="spellEnd"/>
      <w:r w:rsidRPr="00D23A2D">
        <w:t xml:space="preserve"> prosess for innhenting av miljøkunnskap også i </w:t>
      </w:r>
      <w:proofErr w:type="spellStart"/>
      <w:r w:rsidRPr="00D23A2D">
        <w:t>statleg</w:t>
      </w:r>
      <w:proofErr w:type="spellEnd"/>
      <w:r w:rsidRPr="00D23A2D">
        <w:t xml:space="preserve"> regi for områda som blir </w:t>
      </w:r>
      <w:proofErr w:type="spellStart"/>
      <w:r w:rsidRPr="00D23A2D">
        <w:t>opna</w:t>
      </w:r>
      <w:proofErr w:type="spellEnd"/>
      <w:r w:rsidRPr="00D23A2D">
        <w:t xml:space="preserve"> for </w:t>
      </w:r>
      <w:proofErr w:type="spellStart"/>
      <w:r w:rsidRPr="00D23A2D">
        <w:t>havbotnmineralverksemd</w:t>
      </w:r>
      <w:proofErr w:type="spellEnd"/>
      <w:r w:rsidRPr="00D23A2D">
        <w:t xml:space="preserve"> for å </w:t>
      </w:r>
      <w:proofErr w:type="spellStart"/>
      <w:r w:rsidRPr="00D23A2D">
        <w:t>leggje</w:t>
      </w:r>
      <w:proofErr w:type="spellEnd"/>
      <w:r w:rsidRPr="00D23A2D">
        <w:t xml:space="preserve"> til rette for ei effektiv og stegvis utforsking </w:t>
      </w:r>
      <w:proofErr w:type="spellStart"/>
      <w:r w:rsidRPr="00D23A2D">
        <w:t>frå</w:t>
      </w:r>
      <w:proofErr w:type="spellEnd"/>
      <w:r w:rsidRPr="00D23A2D">
        <w:t xml:space="preserve"> næringa og for å </w:t>
      </w:r>
      <w:proofErr w:type="spellStart"/>
      <w:r w:rsidRPr="00D23A2D">
        <w:t>styrkje</w:t>
      </w:r>
      <w:proofErr w:type="spellEnd"/>
      <w:r w:rsidRPr="00D23A2D">
        <w:t xml:space="preserve"> kunnskapsgrunnlaget til staten. </w:t>
      </w:r>
    </w:p>
    <w:p w14:paraId="61E7E580" w14:textId="77777777" w:rsidR="00617A19" w:rsidRPr="00D23A2D" w:rsidRDefault="00F23A99" w:rsidP="00D23A2D">
      <w:r w:rsidRPr="00D23A2D">
        <w:t xml:space="preserve">Det er stor kunnskapsmangel om natur- og miljøforhold knytt til havbotnmineral og </w:t>
      </w:r>
      <w:proofErr w:type="spellStart"/>
      <w:r w:rsidRPr="00D23A2D">
        <w:t>opningsområdet</w:t>
      </w:r>
      <w:proofErr w:type="spellEnd"/>
      <w:r w:rsidRPr="00D23A2D">
        <w:t xml:space="preserve">. Det meste av kunnskapen som er relevant for mineral- og miljøspørsmål er </w:t>
      </w:r>
      <w:proofErr w:type="spellStart"/>
      <w:r w:rsidRPr="00D23A2D">
        <w:t>frå</w:t>
      </w:r>
      <w:proofErr w:type="spellEnd"/>
      <w:r w:rsidRPr="00D23A2D">
        <w:t xml:space="preserve"> </w:t>
      </w:r>
      <w:proofErr w:type="spellStart"/>
      <w:r w:rsidRPr="00D23A2D">
        <w:t>dei</w:t>
      </w:r>
      <w:proofErr w:type="spellEnd"/>
      <w:r w:rsidRPr="00D23A2D">
        <w:t xml:space="preserve"> to siste tiåra. Dei første </w:t>
      </w:r>
      <w:proofErr w:type="spellStart"/>
      <w:r w:rsidRPr="00D23A2D">
        <w:t>undersøkingane</w:t>
      </w:r>
      <w:proofErr w:type="spellEnd"/>
      <w:r w:rsidRPr="00D23A2D">
        <w:t xml:space="preserve"> av vulkanske område ved hjelp av fjernstyrte </w:t>
      </w:r>
      <w:proofErr w:type="spellStart"/>
      <w:r w:rsidRPr="00D23A2D">
        <w:t>undervassfarkostar</w:t>
      </w:r>
      <w:proofErr w:type="spellEnd"/>
      <w:r w:rsidRPr="00D23A2D">
        <w:t xml:space="preserve"> vart gjennomførte i 1999, og </w:t>
      </w:r>
      <w:proofErr w:type="spellStart"/>
      <w:r w:rsidRPr="00D23A2D">
        <w:t>dei</w:t>
      </w:r>
      <w:proofErr w:type="spellEnd"/>
      <w:r w:rsidRPr="00D23A2D">
        <w:t xml:space="preserve"> første funna av fossile </w:t>
      </w:r>
      <w:proofErr w:type="spellStart"/>
      <w:r w:rsidRPr="00D23A2D">
        <w:t>mineralavsetningar</w:t>
      </w:r>
      <w:proofErr w:type="spellEnd"/>
      <w:r w:rsidRPr="00D23A2D">
        <w:t xml:space="preserve"> vart gjorde det same året. Dei første aktive hydrotermiske felta vart lokaliserte i 2005. Faktagrunnlaget består såleis for det meste av kunnskap som er kommen fram ved forsking i området </w:t>
      </w:r>
      <w:proofErr w:type="spellStart"/>
      <w:r w:rsidRPr="00D23A2D">
        <w:t>frå</w:t>
      </w:r>
      <w:proofErr w:type="spellEnd"/>
      <w:r w:rsidRPr="00D23A2D">
        <w:t xml:space="preserve"> tusenårsskiftet fram til i dag.</w:t>
      </w:r>
    </w:p>
    <w:p w14:paraId="185C4E3F" w14:textId="69D666ED" w:rsidR="00617A19" w:rsidRPr="00D23A2D" w:rsidRDefault="00F23A99" w:rsidP="00D23A2D">
      <w:r w:rsidRPr="00D23A2D">
        <w:t xml:space="preserve">Regjeringa vil arbeide for å </w:t>
      </w:r>
      <w:proofErr w:type="spellStart"/>
      <w:r w:rsidRPr="00D23A2D">
        <w:t>styrkje</w:t>
      </w:r>
      <w:proofErr w:type="spellEnd"/>
      <w:r w:rsidRPr="00D23A2D">
        <w:t xml:space="preserve"> kunnskapsgrunnlaget gjennom kunnskapsinnhenting og </w:t>
      </w:r>
      <w:r w:rsidR="00D23A2D">
        <w:t>-</w:t>
      </w:r>
      <w:r w:rsidRPr="00D23A2D">
        <w:t xml:space="preserve">oppbygging både </w:t>
      </w:r>
      <w:proofErr w:type="spellStart"/>
      <w:r w:rsidRPr="00D23A2D">
        <w:t>frå</w:t>
      </w:r>
      <w:proofErr w:type="spellEnd"/>
      <w:r w:rsidRPr="00D23A2D">
        <w:t xml:space="preserve"> </w:t>
      </w:r>
      <w:proofErr w:type="spellStart"/>
      <w:r w:rsidRPr="00D23A2D">
        <w:t>statleg</w:t>
      </w:r>
      <w:proofErr w:type="spellEnd"/>
      <w:r w:rsidRPr="00D23A2D">
        <w:t xml:space="preserve"> side og gjennom å </w:t>
      </w:r>
      <w:proofErr w:type="spellStart"/>
      <w:r w:rsidRPr="00D23A2D">
        <w:t>opne</w:t>
      </w:r>
      <w:proofErr w:type="spellEnd"/>
      <w:r w:rsidRPr="00D23A2D">
        <w:t xml:space="preserve"> for at kommersielle kan drive </w:t>
      </w:r>
      <w:proofErr w:type="spellStart"/>
      <w:r w:rsidRPr="00D23A2D">
        <w:t>havbotnmineralverksemd</w:t>
      </w:r>
      <w:proofErr w:type="spellEnd"/>
      <w:r w:rsidRPr="00D23A2D">
        <w:t xml:space="preserve">. Gjennom kommersiell </w:t>
      </w:r>
      <w:proofErr w:type="spellStart"/>
      <w:r w:rsidRPr="00D23A2D">
        <w:t>verksemd</w:t>
      </w:r>
      <w:proofErr w:type="spellEnd"/>
      <w:r w:rsidRPr="00D23A2D">
        <w:t xml:space="preserve"> vil </w:t>
      </w:r>
      <w:proofErr w:type="spellStart"/>
      <w:r w:rsidRPr="00D23A2D">
        <w:t>rettshavarar</w:t>
      </w:r>
      <w:proofErr w:type="spellEnd"/>
      <w:r w:rsidRPr="00D23A2D">
        <w:t xml:space="preserve"> til utvinningsløyve som blir tildelte, innhente kunnskap både om </w:t>
      </w:r>
      <w:proofErr w:type="spellStart"/>
      <w:r w:rsidRPr="00D23A2D">
        <w:t>ressursar</w:t>
      </w:r>
      <w:proofErr w:type="spellEnd"/>
      <w:r w:rsidRPr="00D23A2D">
        <w:t xml:space="preserve">, </w:t>
      </w:r>
      <w:proofErr w:type="spellStart"/>
      <w:r w:rsidRPr="00D23A2D">
        <w:t>miljøverdiar</w:t>
      </w:r>
      <w:proofErr w:type="spellEnd"/>
      <w:r w:rsidRPr="00D23A2D">
        <w:t xml:space="preserve"> og </w:t>
      </w:r>
      <w:proofErr w:type="spellStart"/>
      <w:r w:rsidRPr="00D23A2D">
        <w:t>moglege</w:t>
      </w:r>
      <w:proofErr w:type="spellEnd"/>
      <w:r w:rsidRPr="00D23A2D">
        <w:t xml:space="preserve"> miljøverknader for konkrete utvinningsprosjekt. Omfanget av dette vil bli fastsett for </w:t>
      </w:r>
      <w:proofErr w:type="spellStart"/>
      <w:r w:rsidRPr="00D23A2D">
        <w:t>leitefasen</w:t>
      </w:r>
      <w:proofErr w:type="spellEnd"/>
      <w:r w:rsidRPr="00D23A2D">
        <w:t xml:space="preserve"> gjennom </w:t>
      </w:r>
      <w:proofErr w:type="spellStart"/>
      <w:r w:rsidRPr="00D23A2D">
        <w:t>dei</w:t>
      </w:r>
      <w:proofErr w:type="spellEnd"/>
      <w:r w:rsidRPr="00D23A2D">
        <w:t xml:space="preserve"> arbeidsprogramma </w:t>
      </w:r>
      <w:proofErr w:type="spellStart"/>
      <w:r w:rsidRPr="00D23A2D">
        <w:t>rettshavaren</w:t>
      </w:r>
      <w:proofErr w:type="spellEnd"/>
      <w:r w:rsidRPr="00D23A2D">
        <w:t xml:space="preserve"> blir pålagd ved tildeling av slik løyve.</w:t>
      </w:r>
    </w:p>
    <w:p w14:paraId="28328C32" w14:textId="77777777" w:rsidR="00617A19" w:rsidRPr="00D23A2D" w:rsidRDefault="00F23A99" w:rsidP="00D23A2D">
      <w:r w:rsidRPr="00D23A2D">
        <w:t xml:space="preserve">Relevante data som </w:t>
      </w:r>
      <w:proofErr w:type="spellStart"/>
      <w:r w:rsidRPr="00D23A2D">
        <w:t>rettshavarar</w:t>
      </w:r>
      <w:proofErr w:type="spellEnd"/>
      <w:r w:rsidRPr="00D23A2D">
        <w:t xml:space="preserve"> </w:t>
      </w:r>
      <w:proofErr w:type="spellStart"/>
      <w:r w:rsidRPr="00D23A2D">
        <w:t>samlar</w:t>
      </w:r>
      <w:proofErr w:type="spellEnd"/>
      <w:r w:rsidRPr="00D23A2D">
        <w:t xml:space="preserve"> inn, deriblant relevante miljødata, vil i samsvar med havbotnminerallova, bli delte med styresmaktene, deriblant også </w:t>
      </w:r>
      <w:proofErr w:type="spellStart"/>
      <w:r w:rsidRPr="00D23A2D">
        <w:t>Mareano</w:t>
      </w:r>
      <w:proofErr w:type="spellEnd"/>
      <w:r w:rsidRPr="00D23A2D">
        <w:t xml:space="preserve">-programmet. </w:t>
      </w:r>
      <w:proofErr w:type="spellStart"/>
      <w:r w:rsidRPr="00D23A2D">
        <w:t>Eit</w:t>
      </w:r>
      <w:proofErr w:type="spellEnd"/>
      <w:r w:rsidRPr="00D23A2D">
        <w:t xml:space="preserve"> oppdatert kunnskapsgrunnlag er </w:t>
      </w:r>
      <w:proofErr w:type="spellStart"/>
      <w:r w:rsidRPr="00D23A2D">
        <w:t>ein</w:t>
      </w:r>
      <w:proofErr w:type="spellEnd"/>
      <w:r w:rsidRPr="00D23A2D">
        <w:t xml:space="preserve"> </w:t>
      </w:r>
      <w:proofErr w:type="spellStart"/>
      <w:r w:rsidRPr="00D23A2D">
        <w:t>føresetnad</w:t>
      </w:r>
      <w:proofErr w:type="spellEnd"/>
      <w:r w:rsidRPr="00D23A2D">
        <w:t xml:space="preserve"> for god sameksistens.</w:t>
      </w:r>
    </w:p>
    <w:p w14:paraId="363934AE" w14:textId="5B631BAF" w:rsidR="00617A19" w:rsidRPr="00D23A2D" w:rsidRDefault="00F23A99" w:rsidP="00D23A2D">
      <w:r w:rsidRPr="00D23A2D">
        <w:t xml:space="preserve">I tillegg til kartlegginga </w:t>
      </w:r>
      <w:proofErr w:type="spellStart"/>
      <w:r w:rsidRPr="00D23A2D">
        <w:t>frå</w:t>
      </w:r>
      <w:proofErr w:type="spellEnd"/>
      <w:r w:rsidRPr="00D23A2D">
        <w:t xml:space="preserve"> private </w:t>
      </w:r>
      <w:proofErr w:type="spellStart"/>
      <w:r w:rsidRPr="00D23A2D">
        <w:t>aktørar</w:t>
      </w:r>
      <w:proofErr w:type="spellEnd"/>
      <w:r w:rsidRPr="00D23A2D">
        <w:t xml:space="preserve">, vil departementet ta initiativ til </w:t>
      </w:r>
      <w:proofErr w:type="spellStart"/>
      <w:r w:rsidRPr="00D23A2D">
        <w:t>ein</w:t>
      </w:r>
      <w:proofErr w:type="spellEnd"/>
      <w:r w:rsidRPr="00D23A2D">
        <w:t xml:space="preserve"> prosess med sikte på å </w:t>
      </w:r>
      <w:proofErr w:type="spellStart"/>
      <w:r w:rsidRPr="00D23A2D">
        <w:t>auke</w:t>
      </w:r>
      <w:proofErr w:type="spellEnd"/>
      <w:r w:rsidRPr="00D23A2D">
        <w:t xml:space="preserve"> kunnskapsgrunnlaget for staten. For å </w:t>
      </w:r>
      <w:proofErr w:type="spellStart"/>
      <w:r w:rsidRPr="00D23A2D">
        <w:t>styrkje</w:t>
      </w:r>
      <w:proofErr w:type="spellEnd"/>
      <w:r w:rsidRPr="00D23A2D">
        <w:t xml:space="preserve"> utsiktene til å gjennomføre ei </w:t>
      </w:r>
      <w:proofErr w:type="spellStart"/>
      <w:r w:rsidRPr="00D23A2D">
        <w:t>tilfredsstillande</w:t>
      </w:r>
      <w:proofErr w:type="spellEnd"/>
      <w:r w:rsidRPr="00D23A2D">
        <w:t xml:space="preserve"> vurdering av eventuelle søknader om godkjenning av </w:t>
      </w:r>
      <w:proofErr w:type="spellStart"/>
      <w:r w:rsidRPr="00D23A2D">
        <w:t>ein</w:t>
      </w:r>
      <w:proofErr w:type="spellEnd"/>
      <w:r w:rsidRPr="00D23A2D">
        <w:t xml:space="preserve"> utvinningsplan, er </w:t>
      </w:r>
      <w:proofErr w:type="spellStart"/>
      <w:r w:rsidRPr="00D23A2D">
        <w:t>auka</w:t>
      </w:r>
      <w:proofErr w:type="spellEnd"/>
      <w:r w:rsidRPr="00D23A2D">
        <w:t xml:space="preserve"> kunnskap om regionale og lokale </w:t>
      </w:r>
      <w:proofErr w:type="spellStart"/>
      <w:r w:rsidRPr="00D23A2D">
        <w:t>havstraumar</w:t>
      </w:r>
      <w:proofErr w:type="spellEnd"/>
      <w:r w:rsidRPr="00D23A2D">
        <w:t xml:space="preserve">, utbreiing og konsentrasjon av biomasse, og </w:t>
      </w:r>
      <w:proofErr w:type="spellStart"/>
      <w:r w:rsidRPr="00D23A2D">
        <w:t>bento</w:t>
      </w:r>
      <w:proofErr w:type="spellEnd"/>
      <w:r w:rsidRPr="00D23A2D">
        <w:t xml:space="preserve">-pelagiske </w:t>
      </w:r>
      <w:proofErr w:type="spellStart"/>
      <w:r w:rsidRPr="00D23A2D">
        <w:t>samanhengar</w:t>
      </w:r>
      <w:proofErr w:type="spellEnd"/>
      <w:r w:rsidRPr="00D23A2D">
        <w:t xml:space="preserve"> i </w:t>
      </w:r>
      <w:proofErr w:type="spellStart"/>
      <w:r w:rsidRPr="00D23A2D">
        <w:t>dei</w:t>
      </w:r>
      <w:proofErr w:type="spellEnd"/>
      <w:r w:rsidRPr="00D23A2D">
        <w:t xml:space="preserve"> ulike djupa i Norskehavet og Grønlandshavet </w:t>
      </w:r>
      <w:proofErr w:type="spellStart"/>
      <w:r w:rsidRPr="00D23A2D">
        <w:t>særleg</w:t>
      </w:r>
      <w:proofErr w:type="spellEnd"/>
      <w:r w:rsidRPr="00D23A2D">
        <w:t xml:space="preserve"> viktig. Det går i dag føre seg kartlegging i </w:t>
      </w:r>
      <w:proofErr w:type="spellStart"/>
      <w:r w:rsidRPr="00D23A2D">
        <w:t>statleg</w:t>
      </w:r>
      <w:proofErr w:type="spellEnd"/>
      <w:r w:rsidRPr="00D23A2D">
        <w:t xml:space="preserve"> regi utført av statens</w:t>
      </w:r>
      <w:r w:rsidR="00D23A2D">
        <w:t xml:space="preserve"> </w:t>
      </w:r>
      <w:r w:rsidRPr="00D23A2D">
        <w:t xml:space="preserve">eigne </w:t>
      </w:r>
      <w:proofErr w:type="spellStart"/>
      <w:r w:rsidRPr="00D23A2D">
        <w:t>etatar</w:t>
      </w:r>
      <w:proofErr w:type="spellEnd"/>
      <w:r w:rsidRPr="00D23A2D">
        <w:t xml:space="preserve">, inkludert Oljedirektoratet og gjennom </w:t>
      </w:r>
      <w:proofErr w:type="spellStart"/>
      <w:r w:rsidRPr="00D23A2D">
        <w:t>Mareano</w:t>
      </w:r>
      <w:proofErr w:type="spellEnd"/>
      <w:r w:rsidRPr="00D23A2D">
        <w:t xml:space="preserve">-programmet. </w:t>
      </w:r>
      <w:proofErr w:type="spellStart"/>
      <w:r w:rsidRPr="00D23A2D">
        <w:t>Mareano</w:t>
      </w:r>
      <w:proofErr w:type="spellEnd"/>
      <w:r w:rsidRPr="00D23A2D">
        <w:t xml:space="preserve"> utførte akustisk </w:t>
      </w:r>
      <w:proofErr w:type="spellStart"/>
      <w:r w:rsidRPr="00D23A2D">
        <w:t>djupnekartlegging</w:t>
      </w:r>
      <w:proofErr w:type="spellEnd"/>
      <w:r w:rsidRPr="00D23A2D">
        <w:t xml:space="preserve"> i 2019 i område som primært var innretta mot å gi </w:t>
      </w:r>
      <w:proofErr w:type="spellStart"/>
      <w:r w:rsidRPr="00D23A2D">
        <w:t>eit</w:t>
      </w:r>
      <w:proofErr w:type="spellEnd"/>
      <w:r w:rsidRPr="00D23A2D">
        <w:t xml:space="preserve"> representativt </w:t>
      </w:r>
      <w:proofErr w:type="spellStart"/>
      <w:r w:rsidRPr="00D23A2D">
        <w:t>utval</w:t>
      </w:r>
      <w:proofErr w:type="spellEnd"/>
      <w:r w:rsidRPr="00D23A2D">
        <w:t xml:space="preserve"> av </w:t>
      </w:r>
      <w:proofErr w:type="spellStart"/>
      <w:r w:rsidRPr="00D23A2D">
        <w:t>naturtypar</w:t>
      </w:r>
      <w:proofErr w:type="spellEnd"/>
      <w:r w:rsidRPr="00D23A2D">
        <w:t xml:space="preserve">. </w:t>
      </w:r>
      <w:proofErr w:type="spellStart"/>
      <w:r w:rsidRPr="00D23A2D">
        <w:t>Nokon</w:t>
      </w:r>
      <w:proofErr w:type="spellEnd"/>
      <w:r w:rsidRPr="00D23A2D">
        <w:t xml:space="preserve"> </w:t>
      </w:r>
      <w:proofErr w:type="spellStart"/>
      <w:r w:rsidRPr="00D23A2D">
        <w:t>kjende</w:t>
      </w:r>
      <w:proofErr w:type="spellEnd"/>
      <w:r w:rsidRPr="00D23A2D">
        <w:t xml:space="preserve"> område med </w:t>
      </w:r>
      <w:proofErr w:type="spellStart"/>
      <w:r w:rsidRPr="00D23A2D">
        <w:t>mineralførekomstar</w:t>
      </w:r>
      <w:proofErr w:type="spellEnd"/>
      <w:r w:rsidRPr="00D23A2D">
        <w:t xml:space="preserve"> vart inkluderte. </w:t>
      </w:r>
      <w:proofErr w:type="spellStart"/>
      <w:r w:rsidRPr="00D23A2D">
        <w:t>Mareano</w:t>
      </w:r>
      <w:proofErr w:type="spellEnd"/>
      <w:r w:rsidRPr="00D23A2D">
        <w:t xml:space="preserve"> har </w:t>
      </w:r>
      <w:proofErr w:type="spellStart"/>
      <w:r w:rsidRPr="00D23A2D">
        <w:t>allereie</w:t>
      </w:r>
      <w:proofErr w:type="spellEnd"/>
      <w:r w:rsidRPr="00D23A2D">
        <w:t xml:space="preserve"> identifisert </w:t>
      </w:r>
      <w:proofErr w:type="spellStart"/>
      <w:r w:rsidRPr="00D23A2D">
        <w:t>moglege</w:t>
      </w:r>
      <w:proofErr w:type="spellEnd"/>
      <w:r w:rsidRPr="00D23A2D">
        <w:t xml:space="preserve"> framtidige område for kartlegging </w:t>
      </w:r>
      <w:proofErr w:type="spellStart"/>
      <w:r w:rsidRPr="00D23A2D">
        <w:t>særleg</w:t>
      </w:r>
      <w:proofErr w:type="spellEnd"/>
      <w:r w:rsidRPr="00D23A2D">
        <w:t xml:space="preserve"> relevant for havbotnmineral. Miljøforhold i områda som er relevante for </w:t>
      </w:r>
      <w:proofErr w:type="spellStart"/>
      <w:r w:rsidRPr="00D23A2D">
        <w:t>mineralverksemd</w:t>
      </w:r>
      <w:proofErr w:type="spellEnd"/>
      <w:r w:rsidRPr="00D23A2D">
        <w:t xml:space="preserve"> vil bli kartlagt gjennom </w:t>
      </w:r>
      <w:proofErr w:type="spellStart"/>
      <w:r w:rsidRPr="00D23A2D">
        <w:t>Mareano</w:t>
      </w:r>
      <w:proofErr w:type="spellEnd"/>
      <w:r w:rsidRPr="00D23A2D">
        <w:t>-programmet.</w:t>
      </w:r>
    </w:p>
    <w:p w14:paraId="4BA6BADF" w14:textId="77777777" w:rsidR="00617A19" w:rsidRPr="00D23A2D" w:rsidRDefault="00F23A99" w:rsidP="00D23A2D">
      <w:r w:rsidRPr="00D23A2D">
        <w:t xml:space="preserve">Som det kjem fram av konsekvensutgreiinga eksisterer det god kunnskap om </w:t>
      </w:r>
      <w:proofErr w:type="spellStart"/>
      <w:r w:rsidRPr="00D23A2D">
        <w:t>dei</w:t>
      </w:r>
      <w:proofErr w:type="spellEnd"/>
      <w:r w:rsidRPr="00D23A2D">
        <w:t xml:space="preserve"> generelle hydrografiske forholda og </w:t>
      </w:r>
      <w:proofErr w:type="spellStart"/>
      <w:r w:rsidRPr="00D23A2D">
        <w:t>havstraumar</w:t>
      </w:r>
      <w:proofErr w:type="spellEnd"/>
      <w:r w:rsidRPr="00D23A2D">
        <w:t xml:space="preserve"> i Dei nordiske hava,</w:t>
      </w:r>
      <w:r w:rsidRPr="00D23A2D">
        <w:rPr>
          <w:rStyle w:val="Fotnotereferanse"/>
        </w:rPr>
        <w:footnoteReference w:id="10"/>
      </w:r>
      <w:r w:rsidRPr="00D23A2D">
        <w:t xml:space="preserve"> men det </w:t>
      </w:r>
      <w:proofErr w:type="spellStart"/>
      <w:r w:rsidRPr="00D23A2D">
        <w:t>manglar</w:t>
      </w:r>
      <w:proofErr w:type="spellEnd"/>
      <w:r w:rsidRPr="00D23A2D">
        <w:t xml:space="preserve"> detaljert kunnskap av høg </w:t>
      </w:r>
      <w:proofErr w:type="spellStart"/>
      <w:r w:rsidRPr="00D23A2D">
        <w:t>romleg</w:t>
      </w:r>
      <w:proofErr w:type="spellEnd"/>
      <w:r w:rsidRPr="00D23A2D">
        <w:t xml:space="preserve"> oppløysing i topografiske komplekse område som rundt midthavsryggene. For å </w:t>
      </w:r>
      <w:proofErr w:type="spellStart"/>
      <w:r w:rsidRPr="00D23A2D">
        <w:t>styrkje</w:t>
      </w:r>
      <w:proofErr w:type="spellEnd"/>
      <w:r w:rsidRPr="00D23A2D">
        <w:t xml:space="preserve"> kunnskapen om </w:t>
      </w:r>
      <w:proofErr w:type="spellStart"/>
      <w:r w:rsidRPr="00D23A2D">
        <w:t>havstraumar</w:t>
      </w:r>
      <w:proofErr w:type="spellEnd"/>
      <w:r w:rsidRPr="00D23A2D">
        <w:t xml:space="preserve"> blir Havforskingsinstituttet gitt </w:t>
      </w:r>
      <w:proofErr w:type="spellStart"/>
      <w:r w:rsidRPr="00D23A2D">
        <w:t>eit</w:t>
      </w:r>
      <w:proofErr w:type="spellEnd"/>
      <w:r w:rsidRPr="00D23A2D">
        <w:t xml:space="preserve"> oppdrag om å </w:t>
      </w:r>
      <w:proofErr w:type="spellStart"/>
      <w:r w:rsidRPr="00D23A2D">
        <w:t>auke</w:t>
      </w:r>
      <w:proofErr w:type="spellEnd"/>
      <w:r w:rsidRPr="00D23A2D">
        <w:t xml:space="preserve"> kunnskapen om regionale og lokale </w:t>
      </w:r>
      <w:proofErr w:type="spellStart"/>
      <w:r w:rsidRPr="00D23A2D">
        <w:t>havstraumar</w:t>
      </w:r>
      <w:proofErr w:type="spellEnd"/>
      <w:r w:rsidRPr="00D23A2D">
        <w:t xml:space="preserve"> i </w:t>
      </w:r>
      <w:proofErr w:type="spellStart"/>
      <w:r w:rsidRPr="00D23A2D">
        <w:t>dei</w:t>
      </w:r>
      <w:proofErr w:type="spellEnd"/>
      <w:r w:rsidRPr="00D23A2D">
        <w:t xml:space="preserve"> ulike djupa i Norskehavet og Grønlandshavet.</w:t>
      </w:r>
    </w:p>
    <w:p w14:paraId="565BD7AD" w14:textId="77777777" w:rsidR="00617A19" w:rsidRPr="00D23A2D" w:rsidRDefault="00F23A99" w:rsidP="00D23A2D">
      <w:r w:rsidRPr="00D23A2D">
        <w:t xml:space="preserve">For å </w:t>
      </w:r>
      <w:proofErr w:type="spellStart"/>
      <w:r w:rsidRPr="00D23A2D">
        <w:t>styrkje</w:t>
      </w:r>
      <w:proofErr w:type="spellEnd"/>
      <w:r w:rsidRPr="00D23A2D">
        <w:t xml:space="preserve"> kunnskapen om natur- og miljøforhold i </w:t>
      </w:r>
      <w:proofErr w:type="spellStart"/>
      <w:r w:rsidRPr="00D23A2D">
        <w:t>opningsområdet</w:t>
      </w:r>
      <w:proofErr w:type="spellEnd"/>
      <w:r w:rsidRPr="00D23A2D">
        <w:t xml:space="preserve"> vil det i samband med kartlegging av ressurspotensialet for havbotnmineral på norsk kontinentalsokkel i regi av </w:t>
      </w:r>
      <w:r w:rsidRPr="00D23A2D">
        <w:lastRenderedPageBreak/>
        <w:t xml:space="preserve">Oljedirektoratet og gjennomføring av ressurskartleggingstokt også normalt bli samla inn miljødata i samarbeid med relevante fagmiljø som ved Universitetet i Bergen. Saman vil privat </w:t>
      </w:r>
      <w:proofErr w:type="spellStart"/>
      <w:r w:rsidRPr="00D23A2D">
        <w:t>leiteverksemd</w:t>
      </w:r>
      <w:proofErr w:type="spellEnd"/>
      <w:r w:rsidRPr="00D23A2D">
        <w:t xml:space="preserve"> og </w:t>
      </w:r>
      <w:proofErr w:type="spellStart"/>
      <w:r w:rsidRPr="00D23A2D">
        <w:t>vidare</w:t>
      </w:r>
      <w:proofErr w:type="spellEnd"/>
      <w:r w:rsidRPr="00D23A2D">
        <w:t xml:space="preserve"> </w:t>
      </w:r>
      <w:proofErr w:type="spellStart"/>
      <w:r w:rsidRPr="00D23A2D">
        <w:t>statleg</w:t>
      </w:r>
      <w:proofErr w:type="spellEnd"/>
      <w:r w:rsidRPr="00D23A2D">
        <w:t xml:space="preserve"> innsats </w:t>
      </w:r>
      <w:proofErr w:type="spellStart"/>
      <w:r w:rsidRPr="00D23A2D">
        <w:t>innanfor</w:t>
      </w:r>
      <w:proofErr w:type="spellEnd"/>
      <w:r w:rsidRPr="00D23A2D">
        <w:t xml:space="preserve"> kunnskapsinnhenting og forsking og utvikling </w:t>
      </w:r>
      <w:proofErr w:type="spellStart"/>
      <w:r w:rsidRPr="00D23A2D">
        <w:t>styrkje</w:t>
      </w:r>
      <w:proofErr w:type="spellEnd"/>
      <w:r w:rsidRPr="00D23A2D">
        <w:t xml:space="preserve"> kunnskapsgrunnlaget for styresmaktene si forvaltning av havbotnmineral og behandling av eventuelle søknader om godkjenning av utvinningsplanar. Deling og </w:t>
      </w:r>
      <w:proofErr w:type="spellStart"/>
      <w:r w:rsidRPr="00D23A2D">
        <w:t>tilgjengeleggjering</w:t>
      </w:r>
      <w:proofErr w:type="spellEnd"/>
      <w:r w:rsidRPr="00D23A2D">
        <w:t xml:space="preserve"> av data vil også </w:t>
      </w:r>
      <w:proofErr w:type="spellStart"/>
      <w:r w:rsidRPr="00D23A2D">
        <w:t>vere</w:t>
      </w:r>
      <w:proofErr w:type="spellEnd"/>
      <w:r w:rsidRPr="00D23A2D">
        <w:t xml:space="preserve"> viktig i denne </w:t>
      </w:r>
      <w:proofErr w:type="spellStart"/>
      <w:r w:rsidRPr="00D23A2D">
        <w:t>samanhengen</w:t>
      </w:r>
      <w:proofErr w:type="spellEnd"/>
      <w:r w:rsidRPr="00D23A2D">
        <w:t>.</w:t>
      </w:r>
    </w:p>
    <w:p w14:paraId="1C6DD972" w14:textId="77777777" w:rsidR="00617A19" w:rsidRPr="00D23A2D" w:rsidRDefault="00F23A99" w:rsidP="00D23A2D">
      <w:pPr>
        <w:pStyle w:val="avsnitt-undertittel"/>
      </w:pPr>
      <w:r w:rsidRPr="00D23A2D">
        <w:t>Regjeringa vil</w:t>
      </w:r>
    </w:p>
    <w:p w14:paraId="3D3BBCD6" w14:textId="77777777" w:rsidR="00617A19" w:rsidRPr="00D23A2D" w:rsidRDefault="00F23A99" w:rsidP="00D23A2D">
      <w:pPr>
        <w:pStyle w:val="Liste"/>
      </w:pPr>
      <w:proofErr w:type="spellStart"/>
      <w:r w:rsidRPr="00D23A2D">
        <w:t>halde</w:t>
      </w:r>
      <w:proofErr w:type="spellEnd"/>
      <w:r w:rsidRPr="00D23A2D">
        <w:t xml:space="preserve"> fram kartlegginga av norske havbotnmineral og </w:t>
      </w:r>
      <w:proofErr w:type="spellStart"/>
      <w:r w:rsidRPr="00D23A2D">
        <w:t>setje</w:t>
      </w:r>
      <w:proofErr w:type="spellEnd"/>
      <w:r w:rsidRPr="00D23A2D">
        <w:t xml:space="preserve"> i gang </w:t>
      </w:r>
      <w:proofErr w:type="spellStart"/>
      <w:r w:rsidRPr="00D23A2D">
        <w:t>ytterlegare</w:t>
      </w:r>
      <w:proofErr w:type="spellEnd"/>
      <w:r w:rsidRPr="00D23A2D">
        <w:t xml:space="preserve"> kartlegging av natur- og miljøforhold for å </w:t>
      </w:r>
      <w:proofErr w:type="spellStart"/>
      <w:r w:rsidRPr="00D23A2D">
        <w:t>leggje</w:t>
      </w:r>
      <w:proofErr w:type="spellEnd"/>
      <w:r w:rsidRPr="00D23A2D">
        <w:t xml:space="preserve"> til rette for ei effektiv og stegvis utforsking </w:t>
      </w:r>
      <w:proofErr w:type="spellStart"/>
      <w:r w:rsidRPr="00D23A2D">
        <w:t>frå</w:t>
      </w:r>
      <w:proofErr w:type="spellEnd"/>
      <w:r w:rsidRPr="00D23A2D">
        <w:t xml:space="preserve"> næringa og for å </w:t>
      </w:r>
      <w:proofErr w:type="spellStart"/>
      <w:r w:rsidRPr="00D23A2D">
        <w:t>styrkje</w:t>
      </w:r>
      <w:proofErr w:type="spellEnd"/>
      <w:r w:rsidRPr="00D23A2D">
        <w:t xml:space="preserve"> kunnskapsgrunnlaget til staten</w:t>
      </w:r>
    </w:p>
    <w:p w14:paraId="37C83017" w14:textId="77777777" w:rsidR="00617A19" w:rsidRPr="00D23A2D" w:rsidRDefault="00F23A99" w:rsidP="00D23A2D">
      <w:pPr>
        <w:pStyle w:val="Liste"/>
      </w:pPr>
      <w:proofErr w:type="spellStart"/>
      <w:r w:rsidRPr="00D23A2D">
        <w:t>kartleggje</w:t>
      </w:r>
      <w:proofErr w:type="spellEnd"/>
      <w:r w:rsidRPr="00D23A2D">
        <w:t xml:space="preserve"> miljøforhold i områda som er relevante for </w:t>
      </w:r>
      <w:proofErr w:type="spellStart"/>
      <w:r w:rsidRPr="00D23A2D">
        <w:t>mineralverksemd</w:t>
      </w:r>
      <w:proofErr w:type="spellEnd"/>
      <w:r w:rsidRPr="00D23A2D">
        <w:t xml:space="preserve">, gjennom </w:t>
      </w:r>
      <w:proofErr w:type="spellStart"/>
      <w:r w:rsidRPr="00D23A2D">
        <w:t>Mareanoprogrammet</w:t>
      </w:r>
      <w:proofErr w:type="spellEnd"/>
    </w:p>
    <w:p w14:paraId="15E9ADBC" w14:textId="77777777" w:rsidR="00617A19" w:rsidRPr="00D23A2D" w:rsidRDefault="00F23A99" w:rsidP="00D23A2D">
      <w:pPr>
        <w:pStyle w:val="Liste"/>
      </w:pPr>
      <w:r w:rsidRPr="00D23A2D">
        <w:t xml:space="preserve">sikre at relevante data som </w:t>
      </w:r>
      <w:proofErr w:type="spellStart"/>
      <w:r w:rsidRPr="00D23A2D">
        <w:t>rettshavarar</w:t>
      </w:r>
      <w:proofErr w:type="spellEnd"/>
      <w:r w:rsidRPr="00D23A2D">
        <w:t xml:space="preserve"> </w:t>
      </w:r>
      <w:proofErr w:type="spellStart"/>
      <w:r w:rsidRPr="00D23A2D">
        <w:t>samlar</w:t>
      </w:r>
      <w:proofErr w:type="spellEnd"/>
      <w:r w:rsidRPr="00D23A2D">
        <w:t xml:space="preserve"> inn, deriblant relevante miljødata, i samsvar med havbotnminerallova blir delte med styresmaktene, deriblant også </w:t>
      </w:r>
      <w:proofErr w:type="spellStart"/>
      <w:r w:rsidRPr="00D23A2D">
        <w:t>Mareano</w:t>
      </w:r>
      <w:proofErr w:type="spellEnd"/>
      <w:r w:rsidRPr="00D23A2D">
        <w:t>-programmet</w:t>
      </w:r>
    </w:p>
    <w:p w14:paraId="40BAD4CC" w14:textId="77777777" w:rsidR="00617A19" w:rsidRPr="00D23A2D" w:rsidRDefault="00F23A99" w:rsidP="00D23A2D">
      <w:pPr>
        <w:pStyle w:val="Liste"/>
      </w:pPr>
      <w:r w:rsidRPr="00D23A2D">
        <w:t xml:space="preserve">gi Havforskingsinstituttet </w:t>
      </w:r>
      <w:proofErr w:type="spellStart"/>
      <w:r w:rsidRPr="00D23A2D">
        <w:t>eit</w:t>
      </w:r>
      <w:proofErr w:type="spellEnd"/>
      <w:r w:rsidRPr="00D23A2D">
        <w:t xml:space="preserve"> oppdrag om å </w:t>
      </w:r>
      <w:proofErr w:type="spellStart"/>
      <w:r w:rsidRPr="00D23A2D">
        <w:t>auke</w:t>
      </w:r>
      <w:proofErr w:type="spellEnd"/>
      <w:r w:rsidRPr="00D23A2D">
        <w:t xml:space="preserve"> kunnskapen om regionale og lokale </w:t>
      </w:r>
      <w:proofErr w:type="spellStart"/>
      <w:r w:rsidRPr="00D23A2D">
        <w:t>havstraumar</w:t>
      </w:r>
      <w:proofErr w:type="spellEnd"/>
      <w:r w:rsidRPr="00D23A2D">
        <w:t xml:space="preserve"> i </w:t>
      </w:r>
      <w:proofErr w:type="spellStart"/>
      <w:r w:rsidRPr="00D23A2D">
        <w:t>dei</w:t>
      </w:r>
      <w:proofErr w:type="spellEnd"/>
      <w:r w:rsidRPr="00D23A2D">
        <w:t xml:space="preserve"> ulike djupa i Norskehavet og Grønlandshavet</w:t>
      </w:r>
    </w:p>
    <w:p w14:paraId="5A82653B" w14:textId="77777777" w:rsidR="00617A19" w:rsidRPr="00D23A2D" w:rsidRDefault="00F23A99" w:rsidP="00D23A2D">
      <w:pPr>
        <w:pStyle w:val="Liste"/>
      </w:pPr>
      <w:r w:rsidRPr="00D23A2D">
        <w:t>at det i samband med kartlegging av ressurspotensialet for havbotnmineral på norsk kontinentalsokkel i regi av Oljedirektoratet og gjennomføring av ressurskartleggingstokt også normalt blir samla inn miljødata i samarbeid med relevante fagmiljø som ved Universitetet i Bergen</w:t>
      </w:r>
    </w:p>
    <w:p w14:paraId="57728171" w14:textId="77777777" w:rsidR="00617A19" w:rsidRPr="00D23A2D" w:rsidRDefault="00F23A99" w:rsidP="00D23A2D">
      <w:pPr>
        <w:pStyle w:val="Overskrift2"/>
      </w:pPr>
      <w:r w:rsidRPr="00D23A2D">
        <w:t>Behov for forsking og utvikling</w:t>
      </w:r>
    </w:p>
    <w:p w14:paraId="5EDCB34D" w14:textId="77777777" w:rsidR="00617A19" w:rsidRPr="00D23A2D" w:rsidRDefault="00F23A99" w:rsidP="00D23A2D">
      <w:r w:rsidRPr="00D23A2D">
        <w:t xml:space="preserve">Forsking og utvikling er </w:t>
      </w:r>
      <w:proofErr w:type="spellStart"/>
      <w:r w:rsidRPr="00D23A2D">
        <w:t>eit</w:t>
      </w:r>
      <w:proofErr w:type="spellEnd"/>
      <w:r w:rsidRPr="00D23A2D">
        <w:t xml:space="preserve"> sentralt element for </w:t>
      </w:r>
      <w:proofErr w:type="spellStart"/>
      <w:r w:rsidRPr="00D23A2D">
        <w:t>eit</w:t>
      </w:r>
      <w:proofErr w:type="spellEnd"/>
      <w:r w:rsidRPr="00D23A2D">
        <w:t xml:space="preserve"> nytt nærings- og forvaltningsområde, og det er </w:t>
      </w:r>
      <w:proofErr w:type="spellStart"/>
      <w:r w:rsidRPr="00D23A2D">
        <w:t>avgjerande</w:t>
      </w:r>
      <w:proofErr w:type="spellEnd"/>
      <w:r w:rsidRPr="00D23A2D">
        <w:t xml:space="preserve"> at FoU-innsatsen kjem inn så </w:t>
      </w:r>
      <w:proofErr w:type="spellStart"/>
      <w:r w:rsidRPr="00D23A2D">
        <w:t>tidleg</w:t>
      </w:r>
      <w:proofErr w:type="spellEnd"/>
      <w:r w:rsidRPr="00D23A2D">
        <w:t xml:space="preserve"> som </w:t>
      </w:r>
      <w:proofErr w:type="spellStart"/>
      <w:r w:rsidRPr="00D23A2D">
        <w:t>mogleg</w:t>
      </w:r>
      <w:proofErr w:type="spellEnd"/>
      <w:r w:rsidRPr="00D23A2D">
        <w:t xml:space="preserve">. Staten har ei viktig rolle i å bidra til kunnskapsbygging gjennom å satse på FoU </w:t>
      </w:r>
      <w:proofErr w:type="spellStart"/>
      <w:r w:rsidRPr="00D23A2D">
        <w:t>innanfor</w:t>
      </w:r>
      <w:proofErr w:type="spellEnd"/>
      <w:r w:rsidRPr="00D23A2D">
        <w:t xml:space="preserve"> </w:t>
      </w:r>
      <w:proofErr w:type="spellStart"/>
      <w:r w:rsidRPr="00D23A2D">
        <w:t>havbotnmineralverksemd</w:t>
      </w:r>
      <w:proofErr w:type="spellEnd"/>
      <w:r w:rsidRPr="00D23A2D">
        <w:t>.</w:t>
      </w:r>
    </w:p>
    <w:p w14:paraId="53D7765A" w14:textId="77777777" w:rsidR="00617A19" w:rsidRPr="00D23A2D" w:rsidRDefault="00F23A99" w:rsidP="00D23A2D">
      <w:proofErr w:type="spellStart"/>
      <w:r w:rsidRPr="00D23A2D">
        <w:t>Noregs</w:t>
      </w:r>
      <w:proofErr w:type="spellEnd"/>
      <w:r w:rsidRPr="00D23A2D">
        <w:t xml:space="preserve"> forskingsråd gjennomførte på oppdrag </w:t>
      </w:r>
      <w:proofErr w:type="spellStart"/>
      <w:r w:rsidRPr="00D23A2D">
        <w:t>frå</w:t>
      </w:r>
      <w:proofErr w:type="spellEnd"/>
      <w:r w:rsidRPr="00D23A2D">
        <w:t xml:space="preserve"> Olje- og energidepartementet i 2019 </w:t>
      </w:r>
      <w:proofErr w:type="spellStart"/>
      <w:r w:rsidRPr="00D23A2D">
        <w:t>ein</w:t>
      </w:r>
      <w:proofErr w:type="spellEnd"/>
      <w:r w:rsidRPr="00D23A2D">
        <w:t xml:space="preserve"> studie for å vurdere kunnskapsgrunnlaget for forsking og teknologiutvikling knytt til havbotnmineral. Studien viser potensialet for kunnskaps- og teknologioverføring </w:t>
      </w:r>
      <w:proofErr w:type="spellStart"/>
      <w:r w:rsidRPr="00D23A2D">
        <w:t>frå</w:t>
      </w:r>
      <w:proofErr w:type="spellEnd"/>
      <w:r w:rsidRPr="00D23A2D">
        <w:t xml:space="preserve"> olje- og gassektoren, når det </w:t>
      </w:r>
      <w:proofErr w:type="spellStart"/>
      <w:r w:rsidRPr="00D23A2D">
        <w:t>gjeld</w:t>
      </w:r>
      <w:proofErr w:type="spellEnd"/>
      <w:r w:rsidRPr="00D23A2D">
        <w:t xml:space="preserve"> både utforsking og utvinning. Samtidig </w:t>
      </w:r>
      <w:proofErr w:type="spellStart"/>
      <w:r w:rsidRPr="00D23A2D">
        <w:t>peikar</w:t>
      </w:r>
      <w:proofErr w:type="spellEnd"/>
      <w:r w:rsidRPr="00D23A2D">
        <w:t xml:space="preserve"> studien på behov for </w:t>
      </w:r>
      <w:proofErr w:type="spellStart"/>
      <w:r w:rsidRPr="00D23A2D">
        <w:t>meir</w:t>
      </w:r>
      <w:proofErr w:type="spellEnd"/>
      <w:r w:rsidRPr="00D23A2D">
        <w:t xml:space="preserve"> forsking i heile </w:t>
      </w:r>
      <w:proofErr w:type="spellStart"/>
      <w:r w:rsidRPr="00D23A2D">
        <w:t>verdikjeda</w:t>
      </w:r>
      <w:proofErr w:type="spellEnd"/>
      <w:r w:rsidRPr="00D23A2D">
        <w:t xml:space="preserve"> </w:t>
      </w:r>
      <w:proofErr w:type="spellStart"/>
      <w:r w:rsidRPr="00D23A2D">
        <w:t>frå</w:t>
      </w:r>
      <w:proofErr w:type="spellEnd"/>
      <w:r w:rsidRPr="00D23A2D">
        <w:t xml:space="preserve"> geologiske </w:t>
      </w:r>
      <w:proofErr w:type="spellStart"/>
      <w:r w:rsidRPr="00D23A2D">
        <w:t>undersøkingar</w:t>
      </w:r>
      <w:proofErr w:type="spellEnd"/>
      <w:r w:rsidRPr="00D23A2D">
        <w:t xml:space="preserve"> til effektiv og </w:t>
      </w:r>
      <w:proofErr w:type="spellStart"/>
      <w:r w:rsidRPr="00D23A2D">
        <w:t>berekraftig</w:t>
      </w:r>
      <w:proofErr w:type="spellEnd"/>
      <w:r w:rsidRPr="00D23A2D">
        <w:t xml:space="preserve"> utvinning, og </w:t>
      </w:r>
      <w:proofErr w:type="spellStart"/>
      <w:r w:rsidRPr="00D23A2D">
        <w:t>dessutan</w:t>
      </w:r>
      <w:proofErr w:type="spellEnd"/>
      <w:r w:rsidRPr="00D23A2D">
        <w:t xml:space="preserve"> påverknad på ytre miljø og økosystem. </w:t>
      </w:r>
      <w:proofErr w:type="spellStart"/>
      <w:r w:rsidRPr="00D23A2D">
        <w:t>Meir</w:t>
      </w:r>
      <w:proofErr w:type="spellEnd"/>
      <w:r w:rsidRPr="00D23A2D">
        <w:t xml:space="preserve"> spesifikt </w:t>
      </w:r>
      <w:proofErr w:type="spellStart"/>
      <w:r w:rsidRPr="00D23A2D">
        <w:t>peikar</w:t>
      </w:r>
      <w:proofErr w:type="spellEnd"/>
      <w:r w:rsidRPr="00D23A2D">
        <w:t xml:space="preserve"> studien på behovet for </w:t>
      </w:r>
      <w:proofErr w:type="spellStart"/>
      <w:r w:rsidRPr="00D23A2D">
        <w:t>meir</w:t>
      </w:r>
      <w:proofErr w:type="spellEnd"/>
      <w:r w:rsidRPr="00D23A2D">
        <w:t xml:space="preserve"> kunnskap om</w:t>
      </w:r>
    </w:p>
    <w:p w14:paraId="0BE42B52" w14:textId="77777777" w:rsidR="00617A19" w:rsidRPr="00D23A2D" w:rsidRDefault="00F23A99" w:rsidP="00D23A2D">
      <w:pPr>
        <w:pStyle w:val="Liste"/>
      </w:pPr>
      <w:r w:rsidRPr="00D23A2D">
        <w:t xml:space="preserve">ressursgrunnlaget – korleis geologiske </w:t>
      </w:r>
      <w:proofErr w:type="spellStart"/>
      <w:r w:rsidRPr="00D23A2D">
        <w:t>ressursar</w:t>
      </w:r>
      <w:proofErr w:type="spellEnd"/>
      <w:r w:rsidRPr="00D23A2D">
        <w:t xml:space="preserve"> blir danna på/i havbotnen, korleis </w:t>
      </w:r>
      <w:proofErr w:type="spellStart"/>
      <w:r w:rsidRPr="00D23A2D">
        <w:t>dei</w:t>
      </w:r>
      <w:proofErr w:type="spellEnd"/>
      <w:r w:rsidRPr="00D23A2D">
        <w:t xml:space="preserve"> </w:t>
      </w:r>
      <w:proofErr w:type="spellStart"/>
      <w:r w:rsidRPr="00D23A2D">
        <w:t>samspelar</w:t>
      </w:r>
      <w:proofErr w:type="spellEnd"/>
      <w:r w:rsidRPr="00D23A2D">
        <w:t xml:space="preserve"> med biologiske </w:t>
      </w:r>
      <w:proofErr w:type="spellStart"/>
      <w:r w:rsidRPr="00D23A2D">
        <w:t>ressursar</w:t>
      </w:r>
      <w:proofErr w:type="spellEnd"/>
      <w:r w:rsidRPr="00D23A2D">
        <w:t xml:space="preserve">, og korleis </w:t>
      </w:r>
      <w:proofErr w:type="spellStart"/>
      <w:r w:rsidRPr="00D23A2D">
        <w:t>ressursane</w:t>
      </w:r>
      <w:proofErr w:type="spellEnd"/>
      <w:r w:rsidRPr="00D23A2D">
        <w:t xml:space="preserve"> blir brotne ned eller tildekte over tid</w:t>
      </w:r>
    </w:p>
    <w:p w14:paraId="4B5EAD59" w14:textId="77777777" w:rsidR="00617A19" w:rsidRPr="00D23A2D" w:rsidRDefault="00F23A99" w:rsidP="00D23A2D">
      <w:pPr>
        <w:pStyle w:val="Liste"/>
      </w:pPr>
      <w:r w:rsidRPr="00D23A2D">
        <w:t xml:space="preserve">miljørisiko og </w:t>
      </w:r>
      <w:proofErr w:type="spellStart"/>
      <w:r w:rsidRPr="00D23A2D">
        <w:t>konsekvensar</w:t>
      </w:r>
      <w:proofErr w:type="spellEnd"/>
      <w:r w:rsidRPr="00D23A2D">
        <w:t xml:space="preserve"> knytte til </w:t>
      </w:r>
      <w:proofErr w:type="spellStart"/>
      <w:r w:rsidRPr="00D23A2D">
        <w:t>verksemda</w:t>
      </w:r>
      <w:proofErr w:type="spellEnd"/>
      <w:r w:rsidRPr="00D23A2D">
        <w:t xml:space="preserve"> – slik kunnskap har betydning for </w:t>
      </w:r>
      <w:proofErr w:type="spellStart"/>
      <w:r w:rsidRPr="00D23A2D">
        <w:t>verksemda</w:t>
      </w:r>
      <w:proofErr w:type="spellEnd"/>
      <w:r w:rsidRPr="00D23A2D">
        <w:t xml:space="preserve"> nasjonalt, men vil også </w:t>
      </w:r>
      <w:proofErr w:type="spellStart"/>
      <w:r w:rsidRPr="00D23A2D">
        <w:t>vere</w:t>
      </w:r>
      <w:proofErr w:type="spellEnd"/>
      <w:r w:rsidRPr="00D23A2D">
        <w:t xml:space="preserve"> viktig for utviklinga av denne næringa internasjonalt</w:t>
      </w:r>
    </w:p>
    <w:p w14:paraId="0A2D10E4" w14:textId="77777777" w:rsidR="00617A19" w:rsidRPr="00D23A2D" w:rsidRDefault="00F23A99" w:rsidP="00D23A2D">
      <w:pPr>
        <w:pStyle w:val="Liste"/>
      </w:pPr>
      <w:r w:rsidRPr="00D23A2D">
        <w:t xml:space="preserve">teknologisk forsking – slik forsking kan </w:t>
      </w:r>
      <w:proofErr w:type="spellStart"/>
      <w:r w:rsidRPr="00D23A2D">
        <w:t>medverke</w:t>
      </w:r>
      <w:proofErr w:type="spellEnd"/>
      <w:r w:rsidRPr="00D23A2D">
        <w:t xml:space="preserve"> til å modne </w:t>
      </w:r>
      <w:proofErr w:type="spellStart"/>
      <w:r w:rsidRPr="00D23A2D">
        <w:t>ressursar</w:t>
      </w:r>
      <w:proofErr w:type="spellEnd"/>
      <w:r w:rsidRPr="00D23A2D">
        <w:t xml:space="preserve"> til </w:t>
      </w:r>
      <w:proofErr w:type="spellStart"/>
      <w:r w:rsidRPr="00D23A2D">
        <w:t>reservar</w:t>
      </w:r>
      <w:proofErr w:type="spellEnd"/>
      <w:r w:rsidRPr="00D23A2D">
        <w:t xml:space="preserve">, og kan </w:t>
      </w:r>
      <w:proofErr w:type="spellStart"/>
      <w:r w:rsidRPr="00D23A2D">
        <w:t>gjere</w:t>
      </w:r>
      <w:proofErr w:type="spellEnd"/>
      <w:r w:rsidRPr="00D23A2D">
        <w:t xml:space="preserve"> ei framtidig </w:t>
      </w:r>
      <w:proofErr w:type="spellStart"/>
      <w:r w:rsidRPr="00D23A2D">
        <w:t>næringsverksemd</w:t>
      </w:r>
      <w:proofErr w:type="spellEnd"/>
      <w:r w:rsidRPr="00D23A2D">
        <w:t xml:space="preserve"> </w:t>
      </w:r>
      <w:proofErr w:type="spellStart"/>
      <w:r w:rsidRPr="00D23A2D">
        <w:t>mogleg</w:t>
      </w:r>
      <w:proofErr w:type="spellEnd"/>
      <w:r w:rsidRPr="00D23A2D">
        <w:t xml:space="preserve">. Demonstrasjon av </w:t>
      </w:r>
      <w:proofErr w:type="spellStart"/>
      <w:r w:rsidRPr="00D23A2D">
        <w:t>eksisterande</w:t>
      </w:r>
      <w:proofErr w:type="spellEnd"/>
      <w:r w:rsidRPr="00D23A2D">
        <w:t xml:space="preserve"> teknologi på nye bruksområde er viktig.</w:t>
      </w:r>
    </w:p>
    <w:p w14:paraId="7DEDC155" w14:textId="77777777" w:rsidR="00617A19" w:rsidRPr="00D23A2D" w:rsidRDefault="00F23A99" w:rsidP="00D23A2D">
      <w:proofErr w:type="spellStart"/>
      <w:r w:rsidRPr="00D23A2D">
        <w:t>Noreg</w:t>
      </w:r>
      <w:proofErr w:type="spellEnd"/>
      <w:r w:rsidRPr="00D23A2D">
        <w:t xml:space="preserve"> har lang erfaring med </w:t>
      </w:r>
      <w:proofErr w:type="spellStart"/>
      <w:r w:rsidRPr="00D23A2D">
        <w:t>næringsverksemd</w:t>
      </w:r>
      <w:proofErr w:type="spellEnd"/>
      <w:r w:rsidRPr="00D23A2D">
        <w:t xml:space="preserve"> og har sterke forskings- og teknologimiljø knytte til olje- og </w:t>
      </w:r>
      <w:proofErr w:type="spellStart"/>
      <w:r w:rsidRPr="00D23A2D">
        <w:t>gassverksemda</w:t>
      </w:r>
      <w:proofErr w:type="spellEnd"/>
      <w:r w:rsidRPr="00D23A2D">
        <w:t xml:space="preserve">, havet og </w:t>
      </w:r>
      <w:proofErr w:type="spellStart"/>
      <w:r w:rsidRPr="00D23A2D">
        <w:t>ressursane</w:t>
      </w:r>
      <w:proofErr w:type="spellEnd"/>
      <w:r w:rsidRPr="00D23A2D">
        <w:t xml:space="preserve"> i havet. Dette er </w:t>
      </w:r>
      <w:proofErr w:type="spellStart"/>
      <w:r w:rsidRPr="00D23A2D">
        <w:t>eit</w:t>
      </w:r>
      <w:proofErr w:type="spellEnd"/>
      <w:r w:rsidRPr="00D23A2D">
        <w:t xml:space="preserve"> godt utgangspunkt for å kunne utvikle </w:t>
      </w:r>
      <w:proofErr w:type="spellStart"/>
      <w:r w:rsidRPr="00D23A2D">
        <w:t>lønnsam</w:t>
      </w:r>
      <w:proofErr w:type="spellEnd"/>
      <w:r w:rsidRPr="00D23A2D">
        <w:t xml:space="preserve"> </w:t>
      </w:r>
      <w:proofErr w:type="spellStart"/>
      <w:r w:rsidRPr="00D23A2D">
        <w:t>mineralverksemd</w:t>
      </w:r>
      <w:proofErr w:type="spellEnd"/>
      <w:r w:rsidRPr="00D23A2D">
        <w:t xml:space="preserve"> på havbotnen. Norskbaserte miljø har gjennom mange års </w:t>
      </w:r>
      <w:proofErr w:type="spellStart"/>
      <w:r w:rsidRPr="00D23A2D">
        <w:t>verksemd</w:t>
      </w:r>
      <w:proofErr w:type="spellEnd"/>
      <w:r w:rsidRPr="00D23A2D">
        <w:t xml:space="preserve"> klart å ta </w:t>
      </w:r>
      <w:proofErr w:type="spellStart"/>
      <w:r w:rsidRPr="00D23A2D">
        <w:t>leiande</w:t>
      </w:r>
      <w:proofErr w:type="spellEnd"/>
      <w:r w:rsidRPr="00D23A2D">
        <w:t xml:space="preserve"> </w:t>
      </w:r>
      <w:proofErr w:type="spellStart"/>
      <w:r w:rsidRPr="00D23A2D">
        <w:t>posisjonar</w:t>
      </w:r>
      <w:proofErr w:type="spellEnd"/>
      <w:r w:rsidRPr="00D23A2D">
        <w:t xml:space="preserve"> i globale </w:t>
      </w:r>
      <w:proofErr w:type="spellStart"/>
      <w:r w:rsidRPr="00D23A2D">
        <w:t>havnæringar</w:t>
      </w:r>
      <w:proofErr w:type="spellEnd"/>
      <w:r w:rsidRPr="00D23A2D">
        <w:t xml:space="preserve">. </w:t>
      </w:r>
      <w:proofErr w:type="spellStart"/>
      <w:r w:rsidRPr="00D23A2D">
        <w:t>Noreg</w:t>
      </w:r>
      <w:proofErr w:type="spellEnd"/>
      <w:r w:rsidRPr="00D23A2D">
        <w:t xml:space="preserve"> har dermed gode </w:t>
      </w:r>
      <w:proofErr w:type="spellStart"/>
      <w:r w:rsidRPr="00D23A2D">
        <w:t>føresetnader</w:t>
      </w:r>
      <w:proofErr w:type="spellEnd"/>
      <w:r w:rsidRPr="00D23A2D">
        <w:t xml:space="preserve"> for å </w:t>
      </w:r>
      <w:r w:rsidRPr="00D23A2D">
        <w:lastRenderedPageBreak/>
        <w:t xml:space="preserve">bli kunnskaps- og teknologileverandør til ei ny, global næring basert på utnytting av </w:t>
      </w:r>
      <w:proofErr w:type="spellStart"/>
      <w:r w:rsidRPr="00D23A2D">
        <w:t>havbotnmineralførekomstar</w:t>
      </w:r>
      <w:proofErr w:type="spellEnd"/>
      <w:r w:rsidRPr="00D23A2D">
        <w:t>.</w:t>
      </w:r>
    </w:p>
    <w:p w14:paraId="251ED729" w14:textId="0BEF805C" w:rsidR="00617A19" w:rsidRPr="00D23A2D" w:rsidRDefault="00F23A99" w:rsidP="00D23A2D">
      <w:r w:rsidRPr="00D23A2D">
        <w:t xml:space="preserve">Det har til </w:t>
      </w:r>
      <w:proofErr w:type="spellStart"/>
      <w:r w:rsidRPr="00D23A2D">
        <w:t>no</w:t>
      </w:r>
      <w:proofErr w:type="spellEnd"/>
      <w:r w:rsidRPr="00D23A2D">
        <w:t xml:space="preserve"> </w:t>
      </w:r>
      <w:proofErr w:type="spellStart"/>
      <w:r w:rsidRPr="00D23A2D">
        <w:t>ikkje</w:t>
      </w:r>
      <w:proofErr w:type="spellEnd"/>
      <w:r w:rsidRPr="00D23A2D">
        <w:t xml:space="preserve"> </w:t>
      </w:r>
      <w:proofErr w:type="spellStart"/>
      <w:r w:rsidRPr="00D23A2D">
        <w:t>vore</w:t>
      </w:r>
      <w:proofErr w:type="spellEnd"/>
      <w:r w:rsidRPr="00D23A2D">
        <w:t xml:space="preserve"> </w:t>
      </w:r>
      <w:proofErr w:type="spellStart"/>
      <w:r w:rsidRPr="00D23A2D">
        <w:t>øyremerkt</w:t>
      </w:r>
      <w:proofErr w:type="spellEnd"/>
      <w:r w:rsidRPr="00D23A2D">
        <w:t xml:space="preserve"> </w:t>
      </w:r>
      <w:proofErr w:type="spellStart"/>
      <w:r w:rsidRPr="00D23A2D">
        <w:t>midlar</w:t>
      </w:r>
      <w:proofErr w:type="spellEnd"/>
      <w:r w:rsidRPr="00D23A2D">
        <w:t xml:space="preserve"> til å støtte forskings- og innovasjonsprosjekt </w:t>
      </w:r>
      <w:proofErr w:type="spellStart"/>
      <w:r w:rsidRPr="00D23A2D">
        <w:t>innanfor</w:t>
      </w:r>
      <w:proofErr w:type="spellEnd"/>
      <w:r w:rsidRPr="00D23A2D">
        <w:t xml:space="preserve"> havbotnmineral. Slike prosjekt kan likevel </w:t>
      </w:r>
      <w:proofErr w:type="spellStart"/>
      <w:r w:rsidRPr="00D23A2D">
        <w:t>søkje</w:t>
      </w:r>
      <w:proofErr w:type="spellEnd"/>
      <w:r w:rsidRPr="00D23A2D">
        <w:t xml:space="preserve"> om støtte gjennom </w:t>
      </w:r>
      <w:proofErr w:type="spellStart"/>
      <w:r w:rsidRPr="00D23A2D">
        <w:t>dei</w:t>
      </w:r>
      <w:proofErr w:type="spellEnd"/>
      <w:r w:rsidRPr="00D23A2D">
        <w:t xml:space="preserve"> </w:t>
      </w:r>
      <w:proofErr w:type="spellStart"/>
      <w:r w:rsidRPr="00D23A2D">
        <w:t>opne</w:t>
      </w:r>
      <w:proofErr w:type="spellEnd"/>
      <w:r w:rsidRPr="00D23A2D">
        <w:t xml:space="preserve"> arenaene til </w:t>
      </w:r>
      <w:proofErr w:type="spellStart"/>
      <w:r w:rsidRPr="00D23A2D">
        <w:t>Noregs</w:t>
      </w:r>
      <w:proofErr w:type="spellEnd"/>
      <w:r w:rsidRPr="00D23A2D">
        <w:t xml:space="preserve"> forskingsråd, som </w:t>
      </w:r>
      <w:proofErr w:type="spellStart"/>
      <w:r w:rsidRPr="00D23A2D">
        <w:t>brukarstyrt</w:t>
      </w:r>
      <w:proofErr w:type="spellEnd"/>
      <w:r w:rsidRPr="00D23A2D">
        <w:t xml:space="preserve"> innovasjonsarena, innovasjonsprosjekt i næringslivet, skattefunn og </w:t>
      </w:r>
      <w:proofErr w:type="spellStart"/>
      <w:r w:rsidRPr="00D23A2D">
        <w:t>grøn</w:t>
      </w:r>
      <w:proofErr w:type="spellEnd"/>
      <w:r w:rsidRPr="00D23A2D">
        <w:t xml:space="preserve"> plattform. Det har også </w:t>
      </w:r>
      <w:proofErr w:type="spellStart"/>
      <w:r w:rsidRPr="00D23A2D">
        <w:t>vore</w:t>
      </w:r>
      <w:proofErr w:type="spellEnd"/>
      <w:r w:rsidRPr="00D23A2D">
        <w:t xml:space="preserve"> tildelt støtte til havbotnprosjekt gjennom det målretta programmet MARINFORSK, jf. boks 3.</w:t>
      </w:r>
      <w:r w:rsidR="00D23A2D">
        <w:t>3</w:t>
      </w:r>
      <w:r w:rsidRPr="00D23A2D">
        <w:t xml:space="preserve">. Prosjektporteføljen i Forskingsrådet er likevel liten og fragmentert, og det er behov for å etablere </w:t>
      </w:r>
      <w:proofErr w:type="spellStart"/>
      <w:r w:rsidRPr="00D23A2D">
        <w:t>ein</w:t>
      </w:r>
      <w:proofErr w:type="spellEnd"/>
      <w:r w:rsidRPr="00D23A2D">
        <w:t xml:space="preserve"> </w:t>
      </w:r>
      <w:proofErr w:type="spellStart"/>
      <w:r w:rsidRPr="00D23A2D">
        <w:t>meir</w:t>
      </w:r>
      <w:proofErr w:type="spellEnd"/>
      <w:r w:rsidRPr="00D23A2D">
        <w:t xml:space="preserve"> målretta aktivitet som vil </w:t>
      </w:r>
      <w:proofErr w:type="spellStart"/>
      <w:r w:rsidRPr="00D23A2D">
        <w:t>vere</w:t>
      </w:r>
      <w:proofErr w:type="spellEnd"/>
      <w:r w:rsidRPr="00D23A2D">
        <w:t xml:space="preserve"> </w:t>
      </w:r>
      <w:proofErr w:type="spellStart"/>
      <w:r w:rsidRPr="00D23A2D">
        <w:t>meir</w:t>
      </w:r>
      <w:proofErr w:type="spellEnd"/>
      <w:r w:rsidRPr="00D23A2D">
        <w:t xml:space="preserve"> </w:t>
      </w:r>
      <w:proofErr w:type="spellStart"/>
      <w:r w:rsidRPr="00D23A2D">
        <w:t>synleg</w:t>
      </w:r>
      <w:proofErr w:type="spellEnd"/>
      <w:r w:rsidRPr="00D23A2D">
        <w:t xml:space="preserve"> og dermed bidra til ei </w:t>
      </w:r>
      <w:proofErr w:type="spellStart"/>
      <w:r w:rsidRPr="00D23A2D">
        <w:t>tydelegare</w:t>
      </w:r>
      <w:proofErr w:type="spellEnd"/>
      <w:r w:rsidRPr="00D23A2D">
        <w:t xml:space="preserve"> profilering av </w:t>
      </w:r>
      <w:proofErr w:type="spellStart"/>
      <w:r w:rsidRPr="00D23A2D">
        <w:t>moglegheitene</w:t>
      </w:r>
      <w:proofErr w:type="spellEnd"/>
      <w:r w:rsidRPr="00D23A2D">
        <w:t xml:space="preserve"> for FoU </w:t>
      </w:r>
      <w:proofErr w:type="spellStart"/>
      <w:r w:rsidRPr="00D23A2D">
        <w:t>innanfor</w:t>
      </w:r>
      <w:proofErr w:type="spellEnd"/>
      <w:r w:rsidRPr="00D23A2D">
        <w:t xml:space="preserve"> </w:t>
      </w:r>
      <w:proofErr w:type="spellStart"/>
      <w:r w:rsidRPr="00D23A2D">
        <w:t>berekraftig</w:t>
      </w:r>
      <w:proofErr w:type="spellEnd"/>
      <w:r w:rsidRPr="00D23A2D">
        <w:t xml:space="preserve"> utvinning av havbotnmineral.</w:t>
      </w:r>
    </w:p>
    <w:p w14:paraId="2B310E59" w14:textId="77777777" w:rsidR="00617A19" w:rsidRPr="00D23A2D" w:rsidRDefault="00F23A99" w:rsidP="00D23A2D">
      <w:pPr>
        <w:pStyle w:val="tittel-ramme"/>
      </w:pPr>
      <w:r w:rsidRPr="00D23A2D">
        <w:t>Eco-Safe Ridge Mining-prosjektet</w:t>
      </w:r>
    </w:p>
    <w:p w14:paraId="140026A1" w14:textId="77777777" w:rsidR="00617A19" w:rsidRPr="00D23A2D" w:rsidRDefault="00F23A99" w:rsidP="00D23A2D">
      <w:r w:rsidRPr="00D23A2D">
        <w:t xml:space="preserve">Eco-Safe Ridge Mining er </w:t>
      </w:r>
      <w:proofErr w:type="spellStart"/>
      <w:r w:rsidRPr="00D23A2D">
        <w:t>eit</w:t>
      </w:r>
      <w:proofErr w:type="spellEnd"/>
      <w:r w:rsidRPr="00D23A2D">
        <w:t xml:space="preserve"> treårig forskingsprosjekt leidd av Universitetet i Bergen med norske og internasjonale </w:t>
      </w:r>
      <w:proofErr w:type="spellStart"/>
      <w:r w:rsidRPr="00D23A2D">
        <w:t>partnarar</w:t>
      </w:r>
      <w:proofErr w:type="spellEnd"/>
      <w:r w:rsidRPr="00D23A2D">
        <w:t xml:space="preserve"> </w:t>
      </w:r>
      <w:proofErr w:type="spellStart"/>
      <w:r w:rsidRPr="00D23A2D">
        <w:t>frå</w:t>
      </w:r>
      <w:proofErr w:type="spellEnd"/>
      <w:r w:rsidRPr="00D23A2D">
        <w:t xml:space="preserve"> universitets- og instituttsektoren og næringslivet. Prosjektet får støtte gjennom </w:t>
      </w:r>
      <w:proofErr w:type="spellStart"/>
      <w:r w:rsidRPr="00D23A2D">
        <w:t>Noregs</w:t>
      </w:r>
      <w:proofErr w:type="spellEnd"/>
      <w:r w:rsidRPr="00D23A2D">
        <w:t xml:space="preserve"> forskingsråds MARINFORSK-program. Det </w:t>
      </w:r>
      <w:proofErr w:type="spellStart"/>
      <w:r w:rsidRPr="00D23A2D">
        <w:t>tek</w:t>
      </w:r>
      <w:proofErr w:type="spellEnd"/>
      <w:r w:rsidRPr="00D23A2D">
        <w:t xml:space="preserve"> sikte på å gjennomføre </w:t>
      </w:r>
      <w:proofErr w:type="spellStart"/>
      <w:r w:rsidRPr="00D23A2D">
        <w:t>studiar</w:t>
      </w:r>
      <w:proofErr w:type="spellEnd"/>
      <w:r w:rsidRPr="00D23A2D">
        <w:t xml:space="preserve"> som er nødvendige for å kunne vurdere </w:t>
      </w:r>
      <w:proofErr w:type="spellStart"/>
      <w:r w:rsidRPr="00D23A2D">
        <w:t>moglege</w:t>
      </w:r>
      <w:proofErr w:type="spellEnd"/>
      <w:r w:rsidRPr="00D23A2D">
        <w:t xml:space="preserve"> miljøpåverknader av mineralutvinning på havbotnen, og å identifisere best </w:t>
      </w:r>
      <w:proofErr w:type="spellStart"/>
      <w:r w:rsidRPr="00D23A2D">
        <w:t>moglege</w:t>
      </w:r>
      <w:proofErr w:type="spellEnd"/>
      <w:r w:rsidRPr="00D23A2D">
        <w:t xml:space="preserve"> </w:t>
      </w:r>
      <w:proofErr w:type="spellStart"/>
      <w:r w:rsidRPr="00D23A2D">
        <w:t>tilnærmingsmåtar</w:t>
      </w:r>
      <w:proofErr w:type="spellEnd"/>
      <w:r w:rsidRPr="00D23A2D">
        <w:t xml:space="preserve"> for slik </w:t>
      </w:r>
      <w:proofErr w:type="spellStart"/>
      <w:r w:rsidRPr="00D23A2D">
        <w:t>verksemd</w:t>
      </w:r>
      <w:proofErr w:type="spellEnd"/>
      <w:r w:rsidRPr="00D23A2D">
        <w:t xml:space="preserve">. Prosjektet har </w:t>
      </w:r>
      <w:proofErr w:type="spellStart"/>
      <w:r w:rsidRPr="00D23A2D">
        <w:t>søkjelys</w:t>
      </w:r>
      <w:proofErr w:type="spellEnd"/>
      <w:r w:rsidRPr="00D23A2D">
        <w:t xml:space="preserve"> på djuphavhabitat på den midt-atlantiske spreiingsryggen, der massive </w:t>
      </w:r>
      <w:proofErr w:type="spellStart"/>
      <w:r w:rsidRPr="00D23A2D">
        <w:t>sulfidførekomstar</w:t>
      </w:r>
      <w:proofErr w:type="spellEnd"/>
      <w:r w:rsidRPr="00D23A2D">
        <w:t xml:space="preserve"> på havbotnen produsert av aktivitet </w:t>
      </w:r>
      <w:proofErr w:type="spellStart"/>
      <w:r w:rsidRPr="00D23A2D">
        <w:t>frå</w:t>
      </w:r>
      <w:proofErr w:type="spellEnd"/>
      <w:r w:rsidRPr="00D23A2D">
        <w:t xml:space="preserve"> varme kjelder er </w:t>
      </w:r>
      <w:proofErr w:type="spellStart"/>
      <w:r w:rsidRPr="00D23A2D">
        <w:t>moglege</w:t>
      </w:r>
      <w:proofErr w:type="spellEnd"/>
      <w:r w:rsidRPr="00D23A2D">
        <w:t xml:space="preserve"> mål for kommersiell utvinning av strategisk viktige metall. For å karakterisere tilstand og naturlege </w:t>
      </w:r>
      <w:proofErr w:type="spellStart"/>
      <w:r w:rsidRPr="00D23A2D">
        <w:t>miljøvariasjonar</w:t>
      </w:r>
      <w:proofErr w:type="spellEnd"/>
      <w:r w:rsidRPr="00D23A2D">
        <w:t xml:space="preserve"> før ei eventuell utvinning </w:t>
      </w:r>
      <w:proofErr w:type="spellStart"/>
      <w:r w:rsidRPr="00D23A2D">
        <w:t>startar</w:t>
      </w:r>
      <w:proofErr w:type="spellEnd"/>
      <w:r w:rsidRPr="00D23A2D">
        <w:t xml:space="preserve">, gjennomfører prosjektet </w:t>
      </w:r>
      <w:proofErr w:type="spellStart"/>
      <w:r w:rsidRPr="00D23A2D">
        <w:t>grunnleggjande</w:t>
      </w:r>
      <w:proofErr w:type="spellEnd"/>
      <w:r w:rsidRPr="00D23A2D">
        <w:t xml:space="preserve"> økologiske </w:t>
      </w:r>
      <w:proofErr w:type="spellStart"/>
      <w:r w:rsidRPr="00D23A2D">
        <w:t>undersøkingar</w:t>
      </w:r>
      <w:proofErr w:type="spellEnd"/>
      <w:r w:rsidRPr="00D23A2D">
        <w:t xml:space="preserve"> av botndyr knytte til område i og i nærleiken av massive </w:t>
      </w:r>
      <w:proofErr w:type="spellStart"/>
      <w:r w:rsidRPr="00D23A2D">
        <w:t>havbotnsulfidførekomstar</w:t>
      </w:r>
      <w:proofErr w:type="spellEnd"/>
      <w:r w:rsidRPr="00D23A2D">
        <w:t xml:space="preserve">. Målretta </w:t>
      </w:r>
      <w:proofErr w:type="spellStart"/>
      <w:r w:rsidRPr="00D23A2D">
        <w:t>vitskapleg</w:t>
      </w:r>
      <w:proofErr w:type="spellEnd"/>
      <w:r w:rsidRPr="00D23A2D">
        <w:t xml:space="preserve"> forsking blir også utført for å </w:t>
      </w:r>
      <w:proofErr w:type="spellStart"/>
      <w:r w:rsidRPr="00D23A2D">
        <w:t>føreseie</w:t>
      </w:r>
      <w:proofErr w:type="spellEnd"/>
      <w:r w:rsidRPr="00D23A2D">
        <w:t xml:space="preserve"> </w:t>
      </w:r>
      <w:proofErr w:type="spellStart"/>
      <w:r w:rsidRPr="00D23A2D">
        <w:t>moglege</w:t>
      </w:r>
      <w:proofErr w:type="spellEnd"/>
      <w:r w:rsidRPr="00D23A2D">
        <w:t xml:space="preserve"> økosystemverknader av habitatfjerning og </w:t>
      </w:r>
      <w:proofErr w:type="spellStart"/>
      <w:r w:rsidRPr="00D23A2D">
        <w:t>metallhaldige</w:t>
      </w:r>
      <w:proofErr w:type="spellEnd"/>
      <w:r w:rsidRPr="00D23A2D">
        <w:t xml:space="preserve"> undersjøiske </w:t>
      </w:r>
      <w:proofErr w:type="spellStart"/>
      <w:r w:rsidRPr="00D23A2D">
        <w:t>straumar</w:t>
      </w:r>
      <w:proofErr w:type="spellEnd"/>
      <w:r w:rsidRPr="00D23A2D">
        <w:t xml:space="preserve"> som kan </w:t>
      </w:r>
      <w:proofErr w:type="spellStart"/>
      <w:r w:rsidRPr="00D23A2D">
        <w:t>tenkjast</w:t>
      </w:r>
      <w:proofErr w:type="spellEnd"/>
      <w:r w:rsidRPr="00D23A2D">
        <w:t xml:space="preserve"> å inntreffe under utvinning av mineral på midthavsryggen. </w:t>
      </w:r>
      <w:proofErr w:type="spellStart"/>
      <w:r w:rsidRPr="00D23A2D">
        <w:t>Studiane</w:t>
      </w:r>
      <w:proofErr w:type="spellEnd"/>
      <w:r w:rsidRPr="00D23A2D">
        <w:t xml:space="preserve"> </w:t>
      </w:r>
      <w:proofErr w:type="spellStart"/>
      <w:r w:rsidRPr="00D23A2D">
        <w:t>omfattar</w:t>
      </w:r>
      <w:proofErr w:type="spellEnd"/>
      <w:r w:rsidRPr="00D23A2D">
        <w:t xml:space="preserve"> kvantitativ karakterisering av biologisk </w:t>
      </w:r>
      <w:proofErr w:type="spellStart"/>
      <w:r w:rsidRPr="00D23A2D">
        <w:t>mangfald</w:t>
      </w:r>
      <w:proofErr w:type="spellEnd"/>
      <w:r w:rsidRPr="00D23A2D">
        <w:t xml:space="preserve"> og struktur, </w:t>
      </w:r>
      <w:proofErr w:type="spellStart"/>
      <w:r w:rsidRPr="00D23A2D">
        <w:t>økosystemfunksjonar</w:t>
      </w:r>
      <w:proofErr w:type="spellEnd"/>
      <w:r w:rsidRPr="00D23A2D">
        <w:t xml:space="preserve"> og </w:t>
      </w:r>
      <w:proofErr w:type="spellStart"/>
      <w:r w:rsidRPr="00D23A2D">
        <w:t>rekoloniseringsmoglegheitene</w:t>
      </w:r>
      <w:proofErr w:type="spellEnd"/>
      <w:r w:rsidRPr="00D23A2D">
        <w:t xml:space="preserve"> til </w:t>
      </w:r>
      <w:proofErr w:type="spellStart"/>
      <w:r w:rsidRPr="00D23A2D">
        <w:t>artar</w:t>
      </w:r>
      <w:proofErr w:type="spellEnd"/>
      <w:r w:rsidRPr="00D23A2D">
        <w:t xml:space="preserve"> og </w:t>
      </w:r>
      <w:proofErr w:type="spellStart"/>
      <w:r w:rsidRPr="00D23A2D">
        <w:t>dessutan</w:t>
      </w:r>
      <w:proofErr w:type="spellEnd"/>
      <w:r w:rsidRPr="00D23A2D">
        <w:t xml:space="preserve"> </w:t>
      </w:r>
      <w:proofErr w:type="spellStart"/>
      <w:r w:rsidRPr="00D23A2D">
        <w:t>effektane</w:t>
      </w:r>
      <w:proofErr w:type="spellEnd"/>
      <w:r w:rsidRPr="00D23A2D">
        <w:t xml:space="preserve"> av </w:t>
      </w:r>
      <w:proofErr w:type="spellStart"/>
      <w:r w:rsidRPr="00D23A2D">
        <w:t>metallhaldige</w:t>
      </w:r>
      <w:proofErr w:type="spellEnd"/>
      <w:r w:rsidRPr="00D23A2D">
        <w:t xml:space="preserve"> </w:t>
      </w:r>
      <w:proofErr w:type="spellStart"/>
      <w:r w:rsidRPr="00D23A2D">
        <w:t>vasstraumar</w:t>
      </w:r>
      <w:proofErr w:type="spellEnd"/>
      <w:r w:rsidRPr="00D23A2D">
        <w:t xml:space="preserve">. Forskinga blir utført </w:t>
      </w:r>
      <w:proofErr w:type="spellStart"/>
      <w:r w:rsidRPr="00D23A2D">
        <w:t>innanfor</w:t>
      </w:r>
      <w:proofErr w:type="spellEnd"/>
      <w:r w:rsidRPr="00D23A2D">
        <w:t xml:space="preserve"> </w:t>
      </w:r>
      <w:proofErr w:type="spellStart"/>
      <w:r w:rsidRPr="00D23A2D">
        <w:t>eit</w:t>
      </w:r>
      <w:proofErr w:type="spellEnd"/>
      <w:r w:rsidRPr="00D23A2D">
        <w:t xml:space="preserve"> rammeverk for miljørisiko. Det blir gjort for å sikre at </w:t>
      </w:r>
      <w:proofErr w:type="spellStart"/>
      <w:r w:rsidRPr="00D23A2D">
        <w:t>forskingsdataa</w:t>
      </w:r>
      <w:proofErr w:type="spellEnd"/>
      <w:r w:rsidRPr="00D23A2D">
        <w:t xml:space="preserve"> </w:t>
      </w:r>
      <w:proofErr w:type="spellStart"/>
      <w:r w:rsidRPr="00D23A2D">
        <w:t>bidreg</w:t>
      </w:r>
      <w:proofErr w:type="spellEnd"/>
      <w:r w:rsidRPr="00D23A2D">
        <w:t xml:space="preserve"> til relevant informasjon for utviklinga i industrien av teknologi som </w:t>
      </w:r>
      <w:proofErr w:type="spellStart"/>
      <w:r w:rsidRPr="00D23A2D">
        <w:t>sikrar</w:t>
      </w:r>
      <w:proofErr w:type="spellEnd"/>
      <w:r w:rsidRPr="00D23A2D">
        <w:t xml:space="preserve"> miljømessig </w:t>
      </w:r>
      <w:proofErr w:type="spellStart"/>
      <w:r w:rsidRPr="00D23A2D">
        <w:t>forsvarleg</w:t>
      </w:r>
      <w:proofErr w:type="spellEnd"/>
      <w:r w:rsidRPr="00D23A2D">
        <w:t xml:space="preserve"> drift. Det blir </w:t>
      </w:r>
      <w:proofErr w:type="spellStart"/>
      <w:r w:rsidRPr="00D23A2D">
        <w:t>vidare</w:t>
      </w:r>
      <w:proofErr w:type="spellEnd"/>
      <w:r w:rsidRPr="00D23A2D">
        <w:t xml:space="preserve"> gjort for å danne </w:t>
      </w:r>
      <w:proofErr w:type="spellStart"/>
      <w:r w:rsidRPr="00D23A2D">
        <w:t>eit</w:t>
      </w:r>
      <w:proofErr w:type="spellEnd"/>
      <w:r w:rsidRPr="00D23A2D">
        <w:t xml:space="preserve"> grunnlag for norske styresmakter når </w:t>
      </w:r>
      <w:proofErr w:type="spellStart"/>
      <w:r w:rsidRPr="00D23A2D">
        <w:t>dei</w:t>
      </w:r>
      <w:proofErr w:type="spellEnd"/>
      <w:r w:rsidRPr="00D23A2D">
        <w:t xml:space="preserve"> skal etablere forskrifter for </w:t>
      </w:r>
      <w:proofErr w:type="spellStart"/>
      <w:r w:rsidRPr="00D23A2D">
        <w:t>mineralverksemd</w:t>
      </w:r>
      <w:proofErr w:type="spellEnd"/>
      <w:r w:rsidRPr="00D23A2D">
        <w:t xml:space="preserve"> i djupvassområde under norsk jurisdiksjon.</w:t>
      </w:r>
    </w:p>
    <w:p w14:paraId="64D6AE1A" w14:textId="77777777" w:rsidR="00617A19" w:rsidRPr="00D23A2D" w:rsidRDefault="00F23A99" w:rsidP="00D23A2D">
      <w:pPr>
        <w:pStyle w:val="Ramme-slutt"/>
      </w:pPr>
      <w:r w:rsidRPr="00D23A2D">
        <w:t>[Boks slutt]</w:t>
      </w:r>
    </w:p>
    <w:p w14:paraId="1AE1FD74" w14:textId="77777777" w:rsidR="00617A19" w:rsidRPr="00D23A2D" w:rsidRDefault="00F23A99" w:rsidP="00D23A2D">
      <w:r w:rsidRPr="00D23A2D">
        <w:t xml:space="preserve">Før </w:t>
      </w:r>
      <w:proofErr w:type="spellStart"/>
      <w:r w:rsidRPr="00D23A2D">
        <w:t>ein</w:t>
      </w:r>
      <w:proofErr w:type="spellEnd"/>
      <w:r w:rsidRPr="00D23A2D">
        <w:t xml:space="preserve"> kan vinne ut havbotnmineral, må </w:t>
      </w:r>
      <w:proofErr w:type="spellStart"/>
      <w:r w:rsidRPr="00D23A2D">
        <w:t>ein</w:t>
      </w:r>
      <w:proofErr w:type="spellEnd"/>
      <w:r w:rsidRPr="00D23A2D">
        <w:t xml:space="preserve"> påvise </w:t>
      </w:r>
      <w:proofErr w:type="spellStart"/>
      <w:r w:rsidRPr="00D23A2D">
        <w:t>ressursane</w:t>
      </w:r>
      <w:proofErr w:type="spellEnd"/>
      <w:r w:rsidRPr="00D23A2D">
        <w:t xml:space="preserve"> og greie ut det kommersielle potensialet, og sjølve utvinninga må skje på </w:t>
      </w:r>
      <w:proofErr w:type="spellStart"/>
      <w:r w:rsidRPr="00D23A2D">
        <w:t>ein</w:t>
      </w:r>
      <w:proofErr w:type="spellEnd"/>
      <w:r w:rsidRPr="00D23A2D">
        <w:t xml:space="preserve"> effektiv og </w:t>
      </w:r>
      <w:proofErr w:type="spellStart"/>
      <w:r w:rsidRPr="00D23A2D">
        <w:t>berekraftig</w:t>
      </w:r>
      <w:proofErr w:type="spellEnd"/>
      <w:r w:rsidRPr="00D23A2D">
        <w:t xml:space="preserve"> måte. Ei styrkt satsing på FoU for å </w:t>
      </w:r>
      <w:proofErr w:type="spellStart"/>
      <w:r w:rsidRPr="00D23A2D">
        <w:t>auke</w:t>
      </w:r>
      <w:proofErr w:type="spellEnd"/>
      <w:r w:rsidRPr="00D23A2D">
        <w:t xml:space="preserve"> kunnskapsgrunnlaget for </w:t>
      </w:r>
      <w:proofErr w:type="spellStart"/>
      <w:r w:rsidRPr="00D23A2D">
        <w:t>mogleg</w:t>
      </w:r>
      <w:proofErr w:type="spellEnd"/>
      <w:r w:rsidRPr="00D23A2D">
        <w:t xml:space="preserve"> utvinning av havbotnmineral er viktig for å finne fram til kostnadseffektive og </w:t>
      </w:r>
      <w:proofErr w:type="spellStart"/>
      <w:r w:rsidRPr="00D23A2D">
        <w:t>berekraftige</w:t>
      </w:r>
      <w:proofErr w:type="spellEnd"/>
      <w:r w:rsidRPr="00D23A2D">
        <w:t xml:space="preserve"> </w:t>
      </w:r>
      <w:proofErr w:type="spellStart"/>
      <w:r w:rsidRPr="00D23A2D">
        <w:t>løysingar</w:t>
      </w:r>
      <w:proofErr w:type="spellEnd"/>
      <w:r w:rsidRPr="00D23A2D">
        <w:t xml:space="preserve"> for utvinninga. Det vil </w:t>
      </w:r>
      <w:proofErr w:type="spellStart"/>
      <w:r w:rsidRPr="00D23A2D">
        <w:t>vere</w:t>
      </w:r>
      <w:proofErr w:type="spellEnd"/>
      <w:r w:rsidRPr="00D23A2D">
        <w:t xml:space="preserve"> </w:t>
      </w:r>
      <w:proofErr w:type="spellStart"/>
      <w:r w:rsidRPr="00D23A2D">
        <w:t>naturleg</w:t>
      </w:r>
      <w:proofErr w:type="spellEnd"/>
      <w:r w:rsidRPr="00D23A2D">
        <w:t xml:space="preserve"> å </w:t>
      </w:r>
      <w:proofErr w:type="spellStart"/>
      <w:r w:rsidRPr="00D23A2D">
        <w:t>leggje</w:t>
      </w:r>
      <w:proofErr w:type="spellEnd"/>
      <w:r w:rsidRPr="00D23A2D">
        <w:t xml:space="preserve"> satsinga til </w:t>
      </w:r>
      <w:proofErr w:type="spellStart"/>
      <w:r w:rsidRPr="00D23A2D">
        <w:t>Noregs</w:t>
      </w:r>
      <w:proofErr w:type="spellEnd"/>
      <w:r w:rsidRPr="00D23A2D">
        <w:t xml:space="preserve"> forskingsråd.</w:t>
      </w:r>
    </w:p>
    <w:p w14:paraId="6AC51518" w14:textId="77777777" w:rsidR="00617A19" w:rsidRPr="00D23A2D" w:rsidRDefault="00F23A99" w:rsidP="00D23A2D">
      <w:r w:rsidRPr="00D23A2D">
        <w:t xml:space="preserve">Det vil </w:t>
      </w:r>
      <w:proofErr w:type="spellStart"/>
      <w:r w:rsidRPr="00D23A2D">
        <w:t>vere</w:t>
      </w:r>
      <w:proofErr w:type="spellEnd"/>
      <w:r w:rsidRPr="00D23A2D">
        <w:t xml:space="preserve"> viktig å etablere </w:t>
      </w:r>
      <w:proofErr w:type="gramStart"/>
      <w:r w:rsidRPr="00D23A2D">
        <w:t>ei verdikjede</w:t>
      </w:r>
      <w:proofErr w:type="gramEnd"/>
      <w:r w:rsidRPr="00D23A2D">
        <w:t xml:space="preserve"> der </w:t>
      </w:r>
      <w:proofErr w:type="spellStart"/>
      <w:r w:rsidRPr="00D23A2D">
        <w:t>grunnleggjande</w:t>
      </w:r>
      <w:proofErr w:type="spellEnd"/>
      <w:r w:rsidRPr="00D23A2D">
        <w:t xml:space="preserve"> strategisk forsking </w:t>
      </w:r>
      <w:proofErr w:type="spellStart"/>
      <w:r w:rsidRPr="00D23A2D">
        <w:t>byggjer</w:t>
      </w:r>
      <w:proofErr w:type="spellEnd"/>
      <w:r w:rsidRPr="00D23A2D">
        <w:t xml:space="preserve"> opp under interessene og behova til næringslivet. Samarbeid mellom næringsliv og </w:t>
      </w:r>
      <w:proofErr w:type="spellStart"/>
      <w:r w:rsidRPr="00D23A2D">
        <w:t>forskingsorganisasjonar</w:t>
      </w:r>
      <w:proofErr w:type="spellEnd"/>
      <w:r w:rsidRPr="00D23A2D">
        <w:t xml:space="preserve"> er derfor sentralt. </w:t>
      </w:r>
      <w:proofErr w:type="spellStart"/>
      <w:r w:rsidRPr="00D23A2D">
        <w:t>Desse</w:t>
      </w:r>
      <w:proofErr w:type="spellEnd"/>
      <w:r w:rsidRPr="00D23A2D">
        <w:t xml:space="preserve"> kan i dialog med styresmaktene komme med </w:t>
      </w:r>
      <w:proofErr w:type="spellStart"/>
      <w:r w:rsidRPr="00D23A2D">
        <w:t>innspel</w:t>
      </w:r>
      <w:proofErr w:type="spellEnd"/>
      <w:r w:rsidRPr="00D23A2D">
        <w:t xml:space="preserve"> til utforminga av forskingsinnsatsen. </w:t>
      </w:r>
      <w:proofErr w:type="spellStart"/>
      <w:r w:rsidRPr="00D23A2D">
        <w:t>Vidare</w:t>
      </w:r>
      <w:proofErr w:type="spellEnd"/>
      <w:r w:rsidRPr="00D23A2D">
        <w:t xml:space="preserve"> bør internasjonalt samarbeid </w:t>
      </w:r>
      <w:proofErr w:type="spellStart"/>
      <w:r w:rsidRPr="00D23A2D">
        <w:t>vere</w:t>
      </w:r>
      <w:proofErr w:type="spellEnd"/>
      <w:r w:rsidRPr="00D23A2D">
        <w:t xml:space="preserve"> </w:t>
      </w:r>
      <w:proofErr w:type="spellStart"/>
      <w:r w:rsidRPr="00D23A2D">
        <w:t>ein</w:t>
      </w:r>
      <w:proofErr w:type="spellEnd"/>
      <w:r w:rsidRPr="00D23A2D">
        <w:t xml:space="preserve"> del av det. Dette er </w:t>
      </w:r>
      <w:proofErr w:type="spellStart"/>
      <w:r w:rsidRPr="00D23A2D">
        <w:t>eit</w:t>
      </w:r>
      <w:proofErr w:type="spellEnd"/>
      <w:r w:rsidRPr="00D23A2D">
        <w:t xml:space="preserve"> næringsområde i startfasen internasjonalt. </w:t>
      </w:r>
      <w:proofErr w:type="spellStart"/>
      <w:r w:rsidRPr="00D23A2D">
        <w:t>Noreg</w:t>
      </w:r>
      <w:proofErr w:type="spellEnd"/>
      <w:r w:rsidRPr="00D23A2D">
        <w:t xml:space="preserve"> har høve til å ta </w:t>
      </w:r>
      <w:proofErr w:type="spellStart"/>
      <w:r w:rsidRPr="00D23A2D">
        <w:t>ein</w:t>
      </w:r>
      <w:proofErr w:type="spellEnd"/>
      <w:r w:rsidRPr="00D23A2D">
        <w:t xml:space="preserve"> viktig posisjon basert på kompetanse </w:t>
      </w:r>
      <w:proofErr w:type="spellStart"/>
      <w:r w:rsidRPr="00D23A2D">
        <w:t>frå</w:t>
      </w:r>
      <w:proofErr w:type="spellEnd"/>
      <w:r w:rsidRPr="00D23A2D">
        <w:t xml:space="preserve"> olje- og gassektoren og maritim sektor.</w:t>
      </w:r>
    </w:p>
    <w:p w14:paraId="25C71E46" w14:textId="77777777" w:rsidR="00617A19" w:rsidRPr="00D23A2D" w:rsidRDefault="00F23A99" w:rsidP="00D23A2D">
      <w:r w:rsidRPr="00D23A2D">
        <w:lastRenderedPageBreak/>
        <w:t xml:space="preserve">Tiltaka til regjeringa kjem til å gi kunnskap og teknologi som </w:t>
      </w:r>
      <w:proofErr w:type="spellStart"/>
      <w:r w:rsidRPr="00D23A2D">
        <w:t>bidreg</w:t>
      </w:r>
      <w:proofErr w:type="spellEnd"/>
      <w:r w:rsidRPr="00D23A2D">
        <w:t xml:space="preserve"> til at utvinninga av havbotnmineral kan skje effektivt og </w:t>
      </w:r>
      <w:proofErr w:type="spellStart"/>
      <w:r w:rsidRPr="00D23A2D">
        <w:t>lønnsamt</w:t>
      </w:r>
      <w:proofErr w:type="spellEnd"/>
      <w:r w:rsidRPr="00D23A2D">
        <w:t xml:space="preserve"> og på </w:t>
      </w:r>
      <w:proofErr w:type="spellStart"/>
      <w:r w:rsidRPr="00D23A2D">
        <w:t>ein</w:t>
      </w:r>
      <w:proofErr w:type="spellEnd"/>
      <w:r w:rsidRPr="00D23A2D">
        <w:t xml:space="preserve"> måte som gir </w:t>
      </w:r>
      <w:proofErr w:type="spellStart"/>
      <w:r w:rsidRPr="00D23A2D">
        <w:t>auka</w:t>
      </w:r>
      <w:proofErr w:type="spellEnd"/>
      <w:r w:rsidRPr="00D23A2D">
        <w:t xml:space="preserve"> tryggleik for at </w:t>
      </w:r>
      <w:proofErr w:type="spellStart"/>
      <w:r w:rsidRPr="00D23A2D">
        <w:t>verksemda</w:t>
      </w:r>
      <w:proofErr w:type="spellEnd"/>
      <w:r w:rsidRPr="00D23A2D">
        <w:t xml:space="preserve"> kan skje på </w:t>
      </w:r>
      <w:proofErr w:type="spellStart"/>
      <w:r w:rsidRPr="00D23A2D">
        <w:t>ein</w:t>
      </w:r>
      <w:proofErr w:type="spellEnd"/>
      <w:r w:rsidRPr="00D23A2D">
        <w:t xml:space="preserve"> miljømessig akseptabel måte. Tiltaka vil </w:t>
      </w:r>
      <w:proofErr w:type="spellStart"/>
      <w:r w:rsidRPr="00D23A2D">
        <w:t>auke</w:t>
      </w:r>
      <w:proofErr w:type="spellEnd"/>
      <w:r w:rsidRPr="00D23A2D">
        <w:t xml:space="preserve"> kompetansenivået hos både styresmaktene og næringslivet. Dei kjem til å gi </w:t>
      </w:r>
      <w:proofErr w:type="spellStart"/>
      <w:r w:rsidRPr="00D23A2D">
        <w:t>ein</w:t>
      </w:r>
      <w:proofErr w:type="spellEnd"/>
      <w:r w:rsidRPr="00D23A2D">
        <w:t xml:space="preserve"> stor norsk leverandørsektor </w:t>
      </w:r>
      <w:proofErr w:type="spellStart"/>
      <w:r w:rsidRPr="00D23A2D">
        <w:t>fleire</w:t>
      </w:r>
      <w:proofErr w:type="spellEnd"/>
      <w:r w:rsidRPr="00D23A2D">
        <w:t xml:space="preserve"> bein å stå på, </w:t>
      </w:r>
      <w:proofErr w:type="spellStart"/>
      <w:r w:rsidRPr="00D23A2D">
        <w:t>anten</w:t>
      </w:r>
      <w:proofErr w:type="spellEnd"/>
      <w:r w:rsidRPr="00D23A2D">
        <w:t xml:space="preserve"> det </w:t>
      </w:r>
      <w:proofErr w:type="spellStart"/>
      <w:r w:rsidRPr="00D23A2D">
        <w:t>gjeld</w:t>
      </w:r>
      <w:proofErr w:type="spellEnd"/>
      <w:r w:rsidRPr="00D23A2D">
        <w:t xml:space="preserve"> å etablere nye selskap med utspring i olje- og gassektoren eller diversifisering i </w:t>
      </w:r>
      <w:proofErr w:type="spellStart"/>
      <w:r w:rsidRPr="00D23A2D">
        <w:t>meir</w:t>
      </w:r>
      <w:proofErr w:type="spellEnd"/>
      <w:r w:rsidRPr="00D23A2D">
        <w:t xml:space="preserve"> etablerte selskap i olje- og gassnæringa og </w:t>
      </w:r>
      <w:proofErr w:type="spellStart"/>
      <w:r w:rsidRPr="00D23A2D">
        <w:t>innanfor</w:t>
      </w:r>
      <w:proofErr w:type="spellEnd"/>
      <w:r w:rsidRPr="00D23A2D">
        <w:t xml:space="preserve"> havbotnkartlegging.</w:t>
      </w:r>
    </w:p>
    <w:p w14:paraId="62E13447" w14:textId="77777777" w:rsidR="00617A19" w:rsidRPr="00D23A2D" w:rsidRDefault="00F23A99" w:rsidP="00D23A2D">
      <w:r w:rsidRPr="00D23A2D">
        <w:t xml:space="preserve">Dette er </w:t>
      </w:r>
      <w:proofErr w:type="spellStart"/>
      <w:r w:rsidRPr="00D23A2D">
        <w:t>ein</w:t>
      </w:r>
      <w:proofErr w:type="spellEnd"/>
      <w:r w:rsidRPr="00D23A2D">
        <w:t xml:space="preserve"> heilt ny næringssektor, men det er likevel klart at det eksisterer </w:t>
      </w:r>
      <w:proofErr w:type="spellStart"/>
      <w:r w:rsidRPr="00D23A2D">
        <w:t>eit</w:t>
      </w:r>
      <w:proofErr w:type="spellEnd"/>
      <w:r w:rsidRPr="00D23A2D">
        <w:t xml:space="preserve"> stort potensial for overføring av kompetanse og teknologi </w:t>
      </w:r>
      <w:proofErr w:type="spellStart"/>
      <w:r w:rsidRPr="00D23A2D">
        <w:t>frå</w:t>
      </w:r>
      <w:proofErr w:type="spellEnd"/>
      <w:r w:rsidRPr="00D23A2D">
        <w:t xml:space="preserve"> både olje- og </w:t>
      </w:r>
      <w:proofErr w:type="spellStart"/>
      <w:r w:rsidRPr="00D23A2D">
        <w:t>gassverksemd</w:t>
      </w:r>
      <w:proofErr w:type="spellEnd"/>
      <w:r w:rsidRPr="00D23A2D">
        <w:t xml:space="preserve"> og maritim </w:t>
      </w:r>
      <w:proofErr w:type="spellStart"/>
      <w:r w:rsidRPr="00D23A2D">
        <w:t>verksemd</w:t>
      </w:r>
      <w:proofErr w:type="spellEnd"/>
      <w:r w:rsidRPr="00D23A2D">
        <w:t>.</w:t>
      </w:r>
    </w:p>
    <w:p w14:paraId="749F6141" w14:textId="77777777" w:rsidR="00617A19" w:rsidRPr="00D23A2D" w:rsidRDefault="00F23A99" w:rsidP="00D23A2D">
      <w:r w:rsidRPr="00D23A2D">
        <w:t xml:space="preserve">Tilgang på prøver og data og </w:t>
      </w:r>
      <w:proofErr w:type="spellStart"/>
      <w:r w:rsidRPr="00D23A2D">
        <w:t>moglegheiter</w:t>
      </w:r>
      <w:proofErr w:type="spellEnd"/>
      <w:r w:rsidRPr="00D23A2D">
        <w:t xml:space="preserve"> for teknologisk testing er viktig i utviklingsløpet. Oljedirektoratet er i ferd med å </w:t>
      </w:r>
      <w:proofErr w:type="spellStart"/>
      <w:r w:rsidRPr="00D23A2D">
        <w:t>kartleggje</w:t>
      </w:r>
      <w:proofErr w:type="spellEnd"/>
      <w:r w:rsidRPr="00D23A2D">
        <w:t xml:space="preserve"> dette. Det ligg føre </w:t>
      </w:r>
      <w:proofErr w:type="spellStart"/>
      <w:r w:rsidRPr="00D23A2D">
        <w:t>eit</w:t>
      </w:r>
      <w:proofErr w:type="spellEnd"/>
      <w:r w:rsidRPr="00D23A2D">
        <w:t xml:space="preserve"> prøve- og datagrunnlag mellom anna gjennom </w:t>
      </w:r>
      <w:proofErr w:type="spellStart"/>
      <w:r w:rsidRPr="00D23A2D">
        <w:t>tidlegare</w:t>
      </w:r>
      <w:proofErr w:type="spellEnd"/>
      <w:r w:rsidRPr="00D23A2D">
        <w:t xml:space="preserve"> forskingsprosjekt og gjennom internasjonalt samarbeid som for eksempel </w:t>
      </w:r>
      <w:r w:rsidRPr="00D23A2D">
        <w:rPr>
          <w:rStyle w:val="kursiv"/>
        </w:rPr>
        <w:t xml:space="preserve">International Ocean </w:t>
      </w:r>
      <w:proofErr w:type="spellStart"/>
      <w:r w:rsidRPr="00D23A2D">
        <w:rPr>
          <w:rStyle w:val="kursiv"/>
        </w:rPr>
        <w:t>Discovery</w:t>
      </w:r>
      <w:proofErr w:type="spellEnd"/>
      <w:r w:rsidRPr="00D23A2D">
        <w:rPr>
          <w:rStyle w:val="kursiv"/>
        </w:rPr>
        <w:t xml:space="preserve"> Program</w:t>
      </w:r>
      <w:r w:rsidRPr="00D23A2D">
        <w:t xml:space="preserve"> (IODP), der </w:t>
      </w:r>
      <w:proofErr w:type="spellStart"/>
      <w:r w:rsidRPr="00D23A2D">
        <w:t>Noreg</w:t>
      </w:r>
      <w:proofErr w:type="spellEnd"/>
      <w:r w:rsidRPr="00D23A2D">
        <w:t xml:space="preserve"> deltar. Dette er </w:t>
      </w:r>
      <w:proofErr w:type="spellStart"/>
      <w:r w:rsidRPr="00D23A2D">
        <w:t>eit</w:t>
      </w:r>
      <w:proofErr w:type="spellEnd"/>
      <w:r w:rsidRPr="00D23A2D">
        <w:t xml:space="preserve"> godt utgangspunkt for nye forskings- og innovasjonsprosjekt.</w:t>
      </w:r>
    </w:p>
    <w:p w14:paraId="2162F62C" w14:textId="77777777" w:rsidR="00617A19" w:rsidRPr="00D23A2D" w:rsidRDefault="00F23A99" w:rsidP="00D23A2D">
      <w:pPr>
        <w:pStyle w:val="avsnitt-undertittel"/>
      </w:pPr>
      <w:r w:rsidRPr="00D23A2D">
        <w:t>Regjeringa vil</w:t>
      </w:r>
    </w:p>
    <w:p w14:paraId="6C8ABDB0" w14:textId="77777777" w:rsidR="00617A19" w:rsidRPr="00D23A2D" w:rsidRDefault="00F23A99" w:rsidP="00D23A2D">
      <w:pPr>
        <w:pStyle w:val="Liste"/>
      </w:pPr>
      <w:r w:rsidRPr="00D23A2D">
        <w:t xml:space="preserve">opprette ei målretta og </w:t>
      </w:r>
      <w:proofErr w:type="spellStart"/>
      <w:r w:rsidRPr="00D23A2D">
        <w:t>heilskapleg</w:t>
      </w:r>
      <w:proofErr w:type="spellEnd"/>
      <w:r w:rsidRPr="00D23A2D">
        <w:t xml:space="preserve"> satsing i regi av </w:t>
      </w:r>
      <w:proofErr w:type="spellStart"/>
      <w:r w:rsidRPr="00D23A2D">
        <w:t>Noregs</w:t>
      </w:r>
      <w:proofErr w:type="spellEnd"/>
      <w:r w:rsidRPr="00D23A2D">
        <w:t xml:space="preserve"> forskingsråd på forsking og innovasjon for å </w:t>
      </w:r>
      <w:proofErr w:type="spellStart"/>
      <w:r w:rsidRPr="00D23A2D">
        <w:t>styrkje</w:t>
      </w:r>
      <w:proofErr w:type="spellEnd"/>
      <w:r w:rsidRPr="00D23A2D">
        <w:t xml:space="preserve"> kunnskapen om miljø- og </w:t>
      </w:r>
      <w:proofErr w:type="spellStart"/>
      <w:r w:rsidRPr="00D23A2D">
        <w:t>naturverdiar</w:t>
      </w:r>
      <w:proofErr w:type="spellEnd"/>
      <w:r w:rsidRPr="00D23A2D">
        <w:t xml:space="preserve"> i djuphavet og </w:t>
      </w:r>
      <w:proofErr w:type="spellStart"/>
      <w:r w:rsidRPr="00D23A2D">
        <w:t>føresetnadene</w:t>
      </w:r>
      <w:proofErr w:type="spellEnd"/>
      <w:r w:rsidRPr="00D23A2D">
        <w:t xml:space="preserve"> for </w:t>
      </w:r>
      <w:proofErr w:type="spellStart"/>
      <w:r w:rsidRPr="00D23A2D">
        <w:t>berekraftig</w:t>
      </w:r>
      <w:proofErr w:type="spellEnd"/>
      <w:r w:rsidRPr="00D23A2D">
        <w:t xml:space="preserve"> utvinning av havbotnmineral, inkludert </w:t>
      </w:r>
      <w:proofErr w:type="spellStart"/>
      <w:r w:rsidRPr="00D23A2D">
        <w:t>berekraftige</w:t>
      </w:r>
      <w:proofErr w:type="spellEnd"/>
      <w:r w:rsidRPr="00D23A2D">
        <w:t xml:space="preserve"> </w:t>
      </w:r>
      <w:proofErr w:type="spellStart"/>
      <w:r w:rsidRPr="00D23A2D">
        <w:t>teknologiar</w:t>
      </w:r>
      <w:proofErr w:type="spellEnd"/>
      <w:r w:rsidRPr="00D23A2D">
        <w:t xml:space="preserve"> og </w:t>
      </w:r>
      <w:proofErr w:type="spellStart"/>
      <w:r w:rsidRPr="00D23A2D">
        <w:t>løysingar</w:t>
      </w:r>
      <w:proofErr w:type="spellEnd"/>
    </w:p>
    <w:p w14:paraId="219C02A0" w14:textId="77777777" w:rsidR="00617A19" w:rsidRPr="00D23A2D" w:rsidRDefault="00F23A99" w:rsidP="00D23A2D">
      <w:pPr>
        <w:pStyle w:val="Liste"/>
      </w:pPr>
      <w:r w:rsidRPr="00D23A2D">
        <w:t xml:space="preserve">etablere </w:t>
      </w:r>
      <w:proofErr w:type="spellStart"/>
      <w:r w:rsidRPr="00D23A2D">
        <w:t>ein</w:t>
      </w:r>
      <w:proofErr w:type="spellEnd"/>
      <w:r w:rsidRPr="00D23A2D">
        <w:t xml:space="preserve"> møteplass for dialog mellom næring, forskingsmiljø og styresmakter som kan gi </w:t>
      </w:r>
      <w:proofErr w:type="spellStart"/>
      <w:r w:rsidRPr="00D23A2D">
        <w:t>innspel</w:t>
      </w:r>
      <w:proofErr w:type="spellEnd"/>
      <w:r w:rsidRPr="00D23A2D">
        <w:t xml:space="preserve"> til korleis forskingsinnsatsen best kan </w:t>
      </w:r>
      <w:proofErr w:type="spellStart"/>
      <w:r w:rsidRPr="00D23A2D">
        <w:t>målrettast</w:t>
      </w:r>
      <w:proofErr w:type="spellEnd"/>
    </w:p>
    <w:p w14:paraId="791D6700" w14:textId="77777777" w:rsidR="00617A19" w:rsidRPr="00D23A2D" w:rsidRDefault="00F23A99" w:rsidP="00D23A2D">
      <w:pPr>
        <w:pStyle w:val="Overskrift1"/>
      </w:pPr>
      <w:r w:rsidRPr="00D23A2D">
        <w:t>Konsekvensutredningen</w:t>
      </w:r>
    </w:p>
    <w:p w14:paraId="780551A6" w14:textId="77777777" w:rsidR="00617A19" w:rsidRPr="00D23A2D" w:rsidRDefault="00F23A99" w:rsidP="00D23A2D">
      <w:r w:rsidRPr="00D23A2D">
        <w:t xml:space="preserve">Krav om gjennomføring av en konsekvensutredning før eventuell åpning av områder for mineralvirksomhet på norsk kontinentalsokkel følger av havbunnsmineralloven § 2-1. Konsekvensutredningen skal belyse de ulike interessene som gjør seg gjeldende på det aktuelle området, slik at dette kan ligge til grunn når det skal tas stilling til om, og eventuelt på hvilke vilkår, området kan åpnes for mineralvirksomhet. Konsekvensutredningen skal belyse hvilke virkninger en eventuell åpning kan få for miljøet og antatte næringsrelaterte, økonomiske og sosiale virkninger. Det er Olje- og energidepartementet som er ansvarlig for å gjennomføre konsekvensutredningen. Departementet har bedt Oljedirektoratet om å bistå i gjennomføringen av konsekvensutredningsprosessen, herunder koordinere det faglige utredningsarbeidet. Oljedirektoratet har hatt kontakt med Miljødirektoratet når det gjelder definisjon av relevante </w:t>
      </w:r>
      <w:proofErr w:type="spellStart"/>
      <w:r w:rsidRPr="00D23A2D">
        <w:t>utredningstema</w:t>
      </w:r>
      <w:proofErr w:type="spellEnd"/>
      <w:r w:rsidRPr="00D23A2D">
        <w:t xml:space="preserve"> og vurdering av utredninger innenfor deres ansvarsområde.</w:t>
      </w:r>
    </w:p>
    <w:p w14:paraId="7F1A47CF" w14:textId="77777777" w:rsidR="00617A19" w:rsidRPr="00D23A2D" w:rsidRDefault="00F23A99" w:rsidP="00D23A2D">
      <w:pPr>
        <w:pStyle w:val="Overskrift2"/>
      </w:pPr>
      <w:r w:rsidRPr="00D23A2D">
        <w:t>Om konsekvensutredningsprosessen</w:t>
      </w:r>
    </w:p>
    <w:p w14:paraId="2E41CFCE" w14:textId="77777777" w:rsidR="00617A19" w:rsidRPr="00D23A2D" w:rsidRDefault="00F23A99" w:rsidP="00D23A2D">
      <w:r w:rsidRPr="00D23A2D">
        <w:t>Et forslag til utredningsprogram ble utarbeidet og sendt på offentlig høring 12. januar 2021. Høringsinnspillene ble behandlet og endelig program for konsekvensutredning ble fastsatt av Olje- og energidepartementet 10. september 2021. Programmet består av programforslaget som ble sendt på høring, samt departementets vurderinger av høringskommentarene. Konsekvensutredningen ble så gjennomført på basis av det fastsatte programmet.</w:t>
      </w:r>
    </w:p>
    <w:p w14:paraId="2DCDD233" w14:textId="4DA591CA" w:rsidR="00617A19" w:rsidRPr="00D23A2D" w:rsidRDefault="00F23A99" w:rsidP="00D23A2D">
      <w:r w:rsidRPr="00D23A2D">
        <w:lastRenderedPageBreak/>
        <w:t>I prosessen har Oljedirektoratet konsultert relevante faglige etater og ledende fagmiljøer for å sammenstille tilgjengelig kunnskap om naturressurser, miljø og næringsvirksomhet i utredningsområdet, samt mulige virkninger på disse. Det ble utarbeidet totalt ni grunnlags- og virkningsrapporter for å sammenfatte kunnskap om relevante forhold og utrede mulige virkninger av havbunnsmineralvirksomhet i utredningsområdet. Flere statlige direktorater og etater har bidratt i dette arbeidet.</w:t>
      </w:r>
    </w:p>
    <w:p w14:paraId="63D6CD7E" w14:textId="4296562E" w:rsidR="00D23A2D" w:rsidRPr="00D23A2D" w:rsidRDefault="00D23A2D" w:rsidP="00D23A2D">
      <w:pPr>
        <w:pStyle w:val="tabell-tittel"/>
      </w:pPr>
      <w:r w:rsidRPr="00D23A2D">
        <w:t>Grunnlagsstudier gjennomført som en del av utredningsarbeidet</w:t>
      </w:r>
    </w:p>
    <w:p w14:paraId="4C05C97D" w14:textId="77777777" w:rsidR="00617A19" w:rsidRPr="00D23A2D" w:rsidRDefault="00F23A99" w:rsidP="00D23A2D">
      <w:pPr>
        <w:pStyle w:val="Tabellnavn"/>
      </w:pPr>
      <w:r w:rsidRPr="00D23A2D">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617A19" w:rsidRPr="00D23A2D" w14:paraId="49BD67A0" w14:textId="77777777" w:rsidTr="00D23A2D">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C6487B" w14:textId="77777777" w:rsidR="00617A19" w:rsidRPr="00D23A2D" w:rsidRDefault="00F23A99" w:rsidP="00D23A2D">
            <w:r w:rsidRPr="00D23A2D">
              <w:t>Tema</w:t>
            </w:r>
          </w:p>
        </w:tc>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D753F9" w14:textId="77777777" w:rsidR="00617A19" w:rsidRPr="00D23A2D" w:rsidRDefault="00F23A99" w:rsidP="00D23A2D">
            <w:r w:rsidRPr="00D23A2D">
              <w:t>Utøvende institusjon</w:t>
            </w:r>
          </w:p>
        </w:tc>
      </w:tr>
      <w:tr w:rsidR="00617A19" w:rsidRPr="00D23A2D" w14:paraId="0522F868" w14:textId="77777777" w:rsidTr="00D23A2D">
        <w:trPr>
          <w:trHeight w:val="640"/>
        </w:trPr>
        <w:tc>
          <w:tcPr>
            <w:tcW w:w="4600" w:type="dxa"/>
            <w:tcBorders>
              <w:top w:val="single" w:sz="4" w:space="0" w:color="000000"/>
              <w:left w:val="nil"/>
              <w:bottom w:val="nil"/>
              <w:right w:val="nil"/>
            </w:tcBorders>
            <w:tcMar>
              <w:top w:w="128" w:type="dxa"/>
              <w:left w:w="43" w:type="dxa"/>
              <w:bottom w:w="43" w:type="dxa"/>
              <w:right w:w="43" w:type="dxa"/>
            </w:tcMar>
          </w:tcPr>
          <w:p w14:paraId="023D3BD2" w14:textId="77777777" w:rsidR="00617A19" w:rsidRPr="00D23A2D" w:rsidRDefault="00F23A99" w:rsidP="00D23A2D">
            <w:r w:rsidRPr="00D23A2D">
              <w:t>Landskapstrekk, naturtyper og bentiske økosystemer</w:t>
            </w:r>
          </w:p>
        </w:tc>
        <w:tc>
          <w:tcPr>
            <w:tcW w:w="4600" w:type="dxa"/>
            <w:tcBorders>
              <w:top w:val="single" w:sz="4" w:space="0" w:color="000000"/>
              <w:left w:val="nil"/>
              <w:bottom w:val="nil"/>
              <w:right w:val="nil"/>
            </w:tcBorders>
            <w:tcMar>
              <w:top w:w="128" w:type="dxa"/>
              <w:left w:w="43" w:type="dxa"/>
              <w:bottom w:w="43" w:type="dxa"/>
              <w:right w:w="43" w:type="dxa"/>
            </w:tcMar>
          </w:tcPr>
          <w:p w14:paraId="022CA0D7" w14:textId="77777777" w:rsidR="00617A19" w:rsidRPr="00D23A2D" w:rsidRDefault="00F23A99" w:rsidP="00D23A2D">
            <w:r w:rsidRPr="00D23A2D">
              <w:t xml:space="preserve">Universitetet i Bergen, Senter for dyphavsforskning, i samarbeid med Universitetsmuseet i Bergen, </w:t>
            </w:r>
            <w:proofErr w:type="spellStart"/>
            <w:r w:rsidRPr="00D23A2D">
              <w:t>Høgskulen</w:t>
            </w:r>
            <w:proofErr w:type="spellEnd"/>
            <w:r w:rsidRPr="00D23A2D">
              <w:t xml:space="preserve"> på Vestlandet og NORCE</w:t>
            </w:r>
          </w:p>
        </w:tc>
      </w:tr>
      <w:tr w:rsidR="00617A19" w:rsidRPr="00D23A2D" w14:paraId="43F43F6C" w14:textId="77777777" w:rsidTr="00D23A2D">
        <w:trPr>
          <w:trHeight w:val="380"/>
        </w:trPr>
        <w:tc>
          <w:tcPr>
            <w:tcW w:w="4600" w:type="dxa"/>
            <w:tcBorders>
              <w:top w:val="nil"/>
              <w:left w:val="nil"/>
              <w:bottom w:val="nil"/>
              <w:right w:val="nil"/>
            </w:tcBorders>
            <w:tcMar>
              <w:top w:w="128" w:type="dxa"/>
              <w:left w:w="43" w:type="dxa"/>
              <w:bottom w:w="43" w:type="dxa"/>
              <w:right w:w="43" w:type="dxa"/>
            </w:tcMar>
          </w:tcPr>
          <w:p w14:paraId="29A05CE8" w14:textId="77777777" w:rsidR="00617A19" w:rsidRPr="00D23A2D" w:rsidRDefault="00F23A99" w:rsidP="00D23A2D">
            <w:r w:rsidRPr="00D23A2D">
              <w:t>Pelagisk økosystem</w:t>
            </w:r>
          </w:p>
        </w:tc>
        <w:tc>
          <w:tcPr>
            <w:tcW w:w="4600" w:type="dxa"/>
            <w:tcBorders>
              <w:top w:val="nil"/>
              <w:left w:val="nil"/>
              <w:bottom w:val="nil"/>
              <w:right w:val="nil"/>
            </w:tcBorders>
            <w:tcMar>
              <w:top w:w="128" w:type="dxa"/>
              <w:left w:w="43" w:type="dxa"/>
              <w:bottom w:w="43" w:type="dxa"/>
              <w:right w:w="43" w:type="dxa"/>
            </w:tcMar>
          </w:tcPr>
          <w:p w14:paraId="08190C29" w14:textId="77777777" w:rsidR="00617A19" w:rsidRPr="00D23A2D" w:rsidRDefault="00F23A99" w:rsidP="00D23A2D">
            <w:r w:rsidRPr="00D23A2D">
              <w:t>Havforskningsinstituttet</w:t>
            </w:r>
          </w:p>
        </w:tc>
      </w:tr>
      <w:tr w:rsidR="00617A19" w:rsidRPr="00D23A2D" w14:paraId="37A03F6E" w14:textId="77777777" w:rsidTr="00D23A2D">
        <w:trPr>
          <w:trHeight w:val="380"/>
        </w:trPr>
        <w:tc>
          <w:tcPr>
            <w:tcW w:w="4600" w:type="dxa"/>
            <w:tcBorders>
              <w:top w:val="nil"/>
              <w:left w:val="nil"/>
              <w:bottom w:val="nil"/>
              <w:right w:val="nil"/>
            </w:tcBorders>
            <w:tcMar>
              <w:top w:w="128" w:type="dxa"/>
              <w:left w:w="43" w:type="dxa"/>
              <w:bottom w:w="43" w:type="dxa"/>
              <w:right w:w="43" w:type="dxa"/>
            </w:tcMar>
          </w:tcPr>
          <w:p w14:paraId="0C31EF1D" w14:textId="77777777" w:rsidR="00617A19" w:rsidRPr="00D23A2D" w:rsidRDefault="00F23A99" w:rsidP="00D23A2D">
            <w:r w:rsidRPr="00D23A2D">
              <w:t>Sjøfugl</w:t>
            </w:r>
          </w:p>
        </w:tc>
        <w:tc>
          <w:tcPr>
            <w:tcW w:w="4600" w:type="dxa"/>
            <w:tcBorders>
              <w:top w:val="nil"/>
              <w:left w:val="nil"/>
              <w:bottom w:val="nil"/>
              <w:right w:val="nil"/>
            </w:tcBorders>
            <w:tcMar>
              <w:top w:w="128" w:type="dxa"/>
              <w:left w:w="43" w:type="dxa"/>
              <w:bottom w:w="43" w:type="dxa"/>
              <w:right w:w="43" w:type="dxa"/>
            </w:tcMar>
          </w:tcPr>
          <w:p w14:paraId="72AED14C" w14:textId="77777777" w:rsidR="00617A19" w:rsidRPr="00D23A2D" w:rsidRDefault="00F23A99" w:rsidP="00D23A2D">
            <w:r w:rsidRPr="00D23A2D">
              <w:t>Norsk polarinstitutt i samarbeid med NINA og Akvaplan-Niva</w:t>
            </w:r>
          </w:p>
        </w:tc>
      </w:tr>
      <w:tr w:rsidR="00617A19" w:rsidRPr="00D23A2D" w14:paraId="77FF0A82" w14:textId="77777777" w:rsidTr="00D23A2D">
        <w:trPr>
          <w:trHeight w:val="380"/>
        </w:trPr>
        <w:tc>
          <w:tcPr>
            <w:tcW w:w="4600" w:type="dxa"/>
            <w:tcBorders>
              <w:top w:val="nil"/>
              <w:left w:val="nil"/>
              <w:bottom w:val="nil"/>
              <w:right w:val="nil"/>
            </w:tcBorders>
            <w:tcMar>
              <w:top w:w="128" w:type="dxa"/>
              <w:left w:w="43" w:type="dxa"/>
              <w:bottom w:w="43" w:type="dxa"/>
              <w:right w:w="43" w:type="dxa"/>
            </w:tcMar>
          </w:tcPr>
          <w:p w14:paraId="19AE2B51" w14:textId="77777777" w:rsidR="00617A19" w:rsidRPr="00D23A2D" w:rsidRDefault="00F23A99" w:rsidP="00D23A2D">
            <w:r w:rsidRPr="00D23A2D">
              <w:t>Fiskeriaktivitet</w:t>
            </w:r>
          </w:p>
        </w:tc>
        <w:tc>
          <w:tcPr>
            <w:tcW w:w="4600" w:type="dxa"/>
            <w:tcBorders>
              <w:top w:val="nil"/>
              <w:left w:val="nil"/>
              <w:bottom w:val="nil"/>
              <w:right w:val="nil"/>
            </w:tcBorders>
            <w:tcMar>
              <w:top w:w="128" w:type="dxa"/>
              <w:left w:w="43" w:type="dxa"/>
              <w:bottom w:w="43" w:type="dxa"/>
              <w:right w:w="43" w:type="dxa"/>
            </w:tcMar>
          </w:tcPr>
          <w:p w14:paraId="49C0796C" w14:textId="77777777" w:rsidR="00617A19" w:rsidRPr="00D23A2D" w:rsidRDefault="00F23A99" w:rsidP="00D23A2D">
            <w:r w:rsidRPr="00D23A2D">
              <w:t>Fiskeridirektoratet</w:t>
            </w:r>
          </w:p>
        </w:tc>
      </w:tr>
      <w:tr w:rsidR="00617A19" w:rsidRPr="00D23A2D" w14:paraId="55CC0BA1" w14:textId="77777777" w:rsidTr="00D23A2D">
        <w:trPr>
          <w:trHeight w:val="380"/>
        </w:trPr>
        <w:tc>
          <w:tcPr>
            <w:tcW w:w="4600" w:type="dxa"/>
            <w:tcBorders>
              <w:top w:val="nil"/>
              <w:left w:val="nil"/>
              <w:right w:val="nil"/>
            </w:tcBorders>
            <w:tcMar>
              <w:top w:w="128" w:type="dxa"/>
              <w:left w:w="43" w:type="dxa"/>
              <w:bottom w:w="43" w:type="dxa"/>
              <w:right w:w="43" w:type="dxa"/>
            </w:tcMar>
          </w:tcPr>
          <w:p w14:paraId="0E431B1C" w14:textId="77777777" w:rsidR="00617A19" w:rsidRPr="00D23A2D" w:rsidRDefault="00F23A99" w:rsidP="00D23A2D">
            <w:r w:rsidRPr="00D23A2D">
              <w:t>Skipstrafikk</w:t>
            </w:r>
          </w:p>
        </w:tc>
        <w:tc>
          <w:tcPr>
            <w:tcW w:w="4600" w:type="dxa"/>
            <w:tcBorders>
              <w:top w:val="nil"/>
              <w:left w:val="nil"/>
              <w:right w:val="nil"/>
            </w:tcBorders>
            <w:tcMar>
              <w:top w:w="128" w:type="dxa"/>
              <w:left w:w="43" w:type="dxa"/>
              <w:bottom w:w="43" w:type="dxa"/>
              <w:right w:w="43" w:type="dxa"/>
            </w:tcMar>
          </w:tcPr>
          <w:p w14:paraId="3F73BAA4" w14:textId="77777777" w:rsidR="00617A19" w:rsidRPr="00D23A2D" w:rsidRDefault="00F23A99" w:rsidP="00D23A2D">
            <w:r w:rsidRPr="00D23A2D">
              <w:t>Kystverket</w:t>
            </w:r>
          </w:p>
        </w:tc>
      </w:tr>
      <w:tr w:rsidR="00617A19" w:rsidRPr="00D23A2D" w14:paraId="057CE1BF" w14:textId="77777777" w:rsidTr="00D23A2D">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0FE70877" w14:textId="77777777" w:rsidR="00617A19" w:rsidRPr="00D23A2D" w:rsidRDefault="00F23A99" w:rsidP="00D23A2D">
            <w:r w:rsidRPr="00D23A2D">
              <w:t>Teknologistatus</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2D3C8311" w14:textId="77777777" w:rsidR="00617A19" w:rsidRPr="00D23A2D" w:rsidRDefault="00F23A99" w:rsidP="00D23A2D">
            <w:r w:rsidRPr="00D23A2D">
              <w:t>DNV i samarbeid med NTNU og utenlandske eksperter</w:t>
            </w:r>
          </w:p>
        </w:tc>
      </w:tr>
    </w:tbl>
    <w:p w14:paraId="600F2DB4" w14:textId="41592DE1" w:rsidR="00D23A2D" w:rsidRPr="00D23A2D" w:rsidRDefault="00D23A2D" w:rsidP="00D23A2D"/>
    <w:p w14:paraId="1541E243" w14:textId="1D48FB92" w:rsidR="00D23A2D" w:rsidRPr="00D23A2D" w:rsidRDefault="00D23A2D" w:rsidP="00D23A2D">
      <w:pPr>
        <w:pStyle w:val="tabell-tittel"/>
      </w:pPr>
      <w:r w:rsidRPr="00D23A2D">
        <w:t>Tematiske fagstudier gjennomført for å avklare virkninger av undersøkelse og utvinning av havbunnsmineralvirksomhet</w:t>
      </w:r>
    </w:p>
    <w:p w14:paraId="79A098CF" w14:textId="685355CB" w:rsidR="00617A19" w:rsidRPr="00D23A2D" w:rsidRDefault="00F23A99" w:rsidP="00D23A2D">
      <w:pPr>
        <w:pStyle w:val="Tabellnavn"/>
      </w:pPr>
      <w:r w:rsidRPr="00D23A2D">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617A19" w:rsidRPr="00D23A2D" w14:paraId="4B010A77" w14:textId="77777777" w:rsidTr="00D23A2D">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31FFC3" w14:textId="77777777" w:rsidR="00617A19" w:rsidRPr="00D23A2D" w:rsidRDefault="00F23A99" w:rsidP="00D23A2D">
            <w:r w:rsidRPr="00D23A2D">
              <w:t>Tema</w:t>
            </w:r>
          </w:p>
        </w:tc>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2DC590" w14:textId="77777777" w:rsidR="00617A19" w:rsidRPr="00D23A2D" w:rsidRDefault="00F23A99" w:rsidP="00D23A2D">
            <w:r w:rsidRPr="00D23A2D">
              <w:t>Utøvende institusjon</w:t>
            </w:r>
          </w:p>
        </w:tc>
      </w:tr>
      <w:tr w:rsidR="00617A19" w:rsidRPr="00D23A2D" w14:paraId="27B0FDFC" w14:textId="77777777" w:rsidTr="00D23A2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01FB5951" w14:textId="77777777" w:rsidR="00617A19" w:rsidRPr="00D23A2D" w:rsidRDefault="00F23A99" w:rsidP="00D23A2D">
            <w:r w:rsidRPr="00D23A2D">
              <w:t>Virkninger for miljø og andre næringer</w:t>
            </w:r>
          </w:p>
        </w:tc>
        <w:tc>
          <w:tcPr>
            <w:tcW w:w="4600" w:type="dxa"/>
            <w:tcBorders>
              <w:top w:val="single" w:sz="4" w:space="0" w:color="000000"/>
              <w:left w:val="nil"/>
              <w:bottom w:val="nil"/>
              <w:right w:val="nil"/>
            </w:tcBorders>
            <w:tcMar>
              <w:top w:w="128" w:type="dxa"/>
              <w:left w:w="43" w:type="dxa"/>
              <w:bottom w:w="43" w:type="dxa"/>
              <w:right w:w="43" w:type="dxa"/>
            </w:tcMar>
          </w:tcPr>
          <w:p w14:paraId="229E22FD" w14:textId="77777777" w:rsidR="00617A19" w:rsidRPr="00D23A2D" w:rsidRDefault="00F23A99" w:rsidP="00D23A2D">
            <w:r w:rsidRPr="00D23A2D">
              <w:t xml:space="preserve">Akvaplan-Niva i samarbeid med IKM </w:t>
            </w:r>
            <w:proofErr w:type="spellStart"/>
            <w:r w:rsidRPr="00D23A2D">
              <w:t>Acona</w:t>
            </w:r>
            <w:proofErr w:type="spellEnd"/>
          </w:p>
        </w:tc>
      </w:tr>
      <w:tr w:rsidR="00617A19" w:rsidRPr="00D23A2D" w14:paraId="492CF6CF" w14:textId="77777777" w:rsidTr="00D23A2D">
        <w:trPr>
          <w:trHeight w:val="380"/>
        </w:trPr>
        <w:tc>
          <w:tcPr>
            <w:tcW w:w="4600" w:type="dxa"/>
            <w:tcBorders>
              <w:top w:val="nil"/>
              <w:left w:val="nil"/>
              <w:right w:val="nil"/>
            </w:tcBorders>
            <w:tcMar>
              <w:top w:w="128" w:type="dxa"/>
              <w:left w:w="43" w:type="dxa"/>
              <w:bottom w:w="43" w:type="dxa"/>
              <w:right w:w="43" w:type="dxa"/>
            </w:tcMar>
          </w:tcPr>
          <w:p w14:paraId="4C0C6E42" w14:textId="77777777" w:rsidR="00617A19" w:rsidRPr="00D23A2D" w:rsidRDefault="00F23A99" w:rsidP="00D23A2D">
            <w:r w:rsidRPr="00D23A2D">
              <w:t>Sosiale og økonomiske virkninger</w:t>
            </w:r>
          </w:p>
        </w:tc>
        <w:tc>
          <w:tcPr>
            <w:tcW w:w="4600" w:type="dxa"/>
            <w:tcBorders>
              <w:top w:val="nil"/>
              <w:left w:val="nil"/>
              <w:right w:val="nil"/>
            </w:tcBorders>
            <w:tcMar>
              <w:top w:w="128" w:type="dxa"/>
              <w:left w:w="43" w:type="dxa"/>
              <w:bottom w:w="43" w:type="dxa"/>
              <w:right w:w="43" w:type="dxa"/>
            </w:tcMar>
          </w:tcPr>
          <w:p w14:paraId="13EEBF48" w14:textId="77777777" w:rsidR="00617A19" w:rsidRPr="00D23A2D" w:rsidRDefault="00F23A99" w:rsidP="00D23A2D">
            <w:proofErr w:type="spellStart"/>
            <w:r w:rsidRPr="00D23A2D">
              <w:t>Asplan</w:t>
            </w:r>
            <w:proofErr w:type="spellEnd"/>
            <w:r w:rsidRPr="00D23A2D">
              <w:t xml:space="preserve"> </w:t>
            </w:r>
            <w:proofErr w:type="spellStart"/>
            <w:r w:rsidRPr="00D23A2D">
              <w:t>Viak</w:t>
            </w:r>
            <w:proofErr w:type="spellEnd"/>
            <w:r w:rsidRPr="00D23A2D">
              <w:t xml:space="preserve"> i samarbeid med NTNU</w:t>
            </w:r>
          </w:p>
        </w:tc>
      </w:tr>
      <w:tr w:rsidR="00617A19" w:rsidRPr="00D23A2D" w14:paraId="614EEAC8" w14:textId="77777777" w:rsidTr="00D23A2D">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5D05523E" w14:textId="77777777" w:rsidR="00617A19" w:rsidRPr="00D23A2D" w:rsidRDefault="00F23A99" w:rsidP="00D23A2D">
            <w:r w:rsidRPr="00D23A2D">
              <w:t>Næringsmessige muligheter</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3030F5B5" w14:textId="77777777" w:rsidR="00617A19" w:rsidRPr="00D23A2D" w:rsidRDefault="00F23A99" w:rsidP="00D23A2D">
            <w:r w:rsidRPr="00D23A2D">
              <w:t>Ernst &amp; Young</w:t>
            </w:r>
          </w:p>
        </w:tc>
      </w:tr>
    </w:tbl>
    <w:p w14:paraId="17383F4A" w14:textId="77777777" w:rsidR="00617A19" w:rsidRPr="00D23A2D" w:rsidRDefault="00F23A99" w:rsidP="00D23A2D">
      <w:r w:rsidRPr="00D23A2D">
        <w:t xml:space="preserve">Utredningsområdet som danner grunnlaget for konsekvensutredningen, dekker et område på ca. 592 500 kvadratkilometer mellom yttergrensen for kontinentalsokkelen/avtalt avgrensningslinje sør og sørøst for Jan Mayen og Svalbard og omfatter områder fra 100 til 4 000 meters havdyp. </w:t>
      </w:r>
      <w:r w:rsidRPr="00D23A2D">
        <w:lastRenderedPageBreak/>
        <w:t>Avgrensningen av området er basert på ressursfaglige vurderinger og inkluderer de områdene der betingelsene er til stede for å påvise forekomster av polymetalliske sulfider og manganskorper.</w:t>
      </w:r>
    </w:p>
    <w:p w14:paraId="63E0C5C9" w14:textId="77777777" w:rsidR="00617A19" w:rsidRPr="00D23A2D" w:rsidRDefault="00F23A99" w:rsidP="00D23A2D">
      <w:r w:rsidRPr="00D23A2D">
        <w:t>Konsekvensutredningen inneholder ikke detaljerte vurderinger knyttet til mulige, fremtidige konkrete utvinningsprosjekter. I henhold til havbunnsmineralloven vil utredning av alle relevante forhold ved slike prosjekter skje i tilknytning til eventuelle fremtidige søknader fra industriaktører om godkjenning av en plan for utvinning av konkrete mineralforekomster.</w:t>
      </w:r>
    </w:p>
    <w:p w14:paraId="411089EF" w14:textId="77777777" w:rsidR="00617A19" w:rsidRPr="00D23A2D" w:rsidRDefault="00F23A99" w:rsidP="00D23A2D">
      <w:pPr>
        <w:pStyle w:val="Overskrift2"/>
      </w:pPr>
      <w:r w:rsidRPr="00D23A2D">
        <w:t>Hovedresultater fra konsekvensutredningen</w:t>
      </w:r>
    </w:p>
    <w:p w14:paraId="32886E77" w14:textId="77777777" w:rsidR="00617A19" w:rsidRPr="00D23A2D" w:rsidRDefault="00F23A99" w:rsidP="00D23A2D">
      <w:r w:rsidRPr="00D23A2D">
        <w:t xml:space="preserve">Konsekvensutredningen sammenfatter resultater fra de ulike studiene, med </w:t>
      </w:r>
      <w:proofErr w:type="gramStart"/>
      <w:r w:rsidRPr="00D23A2D">
        <w:t>fokus</w:t>
      </w:r>
      <w:proofErr w:type="gramEnd"/>
      <w:r w:rsidRPr="00D23A2D">
        <w:t xml:space="preserve"> på de forhold som anses å være relevante for en beslutning om eventuell åpning av områder. Nedenfor følger hovedfunnene fra konsekvensutredningen. For mer utfyllende informasjon vises det til konsekvensutredningsrapporten og grunnlags- og virkningsrapportene.</w:t>
      </w:r>
    </w:p>
    <w:p w14:paraId="3702A080" w14:textId="77777777" w:rsidR="00617A19" w:rsidRPr="00D23A2D" w:rsidRDefault="00F23A99" w:rsidP="00D23A2D">
      <w:pPr>
        <w:pStyle w:val="Overskrift3"/>
      </w:pPr>
      <w:r w:rsidRPr="00D23A2D">
        <w:t>Metoder for undersøkelse etter havbunnsmineraler</w:t>
      </w:r>
    </w:p>
    <w:p w14:paraId="7AD41D19" w14:textId="77777777" w:rsidR="00617A19" w:rsidRPr="00D23A2D" w:rsidRDefault="00F23A99" w:rsidP="00D23A2D">
      <w:r w:rsidRPr="00D23A2D">
        <w:t xml:space="preserve">Det finnes ulike metoder for å kartlegge mineraler på havbunnen. Disse varierer avhengig av hvilke typer mineraler man ønsker å kartlegge. Leting etter havbunnsmineraler foregår ved detaljert kartlegging av havbunnen. De første data som må fremskaffes for å undersøke et område er detaljerte </w:t>
      </w:r>
      <w:proofErr w:type="spellStart"/>
      <w:r w:rsidRPr="00D23A2D">
        <w:t>batymetriske</w:t>
      </w:r>
      <w:proofErr w:type="spellEnd"/>
      <w:r w:rsidRPr="00D23A2D">
        <w:t xml:space="preserve"> kart (havbunnstopografi) som kan identifisere strukturer som domer, forkastninger og skråninger. Deretter benyttes ulike geofysiske metoder for å kartlegge ressursene før visuell inspeksjon og prøvetaking gjennomføres.</w:t>
      </w:r>
    </w:p>
    <w:p w14:paraId="366D36AD" w14:textId="77777777" w:rsidR="00617A19" w:rsidRPr="00D23A2D" w:rsidRDefault="00F23A99" w:rsidP="00D23A2D">
      <w:pPr>
        <w:pStyle w:val="Overskrift3"/>
      </w:pPr>
      <w:r w:rsidRPr="00D23A2D">
        <w:t>Teknologier for utvinning av havbunnsmineraler</w:t>
      </w:r>
    </w:p>
    <w:p w14:paraId="16D76896" w14:textId="77777777" w:rsidR="00617A19" w:rsidRPr="00D23A2D" w:rsidRDefault="00F23A99" w:rsidP="00D23A2D">
      <w:r w:rsidRPr="00D23A2D">
        <w:t xml:space="preserve">Det foregår ikke kommersiell utvinning av mineraler fra dyphavene i verden i dag. Teknologier for utvinning er under utvikling og er spesielt knyttet til undervannsoperasjoner på store dyp. Foreslåtte konsepter for marin mineralutvinning tar utgangspunkt i systemer der mineralene brytes på havbunnen og heves opp til en produksjonsenhet (f. eks et skip) på overflaten. Disse konseptene baserer seg i stor grad på eksisterende teknologier fra etablerte næringer. I hovedsak gjelder dette teknologier og løsninger fra olje- og gassvirksomheten, landbasert gruvedrift, skipsindustri og mudringsfartøyer. Overordnet er utvinningen forventet å bestå av følgende </w:t>
      </w:r>
      <w:proofErr w:type="spellStart"/>
      <w:r w:rsidRPr="00D23A2D">
        <w:t>produksjonssteg</w:t>
      </w:r>
      <w:proofErr w:type="spellEnd"/>
      <w:r w:rsidRPr="00D23A2D">
        <w:t>:</w:t>
      </w:r>
    </w:p>
    <w:p w14:paraId="60D3FEE2" w14:textId="77777777" w:rsidR="00617A19" w:rsidRPr="00D23A2D" w:rsidRDefault="00F23A99" w:rsidP="00D23A2D">
      <w:pPr>
        <w:pStyle w:val="Nummerertliste"/>
      </w:pPr>
      <w:r w:rsidRPr="00D23A2D">
        <w:t>Bryting og oppsamling av mineraler på havbunnen</w:t>
      </w:r>
    </w:p>
    <w:p w14:paraId="3FE60D60" w14:textId="77777777" w:rsidR="00617A19" w:rsidRPr="00D23A2D" w:rsidRDefault="00F23A99" w:rsidP="00D23A2D">
      <w:pPr>
        <w:pStyle w:val="Nummerertliste"/>
      </w:pPr>
      <w:r w:rsidRPr="00D23A2D">
        <w:t>Vertikal transport av malmen fra havbunn til produksjonsenhet på havoverflaten</w:t>
      </w:r>
    </w:p>
    <w:p w14:paraId="779BFD94" w14:textId="77777777" w:rsidR="00617A19" w:rsidRPr="00D23A2D" w:rsidRDefault="00F23A99" w:rsidP="00D23A2D">
      <w:pPr>
        <w:pStyle w:val="Nummerertliste"/>
      </w:pPr>
      <w:r w:rsidRPr="00D23A2D">
        <w:t xml:space="preserve">Lagring og eventuelt </w:t>
      </w:r>
      <w:proofErr w:type="spellStart"/>
      <w:r w:rsidRPr="00D23A2D">
        <w:t>avvanning</w:t>
      </w:r>
      <w:proofErr w:type="spellEnd"/>
      <w:r w:rsidRPr="00D23A2D">
        <w:t xml:space="preserve"> av malm om bord på produksjonsenhet</w:t>
      </w:r>
    </w:p>
    <w:p w14:paraId="365C1193" w14:textId="77777777" w:rsidR="00617A19" w:rsidRPr="00D23A2D" w:rsidRDefault="00F23A99" w:rsidP="00D23A2D">
      <w:pPr>
        <w:pStyle w:val="Nummerertliste"/>
      </w:pPr>
      <w:r w:rsidRPr="00D23A2D">
        <w:t>Lasting fra produksjonsenhet til transportskip/lagringssystem, samt deponering av avgangsmasser/separert sjøvann</w:t>
      </w:r>
    </w:p>
    <w:p w14:paraId="051B0328" w14:textId="77777777" w:rsidR="00617A19" w:rsidRPr="00D23A2D" w:rsidRDefault="00F23A99" w:rsidP="00D23A2D">
      <w:pPr>
        <w:pStyle w:val="Nummerertliste"/>
      </w:pPr>
      <w:r w:rsidRPr="00D23A2D">
        <w:t>Transport av malm til landanlegg for behandling og/eller videreprosessering</w:t>
      </w:r>
    </w:p>
    <w:p w14:paraId="7854C555" w14:textId="77777777" w:rsidR="00617A19" w:rsidRPr="00D23A2D" w:rsidRDefault="00F23A99" w:rsidP="00D23A2D">
      <w:r w:rsidRPr="00D23A2D">
        <w:t>I de fleste løsningene som er beskrevet per i dag, skal hevingen foregå ved å omdanne malmen til en masse/vann-blanding som så pumpes opp til produksjonsenheten. Der må vannet skilles ut før malmen lagres i produksjonsenheten. Avvannet blir så returnert til havbunnen. Imidlertid har man nå også begynt å se på andre løsninger for å heve malmen til overflaten uten at det produseres avvann.</w:t>
      </w:r>
    </w:p>
    <w:p w14:paraId="672349BC" w14:textId="680AED16" w:rsidR="00617A19" w:rsidRPr="00D23A2D" w:rsidRDefault="00F23A99" w:rsidP="00D23A2D">
      <w:r>
        <w:rPr>
          <w:noProof/>
        </w:rPr>
        <w:lastRenderedPageBreak/>
        <w:drawing>
          <wp:inline distT="0" distB="0" distL="0" distR="0" wp14:anchorId="4C3B0A8D" wp14:editId="1C258FD0">
            <wp:extent cx="6081395" cy="4304665"/>
            <wp:effectExtent l="0" t="0" r="0" b="63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395" cy="4304665"/>
                    </a:xfrm>
                    <a:prstGeom prst="rect">
                      <a:avLst/>
                    </a:prstGeom>
                    <a:noFill/>
                    <a:ln>
                      <a:noFill/>
                    </a:ln>
                  </pic:spPr>
                </pic:pic>
              </a:graphicData>
            </a:graphic>
          </wp:inline>
        </w:drawing>
      </w:r>
    </w:p>
    <w:p w14:paraId="4FD094E0" w14:textId="77777777" w:rsidR="00617A19" w:rsidRPr="00D23A2D" w:rsidRDefault="00F23A99" w:rsidP="00D23A2D">
      <w:pPr>
        <w:pStyle w:val="figur-tittel"/>
      </w:pPr>
      <w:r w:rsidRPr="00D23A2D">
        <w:t xml:space="preserve">Ulike norske </w:t>
      </w:r>
      <w:proofErr w:type="gramStart"/>
      <w:r w:rsidRPr="00D23A2D">
        <w:t>potensielle</w:t>
      </w:r>
      <w:proofErr w:type="gramEnd"/>
      <w:r w:rsidRPr="00D23A2D">
        <w:t xml:space="preserve"> teknologier for prøvetaking og utvinning av havbunnsmineraler fra </w:t>
      </w:r>
      <w:proofErr w:type="spellStart"/>
      <w:r w:rsidRPr="00D23A2D">
        <w:t>RenOcean</w:t>
      </w:r>
      <w:proofErr w:type="spellEnd"/>
      <w:r w:rsidRPr="00D23A2D">
        <w:t xml:space="preserve"> (øverst til venstre), fra </w:t>
      </w:r>
      <w:proofErr w:type="spellStart"/>
      <w:r w:rsidRPr="00D23A2D">
        <w:t>Adepth</w:t>
      </w:r>
      <w:proofErr w:type="spellEnd"/>
      <w:r w:rsidRPr="00D23A2D">
        <w:t xml:space="preserve"> Minerals (i samarbeid med </w:t>
      </w:r>
      <w:proofErr w:type="spellStart"/>
      <w:r w:rsidRPr="00D23A2D">
        <w:t>Seabed</w:t>
      </w:r>
      <w:proofErr w:type="spellEnd"/>
      <w:r w:rsidRPr="00D23A2D">
        <w:t xml:space="preserve"> Solutions og Deep Ocean, øverst til høyre) og Loke Marine Minerals (for skorper nede til venstre og sulfider nede til høyre).</w:t>
      </w:r>
    </w:p>
    <w:p w14:paraId="0FEC3E94" w14:textId="77777777" w:rsidR="00617A19" w:rsidRPr="00D23A2D" w:rsidRDefault="00F23A99" w:rsidP="00D23A2D">
      <w:pPr>
        <w:pStyle w:val="Kilde"/>
      </w:pPr>
      <w:r w:rsidRPr="00D23A2D">
        <w:t xml:space="preserve">Kilde: Illustrasjon med tillatelse fra Loke Marine Minerals, </w:t>
      </w:r>
      <w:proofErr w:type="spellStart"/>
      <w:r w:rsidRPr="00D23A2D">
        <w:t>RenOcean</w:t>
      </w:r>
      <w:proofErr w:type="spellEnd"/>
      <w:r w:rsidRPr="00D23A2D">
        <w:t xml:space="preserve"> og </w:t>
      </w:r>
      <w:proofErr w:type="spellStart"/>
      <w:r w:rsidRPr="00D23A2D">
        <w:t>Adepth</w:t>
      </w:r>
      <w:proofErr w:type="spellEnd"/>
      <w:r w:rsidRPr="00D23A2D">
        <w:t xml:space="preserve"> Minerals.</w:t>
      </w:r>
    </w:p>
    <w:p w14:paraId="75296823" w14:textId="6DC5BF75" w:rsidR="00617A19" w:rsidRPr="00D23A2D" w:rsidRDefault="00F23A99" w:rsidP="00D23A2D">
      <w:r>
        <w:rPr>
          <w:noProof/>
        </w:rPr>
        <w:lastRenderedPageBreak/>
        <w:drawing>
          <wp:inline distT="0" distB="0" distL="0" distR="0" wp14:anchorId="06A2F95D" wp14:editId="6FF6E540">
            <wp:extent cx="6081395" cy="611632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395" cy="6116320"/>
                    </a:xfrm>
                    <a:prstGeom prst="rect">
                      <a:avLst/>
                    </a:prstGeom>
                    <a:noFill/>
                    <a:ln>
                      <a:noFill/>
                    </a:ln>
                  </pic:spPr>
                </pic:pic>
              </a:graphicData>
            </a:graphic>
          </wp:inline>
        </w:drawing>
      </w:r>
    </w:p>
    <w:p w14:paraId="508D05A5" w14:textId="77777777" w:rsidR="00617A19" w:rsidRPr="00D23A2D" w:rsidRDefault="00F23A99" w:rsidP="00D23A2D">
      <w:pPr>
        <w:pStyle w:val="figur-tittel"/>
      </w:pPr>
      <w:r w:rsidRPr="00D23A2D">
        <w:t>Konseptuelt produksjonssystem for sulfider</w:t>
      </w:r>
    </w:p>
    <w:p w14:paraId="4D1E5964" w14:textId="77777777" w:rsidR="00617A19" w:rsidRPr="00D23A2D" w:rsidRDefault="00F23A99" w:rsidP="00D23A2D">
      <w:pPr>
        <w:pStyle w:val="figur-noter"/>
      </w:pPr>
      <w:r w:rsidRPr="00D23A2D">
        <w:t>Malm brytes og samles, og malm/vann-blanding pumpes via et stigerørssystem. Slammet (</w:t>
      </w:r>
      <w:proofErr w:type="spellStart"/>
      <w:r w:rsidRPr="00D23A2D">
        <w:t>slurryen</w:t>
      </w:r>
      <w:proofErr w:type="spellEnd"/>
      <w:r w:rsidRPr="00D23A2D">
        <w:t>) transporteres så vertikalt til produksjonsskipet på overflaten, før malmen avvannes og transporteres til land.</w:t>
      </w:r>
    </w:p>
    <w:p w14:paraId="205831FD" w14:textId="77777777" w:rsidR="00617A19" w:rsidRPr="00D23A2D" w:rsidRDefault="00F23A99" w:rsidP="00D23A2D">
      <w:pPr>
        <w:pStyle w:val="Kilde"/>
      </w:pPr>
      <w:r w:rsidRPr="00D23A2D">
        <w:t>Kilde: Oljedirektoratet</w:t>
      </w:r>
    </w:p>
    <w:p w14:paraId="72827686" w14:textId="77777777" w:rsidR="00617A19" w:rsidRPr="00D23A2D" w:rsidRDefault="00F23A99" w:rsidP="00D23A2D">
      <w:r w:rsidRPr="00D23A2D">
        <w:t>Brytingen av malmen foregår på overflaten og de øverste lagene av havbunnen. Det foregår nå en betydelig utvikling av nye teknologier for utvinning av havbunnsmineraler. Dette vil kunne medføre at det vil være andre teknologier som vil være aktuelle ved en fremtidig mulig oppstart av kommersiell utvinning av havbunnsmineraler på kontinentalsokkelen. Teknologiutviklingen forventes å gå i retning av mer tilpasset utstyr for å oppnå en effektiv mineralutvinning. Teknologiutviklingen kan også bidra til å redusere den lokale miljøpåvirkningen. Samtidig er det forhold som ikke kan avbøtes gjennom teknologiske løsninger, som der områder helt lokalt brytes av eller skaves bort, og habitater blir fjernet.</w:t>
      </w:r>
    </w:p>
    <w:p w14:paraId="1209D4B0" w14:textId="77777777" w:rsidR="00617A19" w:rsidRPr="00D23A2D" w:rsidRDefault="00F23A99" w:rsidP="00D23A2D">
      <w:r w:rsidRPr="00D23A2D">
        <w:lastRenderedPageBreak/>
        <w:t>Det er en rekke ytre faktorer som er relevante for valget av teknologi for leting og utvinning av havbunnsmineraler. I faggrunnlaget pekes det på at det finnes noen viktige ytre faktorer som medfører at dypmarin mineralutvinning innenfor utredningsområdet vil skille seg ut fra andre områder, men at dette igjen vil variere betydelig også innen utredningsområdet. Dette gjelder spesielt værmessige forhold, herunder både ising, sjøis og forekomst av isfjell. Slike forhold må håndteres eksempelvis gjennom krav og vilkår for etablering av løsninger for eventuell utvinning av havbunnsmineraler i området.</w:t>
      </w:r>
    </w:p>
    <w:p w14:paraId="1E312DE5" w14:textId="77777777" w:rsidR="00617A19" w:rsidRPr="00D23A2D" w:rsidRDefault="00F23A99" w:rsidP="00D23A2D">
      <w:r w:rsidRPr="00D23A2D">
        <w:t>På grunn av at mineralutvinningen normalt vil foregå langt fra land vil det også være ekstra utfordringer knyttet til forsyninger og mannskapsbytter på produksjonsstøttefartøyet. De største utfordringene forventes imidlertid å være knyttet til beredskap; altså nødevakuering, søk og redning. Disse forholdene er for en stor del allerede godt utredet i forbindelse med petroleumsvirksomhet i utfordrende områder.</w:t>
      </w:r>
    </w:p>
    <w:p w14:paraId="5FBA6861" w14:textId="77777777" w:rsidR="00617A19" w:rsidRPr="00D23A2D" w:rsidRDefault="00F23A99" w:rsidP="00D23A2D">
      <w:pPr>
        <w:pStyle w:val="Overskrift3"/>
      </w:pPr>
      <w:r w:rsidRPr="00D23A2D">
        <w:t>Natur- og miljøforhold</w:t>
      </w:r>
    </w:p>
    <w:p w14:paraId="0D43484E" w14:textId="77777777" w:rsidR="00617A19" w:rsidRPr="00D23A2D" w:rsidRDefault="00F23A99" w:rsidP="00D23A2D">
      <w:r w:rsidRPr="00D23A2D">
        <w:t xml:space="preserve">I norsk del av Norskehavet strekker den atlantiske midthavsryggen seg fra områdene vest for Jan Mayen til inngangen av </w:t>
      </w:r>
      <w:proofErr w:type="spellStart"/>
      <w:r w:rsidRPr="00D23A2D">
        <w:t>Framstredet</w:t>
      </w:r>
      <w:proofErr w:type="spellEnd"/>
      <w:r w:rsidRPr="00D23A2D">
        <w:t xml:space="preserve">, totalt ca. 1 300 kilometer. Ved dette ryggsystemet dannes havbunnen ved havbunnsspredning, som drives av et samspill av vulkanske og tektoniske prosesser. I Norskehavet beveger skorpeplatene seg bort fra hverandre med en hastighet på i underkant av 1 centimeter i hver retning i året. Hele havbassenget som skiller Norge fra </w:t>
      </w:r>
      <w:proofErr w:type="gramStart"/>
      <w:r w:rsidRPr="00D23A2D">
        <w:t>Grønland</w:t>
      </w:r>
      <w:proofErr w:type="gramEnd"/>
      <w:r w:rsidRPr="00D23A2D">
        <w:t xml:space="preserve"> har blitt dannet ved slike prosesser over en tidsperiode på 50 millioner år. En kjede av unge vulkaner definerer spredningsaksen der havbunnen dannes i dag. Langs spredningsaksen vokser det også frem et fjellandskap ved forkastningsbevegelser og jordskjelvaktivitet. Havmassene i Norskehavet skjuler derfor Norges mest dynamiske geologiske provins.</w:t>
      </w:r>
    </w:p>
    <w:p w14:paraId="69397D80" w14:textId="1B3D1766" w:rsidR="00617A19" w:rsidRPr="00D23A2D" w:rsidRDefault="00F23A99" w:rsidP="00D23A2D">
      <w:r>
        <w:rPr>
          <w:noProof/>
        </w:rPr>
        <w:drawing>
          <wp:inline distT="0" distB="0" distL="0" distR="0" wp14:anchorId="09818333" wp14:editId="0A452F87">
            <wp:extent cx="6081395" cy="3347085"/>
            <wp:effectExtent l="0" t="0" r="0" b="571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1395" cy="3347085"/>
                    </a:xfrm>
                    <a:prstGeom prst="rect">
                      <a:avLst/>
                    </a:prstGeom>
                    <a:noFill/>
                    <a:ln>
                      <a:noFill/>
                    </a:ln>
                  </pic:spPr>
                </pic:pic>
              </a:graphicData>
            </a:graphic>
          </wp:inline>
        </w:drawing>
      </w:r>
    </w:p>
    <w:p w14:paraId="5D9074EF" w14:textId="77777777" w:rsidR="00617A19" w:rsidRPr="00D23A2D" w:rsidRDefault="00F23A99" w:rsidP="00D23A2D">
      <w:pPr>
        <w:pStyle w:val="figur-tittel"/>
      </w:pPr>
      <w:r w:rsidRPr="00D23A2D">
        <w:t xml:space="preserve">Perspektivkart over sentrale deler av </w:t>
      </w:r>
      <w:proofErr w:type="spellStart"/>
      <w:r w:rsidRPr="00D23A2D">
        <w:t>Mohnsryggen</w:t>
      </w:r>
      <w:proofErr w:type="spellEnd"/>
      <w:r w:rsidRPr="00D23A2D">
        <w:t xml:space="preserve"> der noen av de vulkanske og tektoniske landskapsformene er markert.</w:t>
      </w:r>
    </w:p>
    <w:p w14:paraId="09E2E213" w14:textId="77777777" w:rsidR="00617A19" w:rsidRPr="00D23A2D" w:rsidRDefault="00F23A99" w:rsidP="00D23A2D">
      <w:pPr>
        <w:pStyle w:val="figur-noter"/>
      </w:pPr>
      <w:r w:rsidRPr="00D23A2D">
        <w:lastRenderedPageBreak/>
        <w:t>Kartet illustrerer de store dybdeforskjellene mellom fjellområdene og aksedalen. Vertikalskalen i terrengmodellen er to ganger forstørret i forhold til horisontalskalaen.</w:t>
      </w:r>
    </w:p>
    <w:p w14:paraId="60079FEF" w14:textId="77777777" w:rsidR="00617A19" w:rsidRPr="00D23A2D" w:rsidRDefault="00F23A99" w:rsidP="00D23A2D">
      <w:pPr>
        <w:pStyle w:val="Kilde"/>
      </w:pPr>
      <w:r w:rsidRPr="00D23A2D">
        <w:t>Kilde: Universitetet i Bergen</w:t>
      </w:r>
    </w:p>
    <w:p w14:paraId="1F8F7409" w14:textId="77777777" w:rsidR="00617A19" w:rsidRPr="00D23A2D" w:rsidRDefault="00F23A99" w:rsidP="00D23A2D">
      <w:r w:rsidRPr="00D23A2D">
        <w:t xml:space="preserve">Den vulkanske aktiviteten i området </w:t>
      </w:r>
      <w:proofErr w:type="gramStart"/>
      <w:r w:rsidRPr="00D23A2D">
        <w:t>avgir</w:t>
      </w:r>
      <w:proofErr w:type="gramEnd"/>
      <w:r w:rsidRPr="00D23A2D">
        <w:t xml:space="preserve"> geotermisk varme, som er drivkraft for hydrotermal aktivitet. Slik dynamisk, geologisk aktivitet fører til dannelse av </w:t>
      </w:r>
      <w:proofErr w:type="gramStart"/>
      <w:r w:rsidRPr="00D23A2D">
        <w:t>potensielle</w:t>
      </w:r>
      <w:proofErr w:type="gramEnd"/>
      <w:r w:rsidRPr="00D23A2D">
        <w:t xml:space="preserve"> mineralressurser og til etablering av en rekke særegne habitater. Disse hydrotermale områdene opptrer fra </w:t>
      </w:r>
      <w:proofErr w:type="spellStart"/>
      <w:r w:rsidRPr="00D23A2D">
        <w:t>Kolbeinseyryggen</w:t>
      </w:r>
      <w:proofErr w:type="spellEnd"/>
      <w:r w:rsidRPr="00D23A2D">
        <w:t xml:space="preserve"> i sør til </w:t>
      </w:r>
      <w:proofErr w:type="spellStart"/>
      <w:r w:rsidRPr="00D23A2D">
        <w:t>Knipovitsjryggen</w:t>
      </w:r>
      <w:proofErr w:type="spellEnd"/>
      <w:r w:rsidRPr="00D23A2D">
        <w:t xml:space="preserve"> i nord og ved havdyp som her varierer fra 100 til 3000 meter. De varme havkildene fører til dannelse av metallholdige mineralavsetninger. Når den hydrotermale aktiviteten opphører, ligger mineralutfellingene tilbake som fossile metallholdige avsetninger på havbunnen.</w:t>
      </w:r>
    </w:p>
    <w:p w14:paraId="5D63396F" w14:textId="77777777" w:rsidR="00617A19" w:rsidRPr="00D23A2D" w:rsidRDefault="00F23A99" w:rsidP="00D23A2D">
      <w:r w:rsidRPr="00D23A2D">
        <w:t xml:space="preserve">Ved aksedalen er det mineralavsetninger (sulfider) som dannes ved varme kilder eksponert på havbunnen, men de blir begravet av tykke </w:t>
      </w:r>
      <w:proofErr w:type="spellStart"/>
      <w:r w:rsidRPr="00D23A2D">
        <w:t>sedimentlag</w:t>
      </w:r>
      <w:proofErr w:type="spellEnd"/>
      <w:r w:rsidRPr="00D23A2D">
        <w:t xml:space="preserve"> etter hvert som havbunnskorpen blir eldre og beveger seg bort fra spredningsryggen. Når de begraves i slike </w:t>
      </w:r>
      <w:proofErr w:type="spellStart"/>
      <w:r w:rsidRPr="00D23A2D">
        <w:t>sedimentlag</w:t>
      </w:r>
      <w:proofErr w:type="spellEnd"/>
      <w:r w:rsidRPr="00D23A2D">
        <w:t xml:space="preserve"> blir de utilgjengelig for utvinning med dagens teknologi.</w:t>
      </w:r>
    </w:p>
    <w:p w14:paraId="429F520F" w14:textId="77777777" w:rsidR="00617A19" w:rsidRPr="00D23A2D" w:rsidRDefault="00F23A99" w:rsidP="00D23A2D">
      <w:r w:rsidRPr="00D23A2D">
        <w:t>For manganskorper er det omvendt, jo lenger ut fra spredningsryggen, jo tykkere er manganskorpene. Utredningsområdets utstrekning reflekterer denne kunnskapen.</w:t>
      </w:r>
    </w:p>
    <w:p w14:paraId="751BD127" w14:textId="2A61F7C0" w:rsidR="00617A19" w:rsidRPr="00D23A2D" w:rsidRDefault="00F23A99" w:rsidP="00D23A2D">
      <w:r w:rsidRPr="00D23A2D">
        <w:t xml:space="preserve">Det aller meste av utredningsområdet har dybder mellom 1 000 og 4 000 meter. Med unntak av primærproduksjon som er knyttet til et fåtall hydrotermale forekomster, er næringstilgangen i den </w:t>
      </w:r>
      <w:proofErr w:type="spellStart"/>
      <w:r w:rsidRPr="00D23A2D">
        <w:t>afotiske</w:t>
      </w:r>
      <w:proofErr w:type="spellEnd"/>
      <w:r w:rsidRPr="00D23A2D">
        <w:t xml:space="preserve"> sonen</w:t>
      </w:r>
      <w:r w:rsidRPr="00D23A2D">
        <w:rPr>
          <w:rStyle w:val="Fotnotereferanse"/>
        </w:rPr>
        <w:footnoteReference w:id="11"/>
      </w:r>
      <w:r w:rsidRPr="00D23A2D">
        <w:t xml:space="preserve"> begrenset til partikler (marin snø) som synker ned i dypet fra de produktive grunnere vannlagene. Deler av det sørligste utredningsområdet ligger mellom 200 og 1 000 meters dyp. Sør for Jan Mayen-bruddsonen dekker disse relativt grunne områdene et areal på 5 900 kvadratkilometer. Like nord for Jan Mayen-bruddsonen er det også områder som er grunnere enn 1 000 meter og som også har relativ god næringstilgang fra den </w:t>
      </w:r>
      <w:proofErr w:type="spellStart"/>
      <w:r w:rsidRPr="00D23A2D">
        <w:t>fotiske</w:t>
      </w:r>
      <w:proofErr w:type="spellEnd"/>
      <w:r w:rsidRPr="00D23A2D">
        <w:t xml:space="preserve"> sonen.</w:t>
      </w:r>
      <w:r w:rsidRPr="00D23A2D">
        <w:rPr>
          <w:rStyle w:val="Fotnotereferanse"/>
        </w:rPr>
        <w:footnoteReference w:id="12"/>
      </w:r>
    </w:p>
    <w:p w14:paraId="4733BEDA" w14:textId="77777777" w:rsidR="00617A19" w:rsidRPr="00D23A2D" w:rsidRDefault="00F23A99" w:rsidP="00D23A2D">
      <w:r w:rsidRPr="00D23A2D">
        <w:t xml:space="preserve">Biologiske undersøkelser i norske havområder går langt tilbake i tid, og inkluderer både tidlige tokt som den norske Nordhavsekspedisjonen av 1876–78 og den danske Ingolf-ekspedisjonen, til prosjekter som BIOFAR og BIOICE og pågående programmer som </w:t>
      </w:r>
      <w:proofErr w:type="spellStart"/>
      <w:r w:rsidRPr="00D23A2D">
        <w:t>Mareano</w:t>
      </w:r>
      <w:proofErr w:type="spellEnd"/>
      <w:r w:rsidRPr="00D23A2D">
        <w:t>. Likevel er kun få utredninger foretatt av miljøet på havbunnen og økosystemsammenhenger i utredningsområdet, og sammenliknet med våre andre havområder/sokkelområder har vi begrenset kunnskap om det marine miljø i utredningsområdet.</w:t>
      </w:r>
    </w:p>
    <w:p w14:paraId="272D8A70" w14:textId="77777777" w:rsidR="00617A19" w:rsidRPr="00D23A2D" w:rsidRDefault="00F23A99" w:rsidP="00D23A2D">
      <w:r w:rsidRPr="00D23A2D">
        <w:t>Utredningsområdet har en stor utstrekning med vekslende habitater med ulike organismesamfunn. Generelt kan det skilles mellom organismesamfunn som lever i områder med sedimenter (</w:t>
      </w:r>
      <w:proofErr w:type="spellStart"/>
      <w:r w:rsidRPr="00D23A2D">
        <w:t>bløtbunnsfauna</w:t>
      </w:r>
      <w:proofErr w:type="spellEnd"/>
      <w:r w:rsidRPr="00D23A2D">
        <w:t>) og i områder med hard bunn (</w:t>
      </w:r>
      <w:proofErr w:type="spellStart"/>
      <w:r w:rsidRPr="00D23A2D">
        <w:t>hardbunnsfauna</w:t>
      </w:r>
      <w:proofErr w:type="spellEnd"/>
      <w:r w:rsidRPr="00D23A2D">
        <w:t>). Det finnes også områder med vekslende bunn av sedimenter og hardbunn.</w:t>
      </w:r>
    </w:p>
    <w:p w14:paraId="1924AAFB" w14:textId="77777777" w:rsidR="00617A19" w:rsidRPr="00D23A2D" w:rsidRDefault="00F23A99" w:rsidP="00D23A2D">
      <w:proofErr w:type="spellStart"/>
      <w:r w:rsidRPr="00D23A2D">
        <w:t>Kolbeinseyryggen</w:t>
      </w:r>
      <w:proofErr w:type="spellEnd"/>
      <w:r w:rsidRPr="00D23A2D">
        <w:t xml:space="preserve"> (Jan Mayen-forekomstene og Syv Søstre) ser ut til stort sett å bestå av arter som er kjent fra hard- og bløtbunnsområder i området, mens de dypere varme kildene lengre nord på </w:t>
      </w:r>
      <w:proofErr w:type="spellStart"/>
      <w:r w:rsidRPr="00D23A2D">
        <w:t>Mohnsryggen</w:t>
      </w:r>
      <w:proofErr w:type="spellEnd"/>
      <w:r w:rsidRPr="00D23A2D">
        <w:t xml:space="preserve"> har en større andel tilpassede arter.</w:t>
      </w:r>
    </w:p>
    <w:p w14:paraId="2EC00CD1" w14:textId="77777777" w:rsidR="00617A19" w:rsidRPr="00D23A2D" w:rsidRDefault="00F23A99" w:rsidP="00D23A2D">
      <w:r w:rsidRPr="00D23A2D">
        <w:t xml:space="preserve">De siste års undersøkelser har hatt </w:t>
      </w:r>
      <w:proofErr w:type="gramStart"/>
      <w:r w:rsidRPr="00D23A2D">
        <w:t>fokus</w:t>
      </w:r>
      <w:proofErr w:type="gramEnd"/>
      <w:r w:rsidRPr="00D23A2D">
        <w:t xml:space="preserve"> på områder med varme kilder. På verdensbasis er faunaen fra varme kilder i ulike geografiske områder i stor grad tilpasset dette spesifikke miljøet. Det </w:t>
      </w:r>
      <w:r w:rsidRPr="00D23A2D">
        <w:lastRenderedPageBreak/>
        <w:t>samme ser ut til å gjelde tilsvarende fauna på midthavsryggen i Norskehavet, som er svært ulik fauna fra varme kilder i Atlanterhavet eller i Stillehavet, i alle fall på artsnivå.</w:t>
      </w:r>
    </w:p>
    <w:p w14:paraId="18B87928" w14:textId="77777777" w:rsidR="00617A19" w:rsidRPr="00D23A2D" w:rsidRDefault="00F23A99" w:rsidP="00D23A2D">
      <w:r w:rsidRPr="00D23A2D">
        <w:t>Studier av mikrobielle samfunn ved de varme kildene i utredningsområdet indikerer at sammensetningen er sterkt påvirket av den unike kjemien ved de ulike forekomstene. Funksjonelle grupper som svoveloksiderende, hydrogenoksiderende, jernoksiderende, metanoksiderende (anaerobe, aerobe) og sulfatreduserende mikroorganismer dominerer. De ulike gruppene, samt deres relative tilstedeværelse, varierer imidlertid innad og mellom forekomstene.</w:t>
      </w:r>
    </w:p>
    <w:p w14:paraId="780CB517" w14:textId="77777777" w:rsidR="00617A19" w:rsidRPr="00D23A2D" w:rsidRDefault="00F23A99" w:rsidP="00D23A2D">
      <w:r w:rsidRPr="00D23A2D">
        <w:t>Disse områdene med hydrotermale forekomster utgjør kun en liten del av utredningsområdet, mens hoveddelen av utredningsområdet er representert ved dyphavsslettene med bløtbunn (sedimenter). På grunn av den høye temperaturen vil det være lite sannsynlig at havbunnsmineralvirksomhet vil foregå direkte på slike hydrotermale strukturer. Det kan likevel være at havbunnsmineralvirksomhet får betydning for aktive strukturer, på grunn av nærhet og strømforhold.</w:t>
      </w:r>
    </w:p>
    <w:p w14:paraId="1A8C3116" w14:textId="77777777" w:rsidR="00617A19" w:rsidRPr="00D23A2D" w:rsidRDefault="00F23A99" w:rsidP="00D23A2D">
      <w:r w:rsidRPr="00D23A2D">
        <w:t xml:space="preserve">Det er lite kunnskap om dyresamfunn ved inaktive kilder. Inaktive sulfidforekomster er områder med tidligere varm oppstrømming og kan fremstå som enten hardbunn eller dekket av sedimenter, avhengig av alder. Når utstrømmingen av væske stanser forsvinner næringsgrunnlaget for de </w:t>
      </w:r>
      <w:proofErr w:type="spellStart"/>
      <w:r w:rsidRPr="00D23A2D">
        <w:t>kjemoautotrofe</w:t>
      </w:r>
      <w:proofErr w:type="spellEnd"/>
      <w:r w:rsidRPr="00D23A2D">
        <w:t xml:space="preserve"> organismene og økosystemet kollapser. Enkelte studier kan likevel tyde på at unike bentiske </w:t>
      </w:r>
      <w:proofErr w:type="spellStart"/>
      <w:r w:rsidRPr="00D23A2D">
        <w:t>megafaunaansamlinger</w:t>
      </w:r>
      <w:proofErr w:type="spellEnd"/>
      <w:r w:rsidRPr="00D23A2D">
        <w:t xml:space="preserve"> er knyttet til disse habitatene, men det er usikkerhet knyttet til slike funn og nødvendig med mer kartlegging og undersøkelser av dyresamfunn ved inaktive forekomster. Konsekvensutredningen skiller ikke på inaktive forekomster som er aktuelle for mineralvirksomhet, og inaktive forekomster som er tildekket av sediment. Skillet er likevel viktig i forbindelse med miljøvurderingen. Nylig utdødde sulfidforekomster med mindre grad av sedimentering vil være aktuelle områder for havbunnsmineralutvinning. Disse ligger også ofte nær de aktive forekomstene. I utredningene er det lagt til grunn at inaktive områder har fauna dominert av </w:t>
      </w:r>
      <w:proofErr w:type="spellStart"/>
      <w:r w:rsidRPr="00D23A2D">
        <w:t>bløtbunnsfauna</w:t>
      </w:r>
      <w:proofErr w:type="spellEnd"/>
      <w:r w:rsidRPr="00D23A2D">
        <w:t xml:space="preserve"> som ikke skiller seg fra omkringliggende bløtbunnsområder. Det er behov for mer kunnskap om inaktive systemer, både nylig inaktive og de som er tildekket av sediment, for å gi mer nyanserte vurderinger for slike.</w:t>
      </w:r>
    </w:p>
    <w:p w14:paraId="0F43EB0B" w14:textId="77777777" w:rsidR="00617A19" w:rsidRPr="00D23A2D" w:rsidRDefault="00F23A99" w:rsidP="00D23A2D">
      <w:r w:rsidRPr="00D23A2D">
        <w:t xml:space="preserve">Til forskjell fra dyphavsslettene som arealmessig utgjør størstedelen av dyphavet, finnes det betydelig sammenhengende og spredt hardbunn på langs av ryggsystemet som er knyttet til topografiske trekk slik som vulkanrygger, </w:t>
      </w:r>
      <w:proofErr w:type="spellStart"/>
      <w:r w:rsidRPr="00D23A2D">
        <w:t>forkastningskråninger</w:t>
      </w:r>
      <w:proofErr w:type="spellEnd"/>
      <w:r w:rsidRPr="00D23A2D">
        <w:t xml:space="preserve">, </w:t>
      </w:r>
      <w:proofErr w:type="spellStart"/>
      <w:r w:rsidRPr="00D23A2D">
        <w:t>sjøfjell</w:t>
      </w:r>
      <w:proofErr w:type="spellEnd"/>
      <w:r w:rsidRPr="00D23A2D">
        <w:t xml:space="preserve"> og spredte steiner. </w:t>
      </w:r>
      <w:proofErr w:type="spellStart"/>
      <w:r w:rsidRPr="00D23A2D">
        <w:t>Sjøfjellet</w:t>
      </w:r>
      <w:proofErr w:type="spellEnd"/>
      <w:r w:rsidRPr="00D23A2D">
        <w:t xml:space="preserve"> </w:t>
      </w:r>
      <w:proofErr w:type="spellStart"/>
      <w:r w:rsidRPr="00D23A2D">
        <w:t>Schulzbanken</w:t>
      </w:r>
      <w:proofErr w:type="spellEnd"/>
      <w:r w:rsidRPr="00D23A2D">
        <w:t xml:space="preserve">, i nærheten av Lokeslottet, har vært gjenstand for flere undersøkelser. Toppen og andre deler av </w:t>
      </w:r>
      <w:proofErr w:type="spellStart"/>
      <w:r w:rsidRPr="00D23A2D">
        <w:t>sjøfjellet</w:t>
      </w:r>
      <w:proofErr w:type="spellEnd"/>
      <w:r w:rsidRPr="00D23A2D">
        <w:t xml:space="preserve"> er dekket av dyphavs svampegrunn med ulik artssammensetning på ulik dybde, en habitattype som danner et rikt grunnlag for assosiert fauna.</w:t>
      </w:r>
    </w:p>
    <w:p w14:paraId="3B9CB480" w14:textId="77777777" w:rsidR="00617A19" w:rsidRPr="00D23A2D" w:rsidRDefault="00F23A99" w:rsidP="00D23A2D">
      <w:r w:rsidRPr="00D23A2D">
        <w:t xml:space="preserve">Utredningsområdet er en del av De nordiske hav. De nordiske hav er en fellesbetegnelse for Norskehavet, Islandshavet og Grønlandshavet og brer seg nordover fra Grønland-Skottlandryggen, opp mot </w:t>
      </w:r>
      <w:proofErr w:type="spellStart"/>
      <w:r w:rsidRPr="00D23A2D">
        <w:t>Framstredet</w:t>
      </w:r>
      <w:proofErr w:type="spellEnd"/>
      <w:r w:rsidRPr="00D23A2D">
        <w:t xml:space="preserve"> og Spitsbergen. Det begrenses av Fastlands-Norge i øst og Grønland i vest. De nordiske hav dekker </w:t>
      </w:r>
      <w:proofErr w:type="gramStart"/>
      <w:r w:rsidRPr="00D23A2D">
        <w:t>således</w:t>
      </w:r>
      <w:proofErr w:type="gramEnd"/>
      <w:r w:rsidRPr="00D23A2D">
        <w:t xml:space="preserve"> et meget stort og heterogent areal. Kunnskapen om havområdet, også om de best undersøkte områdene, er meget fragmentert.</w:t>
      </w:r>
    </w:p>
    <w:p w14:paraId="05C5727D" w14:textId="77777777" w:rsidR="00617A19" w:rsidRPr="00D23A2D" w:rsidRDefault="00F23A99" w:rsidP="00D23A2D">
      <w:r w:rsidRPr="00D23A2D">
        <w:t xml:space="preserve">Det eksisterer god kunnskap om de generelle hydrografiske forhold og havstrømmer i De nordiske hav, men det mangler detaljert kunnskap (av høy romlig oppløsning) i topografiske komplekse områder som rundt midthavsryggene. Havområdet karakteriseres av en sterk nordgående strøm av varmt vann på østsiden, langs norskekysten, og en sydgående strøm av kaldt vann på vestsiden. Langs midthavsryggene Jan Mayen-ryggen, </w:t>
      </w:r>
      <w:proofErr w:type="spellStart"/>
      <w:r w:rsidRPr="00D23A2D">
        <w:t>Mohnsryggen</w:t>
      </w:r>
      <w:proofErr w:type="spellEnd"/>
      <w:r w:rsidRPr="00D23A2D">
        <w:t xml:space="preserve"> og </w:t>
      </w:r>
      <w:proofErr w:type="spellStart"/>
      <w:r w:rsidRPr="00D23A2D">
        <w:t>Knipovitsjryggen</w:t>
      </w:r>
      <w:proofErr w:type="spellEnd"/>
      <w:r w:rsidRPr="00D23A2D">
        <w:t xml:space="preserve"> dannes en relativt </w:t>
      </w:r>
      <w:r w:rsidRPr="00D23A2D">
        <w:lastRenderedPageBreak/>
        <w:t>skarp front mellom de varme og kalde vannmassene, som blir kalt Den arktiske front. Hvordan de to vannmassene er fordelt over havområdet og i dypet, og blandingen av vannmasser med ulik temperatur og saltinnhold, er svært viktig fordi det styrer utbredelsen av arter, populasjoner og samforekomst av både plankton, fisk og sjøpattedyr.</w:t>
      </w:r>
    </w:p>
    <w:p w14:paraId="02C5CCAD" w14:textId="77777777" w:rsidR="00617A19" w:rsidRPr="00D23A2D" w:rsidRDefault="00F23A99" w:rsidP="00D23A2D">
      <w:r w:rsidRPr="00D23A2D">
        <w:t>Tyngre vannmasser blir dannet her ved at varmt og salt atlanterhavsvann som strømmer inn i området, mister mye av sin varme til atmosfæren. Når dette skjer blir vannet tyngre og synker ned i dypet og strømmer senere ut av De nordiske hav og inn i sørligere deler av Atlanterhavet, og bidrar slik til omveltningssirkulasjonen i det nordlige Atlanterhavet. Denne transporten av vann fra overflaten til dypet er av stor betydning for den globale karbonsyklusen, og ved transporten overføres CO</w:t>
      </w:r>
      <w:r w:rsidRPr="00D23A2D">
        <w:rPr>
          <w:rStyle w:val="skrift-senket"/>
        </w:rPr>
        <w:t>2</w:t>
      </w:r>
      <w:r w:rsidRPr="00D23A2D">
        <w:t xml:space="preserve"> som overflatevannet har tatt opp fra atmosfæren ned i dypet av havet.</w:t>
      </w:r>
    </w:p>
    <w:p w14:paraId="7949C337" w14:textId="77777777" w:rsidR="00617A19" w:rsidRPr="00D23A2D" w:rsidRDefault="00F23A99" w:rsidP="00D23A2D">
      <w:r w:rsidRPr="00D23A2D">
        <w:t xml:space="preserve">Plankton forekommer fra bunn til overflate gjennom hele utredningsområdet, men mengden og artssammensetningen varierer geografisk og med miljøforholdene i ulike typer vannmasser. Mengden av en gitt planktonart i et bestemt område og dyp vil videre endre seg gjennom sesongsyklusen. Bakteriene er de mest tallrike organismene, og deres funksjon i det pelagiske økosystemet er i hovedsak knyttet til nedbryting av organisk materiale. Planteplanktonet omdanner uorganisk karbon til biologisk bundet organisk karbon ved fotosyntese. Dyreplanktonet spiller en viktig rolle i det pelagiske systemet ved å beite på planteplanktonet, mens de selv spises av organismer på høyere </w:t>
      </w:r>
      <w:proofErr w:type="gramStart"/>
      <w:r w:rsidRPr="00D23A2D">
        <w:t>trofiske nivå</w:t>
      </w:r>
      <w:proofErr w:type="gramEnd"/>
      <w:r w:rsidRPr="00D23A2D">
        <w:t>. Slik kanaliseres energien fra primærprodusentene oppover i næringsnettet.</w:t>
      </w:r>
    </w:p>
    <w:p w14:paraId="1DD301EE" w14:textId="77777777" w:rsidR="00617A19" w:rsidRPr="00D23A2D" w:rsidRDefault="00F23A99" w:rsidP="00D23A2D">
      <w:r w:rsidRPr="00D23A2D">
        <w:t xml:space="preserve">Det pelagiske </w:t>
      </w:r>
      <w:proofErr w:type="spellStart"/>
      <w:r w:rsidRPr="00D23A2D">
        <w:t>fiskesamfunnet</w:t>
      </w:r>
      <w:proofErr w:type="spellEnd"/>
      <w:r w:rsidRPr="00D23A2D">
        <w:t xml:space="preserve"> i Norskehavet er dominert av store bestander av norsk vårgytende sild, makrell og kolmule. I tillegg finnes det store mengder av lodde, og mindre mengder atlantisk laks, rognkjeks og makrellstørje. Norskehavet er først og fremst et viktig beiteområde for de arter som vandrer inn i Norskehavet, bl.a. for å beite på dyreplankton om våren og sommeren. Sild, makrell, lodde, laks, rognkjeks og makrellstørje holder seg fremfor alt i de øvre vannlag mens kolmulen ofte finnes dypere, mellom 200 og 500 meter. Kontinentalskråningen er påvirket av møte mellom varme atlantiske vannmasser og kalde vannmasser. Her forekommer en rekke arter, herunder flere kommersielt viktige arter som blåkveite, </w:t>
      </w:r>
      <w:proofErr w:type="spellStart"/>
      <w:r w:rsidRPr="00D23A2D">
        <w:t>snabeluer</w:t>
      </w:r>
      <w:proofErr w:type="spellEnd"/>
      <w:r w:rsidRPr="00D23A2D">
        <w:t xml:space="preserve"> og vanlig uer.</w:t>
      </w:r>
    </w:p>
    <w:p w14:paraId="42FDD610" w14:textId="77777777" w:rsidR="00617A19" w:rsidRPr="00D23A2D" w:rsidRDefault="00F23A99" w:rsidP="00D23A2D">
      <w:r w:rsidRPr="00D23A2D">
        <w:t>For de fleste bestander er status god og de høstes bærekraftig. Noen arter er listet som sårbare, sterkt truet eller kritisk truet på norsk rødliste for arter, herunder vanlig uer, blålange og en rekke bruskfiskarter. For ikke-kommersielle arter mangler ofte informasjon om bestandsstørrelse, reproduksjons- og oppvekstområder, samt kunnskap om vandringsmønster. For områder dypere enn 1 000 meter er kunnskapsmangelen betydelig. Det finnes kun sporadiske undersøkelser på større dyp, hvor mange ikke-kommersielle arter lever.</w:t>
      </w:r>
    </w:p>
    <w:p w14:paraId="1F09EC0C" w14:textId="77777777" w:rsidR="00617A19" w:rsidRPr="00D23A2D" w:rsidRDefault="00F23A99" w:rsidP="00D23A2D">
      <w:r w:rsidRPr="00D23A2D">
        <w:t xml:space="preserve">Tolv sjøpattedyrarter blir jevnlig observert i utredningsområdet. Vågehval, finnhval og knølhval er de mest tallrike bardehvalene. De observeres fremfor alt om sommeren, rundt hele Den arktiske front og til dels også i mer sørlige områder av Norskehavet. Hanner av tannhvalarten spermhval beiter også over det meste av utredningsområdet om sommeren. De nevnte storhvalene antas generelt å dra til sørlige farvann i løpet av vinteren for å pare seg eller kalve. Tannhvalartene spekkhogger, nebbhval og </w:t>
      </w:r>
      <w:proofErr w:type="spellStart"/>
      <w:r w:rsidRPr="00D23A2D">
        <w:t>kvitnosdelfin</w:t>
      </w:r>
      <w:proofErr w:type="spellEnd"/>
      <w:r w:rsidRPr="00D23A2D">
        <w:t xml:space="preserve"> blir stort sett i disse nordlige farvann gjennom hele året. Både for de stasjonære og de migrerende artene er beitingen i og rundt utredningsområdet antakelig av stor betydning for overlevelse og reproduksjonsevne. Sjøpattedyrenes beitesuksess påvirkes både av naturlige og menneskeskapte svingninger i forekomsten av byttedyr, men kan også påvirkes av direkte forstyrrelser fra andre menneskelige aktiviteter enn fiskerier.</w:t>
      </w:r>
    </w:p>
    <w:p w14:paraId="5AB13FBB" w14:textId="77777777" w:rsidR="00617A19" w:rsidRPr="00D23A2D" w:rsidRDefault="00F23A99" w:rsidP="00D23A2D">
      <w:r w:rsidRPr="00D23A2D">
        <w:lastRenderedPageBreak/>
        <w:t>Undersøkelsesområdet ligger generelt langt fra land og menneskelig aktivitet, og er relativt dårlig kartlagt med hensyn til sjøfugl sammenlignet med andre havområder, som for eksempel Barentshavet. Sjøfuglbestandene som opptrer innenfor området er i stor grad et resultat av høy primær- og sekundærproduksjon av plante- og dyreplankton, samt store bestander av små, pelagiske fiskearter. Til sammen 26 arter av sjøfugl opptrer innenfor undersøkelsesområdet eller er antatt å gjøre det som følge av at de hekker på omkringliggende landområder.</w:t>
      </w:r>
    </w:p>
    <w:p w14:paraId="5CE6CBB0" w14:textId="77777777" w:rsidR="00617A19" w:rsidRPr="00D23A2D" w:rsidRDefault="00F23A99" w:rsidP="00D23A2D">
      <w:r w:rsidRPr="00D23A2D">
        <w:t xml:space="preserve">Analysen som ble utført for konsekvensutredningen er basert på populasjonskartene for seks pelagiske arter (havhest, </w:t>
      </w:r>
      <w:proofErr w:type="spellStart"/>
      <w:r w:rsidRPr="00D23A2D">
        <w:t>krykkje</w:t>
      </w:r>
      <w:proofErr w:type="spellEnd"/>
      <w:r w:rsidRPr="00D23A2D">
        <w:t>, lomvi, polarlomvi, lunde og alkekonge). Tettheten samlet sett for de seks pelagiske artene er relativt sett ikke spesielt høy til noen tider av året, sammenlignet med tilgrensende havområder, for eksempel Barentshavet. Unntaket her er områdene rundt Jan Mayen og vest av Svalbard i hekkesesongen.</w:t>
      </w:r>
    </w:p>
    <w:p w14:paraId="1D210837" w14:textId="77777777" w:rsidR="00617A19" w:rsidRPr="00D23A2D" w:rsidRDefault="00F23A99" w:rsidP="00D23A2D">
      <w:r w:rsidRPr="00D23A2D">
        <w:t>Dette kan trolig forklares med at hoveddelen av undersøkelsesområdet utgjøres av dyphavsområder med lavere produktivitet enn tilgrensende havområder. Unntak her er områdene rundt Jan Mayen og mellom Jan Mayen og Island. I tillegg utgjør undersøkelsesområdet, med unntak for hekkebestandene på Jan Mayen og de vestlige delene av Svalbard (samt enkelte arter/bestander på Grønland), først og frem et viktig transittområde for store bestander som beveger seg gjennom området høst, vinter og vår.</w:t>
      </w:r>
    </w:p>
    <w:p w14:paraId="1744E154" w14:textId="77777777" w:rsidR="00617A19" w:rsidRPr="00D23A2D" w:rsidRDefault="00F23A99" w:rsidP="00D23A2D">
      <w:r w:rsidRPr="00D23A2D">
        <w:t>Den sentrale delen av undersøkelsesområdet utgjør en svært viktig migrasjonskorridor for noen av verdens største sjøfuglbestander. Flere millioner sjøfugl fra internasjonalt viktige hekkeområder i Barentshavet og Norskehavet migrerer gjennom området hver vår og høst. Mange av sjøfuglbestandene som benytter utredningsområdet er i dårlig forfatning og flertallet av artene er rødlistet.</w:t>
      </w:r>
    </w:p>
    <w:p w14:paraId="48850199" w14:textId="77777777" w:rsidR="00617A19" w:rsidRPr="00D23A2D" w:rsidRDefault="00F23A99" w:rsidP="00D23A2D">
      <w:pPr>
        <w:pStyle w:val="Overskrift3"/>
      </w:pPr>
      <w:r w:rsidRPr="00D23A2D">
        <w:t>Miljømessige virkninger og avbøtende tiltak</w:t>
      </w:r>
    </w:p>
    <w:p w14:paraId="319B1942" w14:textId="77777777" w:rsidR="00617A19" w:rsidRPr="00D23A2D" w:rsidRDefault="00F23A99" w:rsidP="00D23A2D">
      <w:r w:rsidRPr="00D23A2D">
        <w:t xml:space="preserve">Konsekvensutredningen som er gjennomført belyser identifiserte påvirkninger knyttet til leting, utvinning og avslutning av virksomheten. Konsekvensutredningen som er en del av </w:t>
      </w:r>
      <w:proofErr w:type="gramStart"/>
      <w:r w:rsidRPr="00D23A2D">
        <w:t>åpningsprosessen</w:t>
      </w:r>
      <w:proofErr w:type="gramEnd"/>
      <w:r w:rsidRPr="00D23A2D">
        <w:t xml:space="preserve"> har hovedfokuset på aktivitetene til havs og ikke eksempelvis prosessering på land.</w:t>
      </w:r>
    </w:p>
    <w:p w14:paraId="2624C82D" w14:textId="77777777" w:rsidR="00617A19" w:rsidRPr="00D23A2D" w:rsidRDefault="00F23A99" w:rsidP="00D23A2D">
      <w:r w:rsidRPr="00D23A2D">
        <w:t>Utredningene viser at leting generelt bare vil medføre et lite fysisk inngrep og vil være en kortvarig aktivitet. Aktivitet både knyttet til leting etter forekomster og avslutning av utvinning er generelt funnet å gi små miljømessige virkninger. Virkninger av utvinningsvirksomhet vil delvis avhenge av teknisk løsning, herunder relevante avbøtende tiltak. Samtidig er det forhold som ikke kan avbøtes av tilpasning av teknologien, som der områder brytes av eller skaves bort, og habitater blir fjernet. Virkninger ved utvinning vil i all hovedsak være knyttet til det konkrete, lokale geografiske området der utvinningen foregår. Regionale virkninger forventes ikke slik det eksempelvis kan bli ved større akutte oljeutslipp i forbindelse med petroleumsvirksomhet.</w:t>
      </w:r>
    </w:p>
    <w:p w14:paraId="6C203FF6" w14:textId="77777777" w:rsidR="00617A19" w:rsidRPr="00D23A2D" w:rsidRDefault="00F23A99" w:rsidP="00D23A2D">
      <w:r w:rsidRPr="00D23A2D">
        <w:t>Arealet omfattet av ev. utvinning vil være svært begrenset i forhold til det totale havbunnsarealet som ligger til grunn for konsekvensutredningen. Konsekvensene avhenger av hvilket naturmiljø som påvirkes. Hver enkelt aktivitet ved utvinning av mineraler på havbunnen kan føre til ulike påvirkninger på økosystemet på den aktuelle lokaliteten.</w:t>
      </w:r>
    </w:p>
    <w:p w14:paraId="2C42A380" w14:textId="77777777" w:rsidR="00617A19" w:rsidRPr="00D23A2D" w:rsidRDefault="00F23A99" w:rsidP="00D23A2D">
      <w:r w:rsidRPr="00D23A2D">
        <w:t xml:space="preserve">Alle vurderingene av virkninger på naturforhold og miljø er gjort på et generelt grunnlag, relatert til ressurstype (sulfider eller manganskorpe), ulike typer av teknologiske løsninger for utvinning (og leting) og tilhørende aktivitet. Denne tilnærmingen er valgt for å dekke mulighetsrommet innen </w:t>
      </w:r>
      <w:r w:rsidRPr="00D23A2D">
        <w:lastRenderedPageBreak/>
        <w:t>teknologier og omfang av virksomhet, og for samtidig å ta hensyn til den variasjonen som finnes i utredningsområdet når det gjelder naturressurser og miljøforhold.</w:t>
      </w:r>
    </w:p>
    <w:p w14:paraId="138724F8" w14:textId="77777777" w:rsidR="00617A19" w:rsidRPr="00D23A2D" w:rsidRDefault="00F23A99" w:rsidP="00D23A2D">
      <w:r w:rsidRPr="00D23A2D">
        <w:t>Dyphavsområdene i utredningsområdet er lite kartlagt og undersøkt. Vi vet lite om arters eksistens og utbredelser samt sammenheng i økosystemet. Det er følgelig betydelige kunnskapsmangler knyttet til faunasammensetning og organismenes sårbarhet for påvirkning fra havbunnsmineralvirksomhet og restitusjonspotensiale etter skade. Dette medfører at det er usikkerhet tilknyttet vurdering av konsekvenser for flere av påvirkningene fra havbunnsmineralvirksomhet.</w:t>
      </w:r>
    </w:p>
    <w:p w14:paraId="42A1EBCD" w14:textId="77777777" w:rsidR="00617A19" w:rsidRPr="00D23A2D" w:rsidRDefault="00F23A99" w:rsidP="00D23A2D">
      <w:r w:rsidRPr="00D23A2D">
        <w:t xml:space="preserve">Siden det ikke er detaljert kunnskap om hvilke organismer som forekommer i ulike deler av utredningsområdet er det ved vurdering av den romlige utbredelsen av fysisk påvirkning og partikkelspredning lagt til grunn sårbare områder (naturtypene </w:t>
      </w:r>
      <w:proofErr w:type="spellStart"/>
      <w:r w:rsidRPr="00D23A2D">
        <w:t>sjøfjell</w:t>
      </w:r>
      <w:proofErr w:type="spellEnd"/>
      <w:r w:rsidRPr="00D23A2D">
        <w:t xml:space="preserve"> og hydrotermale organismesamfunn) og ikke bestander eller årsklasser av enkeltarter. Det er ikke definert et totalt mulig arealbruk for havbunnsmineralvirksomhet. Det foreligger ikke kunnskap om hvor stort samlet areal som dekkes av henholdsvis manganskorper og sulfidforekomster. Ved vurdering av den romlige utbredelsen av påvirkningene er enheten det vurderes mot derfor ett </w:t>
      </w:r>
      <w:proofErr w:type="spellStart"/>
      <w:r w:rsidRPr="00D23A2D">
        <w:t>sjøfjell</w:t>
      </w:r>
      <w:proofErr w:type="spellEnd"/>
      <w:r w:rsidRPr="00D23A2D">
        <w:t xml:space="preserve"> eller én sulfidforekomst og ikke totalforekomst av disse i utredningsområdet. Det innebærer at vurderingene av den romlige utbredelsen for enkelte av påvirkningstypene kan være konservative. I tillegg vet vi lite om arters eksistens og utbredelser, samt sammenheng i økosystemet. Dette betyr at selv inngrep på mindre områder i teorien kan ha alvorlige negative konsekvenser som vi ikke kjenner omfanget av. Disse kan også være irreversible. Prosjektspesifikke konsekvensvurderinger knyttet til eventuelle fremtidige utvinningsplaner vil kunne konkludere med andre konsekvensnivå enn det som er vurdert i konsekvensutredningen basert på stedsspesifikke kartlegginger av havbunnen. Det samme vil informasjon som tilkommer gjennom den planlagte kartleggingen i statlig regi.</w:t>
      </w:r>
    </w:p>
    <w:p w14:paraId="58DFE9AB" w14:textId="77777777" w:rsidR="00617A19" w:rsidRPr="00D23A2D" w:rsidRDefault="00F23A99" w:rsidP="00D23A2D">
      <w:r w:rsidRPr="00D23A2D">
        <w:t>For eventuelle konkrete fremtidige utvinningsprosjekter stiller havbunnsmineralloven krav til godkjent plan for utvinning. En søknad om slik godkjenning krever gjennomføring av en prosjektspesifikk konsekvensutredning knyttet til den foreslåtte, konkrete aktiviteten. Da skal blant annet lokale forhold utredes og hensyntas. Relevante avbøtende tiltak må vurderes.</w:t>
      </w:r>
    </w:p>
    <w:p w14:paraId="211428EE" w14:textId="77777777" w:rsidR="00617A19" w:rsidRPr="00D23A2D" w:rsidRDefault="00F23A99" w:rsidP="00D23A2D">
      <w:r w:rsidRPr="00D23A2D">
        <w:t xml:space="preserve">De største miljømessige virkningene er vurdert å være knyttet til lokal fysisk påvirkning av bunnhabitat/-substrat med tilhørende økosystem fra utvinning av mineralforekomster, for henholdsvis aktive (nær aktive) hydrotermale kilder og manganskorper. Virkningene vil være av lokal karakter, avgrenset til selve området som blir utvunnet. Størrelsen på en utvinningslokalitet for sulfider er vurdert i størrelsesorden 0,2–0.5 kvadratkilometer og for en skorpelokalitet anslagsvis 20 kvadratkilometer. Disse anslagene for omfattet areal er beheftet med usikkerhet, men er basert på dagens kunnskap om ressurser og utvinningsmetoder. Mulighet for gjenetablering av bunndyrsamfunn er vurdert som noe forskjellig mellom manganskorper og sulfidforekomster. Underliggende fjell gir grunnlag for gjenetablering av fauna etter fjerning av skorpe. Det er usikkerhet omkring tidsaspektet for dette. Etter utvinning av en aktiv sulfidforekomst, vil nye skorsteiner gradvis bygges opp og over tid danne grunnlag for etablering av ny bunnfauna. Det er usikkerhet omkring tidsaspektet for dette. For utvinning av inaktive sulfidforekomster er miljøvirkningene i konsekvensutredningen vurdert som små, da en her kan få relativt hurtig gjenetablering av bunnfauna. Berørt område er uansett begrenset i forhold til ventet utbredelse av tilsvarende bunndyrsamfunn. Påvirkningen ved fysisk fjerning av manganskorper er lokalt vurdert å ligge på konsekvensnivå «stor» for det aktuelle </w:t>
      </w:r>
      <w:proofErr w:type="spellStart"/>
      <w:r w:rsidRPr="00D23A2D">
        <w:t>sjøfjellet</w:t>
      </w:r>
      <w:proofErr w:type="spellEnd"/>
      <w:r w:rsidRPr="00D23A2D">
        <w:t xml:space="preserve"> og kan gi økosystemrelaterte virkninger lokalt. Denne påvirkningen er av langsiktig </w:t>
      </w:r>
      <w:r w:rsidRPr="00D23A2D">
        <w:lastRenderedPageBreak/>
        <w:t>varighet ved at typiske organismer som kan utgjøre habitat og leveområder for assosiert fauna, f.eks. svamp og koraller, vokser sakte og har lang restitusjonstid.</w:t>
      </w:r>
    </w:p>
    <w:p w14:paraId="1D72E3D7" w14:textId="77777777" w:rsidR="00617A19" w:rsidRPr="00D23A2D" w:rsidRDefault="00F23A99" w:rsidP="00D23A2D">
      <w:r w:rsidRPr="00D23A2D">
        <w:t xml:space="preserve">Fysisk fjerning av aktive sulfidsystemer er lokalt vurdert å ligge på konsekvensnivå «stor», med langsiktig virkning der det forventes å gå flere tiår før habitatet er tilbake til førtilstand etter utvinning, og ukjent tid for ev. endemiske samfunn å gjenetableres. Det arealmessige uttaket som er skissert for utredningen utgjør en stor andel av størrelsen på hvert av de største kjente hydrotermiske felt i utredningsområdet. For inaktive sulfidforekomster er konsekvensnivået lokalt vurdert som «liten», basert på en totalvurdering av restitusjonstid og påvirket areal som vurderes å utgjøre en liten andel av område med utbredt </w:t>
      </w:r>
      <w:proofErr w:type="spellStart"/>
      <w:r w:rsidRPr="00D23A2D">
        <w:t>bløtbunnsfauna</w:t>
      </w:r>
      <w:proofErr w:type="spellEnd"/>
      <w:r w:rsidRPr="00D23A2D">
        <w:t>. Virkningene vil være av lokal karakter, avgrenset til selve området som blir utvunnet.</w:t>
      </w:r>
    </w:p>
    <w:p w14:paraId="5B9B7D7B" w14:textId="77777777" w:rsidR="00617A19" w:rsidRPr="00D23A2D" w:rsidRDefault="00F23A99" w:rsidP="00D23A2D">
      <w:r w:rsidRPr="00D23A2D">
        <w:t xml:space="preserve">Utvinning av havbunnsmineraler kan medføre spredning av partikler fra selve ekstraksjonen/utvinningen fra havbunnen, samt fra eventuelt utslipp av returvann (vann kan brukes for å transportere mineralressursene opp til overflatefartøy/-innretning). Partikler fra ekstraksjonen vil drive med bunnstrømmen og avsettes over et visst areal – i hovedsak nær utvinningslokaliteten. Konsentrasjonen av partikler i vannmassene vil avta gradvis ut fra utslippspunktet. Det ventes større omfang av spredning etter </w:t>
      </w:r>
      <w:proofErr w:type="spellStart"/>
      <w:r w:rsidRPr="00D23A2D">
        <w:t>avvanning</w:t>
      </w:r>
      <w:proofErr w:type="spellEnd"/>
      <w:r w:rsidRPr="00D23A2D">
        <w:t xml:space="preserve"> enn fra selve mineralekstraksjonen, både i areal og vertikalt i vannsøylen. Litteraturgjennomgangen angir partikkelnivåer tilbake til bakgrunnsnivå i området mellom en og ti kilometer for ekstraksjon og </w:t>
      </w:r>
      <w:proofErr w:type="gramStart"/>
      <w:r w:rsidRPr="00D23A2D">
        <w:t>potensielt</w:t>
      </w:r>
      <w:proofErr w:type="gramEnd"/>
      <w:r w:rsidRPr="00D23A2D">
        <w:t xml:space="preserve"> betydelig mer fra returvann – avhengig av lokale forhold og volumer.</w:t>
      </w:r>
    </w:p>
    <w:p w14:paraId="7729B15F" w14:textId="77777777" w:rsidR="00617A19" w:rsidRPr="00D23A2D" w:rsidRDefault="00F23A99" w:rsidP="00D23A2D">
      <w:r w:rsidRPr="00D23A2D">
        <w:t xml:space="preserve">Avsetning av partikler på havbunnen vil også være størst rundt ekstraksjonslokaliteten ved utvinning – i størrelsesorden noen få til over ti kilometer, mens målbare avsetninger etter utslipp av returvann er angitt som beskjedne og generelt avgrenset til maksimalt noen få kilometer. Det understrekes at det er usikkerhet knyttet til dette, med store lokale og partikkelrelaterte forskjeller. Partikkelavsetning på havbunnen er vurdert å ligge på konsekvensnivå «middels» for utvinning av manganskorper og «stor» for aktive sulfidforekomster. Påvirkning er av langsiktig varighet ved at organismer som kan utgjøre habitat og leve- og oppvekstområder for assosiert fauna på </w:t>
      </w:r>
      <w:proofErr w:type="spellStart"/>
      <w:r w:rsidRPr="00D23A2D">
        <w:t>sjøfjell</w:t>
      </w:r>
      <w:proofErr w:type="spellEnd"/>
      <w:r w:rsidRPr="00D23A2D">
        <w:t xml:space="preserve"> og sulfidforekomster vokser langsomt og/eller de har et lavt rekoloniseringspotensial og dermed lang restitusjonstid. Påvirkningen kan dermed gi økosystemrelaterte virkninger. Berørt område med antatt skadelig avsetning er forventet i en avstand på rundt 1 kilometer rundt en undervannsenhet. Romlig er dette vurdert som en betydelig andel av berørt område sett i sammenheng med størrelsen på ett enkelt </w:t>
      </w:r>
      <w:proofErr w:type="spellStart"/>
      <w:r w:rsidRPr="00D23A2D">
        <w:t>sjøfjell</w:t>
      </w:r>
      <w:proofErr w:type="spellEnd"/>
      <w:r w:rsidRPr="00D23A2D">
        <w:t>, og stor andel av berørt område sett i sammenheng med størrelsen på en enkelt aktiv sulfidforekomst. Tilsvarende som for fysisk fjerning er konsekvensnivået for inaktive sulfidforekomster ved partikkelavsetning vurdert som «liten» basert på en totalvurdering av restitusjonstid og påvirket areal med utbredt bunnfauna. Virkningene er dermed av lokal karakter.</w:t>
      </w:r>
    </w:p>
    <w:p w14:paraId="1586739D" w14:textId="77777777" w:rsidR="00617A19" w:rsidRPr="00D23A2D" w:rsidRDefault="00F23A99" w:rsidP="00D23A2D">
      <w:r w:rsidRPr="00D23A2D">
        <w:t>Partikler og løste metaller fra returvann kan fraktes lengre, men vil generelt fortynnes og det er konkludert med at det medfører små til middels miljøvirkninger, avgrenset til mindre deler av havområdet og kun små deler av bestander. Utredningen av fiskeriaktivitet viser lite uttak av fisk og annen sjømat i området og det vurderes i konsekvensutredningen at risiko for konsekvenser for matsikkerhet er lav.</w:t>
      </w:r>
    </w:p>
    <w:p w14:paraId="620E094D" w14:textId="77777777" w:rsidR="00617A19" w:rsidRPr="00D23A2D" w:rsidRDefault="00F23A99" w:rsidP="00D23A2D">
      <w:r w:rsidRPr="00D23A2D">
        <w:t xml:space="preserve">Det er antatt at malm fra eventuell norsk havbunnsutvinning vil transporteres til land for videre bearbeiding. Det er derfor ikke lagt til grunn av ev. utvinningsplaner vil basere seg på oppredning av malm ved bruk av kjemikalier på produksjonsenheten til havs. </w:t>
      </w:r>
    </w:p>
    <w:p w14:paraId="4F87C2D0" w14:textId="77777777" w:rsidR="00617A19" w:rsidRPr="00D23A2D" w:rsidRDefault="00F23A99" w:rsidP="00D23A2D">
      <w:r w:rsidRPr="00D23A2D">
        <w:lastRenderedPageBreak/>
        <w:t>Produksjonsenheter og behovet for transport- og logistikktjenester vil kreve energi med tilhørende utslipp til luft med dagens teknologier. De faktiske utslippene vil være avhengig av hva slags fartøy som vil bli benyttet, størrelsen på fartøyene, energiløsningen på fartøyene, hvorvidt det er installert utslippsreduserende tiltak samt antall operasjonsdager. Det legges til grunn at virksomheten vil være underlagt virkemidler som har til hensikt å redusere utslipp av klimagasser. Sektorovergripende virkemidler som avgifter på utslipp av klimagasser og utslippskvoter er i dag hovedvirkemidlene i klimapolitikken for å nå Norges klimamål. Krav til næringen kan også være et aktuelt virkemiddel.</w:t>
      </w:r>
    </w:p>
    <w:p w14:paraId="2649785C" w14:textId="77777777" w:rsidR="00617A19" w:rsidRPr="00D23A2D" w:rsidRDefault="00F23A99" w:rsidP="00D23A2D">
      <w:r w:rsidRPr="00D23A2D">
        <w:t>Leting og utvinning av havbunnsmineraler kan også medføre andre typer miljøvirkninger, men disse er generelt vurdert å representere et mindre konsekvenspotensial og kan avbøtes gjennom hensiktsmessige, målrettede tiltak. Dette omfatter blant annet:</w:t>
      </w:r>
    </w:p>
    <w:p w14:paraId="6B9B303E" w14:textId="77777777" w:rsidR="00617A19" w:rsidRPr="00D23A2D" w:rsidRDefault="00F23A99" w:rsidP="00D23A2D">
      <w:pPr>
        <w:pStyle w:val="Liste"/>
      </w:pPr>
      <w:r w:rsidRPr="00D23A2D">
        <w:t>Lyd og vibrasjoner</w:t>
      </w:r>
    </w:p>
    <w:p w14:paraId="3B96BE06" w14:textId="77777777" w:rsidR="00617A19" w:rsidRPr="00D23A2D" w:rsidRDefault="00F23A99" w:rsidP="00D23A2D">
      <w:pPr>
        <w:pStyle w:val="Liste"/>
      </w:pPr>
      <w:r w:rsidRPr="00D23A2D">
        <w:t>Kunstig lys</w:t>
      </w:r>
    </w:p>
    <w:p w14:paraId="2104BDA1" w14:textId="77777777" w:rsidR="00617A19" w:rsidRPr="00D23A2D" w:rsidRDefault="00F23A99" w:rsidP="00D23A2D">
      <w:pPr>
        <w:pStyle w:val="Liste"/>
      </w:pPr>
      <w:r w:rsidRPr="00D23A2D">
        <w:t>Risiko for innførsel av fremmede arter</w:t>
      </w:r>
    </w:p>
    <w:p w14:paraId="4DEB8DF9" w14:textId="77777777" w:rsidR="00617A19" w:rsidRPr="00D23A2D" w:rsidRDefault="00F23A99" w:rsidP="00D23A2D">
      <w:pPr>
        <w:pStyle w:val="Liste"/>
      </w:pPr>
      <w:r w:rsidRPr="00D23A2D">
        <w:t>Fjerning av organismer ved inntak av vann nær havbunnen</w:t>
      </w:r>
    </w:p>
    <w:p w14:paraId="60B2640B" w14:textId="77777777" w:rsidR="00617A19" w:rsidRPr="00D23A2D" w:rsidRDefault="00F23A99" w:rsidP="00D23A2D">
      <w:r w:rsidRPr="00D23A2D">
        <w:t>Slike forhold må vurderes konkret for eventuelle utvinningsprosjekter i prosjektsspesifikke konsekvensutredninger.</w:t>
      </w:r>
    </w:p>
    <w:p w14:paraId="36B4EAFD" w14:textId="77777777" w:rsidR="00617A19" w:rsidRPr="00D23A2D" w:rsidRDefault="00F23A99" w:rsidP="00D23A2D">
      <w:pPr>
        <w:pStyle w:val="avsnitt-undertittel"/>
      </w:pPr>
      <w:r w:rsidRPr="00D23A2D">
        <w:t>Identifiserte, mulige avbøtende tiltak</w:t>
      </w:r>
    </w:p>
    <w:p w14:paraId="55A7C274" w14:textId="77777777" w:rsidR="00617A19" w:rsidRPr="00D23A2D" w:rsidRDefault="00F23A99" w:rsidP="00D23A2D">
      <w:r w:rsidRPr="00D23A2D">
        <w:t>I konsekvensutredningen er miljøpåvirkning på havbunn, i vannsøyle og utslipp til luft vurdert. Konsekvenser ved leting og avslutning er for alle påvirkninger vurdert å ha små miljøvirkninger noe som gjør avbøtende tiltak mindre relevant. For utvinning vil påvirkningene være større helt lokalt.</w:t>
      </w:r>
    </w:p>
    <w:p w14:paraId="1FDBAE1D" w14:textId="77777777" w:rsidR="00617A19" w:rsidRPr="00D23A2D" w:rsidRDefault="00F23A99" w:rsidP="00D23A2D">
      <w:r w:rsidRPr="00D23A2D">
        <w:t xml:space="preserve">Det finnes ingen igangsatte utvinningsprosjekter i verden i dag og teknologi som skal til for å kunne hente opp mineralene er fremdeles under utvikling. Et godt avbøtende tiltak for å redusere miljøpåvirkningen vil derfor være å </w:t>
      </w:r>
      <w:proofErr w:type="gramStart"/>
      <w:r w:rsidRPr="00D23A2D">
        <w:t>integrere</w:t>
      </w:r>
      <w:proofErr w:type="gramEnd"/>
      <w:r w:rsidRPr="00D23A2D">
        <w:t xml:space="preserve"> miljørisikoreduserende tiltak i teknologiutviklingen. Forslag til enkelte avbøtende tiltak for de ulike påvirkninger er identifisert. Siden teknologi for utvinning av havbunnsmineraler er under utvikling, er foreslåtte avbøtende tiltak av generisk karakter. Geografiske og tidsmessig avbøtende tiltak kan også innføres. </w:t>
      </w:r>
    </w:p>
    <w:p w14:paraId="49B35D6F" w14:textId="77777777" w:rsidR="00617A19" w:rsidRPr="00D23A2D" w:rsidRDefault="00F23A99" w:rsidP="00D23A2D">
      <w:r w:rsidRPr="00D23A2D">
        <w:t>Fysisk fjerning og ødeleggelse av bunnhabitat, spesielt ved aktive sulfidforekomster og manganskorper, og oppvirvling av sedimenter ved ekstraksjon, er identifisert til å kunne bli de viktigste miljøpåvirkningene fra fremtidig havbunnsmineralvirksomhet på norsk sokkel. Mulige, identifiserte avbøtende tiltak mot denne type virkninger er:</w:t>
      </w:r>
    </w:p>
    <w:p w14:paraId="01144F6F" w14:textId="77777777" w:rsidR="00617A19" w:rsidRPr="00D23A2D" w:rsidRDefault="00F23A99" w:rsidP="00D23A2D">
      <w:pPr>
        <w:pStyle w:val="Liste"/>
        <w:rPr>
          <w:rStyle w:val="kursiv"/>
        </w:rPr>
      </w:pPr>
      <w:r w:rsidRPr="00D23A2D">
        <w:rPr>
          <w:rStyle w:val="kursiv"/>
        </w:rPr>
        <w:t>Kartlegging</w:t>
      </w:r>
      <w:r w:rsidRPr="00D23A2D">
        <w:t>. Kartlegging av sårbare habitater/marine organismer før oppstart av utvinning tilsvarende grunnlagsundersøkelser og aktivitetsspesifikk havbunnskartlegging ved petroleumsvirksomhet og bruk av resultatene i videre planlegging for å redusere miljøpåvirkningen</w:t>
      </w:r>
    </w:p>
    <w:p w14:paraId="0337FC37" w14:textId="77777777" w:rsidR="00617A19" w:rsidRPr="00D23A2D" w:rsidRDefault="00F23A99" w:rsidP="00D23A2D">
      <w:pPr>
        <w:pStyle w:val="Liste"/>
        <w:rPr>
          <w:rStyle w:val="kursiv"/>
        </w:rPr>
      </w:pPr>
      <w:r w:rsidRPr="00D23A2D">
        <w:rPr>
          <w:rStyle w:val="kursiv"/>
        </w:rPr>
        <w:t>Arealbruk på havbunnen</w:t>
      </w:r>
      <w:r w:rsidRPr="00D23A2D">
        <w:t>. Arealbruken på hver uttakslokalitet holdes lavest mulig slik at direkte berørt bunnareal minimeres. Eventuell mellomlagring på sjøbunnen av sulfidmalm etableres i områder der overdekningen allerede er fjernet. Eventuelt etablere avstandskrav mellom aktive utvinningslokaliteter i strømretningen definert ut fra forventet mengde partikler og spredningsavstand</w:t>
      </w:r>
    </w:p>
    <w:p w14:paraId="15D387E0" w14:textId="77777777" w:rsidR="00617A19" w:rsidRPr="00D23A2D" w:rsidRDefault="00F23A99" w:rsidP="00D23A2D">
      <w:pPr>
        <w:pStyle w:val="Liste"/>
        <w:rPr>
          <w:rStyle w:val="kursiv"/>
        </w:rPr>
      </w:pPr>
      <w:r w:rsidRPr="00D23A2D">
        <w:rPr>
          <w:rStyle w:val="kursiv"/>
        </w:rPr>
        <w:lastRenderedPageBreak/>
        <w:t>Utvinningsteknologi</w:t>
      </w:r>
      <w:r w:rsidRPr="00D23A2D">
        <w:t xml:space="preserve">. Bruk av teknologi for å minimere mengde </w:t>
      </w:r>
      <w:proofErr w:type="spellStart"/>
      <w:r w:rsidRPr="00D23A2D">
        <w:t>oppvirvlede</w:t>
      </w:r>
      <w:proofErr w:type="spellEnd"/>
      <w:r w:rsidRPr="00D23A2D">
        <w:t xml:space="preserve"> partikler ved knusing av metaller i lukket system vil redusere eksponering av skadelig stoffer og spredning bort fra utvinningsstedet. Dette vil også redusere spredning av metaller i vannmassen. Transport av malm i konteinere eller bruk av kombinert gassløft eller kurver og hydraulisk løft vil redusere mengde vann og dermed mengde returvann og utslipp av partikler</w:t>
      </w:r>
    </w:p>
    <w:p w14:paraId="6F105CB2" w14:textId="77777777" w:rsidR="00617A19" w:rsidRPr="00D23A2D" w:rsidRDefault="00F23A99" w:rsidP="00D23A2D">
      <w:pPr>
        <w:pStyle w:val="Liste"/>
        <w:rPr>
          <w:rStyle w:val="kursiv"/>
        </w:rPr>
      </w:pPr>
      <w:r w:rsidRPr="00D23A2D">
        <w:rPr>
          <w:rStyle w:val="kursiv"/>
        </w:rPr>
        <w:t>Vannbehandling</w:t>
      </w:r>
      <w:r w:rsidRPr="00D23A2D">
        <w:t xml:space="preserve">. Rensing av vann etter </w:t>
      </w:r>
      <w:proofErr w:type="spellStart"/>
      <w:r w:rsidRPr="00D23A2D">
        <w:t>avvanning</w:t>
      </w:r>
      <w:proofErr w:type="spellEnd"/>
      <w:r w:rsidRPr="00D23A2D">
        <w:t xml:space="preserve"> før utslipp til sjø. Slippe returvannet rett over havbunnen, eller under </w:t>
      </w:r>
      <w:proofErr w:type="spellStart"/>
      <w:r w:rsidRPr="00D23A2D">
        <w:t>fotisk</w:t>
      </w:r>
      <w:proofErr w:type="spellEnd"/>
      <w:r w:rsidRPr="00D23A2D">
        <w:t xml:space="preserve"> sone, slik at horisontal spredning i vannsøylen reduseres og at partikler som sedimenterer vil påvirke bunnsamfunn som allerede er påvirket av partikkelskyen fra ekstraksjonsfartøy og/eller fjernet og ødelagt av utvinningsenhetene</w:t>
      </w:r>
    </w:p>
    <w:p w14:paraId="61C112AF" w14:textId="77777777" w:rsidR="00617A19" w:rsidRPr="00D23A2D" w:rsidRDefault="00F23A99" w:rsidP="00D23A2D">
      <w:pPr>
        <w:pStyle w:val="Liste"/>
        <w:rPr>
          <w:rStyle w:val="kursiv"/>
        </w:rPr>
      </w:pPr>
      <w:r w:rsidRPr="00D23A2D">
        <w:rPr>
          <w:rStyle w:val="kursiv"/>
        </w:rPr>
        <w:t>Miljøovervåkning</w:t>
      </w:r>
      <w:r w:rsidRPr="00D23A2D">
        <w:t>. Etablere miljøovervåkning med for- og etterundersøkelser for å vurdere effekt av aktiviteten på havbunnen og for partikkelspredning for å få kunnskap om spredning og effekt av påvirkningen</w:t>
      </w:r>
    </w:p>
    <w:p w14:paraId="46F6A91A" w14:textId="77777777" w:rsidR="00617A19" w:rsidRPr="00D23A2D" w:rsidRDefault="00F23A99" w:rsidP="00D23A2D">
      <w:r w:rsidRPr="00D23A2D">
        <w:t>Ev. avbøtende tiltak overfor aktiviteten vil til enhver tid bli vurdert basert på fakta og oppdatert kunnskap.</w:t>
      </w:r>
    </w:p>
    <w:p w14:paraId="7FC22900" w14:textId="77777777" w:rsidR="00617A19" w:rsidRPr="00D23A2D" w:rsidRDefault="00F23A99" w:rsidP="00D23A2D">
      <w:r w:rsidRPr="00D23A2D">
        <w:t xml:space="preserve">Utvinningsvirksomhet kan pålegges krav om miljøovervåking, enten hjemlet i havbunnsmineralloven eller i forurensningsloven ved enkeltvedtak. Hensikten med miljøovervåking er blant annet å dokumentere eventuelle miljøvirkninger av virksomheten med tanke på å kunne </w:t>
      </w:r>
      <w:proofErr w:type="gramStart"/>
      <w:r w:rsidRPr="00D23A2D">
        <w:t>implementere</w:t>
      </w:r>
      <w:proofErr w:type="gramEnd"/>
      <w:r w:rsidRPr="00D23A2D">
        <w:t xml:space="preserve"> tiltak, dokumentere virkninger av egen virksomhet, samt for kunnskapsoppbygging.</w:t>
      </w:r>
    </w:p>
    <w:p w14:paraId="56ABEE0B" w14:textId="77777777" w:rsidR="00617A19" w:rsidRPr="00D23A2D" w:rsidRDefault="00F23A99" w:rsidP="00D23A2D">
      <w:r w:rsidRPr="00D23A2D">
        <w:t xml:space="preserve">Gjennomføring av miljøovervåking krever ofte en kombinasjon av flere teknikker, og for dyphavet må det tas hensyn til særskilte lokale (havdyp) og </w:t>
      </w:r>
      <w:proofErr w:type="spellStart"/>
      <w:r w:rsidRPr="00D23A2D">
        <w:t>logistikkmessige</w:t>
      </w:r>
      <w:proofErr w:type="spellEnd"/>
      <w:r w:rsidRPr="00D23A2D">
        <w:t xml:space="preserve"> forhold. Generelt kan aktuell overvåkingsmetodikk inndeles i tre hovedkategorier: visuelle observasjoner, fysiske prøver, samt sensorbaserte stasjonære og fjernstyrte autonome farkoster.</w:t>
      </w:r>
    </w:p>
    <w:p w14:paraId="1CD7FE61" w14:textId="77777777" w:rsidR="00617A19" w:rsidRPr="00D23A2D" w:rsidRDefault="00F23A99" w:rsidP="00D23A2D">
      <w:r w:rsidRPr="00D23A2D">
        <w:t xml:space="preserve">Miljøovervåking rettes mot relevante påvirkninger av en virksomhet og dertil tilhørende indikatorer. Basert på vurderingene i konsekvensutredningen vil </w:t>
      </w:r>
      <w:proofErr w:type="spellStart"/>
      <w:r w:rsidRPr="00D23A2D">
        <w:t>hovedoppmerksomheten</w:t>
      </w:r>
      <w:proofErr w:type="spellEnd"/>
      <w:r w:rsidRPr="00D23A2D">
        <w:t xml:space="preserve"> være relatert til fysiske forstyrrelser av havbunnen, inklusive bunnfauna, og relevant influensområde, samt tilsvarende for spredning av partikler i vannmassene og tilhørende avsetninger av partikler på havbunnen. Det vil bli stilt krav om miljøovervåkingsprogram for fremtidig utvinningsaktivitet.</w:t>
      </w:r>
    </w:p>
    <w:p w14:paraId="254695AC" w14:textId="77777777" w:rsidR="00617A19" w:rsidRPr="00D23A2D" w:rsidRDefault="00F23A99" w:rsidP="00D23A2D">
      <w:pPr>
        <w:pStyle w:val="Overskrift3"/>
      </w:pPr>
      <w:r w:rsidRPr="00D23A2D">
        <w:t>Mulige konsekvenser for andre havbaserte næringer</w:t>
      </w:r>
    </w:p>
    <w:p w14:paraId="1FE8B76F" w14:textId="77777777" w:rsidR="00617A19" w:rsidRPr="00D23A2D" w:rsidRDefault="00F23A99" w:rsidP="00D23A2D">
      <w:r w:rsidRPr="00D23A2D">
        <w:t>Det foregår et begrenset omfang av annen havbasert næringsvirksomhet i utredningsområdet, hovedsakelig avgrenset til noe fiskerivirksomhet og noe passerende skipstrafikk. Det er generelt vurdert at det vil være lite konfliktpotensial mellom havbunnsmineralvirksomhet og disse næringene, men dette må også vurderes nærmere i prosjektspesifikke konsekvensutredninger som skal inngå i eventuelle utvinningsplaner. I dette avsnittet behandles først fiskeriene, deretter skipsfart og til slutt andre næringer.</w:t>
      </w:r>
    </w:p>
    <w:p w14:paraId="3DD1EFE5" w14:textId="77777777" w:rsidR="00617A19" w:rsidRPr="00D23A2D" w:rsidRDefault="00F23A99" w:rsidP="00D23A2D">
      <w:r w:rsidRPr="00D23A2D">
        <w:t xml:space="preserve">Satellittsporingskart for perioden 2013–2019 viser at aktiviteten i utredningsområdet er veldig lav sammenlignet med andre fiskerike områder på norsk kontinentalsokkel. Fiskeriene i utredningsområdet er i hovedsak konsentrert rundt områder nær Jan Mayen (reke, blåkveite og torsk), samt helt sør i utredningsområdet (not/flytetrål etter sild, makrell og kolmule). Fiskeridirektoratet har etter at konsekvensutredningen ble ferdigstilt, fått oversendt data fra ICES over utenlandsk fiske i internasjonalt farvann i utredningsområdet. Dataene viser at det kan være relativt store variasjoner fra år til år. Jevnt over fiskes det større kvantum i områdene sør for 69°N, samtidig som antall </w:t>
      </w:r>
      <w:proofErr w:type="spellStart"/>
      <w:r w:rsidRPr="00D23A2D">
        <w:t>fisketimer</w:t>
      </w:r>
      <w:proofErr w:type="spellEnd"/>
      <w:r w:rsidRPr="00D23A2D">
        <w:t xml:space="preserve"> i dette området er færre enn i området nord for 69°N.</w:t>
      </w:r>
    </w:p>
    <w:p w14:paraId="39ED047A" w14:textId="77777777" w:rsidR="00617A19" w:rsidRPr="00D23A2D" w:rsidRDefault="00F23A99" w:rsidP="00D23A2D">
      <w:r w:rsidRPr="00D23A2D">
        <w:lastRenderedPageBreak/>
        <w:t>Eventuelle sikkerhetssoner rundt innretninger som benyttes i havbunnsmineralvirksomheten vil representere arealbeslag for alle typer fiskeri. Direkte arealbeslag er sikkerhetssonen, normalt med radius 500 meter omkring overflateinnretningen. Faktisk arealbeslag for fiskeriaktivitet avhenger av stedsspesifikke forhold (lokalitet, dybde, strøm mv.), type fiskeri og berørte fiskeriers mobilitet. I de aktuelle åpne havområdene med store vanndyp er det generelt stor mobilitet.</w:t>
      </w:r>
    </w:p>
    <w:p w14:paraId="54D17F75" w14:textId="77777777" w:rsidR="00617A19" w:rsidRPr="00D23A2D" w:rsidRDefault="00F23A99" w:rsidP="00D23A2D">
      <w:r w:rsidRPr="00D23A2D">
        <w:t>I det meste av utredningsområdet, med unntak for områder nær Jan Mayen, foregår fisket med pelagiske redskaper som ringnot eller flytetrål. Hvor og når fisket foregår avhenger av både fiskens vandring og de reguleringer som fiskerimyndighetene iverksetter. Dette er forhold som varierer fra år til år. For disse fiskeriene kan arealbeslag som følge av mineralutvinning på havbunnen fra tid til annen påvirke hvor fisken tas, men dette vil snarere være unntaket enn regelen. For de pelagiske fiskeriene ventes arealbegrensninger som følge av mineralutvinning ikke å medføre fangsttap, og eventuelt økte energikostnader vil være marginale.</w:t>
      </w:r>
    </w:p>
    <w:p w14:paraId="04137BC2" w14:textId="77777777" w:rsidR="00617A19" w:rsidRPr="00D23A2D" w:rsidRDefault="00F23A99" w:rsidP="00D23A2D">
      <w:r w:rsidRPr="00D23A2D">
        <w:t>I områdene ved Jan Mayen er fiskeriaktiviteten høyest i områdene nær øya, utenfor 12 nautiske mil. Dette området inngår ikke i åpningsområdet.</w:t>
      </w:r>
    </w:p>
    <w:p w14:paraId="7A7F6331" w14:textId="77777777" w:rsidR="00617A19" w:rsidRPr="00D23A2D" w:rsidRDefault="00F23A99" w:rsidP="00D23A2D">
      <w:r w:rsidRPr="00D23A2D">
        <w:t>Dersom det viser seg at de pelagiske artene forflytter seg mer inn i utredningsområdet, kan det være at aktiviteten fra denne flåten vil øke i fremtiden innenfor området.</w:t>
      </w:r>
    </w:p>
    <w:p w14:paraId="040D44F7" w14:textId="77777777" w:rsidR="00617A19" w:rsidRPr="00D23A2D" w:rsidRDefault="00F23A99" w:rsidP="00D23A2D">
      <w:r w:rsidRPr="00D23A2D">
        <w:t>Generelt er det forventet lite konfliktpotensial for fiskeriene av havbunnsmineralvirksomhet. Det viktigste avbøtende tiltaket i forhold til fiskeriene vil være tidlig og god informasjon til fiskeriinteressene, både norske og utenlandske, gjennom kunngjøringer i forkant av konkrete aktiviteter.</w:t>
      </w:r>
    </w:p>
    <w:p w14:paraId="0C1B7C71" w14:textId="77777777" w:rsidR="00617A19" w:rsidRPr="00D23A2D" w:rsidRDefault="00F23A99" w:rsidP="00D23A2D">
      <w:r w:rsidRPr="00D23A2D">
        <w:t>Skipstrafikken i utredningsområdet er relativt liten både med hensyn til utseilt distanse og antall unike skip. Fiskefartøy under transport og eller fiske er den viktigste fartøykategorien.</w:t>
      </w:r>
    </w:p>
    <w:p w14:paraId="1581C42F" w14:textId="21A3AF55" w:rsidR="00617A19" w:rsidRPr="00D23A2D" w:rsidRDefault="00F23A99" w:rsidP="00D23A2D">
      <w:r>
        <w:rPr>
          <w:noProof/>
        </w:rPr>
        <w:drawing>
          <wp:inline distT="0" distB="0" distL="0" distR="0" wp14:anchorId="43FE59D0" wp14:editId="0F126B35">
            <wp:extent cx="3105509" cy="3281557"/>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360" cy="3287740"/>
                    </a:xfrm>
                    <a:prstGeom prst="rect">
                      <a:avLst/>
                    </a:prstGeom>
                    <a:noFill/>
                    <a:ln>
                      <a:noFill/>
                    </a:ln>
                  </pic:spPr>
                </pic:pic>
              </a:graphicData>
            </a:graphic>
          </wp:inline>
        </w:drawing>
      </w:r>
    </w:p>
    <w:p w14:paraId="2E4FFD57" w14:textId="77777777" w:rsidR="00617A19" w:rsidRPr="00D23A2D" w:rsidRDefault="00F23A99" w:rsidP="00D23A2D">
      <w:pPr>
        <w:pStyle w:val="figur-tittel"/>
      </w:pPr>
      <w:r w:rsidRPr="00D23A2D">
        <w:t>Skipstrafikk i Norskehavet og Barentshavet inkludert utredningsområdet i 2019.</w:t>
      </w:r>
    </w:p>
    <w:p w14:paraId="4DB6CA45" w14:textId="77777777" w:rsidR="00617A19" w:rsidRPr="00D23A2D" w:rsidRDefault="00F23A99" w:rsidP="00D23A2D">
      <w:pPr>
        <w:pStyle w:val="figur-noter"/>
      </w:pPr>
      <w:r w:rsidRPr="00D23A2D">
        <w:t xml:space="preserve">Fiskefartøy </w:t>
      </w:r>
      <w:proofErr w:type="gramStart"/>
      <w:r w:rsidRPr="00D23A2D">
        <w:t>fremkommer</w:t>
      </w:r>
      <w:proofErr w:type="gramEnd"/>
      <w:r w:rsidRPr="00D23A2D">
        <w:t xml:space="preserve"> i rosa.</w:t>
      </w:r>
    </w:p>
    <w:p w14:paraId="787AA6D5" w14:textId="77777777" w:rsidR="00617A19" w:rsidRPr="00D23A2D" w:rsidRDefault="00F23A99" w:rsidP="00D23A2D">
      <w:pPr>
        <w:pStyle w:val="Kilde"/>
      </w:pPr>
      <w:r w:rsidRPr="00D23A2D">
        <w:lastRenderedPageBreak/>
        <w:t>Kilde: Kystverket</w:t>
      </w:r>
    </w:p>
    <w:p w14:paraId="145F3D8E" w14:textId="77777777" w:rsidR="00617A19" w:rsidRPr="00D23A2D" w:rsidRDefault="00F23A99" w:rsidP="00D23A2D">
      <w:r w:rsidRPr="00D23A2D">
        <w:t xml:space="preserve">Utredningsområdet er lokalisert utenfor </w:t>
      </w:r>
      <w:proofErr w:type="spellStart"/>
      <w:r w:rsidRPr="00D23A2D">
        <w:t>hovedfarledene</w:t>
      </w:r>
      <w:proofErr w:type="spellEnd"/>
      <w:r w:rsidRPr="00D23A2D">
        <w:t xml:space="preserve"> for skipstrafikk i Norskehavet. Det vil eventuelt etableres sikkerhetssoner rundt overflateinnretninger som benyttes i mineralvirksomheten. Sikkerhetssonen skal sørge for at ordinær skipstrafikk og annen aktivitet ikke kommer i nærkontakt med innretningene. Den største risikoen for konflikt mellom skip og innretninger som benyttes i mineralvirksomheten er knyttet til egne forsynings- og transportfartøy, og håndteres gjennom tiltak og operasjonelle rutiner.</w:t>
      </w:r>
    </w:p>
    <w:p w14:paraId="24C933F3" w14:textId="77777777" w:rsidR="00617A19" w:rsidRPr="00D23A2D" w:rsidRDefault="00F23A99" w:rsidP="00D23A2D">
      <w:r w:rsidRPr="00D23A2D">
        <w:t>Basert på den begrensede skipstrafikken i området, det totale (begrensede) området som vil beslaglegges av hvert utvinningsprosjekt, vurderes de negative konsekvensene for skipstrafikken i området som små.</w:t>
      </w:r>
    </w:p>
    <w:p w14:paraId="55DAB011" w14:textId="77777777" w:rsidR="00617A19" w:rsidRPr="00D23A2D" w:rsidRDefault="00F23A99" w:rsidP="00D23A2D">
      <w:r w:rsidRPr="00D23A2D">
        <w:t>I forkant av eventuell prosjektplanlegging forventes det gjennomført detaljert skipskollisjonsanalyse, hvor kollisjonsrisiko og risikoreduserende tiltak adresseres for de aktuelle forhold.</w:t>
      </w:r>
    </w:p>
    <w:p w14:paraId="41A15E42" w14:textId="77777777" w:rsidR="00617A19" w:rsidRPr="00D23A2D" w:rsidRDefault="00F23A99" w:rsidP="00D23A2D">
      <w:r w:rsidRPr="00D23A2D">
        <w:t>Bioprospektering er en mulig fremtidig næring, herunder teknologisk utvikling gjennom bioteknologi og bruk av enzymer. Termofile mikroorganismer har unike enzymer som kan være aktive ved høye temperaturer, over 100°C, en attraktiv egenskap fra et industrielt perspektiv. Dette er av stor interesse i såkalte bioraffineri.</w:t>
      </w:r>
    </w:p>
    <w:p w14:paraId="66A9DAE6" w14:textId="77777777" w:rsidR="00617A19" w:rsidRPr="00D23A2D" w:rsidRDefault="00F23A99" w:rsidP="00D23A2D">
      <w:r w:rsidRPr="00D23A2D">
        <w:t xml:space="preserve">Spesielt områder der det er aktive hydrotermiske kilder er av størst interesse og utgjør </w:t>
      </w:r>
      <w:proofErr w:type="gramStart"/>
      <w:r w:rsidRPr="00D23A2D">
        <w:t>således</w:t>
      </w:r>
      <w:proofErr w:type="gramEnd"/>
      <w:r w:rsidRPr="00D23A2D">
        <w:t xml:space="preserve"> et mulig konfliktpotensial. Slike områder er imidlertid ikke antatt som spesielt attraktive for havbunnsmineralnæringen. Det er i konsekvensutredningen generelt vurdert at det ligger godt til rette for sameksistens mellom havbunnsmineralvirksomhet og eventuell bioprospektering.</w:t>
      </w:r>
    </w:p>
    <w:p w14:paraId="1D3F89FD" w14:textId="77777777" w:rsidR="00617A19" w:rsidRPr="00D23A2D" w:rsidRDefault="00F23A99" w:rsidP="00D23A2D">
      <w:pPr>
        <w:pStyle w:val="Overskrift3"/>
      </w:pPr>
      <w:r w:rsidRPr="00D23A2D">
        <w:t>Næringsmessige muligheter og økonomiske og sosiale virkninger</w:t>
      </w:r>
    </w:p>
    <w:p w14:paraId="299D7FFC" w14:textId="77777777" w:rsidR="00617A19" w:rsidRPr="00D23A2D" w:rsidRDefault="00F23A99" w:rsidP="00D23A2D">
      <w:r w:rsidRPr="00D23A2D">
        <w:t xml:space="preserve">Det er store </w:t>
      </w:r>
      <w:proofErr w:type="gramStart"/>
      <w:r w:rsidRPr="00D23A2D">
        <w:t>potensielle</w:t>
      </w:r>
      <w:proofErr w:type="gramEnd"/>
      <w:r w:rsidRPr="00D23A2D">
        <w:t xml:space="preserve"> verdier for samfunnet hvis det finnes og utvinnes betydelige, lønnsomme havbunnsmineralressurser på norsk kontinentalsokkel. Siden dette er stedbundne ressurser, er det potensiale for grunnrente. Samtidig vil det være en begrenset økonomisk nedside da letingen forventes raskt å bli trappet ned om ikke kommersielle ressurser påvises, og utvinning vil ikke finne sted hvis det ikke er forventet å være lønnsomt på utbyggingstidspunktet.</w:t>
      </w:r>
    </w:p>
    <w:p w14:paraId="1A43AE8E" w14:textId="77777777" w:rsidR="00617A19" w:rsidRPr="00D23A2D" w:rsidRDefault="00F23A99" w:rsidP="00D23A2D">
      <w:r w:rsidRPr="00D23A2D">
        <w:t xml:space="preserve">To grunnlagsrapporter utgjør en viktig del av vurderingene av næringsmessige muligheter og økonomiske virkninger som er gjort i konsekvensutredningen. Rapporten fra </w:t>
      </w:r>
      <w:proofErr w:type="spellStart"/>
      <w:r w:rsidRPr="00D23A2D">
        <w:t>AsplanViak</w:t>
      </w:r>
      <w:proofErr w:type="spellEnd"/>
      <w:r w:rsidRPr="00D23A2D">
        <w:t xml:space="preserve">/ NTNU-rapporten har hatt </w:t>
      </w:r>
      <w:proofErr w:type="gramStart"/>
      <w:r w:rsidRPr="00D23A2D">
        <w:t>fokus</w:t>
      </w:r>
      <w:proofErr w:type="gramEnd"/>
      <w:r w:rsidRPr="00D23A2D">
        <w:t xml:space="preserve"> på det makroøkonomiske, mens rapporten til Ernst &amp; Young fokuserer mer på næringsmessige muligheter. Rapportene er komplementære.</w:t>
      </w:r>
    </w:p>
    <w:p w14:paraId="318C466B" w14:textId="77777777" w:rsidR="00617A19" w:rsidRPr="00D23A2D" w:rsidRDefault="00F23A99" w:rsidP="00D23A2D">
      <w:r w:rsidRPr="00D23A2D">
        <w:t xml:space="preserve">Som det </w:t>
      </w:r>
      <w:proofErr w:type="gramStart"/>
      <w:r w:rsidRPr="00D23A2D">
        <w:t>fremgår</w:t>
      </w:r>
      <w:proofErr w:type="gramEnd"/>
      <w:r w:rsidRPr="00D23A2D">
        <w:t xml:space="preserve"> av kapittel 2.4 forventes det betydelige tilstedeværende ressurser i mineraler på norsk sokkel. Det betyr midlertid ikke at det nødvendigvis vil være store lønnsomme ressurser. Havbunnsmineralvirksomhetens eventuelle lønnsomhet avhenger bl.a. av kostnader knyttet til aktuelle lete- og utvinningsløsninger. Det finnes i dag på verdensbasis ikke fullskala industriprosjekter for utvinning av havbunnsmineraler i dyphavet som det er mulig å hente erfaringsdata fra. Også prisen som kan oppnås vil ha stor betydning for lønnsomheten. Den store usikkerheten knyttet til omfanget av lønnsomme havbunnsmineraler gjør også at omfanget av økonomiske og sosiale virkninger er </w:t>
      </w:r>
      <w:proofErr w:type="gramStart"/>
      <w:r w:rsidRPr="00D23A2D">
        <w:t>usikker</w:t>
      </w:r>
      <w:proofErr w:type="gramEnd"/>
      <w:r w:rsidRPr="00D23A2D">
        <w:t xml:space="preserve">. Den store usikkerheten gjør at analysene av disse forholdene i </w:t>
      </w:r>
      <w:r w:rsidRPr="00D23A2D">
        <w:lastRenderedPageBreak/>
        <w:t>konsekvensutredningen er av kvalitativ art fordi det har vært vanskelig å etablere faglige godt funderte, konkrete scenarier for utbygging og utvinning.</w:t>
      </w:r>
    </w:p>
    <w:p w14:paraId="6D763FA0" w14:textId="77777777" w:rsidR="00617A19" w:rsidRPr="00D23A2D" w:rsidRDefault="00F23A99" w:rsidP="00D23A2D">
      <w:r w:rsidRPr="00D23A2D">
        <w:t>I vurdering av lønnsomhet er det ikke tilstrekkelig å bare betrakte dagens pris. Det er prisen i utvinningsperioden som er relevant. Hvis prisen på mineraler stiger, vil forekomster som ikke framstår som lønnsomme nå, likevel kunne bli det ved et senere tidspunkt. Det gjelder uansett om eventuelle forekomster befinner seg på land eller på havbunnen. Tilsvarende gjelder for kostnader – går utvinningskostnadene ned vil, alt annet likt, en større del av ressursbasen være lønnsom å utvinne.</w:t>
      </w:r>
    </w:p>
    <w:p w14:paraId="6C73C546" w14:textId="77777777" w:rsidR="00617A19" w:rsidRPr="00D23A2D" w:rsidRDefault="00F23A99" w:rsidP="00D23A2D">
      <w:r w:rsidRPr="00D23A2D">
        <w:t>Leting etter og utvinning av mineraler fra havbunnen krever andre løsninger enn tilsvarende landbasert aktivitet. Næringsaktivitet på havbunnen langt fra land tilsier at havbunnsmineralvirksomhet vil kreve utvikling av høyteknologiske løsninger som er tilpasset forhold på store havdyp. Det vil være behov for utvikling og tilpasning av verktøy/fartøy som kan nå ned til mulige forekomster på havbunnen og som tåler trykket langt under havoverflaten. Utvikling av egnede verktøy, fartøy, utstyr og løsninger kan også være forskjellige for de ulike typer forekomstene (sulfider, skorper og noduler).</w:t>
      </w:r>
    </w:p>
    <w:p w14:paraId="3063FADA" w14:textId="77777777" w:rsidR="00617A19" w:rsidRPr="00D23A2D" w:rsidRDefault="00F23A99" w:rsidP="00D23A2D">
      <w:r w:rsidRPr="00D23A2D">
        <w:t>Som annen type ny industri vil en industrialisering av marine mineraler kreve en helhetlig verdikjede. Forretnings- og leveransemodellene for marine mineraler antas å være sammenliknbare med det som finnes for olje og gass. Kommersialisering av havbunnsmineraler antas å kreve store investeringer, høy kompetanse, og innovasjon innen teknologiske løsninger. For å få en inngang til havbunnsmineraler, kan det derfor bli nødvendig for bedrifter å inngå i samarbeidskonstellasjoner.</w:t>
      </w:r>
    </w:p>
    <w:p w14:paraId="069B50BF" w14:textId="77777777" w:rsidR="00617A19" w:rsidRPr="00D23A2D" w:rsidRDefault="00F23A99" w:rsidP="00D23A2D">
      <w:r w:rsidRPr="00D23A2D">
        <w:t>I en fase hvor tyngden av havbunnsmineralvirksomhet er knyttet til FoU, vil virkninger for arbeidsmarkedet i Norge være beskjedne da omfanget av aktiviteten vil være begrenset. FoU-aktivitet rettet mot havbunnsmineraler vil kunne bidra til oppbygging av norsk kompetanse innen enkelte felt/fagområder. Relevant aktivitet i en utviklingsfase vil i all hovedsak utføres av folk med spisskompetanse innenfor deler av ingeniørfag, geologi og geovitenskap, marinbiologi og marinøkologi.</w:t>
      </w:r>
    </w:p>
    <w:p w14:paraId="0F7550CF" w14:textId="77777777" w:rsidR="00617A19" w:rsidRPr="00D23A2D" w:rsidRDefault="00F23A99" w:rsidP="00D23A2D">
      <w:r w:rsidRPr="00D23A2D">
        <w:t>Om havbunnsmineralutvinning etableres kommersielt, vil den nye næringen ha behov for kompetent arbeidskraft for å kunne vokse til å bli en tydelig kraft i norsk økonomi. Det gjelder også for eventuelle underleverandører.</w:t>
      </w:r>
    </w:p>
    <w:p w14:paraId="22A9C920" w14:textId="77777777" w:rsidR="00617A19" w:rsidRPr="00D23A2D" w:rsidRDefault="00F23A99" w:rsidP="00D23A2D">
      <w:r w:rsidRPr="00D23A2D">
        <w:t>Ulike norskbaserte selskaper har mange styrker som kan brukes inn mot havbunnsmineraler. Det være seg bruk av verdensledende norsk offshore-kompetanse og teknologi, ved at det kan dras nytte av stordriftsfordeler ved å ta utgangspunkt i allerede eksisterende teknologi og tilpasse arbeidsmetodikk, ved å trekke på erfaringene man har fra komplekse operasjoner og prosjekter innen havbaserte næringer eller ved at det er sterke relevante miljøer innen forskning og utvikling.</w:t>
      </w:r>
    </w:p>
    <w:p w14:paraId="6695A5BE" w14:textId="77777777" w:rsidR="00617A19" w:rsidRPr="00D23A2D" w:rsidRDefault="00F23A99" w:rsidP="00D23A2D">
      <w:r w:rsidRPr="00D23A2D">
        <w:t>Norske teknologimiljøer i både petroleums-, maritim-, prosesserings- og bergverkssektorene har muligheter til å kunne tilby den kompetansen og ekspertisen som etterspørres. En industrialisering av havbunnsmineraler kan også på sikt gi nye eksportmuligheter for marine næringer slik vi bl.a. har sett det for norsk petroleumsvirksomhet. Det er sannsynlig at en ny industri som omfatter havbunnsmineraler vil oppstå både på tvers av, men også som en forlengelse av dagens eksisterende næringer. Det er gjennomført en kvalitativ vurdering av slike virkninger som del av konsekvensutredningen.</w:t>
      </w:r>
    </w:p>
    <w:p w14:paraId="1604510D" w14:textId="77777777" w:rsidR="00617A19" w:rsidRPr="00D23A2D" w:rsidRDefault="00F23A99" w:rsidP="00D23A2D">
      <w:r w:rsidRPr="00D23A2D">
        <w:t>Norge har relevant kompetanse spredt over hele landet, se figur 4.5.</w:t>
      </w:r>
    </w:p>
    <w:p w14:paraId="3EA63032" w14:textId="3919C18A" w:rsidR="00617A19" w:rsidRPr="00D23A2D" w:rsidRDefault="00F23A99" w:rsidP="00D23A2D">
      <w:r>
        <w:rPr>
          <w:noProof/>
        </w:rPr>
        <w:lastRenderedPageBreak/>
        <w:drawing>
          <wp:inline distT="0" distB="0" distL="0" distR="0" wp14:anchorId="28388648" wp14:editId="32CB376B">
            <wp:extent cx="6081395" cy="529653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395" cy="5296535"/>
                    </a:xfrm>
                    <a:prstGeom prst="rect">
                      <a:avLst/>
                    </a:prstGeom>
                    <a:noFill/>
                    <a:ln>
                      <a:noFill/>
                    </a:ln>
                  </pic:spPr>
                </pic:pic>
              </a:graphicData>
            </a:graphic>
          </wp:inline>
        </w:drawing>
      </w:r>
    </w:p>
    <w:p w14:paraId="0893CB27" w14:textId="77777777" w:rsidR="00617A19" w:rsidRPr="00D23A2D" w:rsidRDefault="00F23A99" w:rsidP="00D23A2D">
      <w:pPr>
        <w:pStyle w:val="figur-tittel"/>
      </w:pPr>
      <w:r w:rsidRPr="00D23A2D">
        <w:t>Kompetanse- og innovasjonsmiljøer spredt over hele landet.</w:t>
      </w:r>
    </w:p>
    <w:p w14:paraId="28E55A9B" w14:textId="77777777" w:rsidR="00617A19" w:rsidRPr="00D23A2D" w:rsidRDefault="00F23A99" w:rsidP="00D23A2D">
      <w:pPr>
        <w:pStyle w:val="Kilde"/>
      </w:pPr>
      <w:r w:rsidRPr="00D23A2D">
        <w:t>Kilde: Ernst &amp; Young</w:t>
      </w:r>
    </w:p>
    <w:p w14:paraId="01D1B212" w14:textId="77777777" w:rsidR="00617A19" w:rsidRPr="00D23A2D" w:rsidRDefault="00F23A99" w:rsidP="00D23A2D">
      <w:r w:rsidRPr="00D23A2D">
        <w:t>Næringsklynger er en samling av bedrifter som går sammen for å øke innovasjon og kvalitet. De er viktige for kunnskapsdeling og samarbeid. Næringsklyngene som er knyttet til de havbaserte næringene er lokalisert over hele landet og er viktige for å støtte oppunder innovasjon og konkurransekraft til norske bedrifter. I tillegg spiller universitetene og forskningsinstitusjonene inn som viktige forsknings- og kompetansepartnere.</w:t>
      </w:r>
    </w:p>
    <w:p w14:paraId="64A91422" w14:textId="77777777" w:rsidR="00617A19" w:rsidRPr="00D23A2D" w:rsidRDefault="00F23A99" w:rsidP="00D23A2D">
      <w:r w:rsidRPr="00D23A2D">
        <w:t xml:space="preserve">Verftsindustrien er en etablert næring i Norge og er samtidig blant de eksisterende norske næringene som kan være relevant som underleverandør til havbunnsmineralvirksomhet. Dette er en type aktivitet med høye krav til fysisk kapital/infrastruktur og etablerte miljøer som driver med innovasjon og utviklingsarbeid. Det er derfor grunn til å forvente at eksisterende lokaliseringer vil være mer aktuelle enn oppbygging av nye virksomheter/lokaliseringer når det gjelder eventuell </w:t>
      </w:r>
      <w:proofErr w:type="spellStart"/>
      <w:r w:rsidRPr="00D23A2D">
        <w:t>verftsaktivitet</w:t>
      </w:r>
      <w:proofErr w:type="spellEnd"/>
      <w:r w:rsidRPr="00D23A2D">
        <w:t xml:space="preserve"> rettet mot havbunnsmineralvirksomhet.</w:t>
      </w:r>
    </w:p>
    <w:p w14:paraId="45765404" w14:textId="77777777" w:rsidR="00617A19" w:rsidRPr="00D23A2D" w:rsidRDefault="00F23A99" w:rsidP="00D23A2D">
      <w:r w:rsidRPr="00D23A2D">
        <w:t xml:space="preserve">Sjøtransport er en opplagt løsning for innkommende malm (transport fra utvinningsstedet). Prosessering i nærheten av egnede havner vil kunne være en fordel. Det er per i dag mange steder i Norge med enten fungerende havner eller muligheter for utbygging av egnede kai-/havneområder, se figur </w:t>
      </w:r>
      <w:r w:rsidRPr="00D23A2D">
        <w:lastRenderedPageBreak/>
        <w:t>4.6. Andre faktorer som tilgang til arbeidskraft/kompetanse samt kraftforsyning vil derfor trolig være avgjørende for om det etableres prosessering i Norge og hvor i landet det i så fall finner sted.</w:t>
      </w:r>
    </w:p>
    <w:p w14:paraId="6781EB00" w14:textId="07CF9DBD" w:rsidR="00617A19" w:rsidRPr="00D23A2D" w:rsidRDefault="00F23A99" w:rsidP="00D23A2D">
      <w:r>
        <w:rPr>
          <w:noProof/>
        </w:rPr>
        <w:drawing>
          <wp:inline distT="0" distB="0" distL="0" distR="0" wp14:anchorId="4AA199AD" wp14:editId="54EF9FBB">
            <wp:extent cx="6081395" cy="590931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1395" cy="5909310"/>
                    </a:xfrm>
                    <a:prstGeom prst="rect">
                      <a:avLst/>
                    </a:prstGeom>
                    <a:noFill/>
                    <a:ln>
                      <a:noFill/>
                    </a:ln>
                  </pic:spPr>
                </pic:pic>
              </a:graphicData>
            </a:graphic>
          </wp:inline>
        </w:drawing>
      </w:r>
    </w:p>
    <w:p w14:paraId="7E215F20" w14:textId="77777777" w:rsidR="00617A19" w:rsidRPr="00D23A2D" w:rsidRDefault="00F23A99" w:rsidP="00D23A2D">
      <w:pPr>
        <w:pStyle w:val="figur-tittel"/>
      </w:pPr>
      <w:r w:rsidRPr="00D23A2D">
        <w:t>Oversikt over forsyningsbaser og prosessindustri</w:t>
      </w:r>
    </w:p>
    <w:p w14:paraId="614B3FB1" w14:textId="77777777" w:rsidR="00617A19" w:rsidRPr="00D23A2D" w:rsidRDefault="00F23A99" w:rsidP="00D23A2D">
      <w:pPr>
        <w:pStyle w:val="Kilde"/>
      </w:pPr>
      <w:r w:rsidRPr="00D23A2D">
        <w:t>Kilde: Ernst &amp; Young</w:t>
      </w:r>
    </w:p>
    <w:p w14:paraId="1ED746E3" w14:textId="77777777" w:rsidR="00617A19" w:rsidRPr="00D23A2D" w:rsidRDefault="00F23A99" w:rsidP="00D23A2D">
      <w:pPr>
        <w:pStyle w:val="Overskrift2"/>
      </w:pPr>
      <w:r w:rsidRPr="00D23A2D">
        <w:t>Innkomne høringsuttalelser</w:t>
      </w:r>
    </w:p>
    <w:p w14:paraId="43C74749" w14:textId="77777777" w:rsidR="00617A19" w:rsidRPr="00D23A2D" w:rsidRDefault="00F23A99" w:rsidP="00D23A2D">
      <w:r w:rsidRPr="00D23A2D">
        <w:t>Åpenhet og medvirkning utgjør en sentral del av konsekvensutredningsprosesser. Både forslaget til program for konsekvensutredning og selve konsekvensutredningen har vært gjenstand for offentlig høring. Alle grunnlagsstudier og fagstudier er offentlig tilgjengelige.</w:t>
      </w:r>
    </w:p>
    <w:p w14:paraId="4F0686AC" w14:textId="77777777" w:rsidR="00617A19" w:rsidRPr="00D23A2D" w:rsidRDefault="00F23A99" w:rsidP="00D23A2D">
      <w:r w:rsidRPr="00D23A2D">
        <w:t xml:space="preserve">Konsekvensutredningen og utkast til beslutning om åpning av område ble sendt på offentlig høring 27. oktober 2022 med tre måneders frist. Høringsdokumentene ble sendt til statlige etater, forskningsinstitusjoner, ulike interesseorganisasjoner og selskaper, til sammen om lag 160 mottakere. </w:t>
      </w:r>
      <w:r w:rsidRPr="00D23A2D">
        <w:lastRenderedPageBreak/>
        <w:t>Høringen er imidlertid åpen for alle som har interesse av saken. Departementet mottok over 1100 høringsuttalelser, hvorav 70 kom fra etater/organisasjoner/selskaper. Øvrige høringsinnspill er tilnærmet likelydende innspill fra privatpersoner.</w:t>
      </w:r>
    </w:p>
    <w:p w14:paraId="48695571" w14:textId="77777777" w:rsidR="00617A19" w:rsidRPr="00D23A2D" w:rsidRDefault="00F23A99" w:rsidP="00D23A2D">
      <w:r w:rsidRPr="00D23A2D">
        <w:t>Helhetsinntrykket fra høringen er at høringsinstansene, når en ser bort fra de likelydende innspillene fra privatpersoner som går imot åpning særlig som følge av kunnskapsmangel, er delt. Mange av høringsinstansene peker på mangel på kunnskap i området og kunnskap om miljøvirkninger og noen, inklusive flere statlige direktorater og institutter, mener det ikke er grunnlag for å gå videre med åpning før man har hentet inn mer kunnskap om miljøforhold og miljøvirkninger, og at det ikke er mulig å gjøre tilfredsstillende vurderinger av konsekvensene på grunnlag av den kunnskapen vi har i dag. Det vises også til internasjonale prosesser, slik som Havpanelet og Naturavtalen samt FNs bærekraftsmål. Videre understrekes det at føre-var-prinsippet må legges til grunn.</w:t>
      </w:r>
    </w:p>
    <w:p w14:paraId="0BFFAB8B" w14:textId="77777777" w:rsidR="00617A19" w:rsidRPr="00D23A2D" w:rsidRDefault="00F23A99" w:rsidP="00D23A2D">
      <w:r w:rsidRPr="00D23A2D">
        <w:t>Andre høringsinstanser, hovedsakelig bestående av næringsaktører og lokale og regionale myndigheter, uttrykker støtte til konsekvensutredningen og den foreslåtte prosessen med åpning av areal. Faktorer som vektlegges av de som støtter åpning er mulighet for verdiskaping, teknologioverføring fra eksisterende industrier, kommuner peker på muligheter for ringvirkninger på land i form av tilgjengelige baser, verft, prosesseringsanlegg etc. Det vises til betydelig fremtidig mineraletterspørsel og havbunnsmineraler som en mulig ny forsyningskilde fremheves som positivt for å styrke forsyningssikkerheten. Sirkulærøkonomien fremheves som viktig, men bred enighet om at det ikke er en tilstrekkelig kilde til mineraler.</w:t>
      </w:r>
    </w:p>
    <w:p w14:paraId="6A649EA7" w14:textId="77777777" w:rsidR="00617A19" w:rsidRPr="00D23A2D" w:rsidRDefault="00F23A99" w:rsidP="00D23A2D">
      <w:r w:rsidRPr="00D23A2D">
        <w:t>Flere av høringsinstansene trekker frem behovet for å legge til rette for god sameksistens, særlig gjelder dette fiskeriorganisasjonene. Vektleggingen av et godt HMS-regelverk trekkes frem.</w:t>
      </w:r>
    </w:p>
    <w:p w14:paraId="31275E7C" w14:textId="77777777" w:rsidR="00617A19" w:rsidRPr="00D23A2D" w:rsidRDefault="00F23A99" w:rsidP="00D23A2D">
      <w:r w:rsidRPr="00D23A2D">
        <w:t>Nedenfor følger en gjennomgang av noen overordnede tema som kom frem i høringen. For en detaljert gjennomgang av høringsinnspillene, se vedlegg til konsekvensutredningen som ligger som vedlegg 1 til stortingsmeldingen.</w:t>
      </w:r>
    </w:p>
    <w:p w14:paraId="4E609183" w14:textId="77777777" w:rsidR="00617A19" w:rsidRPr="00D23A2D" w:rsidRDefault="00F23A99" w:rsidP="00D23A2D">
      <w:r w:rsidRPr="00D23A2D">
        <w:t xml:space="preserve">Siden havbunnsmineralvirksomhet er en ny næring og området som ble sendt på høring grenser opp til andre lands kontinentalsokler, har departementet innhentet synspunkt fra Danmark og Island. Danmark har kommet med kommentarer til høringsprosessen som departementet vil følge opp i den videre prosessen, og danske myndigheter har meddelt at de anser dette som en høring etter </w:t>
      </w:r>
      <w:proofErr w:type="spellStart"/>
      <w:r w:rsidRPr="00D23A2D">
        <w:t>Espookonvensjonen</w:t>
      </w:r>
      <w:proofErr w:type="spellEnd"/>
      <w:r w:rsidRPr="00D23A2D">
        <w:t>.</w:t>
      </w:r>
    </w:p>
    <w:p w14:paraId="69BB3FF4" w14:textId="77777777" w:rsidR="00617A19" w:rsidRPr="00D23A2D" w:rsidRDefault="00F23A99" w:rsidP="00D23A2D">
      <w:pPr>
        <w:pStyle w:val="Overskrift3"/>
      </w:pPr>
      <w:r w:rsidRPr="00D23A2D">
        <w:t>Kunnskapsgrunnlaget</w:t>
      </w:r>
    </w:p>
    <w:p w14:paraId="4F916D06" w14:textId="77777777" w:rsidR="00617A19" w:rsidRPr="00D23A2D" w:rsidRDefault="00F23A99" w:rsidP="00D23A2D">
      <w:pPr>
        <w:pStyle w:val="Overskrift4"/>
      </w:pPr>
      <w:r w:rsidRPr="00D23A2D">
        <w:t>Høringsinstansenes syn</w:t>
      </w:r>
    </w:p>
    <w:p w14:paraId="191062E9" w14:textId="77777777" w:rsidR="00617A19" w:rsidRPr="00D23A2D" w:rsidRDefault="00F23A99" w:rsidP="00D23A2D">
      <w:r w:rsidRPr="00D23A2D">
        <w:t>Flere høringsinstanser, inkludert sentrale fagetater innen miljø og havforvaltning, har påpekt stor mangel på kunnskap om natur- og miljøforholdene i utredningsområdet og understreket behovet for mer kartlegging. Disse gir også uttrykk for at tidsplanen er for stram til å samle inn tilstrekkelig kunnskap om miljøforholdene i utredningsområdet før en åpning slik forslaget om åpningsbeslutning som har vært på høring legger opp til. Samtidig er det ulike syn på hvorvidt områder bør åpnes. Nedenfor gjengis utdrag av høringsinnspillene til et utvalg av høringsinstansene i alfabetisk rekkefølge som har påpekt kunnskapsmangel og behov for mer kartlegging.</w:t>
      </w:r>
    </w:p>
    <w:p w14:paraId="24AF556B" w14:textId="77777777" w:rsidR="00617A19" w:rsidRPr="00D23A2D" w:rsidRDefault="00F23A99" w:rsidP="00D23A2D">
      <w:pPr>
        <w:rPr>
          <w:rStyle w:val="kursiv"/>
        </w:rPr>
      </w:pPr>
      <w:r w:rsidRPr="00D23A2D">
        <w:rPr>
          <w:rStyle w:val="kursiv"/>
        </w:rPr>
        <w:lastRenderedPageBreak/>
        <w:t>GCE Ocean Technology</w:t>
      </w:r>
      <w:r w:rsidRPr="00D23A2D">
        <w:t xml:space="preserve"> skriver i sin høringsuttalelse at det synes å være bred enighet om at man trenger mer kunnskap før man tildeler utvinningstillatelser. GCE Ocean Technology mener at kunnskapsgapet vil bli best besvart ved å åpne for industriell aktivitet.</w:t>
      </w:r>
    </w:p>
    <w:p w14:paraId="756CBC5D" w14:textId="77777777" w:rsidR="00617A19" w:rsidRPr="00D23A2D" w:rsidRDefault="00F23A99" w:rsidP="00D23A2D">
      <w:pPr>
        <w:rPr>
          <w:rStyle w:val="kursiv"/>
        </w:rPr>
      </w:pPr>
      <w:r w:rsidRPr="00D23A2D">
        <w:rPr>
          <w:rStyle w:val="kursiv"/>
        </w:rPr>
        <w:t>Green Mineral</w:t>
      </w:r>
      <w:r w:rsidRPr="00D23A2D">
        <w:t xml:space="preserve"> uttaler i sin høringsuttalelse at det ved en åpning for industriell aktivitet vil åpnes for økt utforskning av miljø og ressurser i dyphavet. Industrien har betydelig kapital, kompetanse, erfaring, stor kapasitet og utstyr som kan akselerere kunnskapsinnhenting betraktelig. Kunnskapsinnhentingen vil være et samarbeid mellom forskningsinstitusjoner, akademiske institusjoner, industrien og offentlige aktører. Dette vil gi en fornuftig utforskning og danne et godt grunnlag for god forvaltning av de kritiske mineralressursene som er til stede i norske farvann.</w:t>
      </w:r>
    </w:p>
    <w:p w14:paraId="67833B76" w14:textId="77777777" w:rsidR="00617A19" w:rsidRPr="00D23A2D" w:rsidRDefault="00F23A99" w:rsidP="00D23A2D">
      <w:pPr>
        <w:rPr>
          <w:rStyle w:val="kursiv"/>
        </w:rPr>
      </w:pPr>
      <w:r w:rsidRPr="00D23A2D">
        <w:rPr>
          <w:rStyle w:val="kursiv"/>
        </w:rPr>
        <w:t xml:space="preserve">Havforskningsinstituttet </w:t>
      </w:r>
      <w:r w:rsidRPr="00D23A2D">
        <w:t xml:space="preserve">skriver i sin uttalelse at grunnlagsrapportene for </w:t>
      </w:r>
      <w:proofErr w:type="gramStart"/>
      <w:r w:rsidRPr="00D23A2D">
        <w:t>den foreliggende</w:t>
      </w:r>
      <w:proofErr w:type="gramEnd"/>
      <w:r w:rsidRPr="00D23A2D">
        <w:t xml:space="preserve"> konsekvensutredning dokumenterer en alvorlig kunnskapsmangel om naturforhold og bunnstrømmer i utredningsområdet. Det legges lite vekt på betydningen av disse manglene i konsekvensutredningen og den viser ikke forståelse for at denne kunnskapsmangelen gjør det umulig å vurdere konsekvenser av mineralutvinning objektivt. Det er nettopp dette som skulle være målsetningen for utredningsfasen, nemlig å belyse identifiserte påvirkninger knyttet til leting, utvinning og avslutning av virksomheten. Havbunnsmineralloven tilsier at det kan bli krav til kunnskapsinnhenting om naturforhold når ev. søknader om godkjenning av planer for utvinning leveres fra rettighetshaver til utvinningstillatelse. Det betyr at selv om det alt nå er dokumentert at kunnskap om naturforhold er nær fraværende, finner vi ikke at departementet tar de nødvendige initiativ for å starte det tidkrevende arbeidet med å tette kunnskapshull så tidlig som mulig slik at fremtidige konsekvensutredninger knyttet til utvinningslisenser kan baseres på et tilstrekkelig kunnskapsgrunnlag.</w:t>
      </w:r>
    </w:p>
    <w:p w14:paraId="308D0B7D" w14:textId="77777777" w:rsidR="00617A19" w:rsidRPr="00D23A2D" w:rsidRDefault="00F23A99" w:rsidP="00D23A2D">
      <w:r w:rsidRPr="00D23A2D">
        <w:t xml:space="preserve">Videre uttaler Havforskningsinstituttet at </w:t>
      </w:r>
      <w:proofErr w:type="gramStart"/>
      <w:r w:rsidRPr="00D23A2D">
        <w:t>den foreliggende</w:t>
      </w:r>
      <w:proofErr w:type="gramEnd"/>
      <w:r w:rsidRPr="00D23A2D">
        <w:t xml:space="preserve"> konsekvensutredningen burde legge en klarere plan for hvordan eksisterende kunnskapshull skal fylles, for eksempel gjennom åpning av områder for mineralvirksomhet i små steg med en parallell oppbygging av kunnskap og strenge krav til kunnskapsbaserte konsekvensutredninger for den enkelte lisens. Denne kunnskapen vil da kunne være grunnlag for, på et tidlig tidspunkt, å skreddersy 1) standardisert og uavhengig lisensspesifikke konsekvensutredninger, 2) systemer for vurdering av påvirkning og risiko, samt 3) nye standarder for overvåkning av denne type industriaktivitet.</w:t>
      </w:r>
    </w:p>
    <w:p w14:paraId="2DFE8A49" w14:textId="77777777" w:rsidR="00617A19" w:rsidRPr="00D23A2D" w:rsidRDefault="00F23A99" w:rsidP="00D23A2D">
      <w:pPr>
        <w:rPr>
          <w:rStyle w:val="kursiv"/>
        </w:rPr>
      </w:pPr>
      <w:r w:rsidRPr="00D23A2D">
        <w:rPr>
          <w:rStyle w:val="kursiv"/>
        </w:rPr>
        <w:t>Kommunal Landspensjonskasse – Gjensidige forsikringsselskap (KLP)</w:t>
      </w:r>
      <w:r w:rsidRPr="00D23A2D">
        <w:t xml:space="preserve"> uttrykker i sin høringsuttalelse støtte til målene i den nye globale naturavtalen og er opptatt av at klimautfordringene ses i sammenheng med tap av natur. De viser til en rekke faginstanser, inkludert Havforskningsinstituttet, </w:t>
      </w:r>
      <w:proofErr w:type="spellStart"/>
      <w:r w:rsidRPr="00D23A2D">
        <w:t>Norce</w:t>
      </w:r>
      <w:proofErr w:type="spellEnd"/>
      <w:r w:rsidRPr="00D23A2D">
        <w:t xml:space="preserve"> Research, Universitetet i Bergen, Polarinstituttet, Miljødirektoratet og Klima- og miljødepartementet, som har pekt på kunnskapsmangelen om livet i dyphavet og samlete konsekvenser for økosystemet av en mulig gruvedrift på havbunnen. Det samme har ekspertene til Havpanelet. KLP mener manglende kunnskap innebærer en for høy risiko for vesentlig naturskade, og at det dermed ikke bør legges til rette for gruvedrift på havbunnen på nåværende tidspunkt.</w:t>
      </w:r>
    </w:p>
    <w:p w14:paraId="190BDE20" w14:textId="77777777" w:rsidR="00617A19" w:rsidRPr="00D23A2D" w:rsidRDefault="00F23A99" w:rsidP="00D23A2D">
      <w:pPr>
        <w:rPr>
          <w:rStyle w:val="kursiv"/>
        </w:rPr>
      </w:pPr>
      <w:r w:rsidRPr="00D23A2D">
        <w:rPr>
          <w:rStyle w:val="kursiv"/>
        </w:rPr>
        <w:t xml:space="preserve">Miljødirektoratet </w:t>
      </w:r>
      <w:r w:rsidRPr="00D23A2D">
        <w:t xml:space="preserve">skriver i sin høringsuttalelse at konsekvensutredningen ikke gir et beslutningsgrunnlag for å åpne for mineralutvinning til havs. Konsekvensutredningen viser vesentlige kunnskapsmangler om natur, teknologi, og miljøvirkninger. Videre inneholder den ikke vurderinger av om, eventuelt hvor og hvordan, det er mulig å drive mineralvirksomhet på en forsvarlig og miljømessig bærekraftig måte. Miljødirektoratets vurdering er derfor at konsekvensutredningen ikke </w:t>
      </w:r>
      <w:r w:rsidRPr="00D23A2D">
        <w:lastRenderedPageBreak/>
        <w:t>oppfyller kravene i havbunnsmineralloven § 2-2. Miljødirektoratet kan heller ikke se at prinsippene i naturmangfoldloven §§ 8-10 er lagt til grunn som retningslinjer for utkastet til beslutning.</w:t>
      </w:r>
    </w:p>
    <w:p w14:paraId="77552FAA" w14:textId="77777777" w:rsidR="00617A19" w:rsidRPr="00D23A2D" w:rsidRDefault="00F23A99" w:rsidP="00D23A2D">
      <w:r w:rsidRPr="00D23A2D">
        <w:t>Direktoratet skriver videre at det mangler formaliserte prosesstrinn etter åpning for å ivareta nødvendig kunnskapsinnhenting og arealmessige vurderinger av hvilke områder som av hensyn til miljøet skal skjermes og hvilke områder som eventuelt kan være egnet for mineralutvinning. Det er for sent å identifisere områder som bør beskyttes for påvirkning, ved ev. prosjektspesifikke konsekvensutredninger. En kunnskapsbasert tilnærming krever at nærmere områder identifiseres, kartlegges og deretter utredes før vurdering av åpning, og før det utlyses og tildeles tillatelser til undersøkelser og utvinning.</w:t>
      </w:r>
    </w:p>
    <w:p w14:paraId="1A1275E3" w14:textId="77777777" w:rsidR="00617A19" w:rsidRPr="00D23A2D" w:rsidRDefault="00F23A99" w:rsidP="00D23A2D">
      <w:pPr>
        <w:rPr>
          <w:rStyle w:val="kursiv"/>
        </w:rPr>
      </w:pPr>
      <w:r w:rsidRPr="00D23A2D">
        <w:rPr>
          <w:rStyle w:val="kursiv"/>
        </w:rPr>
        <w:t>Flere miljøorganisasjoner</w:t>
      </w:r>
      <w:r w:rsidRPr="00D23A2D">
        <w:rPr>
          <w:rStyle w:val="Fotnotereferanse"/>
        </w:rPr>
        <w:footnoteReference w:id="13"/>
      </w:r>
      <w:r w:rsidRPr="00D23A2D">
        <w:rPr>
          <w:rStyle w:val="kursiv"/>
        </w:rPr>
        <w:t xml:space="preserve"> </w:t>
      </w:r>
      <w:r w:rsidRPr="00D23A2D">
        <w:t>skriver i sin høringsuttalelse at det ikke foreligger nok kunnskap om miljø eller teknologi til å vurdere konsekvensene. Virksomheten vil foregå i et miljø med et mangfold av sårbare og spesielle naturverdier som det er stor mangel på kunnskap om, med en teknologi som ikke eksisterer og som derfor har uante konsekvenser.</w:t>
      </w:r>
    </w:p>
    <w:p w14:paraId="514132F2" w14:textId="77777777" w:rsidR="00617A19" w:rsidRPr="00D23A2D" w:rsidRDefault="00F23A99" w:rsidP="00D23A2D">
      <w:pPr>
        <w:rPr>
          <w:rStyle w:val="kursiv"/>
        </w:rPr>
      </w:pPr>
      <w:r w:rsidRPr="00D23A2D">
        <w:rPr>
          <w:rStyle w:val="kursiv"/>
        </w:rPr>
        <w:t xml:space="preserve">Norges Geologiske Undersøkelse (NGU) </w:t>
      </w:r>
      <w:r w:rsidRPr="00D23A2D">
        <w:t>skriver i sin høringsuttalelse at NGU er enig i behovet for en konsekvensutredning og enig i at private aktører bør få utføre kartlegging, leting og undersøkelser av mineralressurser på havbunnen. NGU mener imidlertid at høringsteksten fremstår som ubalansert og ikke tilstrekkelig faktaorientert når det gjelder sannsynligheten for funn av drivbare forekomster, hvilke metaller som utgjør det mulige næringsgrunnlaget og hvilke globale utfordringer havbunnsmineralene skal løse. Spesielt for skorper mener NGU at beskrivelsen av ressurspotensialet er dels mangelfull og dels beheftet med feil.</w:t>
      </w:r>
    </w:p>
    <w:p w14:paraId="4D4C5191" w14:textId="77777777" w:rsidR="00617A19" w:rsidRPr="00D23A2D" w:rsidRDefault="00F23A99" w:rsidP="00D23A2D">
      <w:r w:rsidRPr="00D23A2D">
        <w:t xml:space="preserve">Høringsteksten lister opp sekvenser med metaller som er analysert i innsamlede prøver og beskriver dem med ord som høyt eller lavt uten å angi konsentrasjoner eller hva høyt eller lavt relateres til. NGU har også konkrete kommentarer til begrepsbruken knyttet til forekomster og ressurser og metodisk tilnærming. Det hevdes </w:t>
      </w:r>
      <w:proofErr w:type="gramStart"/>
      <w:r w:rsidRPr="00D23A2D">
        <w:t>f. eks.</w:t>
      </w:r>
      <w:proofErr w:type="gramEnd"/>
      <w:r w:rsidRPr="00D23A2D">
        <w:t xml:space="preserve"> at det ikke er korrekt at prøvene som er tatt, gir et mineralogisk og geologisk utgangspunkt for ressursvurdering. Prøvene er nesten utelukkende overflateprøver og til dels ekstra rike prøver som kommer fra skorsteinene. </w:t>
      </w:r>
      <w:proofErr w:type="gramStart"/>
      <w:r w:rsidRPr="00D23A2D">
        <w:t>I følge</w:t>
      </w:r>
      <w:proofErr w:type="gramEnd"/>
      <w:r w:rsidRPr="00D23A2D">
        <w:t xml:space="preserve"> NGU vil de ikke være representative for eventuelle forekomster i eller under havbunnen. Prøvene kan ikke på noen måte brukes til å gi en ressursvurdering ved ekstrapolering.</w:t>
      </w:r>
    </w:p>
    <w:p w14:paraId="03E217D9" w14:textId="77777777" w:rsidR="00617A19" w:rsidRPr="00D23A2D" w:rsidRDefault="00F23A99" w:rsidP="00D23A2D">
      <w:r w:rsidRPr="00D23A2D">
        <w:t xml:space="preserve">Videre mener NGU at </w:t>
      </w:r>
      <w:proofErr w:type="spellStart"/>
      <w:r w:rsidRPr="00D23A2D">
        <w:t>Mareano</w:t>
      </w:r>
      <w:proofErr w:type="spellEnd"/>
      <w:r w:rsidRPr="00D23A2D">
        <w:t xml:space="preserve">-programmet, som er et samarbeid mellom Havforskningsinstituttet, NGU og Kartverket, bør spille en viktig rolle i dokumentasjonen av naturtyper, økosystemer, og særlige viktige og sårbare områder (SVO) i Norskehavet. </w:t>
      </w:r>
      <w:proofErr w:type="spellStart"/>
      <w:r w:rsidRPr="00D23A2D">
        <w:t>Mareano</w:t>
      </w:r>
      <w:proofErr w:type="spellEnd"/>
      <w:r w:rsidRPr="00D23A2D">
        <w:t>-programmets kartlegging må følges opp innenfor utredningsområdet med undersøkelse av geologi, biologi og kjemi for å dokumentere naturtypemangfoldet og tilhørende bentiske økosystemer. Disse undersøkelsene bør gjennomføres før eller på et tidlig stadium av åpningsprosessen. Det samme gjelder foreslåtte SVO-områder med betydelig bentisk verdi, som faller helt eller delvis innenfor utredningsområdet. NGU mener at alle geologiske data fra områder som omfattes av konsekvensutredningen bør deles med NGU og andre institusjoner som kan øke verdien av de innsamlede data. Dette gjelder ikke bare batymetri- og reflektivitetsdata som er spesifikt omtalt i utredningsteksten.</w:t>
      </w:r>
    </w:p>
    <w:p w14:paraId="13B99017" w14:textId="77777777" w:rsidR="00617A19" w:rsidRPr="00D23A2D" w:rsidRDefault="00F23A99" w:rsidP="00D23A2D">
      <w:pPr>
        <w:rPr>
          <w:rStyle w:val="kursiv"/>
        </w:rPr>
      </w:pPr>
      <w:r w:rsidRPr="00D23A2D">
        <w:rPr>
          <w:rStyle w:val="kursiv"/>
        </w:rPr>
        <w:lastRenderedPageBreak/>
        <w:t xml:space="preserve">Norsk polarinstitutt </w:t>
      </w:r>
      <w:r w:rsidRPr="00D23A2D">
        <w:t xml:space="preserve">skriver i sin høringsuttalelse at det i dag er utilstrekkelig, og til dels helt manglende, kunnskap om havbunnen og de arter og økosystemer som finnes der, og at det ikke vil være mulig å igangsette forsvarlig aktivitet som foreslått før kunnskapsnivået er vesentlig forbedret. De peker på at det er vanskelig å si noe betydningsfullt om konsekvenser når man vet så lite om den aktiviteten man skal utrede konsekvenser av. I lys av de alvorlige advarslene om manglende kunnskap og forventede konsekvenser fra etter hvert mange studier og instanser, tilrår Norsk Polarinstitutt at Norge øker innsatsen når det gjelder innsamling av baseline data, forskning på effekter av mineralvirksomhet på havbunnen og intensiverer arbeidet med utvikling av teknologier for ekstraksjon og transport av mineraler, samt øker </w:t>
      </w:r>
      <w:proofErr w:type="gramStart"/>
      <w:r w:rsidRPr="00D23A2D">
        <w:t>fokuset</w:t>
      </w:r>
      <w:proofErr w:type="gramEnd"/>
      <w:r w:rsidRPr="00D23A2D">
        <w:t xml:space="preserve"> på gjenvinning, for å gjøre mer for å få ned det framtidige behovet for kritiske og sjeldne mineraler.</w:t>
      </w:r>
    </w:p>
    <w:p w14:paraId="50D974EE" w14:textId="77777777" w:rsidR="00617A19" w:rsidRPr="00D23A2D" w:rsidRDefault="00F23A99" w:rsidP="00D23A2D">
      <w:pPr>
        <w:rPr>
          <w:rStyle w:val="kursiv"/>
        </w:rPr>
      </w:pPr>
      <w:r w:rsidRPr="00D23A2D">
        <w:rPr>
          <w:rStyle w:val="kursiv"/>
        </w:rPr>
        <w:t>NTNU</w:t>
      </w:r>
      <w:r w:rsidRPr="00D23A2D">
        <w:t xml:space="preserve"> skriver at miljøfaglige institusjoner og andre kompetansemiljøer når det gjelder naturforhold og biologisk mangfold i dyphavet har uttrykt skepsis til åpningsprosessen, da kunnskap om dyphavet og mulige konsekvenser på naturmiljø og biologisk mangfold er svært mangelfull. NTNUs egne naturfaglige miljø peker på det samme. Hvis man skal kunne ta ansvarlige avgjørelser om hvorvidt det er aktuelt å åpne for utvinning av mineraler trengs det langt mer kunnskap enn vi har i dag.</w:t>
      </w:r>
    </w:p>
    <w:p w14:paraId="4167BF9A" w14:textId="77777777" w:rsidR="00617A19" w:rsidRPr="00D23A2D" w:rsidRDefault="00F23A99" w:rsidP="00D23A2D">
      <w:r w:rsidRPr="00D23A2D">
        <w:rPr>
          <w:rStyle w:val="kursiv"/>
        </w:rPr>
        <w:t xml:space="preserve">Senter for dyphavsforskning, Universitetet i Bergen </w:t>
      </w:r>
      <w:r w:rsidRPr="00D23A2D">
        <w:t>uttaler i sin høringsuttalelse at det er sentrale kunnskapshull knyttet til miljø. Spesielt mangler vi tilstrekkelig grunnleggende forståelse av dyphavsøkosystemet, inkludert dets abiotiske egenskaper, biodiversitet og økologiske prosesser. Videre slik senteret ser det, er dagens faktagrunnlag tilstrekkelig til å starte en letefase under et juridisk rammeverk. Senteret deler utredningens vurdering av at leteaktivitet vil ha liten miljøpåvirkning, forutsatt at den baserer seg på metodikk tilsvarende den som har vært benyttet i forbindelse med forskning og offentlig utredningsarbeid. En eventuell utvinningsfase, må derimot bygge på et faktagrunnlag som er vesentlig mer omfattende og kvalitativt bedre enn det vi har i dag.</w:t>
      </w:r>
    </w:p>
    <w:p w14:paraId="442E5B6D" w14:textId="77777777" w:rsidR="00617A19" w:rsidRPr="00D23A2D" w:rsidRDefault="00F23A99" w:rsidP="00D23A2D">
      <w:pPr>
        <w:pStyle w:val="Overskrift4"/>
      </w:pPr>
      <w:r w:rsidRPr="00D23A2D">
        <w:t>Departementets vurdering</w:t>
      </w:r>
    </w:p>
    <w:p w14:paraId="41762E54" w14:textId="77777777" w:rsidR="00617A19" w:rsidRPr="00D23A2D" w:rsidRDefault="00F23A99" w:rsidP="00D23A2D">
      <w:r w:rsidRPr="00D23A2D">
        <w:t>Det er begrenset kunnskap om natur- og miljøforhold knyttet til havbunnsmineraler og åpningsområdet. Det meste av kunnskapen som er relevant for mineral- og miljøspørsmål er fra de to siste tiårene. Regjeringen vil fortsette kartleggingen av norske havbunnsmineraler og relevante natur- og miljøforhold fra statens side. Samtidig foreslås det å åpne områder slik at kommersielle aktører også kan bidra i kunnskapsinnhenting og -oppbygging, jf. kapittel 3.5. De data som rettighetshavere henter inn vil, i tråd med regelverket, også deles med staten.</w:t>
      </w:r>
    </w:p>
    <w:p w14:paraId="6DDC1C29" w14:textId="77777777" w:rsidR="00617A19" w:rsidRPr="00D23A2D" w:rsidRDefault="00F23A99" w:rsidP="00D23A2D">
      <w:r w:rsidRPr="00D23A2D">
        <w:t>Konsekvensutredningen som gjennomføres som grunnlag for en vurdering av om områder skal åpnes for havbunnsmineralvirksomhet skal bidra til å belyse de ulike interessene som gjør seg gjeldende på det aktuelle området, jf. havbunnsmineralloven § 2-2. Ved å belyse de ulike interessene skal utredningen gi fakta og kunnskap som kan ligge til grunn når det skal tas stilling til om, og eventuelt på hvilke vilkår, områder skal åpnes for mineralvirksomhet. Konsekvensutredningen skal belyse hvilke virkninger en eventuell åpning for mineralvirksomhet på havbunnen kan få for miljøet og antatte næringsrelaterte, økonomiske og sosiale virkninger. Gjennom høringen av programmet hentes det også inn synspunkter på hvilke konkrete forhold som bør utredes.</w:t>
      </w:r>
    </w:p>
    <w:p w14:paraId="30315452" w14:textId="77777777" w:rsidR="00617A19" w:rsidRPr="00D23A2D" w:rsidRDefault="00F23A99" w:rsidP="00D23A2D">
      <w:r w:rsidRPr="00D23A2D">
        <w:t>På kontinentalsokkelen gjelder naturmangfoldloven §§ 7 til 10 så langt de passer.</w:t>
      </w:r>
    </w:p>
    <w:p w14:paraId="6F7C9857" w14:textId="77777777" w:rsidR="00617A19" w:rsidRPr="00D23A2D" w:rsidRDefault="00F23A99" w:rsidP="00D23A2D">
      <w:r w:rsidRPr="00D23A2D">
        <w:lastRenderedPageBreak/>
        <w:t>Naturmangfoldloven § 8 stiller krav til myndighetenes kunnskapsgrunnlag. Utgangspunktet for beslutninger som kan påvirke naturmangfoldet er at beslutningsgrunnlaget skal være best mulig. § 8 sier at offentlige beslutninger som berører naturmangfoldet skal så langt det er rimelig bygge på vitenskapelig kunnskap om arters bestandssituasjon, naturtypers utbredelse og økologiske tilstand, samt effekten av påvirkninger. Kravet til kunnskapsgrunnlaget skal stå i et rimelig forhold til sakens karakter og risiko for skade på naturmangfoldet.</w:t>
      </w:r>
    </w:p>
    <w:p w14:paraId="19ED378C" w14:textId="77777777" w:rsidR="00617A19" w:rsidRPr="00D23A2D" w:rsidRDefault="00F23A99" w:rsidP="00D23A2D">
      <w:r w:rsidRPr="00D23A2D">
        <w:t>Likevel kan det i en del tilfeller være tvil om konsekvensene for miljøet. Ved kunnskapsmangel må føre-var-prinsippet legges til grunn, jf. naturmangfoldloven § 9. Føre-var-prinsippet er en retningslinje for hvordan myndighetene skal håndtere slik tvil. Påvirkningen på naturmangfoldet skal også vurderes i lys av andre påvirkningsfaktorer på samme naturmangfold, jf. prinsippet i naturmangfoldloven § 10 om samlet belastning.</w:t>
      </w:r>
    </w:p>
    <w:p w14:paraId="3C78A5BD" w14:textId="77777777" w:rsidR="00617A19" w:rsidRPr="00D23A2D" w:rsidRDefault="00F23A99" w:rsidP="00D23A2D">
      <w:r w:rsidRPr="00D23A2D">
        <w:t>Gjennom konsekvensutredningsprosessen er det utarbeidet et oppdatert og sammenstilt kunnskapsgrunnlag basert på eksisterende kunnskap knyttet til eventuell fremtidig havbunnsmineralaktivitet på norsk kontinentalsokkel. Kunnskapen er fremskaffet gjennom faglige grunnlagsstudier og virkningsstudier utarbeidet av aktuelle fagmiljøer, herunder statlige etater og institutter, universiteter og andre kompetansemiljøer.</w:t>
      </w:r>
    </w:p>
    <w:p w14:paraId="7B7B201E" w14:textId="77777777" w:rsidR="00617A19" w:rsidRPr="00D23A2D" w:rsidRDefault="00F23A99" w:rsidP="00D23A2D">
      <w:r w:rsidRPr="00D23A2D">
        <w:t>Grunnlagsrapportene gir også en god oversikt over kunnskapsmangler. Rapportene sammenstiller all den kunnskap som er opparbeidet gjennom mange tiår, med henvisning til at biologiske undersøkelser i norske havområder går tilbake helt til 1870-tallet. Denne kunnskapen er langt fra fullstendig, men er samtidig grunnleggende for forståelsen av områdene og har vært sentral for konsekvensutredningen.</w:t>
      </w:r>
    </w:p>
    <w:p w14:paraId="3D8C24A5" w14:textId="77777777" w:rsidR="00617A19" w:rsidRPr="00D23A2D" w:rsidRDefault="00F23A99" w:rsidP="00D23A2D">
      <w:r w:rsidRPr="00D23A2D">
        <w:t>Konsekvensutredningen ble gjennomført på basis av et fastsatt utredningsprogram som også var på offentlig høring.</w:t>
      </w:r>
    </w:p>
    <w:p w14:paraId="4466B09F" w14:textId="77777777" w:rsidR="00617A19" w:rsidRPr="00D23A2D" w:rsidRDefault="00F23A99" w:rsidP="00D23A2D">
      <w:r w:rsidRPr="00D23A2D">
        <w:t xml:space="preserve">Det er i henhold til utredningsprogrammet ikke gjort vurderinger av spesifikke prosjekter eller scenarier. Vurderingene er gjennomført tematisk og overordnet for å kunne avdekke hvilke typer av virkninger som er de mest vesentlige og hvilke som eventuelt har mindre virkningspotensial. Dette dekker alle de tema som er angitt i konsekvensutredningsprogrammet. Tilgjengelig kunnskap er lagt til grunn og kunnskapsmangler er påpekt. Viktige forutsetninger og antagelser er angitt for å muliggjøre vurderinger på konkrete områder. Konsekvensutredningen peker på ulike teknologier som kan være aktuelle og identifiserer forhold som kan kreve avbøtende tiltak for å tilfredsstille krav til en miljømessig forsvarlig aktivitet. Konsekvensutredningen ivaretar etter departementets syn </w:t>
      </w:r>
      <w:proofErr w:type="gramStart"/>
      <w:r w:rsidRPr="00D23A2D">
        <w:t>således</w:t>
      </w:r>
      <w:proofErr w:type="gramEnd"/>
      <w:r w:rsidRPr="00D23A2D">
        <w:t xml:space="preserve"> utredningsbehovet i henhold til havbunnsmineralloven som grunnlag for åpningsspørsmålet. Konsekvensutredningen legger som del av åpningsprosessen, grunnlaget for en vurdering av spørsmålet om åpning av områder, slik at andre aktører enn staten kan kartlegge, og når kunnskapsgrunnlaget eventuelt tilsier det, utvinne havbunnsmineraler.</w:t>
      </w:r>
    </w:p>
    <w:p w14:paraId="3292A612" w14:textId="77777777" w:rsidR="00617A19" w:rsidRPr="00D23A2D" w:rsidRDefault="00F23A99" w:rsidP="00D23A2D">
      <w:r w:rsidRPr="00D23A2D">
        <w:t xml:space="preserve">På denne måten er det best mulige kunnskapsgrunnlaget fremskaffet, slik naturmangfoldloven § 8 foreskriver. Det vises blant annet til at det vil være små virkninger på miljøet av leteaktivitet. I en utvinningsfase er konsekvensene i dag lite kjent fordi det hittil ikke har vært noen slik aktivitet. Selskaper med utvinningstillatelse vil derfor bli pålagt å samle inn data om miljøforhold i de områdene de undersøker i tillatelsens første fase. Denne kunnskapen vil sammen med ytterligere kunnskap som erverves fra myndighetenes side bli lagt til grunn ved behandling av utvinningsplaner. </w:t>
      </w:r>
      <w:r w:rsidRPr="00D23A2D">
        <w:lastRenderedPageBreak/>
        <w:t>Dette, sammen med en skrittvis tilnærming til aktivitet i området som åpnes, vil sørge for en føre-var-tilnærming, jf. naturmangfoldloven § 9.</w:t>
      </w:r>
    </w:p>
    <w:p w14:paraId="3EF9C001" w14:textId="77777777" w:rsidR="00617A19" w:rsidRPr="00D23A2D" w:rsidRDefault="00F23A99" w:rsidP="00D23A2D">
      <w:r w:rsidRPr="00D23A2D">
        <w:t xml:space="preserve">Prinsippene i naturmangfoldloven §§ 7 til 10 vil derved ligge til grunn for denne åpningsprosessen og for eventuelle senere utvinningsplaner. </w:t>
      </w:r>
    </w:p>
    <w:p w14:paraId="0E47BA70" w14:textId="77777777" w:rsidR="00617A19" w:rsidRPr="00D23A2D" w:rsidRDefault="00F23A99" w:rsidP="00D23A2D">
      <w:r w:rsidRPr="00D23A2D">
        <w:t xml:space="preserve">Miljødirektoratet skriver at det mangler prosesstrinn etter åpning for å ivareta nødvendig kunnskapsinnhenting og arealmessige vurderinger av hvilke områder som av hensyn til miljøet skal skjermes og hvilke områder som eventuelt kan være egnet for mineralutvinning. Havbunnsmineralloven foreskriver prosesstrinn i form av myndighetsbeslutninger som gir myndighetene god mulighet til å ivareta relevante miljøhensyn. I henhold til loven skal det fattes egne myndighetsbeslutninger for å velge ut </w:t>
      </w:r>
      <w:r w:rsidRPr="00D23A2D">
        <w:rPr>
          <w:rStyle w:val="kursiv"/>
        </w:rPr>
        <w:t xml:space="preserve">hvilke </w:t>
      </w:r>
      <w:r w:rsidRPr="00D23A2D">
        <w:t xml:space="preserve">områder innenfor åpningsområdet som skal gjøres tilgjengelig for søknad om tillatelse til aktivitet og ev. på </w:t>
      </w:r>
      <w:r w:rsidRPr="00D23A2D">
        <w:rPr>
          <w:rStyle w:val="kursiv"/>
        </w:rPr>
        <w:t>hvilke vilkår</w:t>
      </w:r>
      <w:r w:rsidRPr="00D23A2D">
        <w:t xml:space="preserve"> en slik aktivitet kan utføres. Etter beslutning om åpning kan det enten tildeles undersøkelsestillatelser eller utvinningstillatelser i nærmere avgrensede områder. Undersøkelsestillatelser er ment å dekke større område, men undersøkelser krever ingen konsekvensutredning. Departementet kan likevel gi forskrift om eller fastsette i den enkelte tillatelsen hvilke vilkår som knyttes til en tillatelse, som krav til teknologi, påkrevde sikkerhetstiltak og krav om å melde inn aktiviteter. Tildeling av utvinningstillatelser krever at det området som er aktuelt for tildeling, blir utlyst. For utlysning av områder for utvinningstillatelser, vil det derfor være en vurdering av hvilke nærmere avgrensede områder innenfor åpningsområdet som skal lyses ut og gjøres tilgjengelig for søknad om utvinningstillatelse og eventuelt på hvilke vilkår. Forslag til utlysning vil sendes på offentlig høring og beslutningen om avgrensning av områder som faktisk vil bli lyst ut tas i regjering.</w:t>
      </w:r>
    </w:p>
    <w:p w14:paraId="70C80685" w14:textId="77777777" w:rsidR="00617A19" w:rsidRPr="00D23A2D" w:rsidRDefault="00F23A99" w:rsidP="00D23A2D">
      <w:r w:rsidRPr="00D23A2D">
        <w:t xml:space="preserve">Tildeling av utvinningstillatelse gis med et arbeidsprogram for letefasen som rettighetshaverne må gjennomføre eller de må levere arealet tilbake til staten. Slike program vil bidra til kunnskapsinnhenting inklusive om miljøverdier. Som det </w:t>
      </w:r>
      <w:proofErr w:type="gramStart"/>
      <w:r w:rsidRPr="00D23A2D">
        <w:t>fremgår</w:t>
      </w:r>
      <w:proofErr w:type="gramEnd"/>
      <w:r w:rsidRPr="00D23A2D">
        <w:t xml:space="preserve"> av forarbeidene til havbunnsmineralloven baserer loven seg på at en utvinningstillatelse dekker to faser, jf. Prop. 106 L (2017–2018) s. 62 høyre spalte: </w:t>
      </w:r>
      <w:r w:rsidRPr="00D23A2D">
        <w:rPr>
          <w:rStyle w:val="kursiv"/>
        </w:rPr>
        <w:t xml:space="preserve">«Den første fasen er en utvidet og mer </w:t>
      </w:r>
      <w:proofErr w:type="spellStart"/>
      <w:r w:rsidRPr="00D23A2D">
        <w:rPr>
          <w:rStyle w:val="kursiv"/>
        </w:rPr>
        <w:t>deltajert</w:t>
      </w:r>
      <w:proofErr w:type="spellEnd"/>
      <w:r w:rsidRPr="00D23A2D">
        <w:rPr>
          <w:rStyle w:val="kursiv"/>
        </w:rPr>
        <w:t xml:space="preserve"> letefase i forhold til det som forventes under en undersøkelsestillatelse etter kapittel 3. Denne fasen skal forberede grunnen for kommersielt uttak av mineraler. Den andre fasen er selve utvinningen med utbygging og drift, jf. § 4-4.»</w:t>
      </w:r>
      <w:r w:rsidRPr="00D23A2D">
        <w:t xml:space="preserve"> Siste etappe i et arbeidsprogram vil være å utarbeide en søknad om godkjenning av en utvinningsplan. Som del av en slik utvinningsplan må rettighetshaveren gjennomføre en prosjektspesifikk konsekvensutredning. Det innebærer blant annet innhenting av kunnskap om natur- og miljøforhold, mulige miljøvirkninger og avbøtende tiltak for det konkrete utvinningsprosjektet. En forutsetning for godkjenning av utvinningsplaner er at rettighetshaver godtgjør i utvinningsplanen at utvinningen kan gjennomføres på en forsvarlig og bærekraftig måte. Departementet vil stille vilkår om relevante avbøtende tiltak i forbindelse med behandling av plan for utvinning.</w:t>
      </w:r>
    </w:p>
    <w:p w14:paraId="44AF001F" w14:textId="77777777" w:rsidR="00617A19" w:rsidRPr="00D23A2D" w:rsidRDefault="00F23A99" w:rsidP="00D23A2D">
      <w:r w:rsidRPr="00D23A2D">
        <w:t xml:space="preserve">Når det gjelder øvrige kommentarer fra NGU, vil departementet bemerke at Oljedirektoratet er fagetat for forvaltning av mineraler på havbunnen, og direktoratet har fått i oppdrag å kartlegge ressurspotensialet for havbunnsmineraler på norsk kontinentalsokkel. Departementet bemerker videre at NGU har basert høringsuttalelsen sin om ressursgrunnlaget på omtalen i konsekvensutredningen, og ikke Oljedirektoratets ressursrapport som ble lagt frem i januar 2023. Flere forhold som NGU påpeker i </w:t>
      </w:r>
      <w:proofErr w:type="gramStart"/>
      <w:r w:rsidRPr="00D23A2D">
        <w:t>høringsuttalelsen</w:t>
      </w:r>
      <w:proofErr w:type="gramEnd"/>
      <w:r w:rsidRPr="00D23A2D">
        <w:t xml:space="preserve"> er utdypet og forklart i ressursrapporten. Dette gjelder for eksempel kommentaren om at det ikke er korrekt at prøvene som er tatt gir et mineralogisk og geologisk utgangspunkt for ressursvurdering. Konsekvensutredningen forutsetter ikke noen annen metodisk </w:t>
      </w:r>
      <w:r w:rsidRPr="00D23A2D">
        <w:lastRenderedPageBreak/>
        <w:t>praksis enn det som allerede er publisert i vitenskapelig litteratur. I Oljedirektoratets ressursvurdering er problemet med overflateprøvers representativitet behørig diskutert og tatt høyde for.</w:t>
      </w:r>
    </w:p>
    <w:p w14:paraId="08A47D02" w14:textId="77777777" w:rsidR="00617A19" w:rsidRPr="00D23A2D" w:rsidRDefault="00F23A99" w:rsidP="00D23A2D">
      <w:r w:rsidRPr="00D23A2D">
        <w:t xml:space="preserve">Til NGUs kommentar knyttet til begrepene «ressurs», «mineralressurs» og «forekomst», så brukes disse med noe forskjellig meningsinnhold av fagmiljøene på land og fagmiljøene på kontinentalsokkelen. For fagmiljøene på kontinentalsokkelen innebærer ingen av disse begrepene automatisk noen betraktninger eller forventninger om økonomi. Oljedirektoratets ressursvurdering må derfor ikke på noen måte oppfattes som en formell rapport til børsen eller til bruk for å skaffe finansiering. Den er ment som </w:t>
      </w:r>
      <w:proofErr w:type="gramStart"/>
      <w:r w:rsidRPr="00D23A2D">
        <w:t>en første, systematiske beskrivelse</w:t>
      </w:r>
      <w:proofErr w:type="gramEnd"/>
      <w:r w:rsidRPr="00D23A2D">
        <w:t xml:space="preserve"> av, og et stokastisk estimat for, de uoppdagede, tilstedeværende mengder mineraler innenfor utredningsområdet på norsk kontinentalsokkel. Som sådan, kvalifiserer ikke tallene som gjenstand for </w:t>
      </w:r>
      <w:proofErr w:type="spellStart"/>
      <w:r w:rsidRPr="00D23A2D">
        <w:t>f.eks</w:t>
      </w:r>
      <w:proofErr w:type="spellEnd"/>
      <w:r w:rsidRPr="00D23A2D">
        <w:t xml:space="preserve"> CRIRSCO-standarden. Ressursvurderingsrapporten må derfor bli lest på dette grunnlaget.</w:t>
      </w:r>
    </w:p>
    <w:p w14:paraId="295C5DBD" w14:textId="77777777" w:rsidR="00617A19" w:rsidRPr="00D23A2D" w:rsidRDefault="00F23A99" w:rsidP="00D23A2D">
      <w:r w:rsidRPr="00D23A2D">
        <w:t>Oljedirektoratet tar i ressursvurderingen ikke stilling til om de enkelte grunnstoffene i mineralene er økonomisk drivverdige. At NGU mener at ferromanganskorpene ikke kan omtales som rike på aluminium, magnesium og titan, tas til orientering. Hensikten med utarbeidelsen av ressursvurderingen har vært å kartlegge mineralforekomstene, og på basis av dette gi en vurdering av ressurspotensialet. Det siste er gjort ved å rapportere innholdet av forskjellige metaller i mineralavsetningene uten å vurdere deres økonomiske potensial. Dette tilsvarer det Oljedirektoratet vanligvis rapporterer som tilstedeværende petroleumsressurser. Alle analyser, data og beregninger er gjort tilgjengelige slik at ikke-statlige aktører etter en åpning, selv kan avgjøre om dette er kommersielt interessant.</w:t>
      </w:r>
    </w:p>
    <w:p w14:paraId="5784F559" w14:textId="77777777" w:rsidR="00617A19" w:rsidRPr="00D23A2D" w:rsidRDefault="00F23A99" w:rsidP="00D23A2D">
      <w:pPr>
        <w:pStyle w:val="Overskrift3"/>
      </w:pPr>
      <w:r w:rsidRPr="00D23A2D">
        <w:t>Miljømessige virkninger</w:t>
      </w:r>
    </w:p>
    <w:p w14:paraId="22C5416F" w14:textId="77777777" w:rsidR="00617A19" w:rsidRPr="00D23A2D" w:rsidRDefault="00F23A99" w:rsidP="00D23A2D">
      <w:pPr>
        <w:pStyle w:val="Overskrift4"/>
      </w:pPr>
      <w:r w:rsidRPr="00D23A2D">
        <w:t>Høringsinstansenes syn</w:t>
      </w:r>
    </w:p>
    <w:p w14:paraId="046BFA99" w14:textId="77777777" w:rsidR="00617A19" w:rsidRPr="00D23A2D" w:rsidRDefault="00F23A99" w:rsidP="00D23A2D">
      <w:proofErr w:type="spellStart"/>
      <w:r w:rsidRPr="00D23A2D">
        <w:rPr>
          <w:rStyle w:val="kursiv"/>
        </w:rPr>
        <w:t>Equinor</w:t>
      </w:r>
      <w:proofErr w:type="spellEnd"/>
      <w:r w:rsidRPr="00D23A2D">
        <w:t xml:space="preserve"> skriver i sin høringsuttalelse at de anerkjenner den </w:t>
      </w:r>
      <w:proofErr w:type="gramStart"/>
      <w:r w:rsidRPr="00D23A2D">
        <w:t>potensielle</w:t>
      </w:r>
      <w:proofErr w:type="gramEnd"/>
      <w:r w:rsidRPr="00D23A2D">
        <w:t xml:space="preserve"> miljørisiko forbundet med leting og utvinning av mineraler på havbunnen innenfor den økonomiske sonen i Norge, og anbefaler en føre-var-tilnærming. Videre tar vi til orde for at det legges til rette for at det avsettes tilstrekkelig tid å bygge opp kunnskap om mulige miljøkonsekvenser som samsvarer med den økte aktiviteten. I foreliggende konsekvensutredning understrekes det at den ikke omfatter detaljerte vurderinger knyttet til mulige fremtidige utvinningsprosjekter, og at ytterligere kunnskap er nødvendig å fremskaffe før en eventuell godkjenning av slik utvinning kan finne sted. Etter hvert som forståelsen av miljøpåvirkningen modnes, bør det utvikles klare forventninger til miljøledelse og ytelse i både leting og utnyttelse. Etablering av et tydelig regelverk vil lette beslutningsprosessen fremover.</w:t>
      </w:r>
    </w:p>
    <w:p w14:paraId="3D7966B2" w14:textId="77777777" w:rsidR="00617A19" w:rsidRPr="00D23A2D" w:rsidRDefault="00F23A99" w:rsidP="00D23A2D">
      <w:r w:rsidRPr="00D23A2D">
        <w:rPr>
          <w:rStyle w:val="kursiv"/>
        </w:rPr>
        <w:t>Havforskningsinstituttet</w:t>
      </w:r>
      <w:r w:rsidRPr="00D23A2D">
        <w:t xml:space="preserve"> skriver i sin uttalelse at grunnlagsrapportene for </w:t>
      </w:r>
      <w:proofErr w:type="gramStart"/>
      <w:r w:rsidRPr="00D23A2D">
        <w:t>den foreliggende</w:t>
      </w:r>
      <w:proofErr w:type="gramEnd"/>
      <w:r w:rsidRPr="00D23A2D">
        <w:t xml:space="preserve"> konsekvensutredning dokumenterer en alvorlig kunnskapsmangel om naturforhold og bunnstrømmer i utredningsområdet som gjør det svært krevende å vurdere konsekvenser av mineralutvinning objektivt.</w:t>
      </w:r>
    </w:p>
    <w:p w14:paraId="75658D75" w14:textId="77777777" w:rsidR="00617A19" w:rsidRPr="00D23A2D" w:rsidRDefault="00F23A99" w:rsidP="00D23A2D">
      <w:pPr>
        <w:rPr>
          <w:rStyle w:val="kursiv"/>
        </w:rPr>
      </w:pPr>
      <w:r w:rsidRPr="00D23A2D">
        <w:rPr>
          <w:rStyle w:val="kursiv"/>
        </w:rPr>
        <w:t xml:space="preserve">Miljødirektoratet </w:t>
      </w:r>
      <w:r w:rsidRPr="00D23A2D">
        <w:t xml:space="preserve">skriver i sin høringsuttalelse at mineralvirksomhet på kontinentalsokkelen vil ha betydelige irreversible konsekvenser for det marine miljøet. For å forebygge varig tap av verdifulle og sårbare arter, naturtyper, landformer og økosystemer er det nødvendig å vurdere hvilke områder som bør beskyttes mot eventuell fremtidig aktivitet. Dette er det viktigste tiltaket for å hindre uopprettelig miljøskade. Norge har gjennom Naturavtalen sluttet seg til et mål om å bevare 30 prosent </w:t>
      </w:r>
      <w:r w:rsidRPr="00D23A2D">
        <w:lastRenderedPageBreak/>
        <w:t>av naturområder på land og i havet. Det er sannsynlig at det finnes viktige områder for natur i dyphavet som bør bevares.</w:t>
      </w:r>
    </w:p>
    <w:p w14:paraId="53F0B6B1" w14:textId="77777777" w:rsidR="00617A19" w:rsidRPr="00D23A2D" w:rsidRDefault="00F23A99" w:rsidP="00D23A2D">
      <w:r w:rsidRPr="00D23A2D">
        <w:t>Direktoratet skriver videre at virkningsstudien gjør en generell vurdering av mulige virkninger som følge av aktivitet på aktive og inaktive sulfidforekomster og manganskorper, basert på antagelser og vurderinger av størrelser på prosjektområder, natur og sårbarhet, type påvirkning, omfang av påvirkning og konsekvenser for miljø. Vurdering av virkninger knyttet til leting, utvinning og avslutning av havbunnsmineralvirksomhet representerer et antatt bilde på miljømessige konsekvenser, men ikke faktisk kunnskap. De vurderer at flere av de mulige miljømessige konsekvensene som presenteres i virkningsstudien er betydelige og irreversible. Siden usikkerheten er stor og aktiviteten vil innebære vesentlige miljøkonsekvenser, trengs det vurderinger av om, hvor og hvordan det eventuelt er mulig å etablere mineralvirksomhet til havs innenfor akseptable rammer der miljøhensyn blir ivaretatt. Dette er beslutningsrelevant informasjon i en åpningsprosess, men foreligger ikke i konsekvensutredningen.</w:t>
      </w:r>
    </w:p>
    <w:p w14:paraId="549D8170" w14:textId="77777777" w:rsidR="00617A19" w:rsidRPr="00D23A2D" w:rsidRDefault="00F23A99" w:rsidP="00D23A2D">
      <w:r w:rsidRPr="00D23A2D">
        <w:t xml:space="preserve">Mulige miljøkonsekvenser som følge av leting framstilles etter direktoratets syn som ubetydelige i konsekvensutredningen. Samtidig fremgår det ikke hvor store arealer som vil undersøkes, og omfanget av stein- og kjerneprøver som trengs for å identifisere og avgrense et funn. Prøvetaking på små og avgrensede viktige habitater kan </w:t>
      </w:r>
      <w:proofErr w:type="gramStart"/>
      <w:r w:rsidRPr="00D23A2D">
        <w:t>potensielt</w:t>
      </w:r>
      <w:proofErr w:type="gramEnd"/>
      <w:r w:rsidRPr="00D23A2D">
        <w:t xml:space="preserve"> gi konsekvenser av betydning.</w:t>
      </w:r>
    </w:p>
    <w:p w14:paraId="397B770F" w14:textId="77777777" w:rsidR="00617A19" w:rsidRPr="00D23A2D" w:rsidRDefault="00F23A99" w:rsidP="00D23A2D">
      <w:r w:rsidRPr="00D23A2D">
        <w:t>Miljødirektoratet legger til at ut fra hva de vet i dag om aktive hydrotermale sulfidforekomstene og mulige miljøvirkninger av mineralutvinning, er det grunnlag for å konkludere at områder med aktive sulfidforekomster ikke bør åpnes for utforskning og utvinning.</w:t>
      </w:r>
    </w:p>
    <w:p w14:paraId="50935E54" w14:textId="77777777" w:rsidR="00617A19" w:rsidRPr="00D23A2D" w:rsidRDefault="00F23A99" w:rsidP="00D23A2D">
      <w:pPr>
        <w:rPr>
          <w:rStyle w:val="kursiv"/>
        </w:rPr>
      </w:pPr>
      <w:r w:rsidRPr="00D23A2D">
        <w:rPr>
          <w:rStyle w:val="kursiv"/>
        </w:rPr>
        <w:t>Flere miljøorganisasjoner</w:t>
      </w:r>
      <w:r w:rsidRPr="00D23A2D">
        <w:t xml:space="preserve"> uttaler i sin høringsuttalelse at konsekvensutredningen ikke oppfyller formålet. En konsekvensutredning skal belyse virkninger for miljø. I miljøvirkningsstudien slås det fast at det ikke eksisterer kunnskap som gjør dette mulig. Kunnskapshullene blir ikke tilstrekkelig vektlagt i konsekvensutredningen. Grunnlagsrapportene slår fast at det ikke eksisterer nødvendig kunnskap til å vurdere konsekvensene av virksomheten. Likevel konkluderer konsekvensutredningen med at det er liten miljøpåvirkning av leteaktivitet, støy og lydforurensning og flere andre miljøkonsekvenser.</w:t>
      </w:r>
    </w:p>
    <w:p w14:paraId="40969B3A" w14:textId="77777777" w:rsidR="00617A19" w:rsidRPr="00D23A2D" w:rsidRDefault="00F23A99" w:rsidP="00D23A2D">
      <w:pPr>
        <w:rPr>
          <w:rStyle w:val="kursiv"/>
        </w:rPr>
      </w:pPr>
      <w:r w:rsidRPr="00D23A2D">
        <w:rPr>
          <w:rStyle w:val="kursiv"/>
        </w:rPr>
        <w:t xml:space="preserve">Norsk institutt for vannforskning </w:t>
      </w:r>
      <w:r w:rsidRPr="00D23A2D">
        <w:t>skriver i sin høringsuttalelse at andre høringsinstanser har pekt på føre-var tilnærming og at det før åpning avsettes tilstrekkelig tid til kunnskapsoppbygging for å forstå mulige effekter og miljørisiko knyttet til virksomhet i områder som er lite undersøkt, og for å fremskaffe grunnlag for bærekraftig forvaltning og regulering av alle faser av fremtidige aktiviteter. Instituttet skriver videre at det er positivt at konsekvensutredningen omtaler samlede påvirkninger. Kunnskapsgrunnlaget for å forstå effekten av samlede påvirkninger bør imidlertid styrkes med sikte på å få en helhetlig forståelse for i hvilken grad eventuell fremtidig aktivitet bidrar til oppfyllelse av globale og nasjonale miljømål.</w:t>
      </w:r>
    </w:p>
    <w:p w14:paraId="6CCDCA52" w14:textId="77777777" w:rsidR="00617A19" w:rsidRPr="00D23A2D" w:rsidRDefault="00F23A99" w:rsidP="00D23A2D">
      <w:pPr>
        <w:rPr>
          <w:rStyle w:val="kursiv"/>
        </w:rPr>
      </w:pPr>
      <w:r w:rsidRPr="00D23A2D">
        <w:rPr>
          <w:rStyle w:val="kursiv"/>
        </w:rPr>
        <w:t>Norsk polarinstitutt</w:t>
      </w:r>
      <w:r w:rsidRPr="00D23A2D">
        <w:t xml:space="preserve"> skriver i sin høringsuttalelse at en hovedinnvending mot den fremlagte konsekvensutredningen er at det ikke er mulig å si noe betydningsfullt om konsekvenser når man vet så lite om den aktiviteten man skal utrede konsekvenser av.</w:t>
      </w:r>
    </w:p>
    <w:p w14:paraId="2DD7AC38" w14:textId="77777777" w:rsidR="00617A19" w:rsidRPr="00D23A2D" w:rsidRDefault="00F23A99" w:rsidP="00D23A2D">
      <w:r w:rsidRPr="00D23A2D">
        <w:rPr>
          <w:rStyle w:val="kursiv"/>
        </w:rPr>
        <w:t>Offshore Norge</w:t>
      </w:r>
      <w:r w:rsidRPr="00D23A2D">
        <w:t xml:space="preserve"> skriver i sin høringsuttalelse at næringen erkjenner at det fremdeles eksisterer flere kunnskapshull, særlig knyttet til de miljømessige konsekvensene av fremtidig utvinning av mineralforekomster. Et viktig neste steg vil derfor være åpning av områder for leting, ettersom dette er </w:t>
      </w:r>
      <w:r w:rsidRPr="00D23A2D">
        <w:lastRenderedPageBreak/>
        <w:t>en forutsetning for å samle inn relevante data på en tids- og kostnadseffektiv måte. I forlengelsen av dette er det også behov for at det utvikles regelverk som gir forutsigbarhet og god risikostyring for aktørene som ønsker å bidra til denne kunnskapsinnhentingen.</w:t>
      </w:r>
    </w:p>
    <w:p w14:paraId="45F6A0B5" w14:textId="77777777" w:rsidR="00617A19" w:rsidRPr="00D23A2D" w:rsidRDefault="00F23A99" w:rsidP="00D23A2D">
      <w:pPr>
        <w:pStyle w:val="Overskrift4"/>
      </w:pPr>
      <w:r w:rsidRPr="00D23A2D">
        <w:t>Departementets vurdering</w:t>
      </w:r>
    </w:p>
    <w:p w14:paraId="21801AB8" w14:textId="77777777" w:rsidR="00617A19" w:rsidRPr="00D23A2D" w:rsidRDefault="00F23A99" w:rsidP="00D23A2D">
      <w:r w:rsidRPr="00D23A2D">
        <w:t>Departementet viser til omtale i kapittel 4.3.1.2 om hva konsekvensutredningen skal belyse, jf. havbunnsmineralloven og hva konsekvensutredningen faktisk inneholder.</w:t>
      </w:r>
    </w:p>
    <w:p w14:paraId="4A8DCBF3" w14:textId="77777777" w:rsidR="00617A19" w:rsidRPr="00D23A2D" w:rsidRDefault="00F23A99" w:rsidP="00D23A2D">
      <w:r w:rsidRPr="00D23A2D">
        <w:t>Vurderingene er gjennomført tematisk og overordnet for å kunne avdekke hvilke typer av virkninger som er de mest vesentlige og hvilke som eventuelt har mindre virkningspotensial. Dette dekker alle de tema som er angitt i konsekvensutredningsprogrammet.</w:t>
      </w:r>
    </w:p>
    <w:p w14:paraId="3CD61194" w14:textId="77777777" w:rsidR="00617A19" w:rsidRPr="00D23A2D" w:rsidRDefault="00F23A99" w:rsidP="00D23A2D">
      <w:r w:rsidRPr="00D23A2D">
        <w:t>Tilgjengelig kunnskap er lagt til grunn og kunnskapsmangler er påpekt. Det er riktig slik Miljødirektoratet påpeker at vurderingen av virkninger knyttet til leting, utvinning og avslutning av havbunnsmineralvirksomhet representerer et antatt bilde på miljømessige konsekvenser. Dette er i henhold til den tilnærmingsmetoden som er lagt til grunn. Åpningsprosessen omhandler en helt ny næring med liten grad av teknologisk modenhet. Det er ingen faktisk kunnskap eller erfaring fra tilsvarende virksomhet. I tillegg er det betydelige mangler knyttet til kunnskap om miljøforhold og fordeling av sårbare naturtyper i utredningsområdet, noe som gjør det vanskelig å vurdere konsekvensene, slik som Norsk Polarinstitutt påpeker. Vurderingen av virkninger er derfor, i tillegg til den kunnskap som finnes fra relevant internasjonal forskning og annen sammenlignbar virksomhet, basert på ulike faglige forutsetninger og antagelser. Formålet har vært å gi et konservativt, men mest mulig riktig, overordnet bilde av type av virkninger og omfang av disse generelt og eksemplifisert for ett prosjekt av hver ressurstype.</w:t>
      </w:r>
    </w:p>
    <w:p w14:paraId="7B6D2E9B" w14:textId="77777777" w:rsidR="00617A19" w:rsidRPr="00D23A2D" w:rsidRDefault="00F23A99" w:rsidP="00D23A2D">
      <w:r w:rsidRPr="00D23A2D">
        <w:t xml:space="preserve">Departementet er enig i at før det kan gis tillatelse til å utvinne en forekomst, må det samles inn mer kunnskap om miljøforhold, også på statlig initiativ, jf. kapittel 3.5. Det følger direkte av havbunnsmineralloven at det som ledd i en fremtidig søknad om godkjenning av plan for utvinning skal gjennomføres en konsekvensutredning for prosjektet, herunder skal lokale forhold kartlegges og miljøvirkninger utredes. Relevante avbøtende tiltak skal identifiseres og vurderes som del av utredningen. Både programmet for og selve konsekvensutredningen vil være gjenstand for offentlig høring. Slike planer vil, i tråd med langvarig norsk forvaltningstradisjon, kun godkjennes hvis utvinningen kan gjennomføres på en forsvarlig og bærekraftig måte. Krav til grunnlagsundersøkelser vil derfor være viktig for å øke kunnskapen og disse vil utgjøre et viktig underlag for konkrete utvinningsplaner og tilhørende konsekvensutredning. Gjennom åpning av område kan også kommersielle aktører bidra til å få avklart om det finnes norske havbunnsmineralressurser som er kommersielt attraktive å utvinne og om utvinning kan skje på en bærekraftig måte. En åpning vil kunne akselerere teknologiutviklingen og utforskningen fra norske miljøer både knyttet til miljøverdier og mineralressurser på norsk kontinentalsokkel. Samtidig vil faktisk kunnskap om næringens påvirkning økes når det blir gjennomført aktivitet. Departementet mener derfor det er viktig å legge til grunn en skrittvis tilnærming, der faktisk kunnskap som </w:t>
      </w:r>
      <w:proofErr w:type="gramStart"/>
      <w:r w:rsidRPr="00D23A2D">
        <w:t>fremkommer</w:t>
      </w:r>
      <w:proofErr w:type="gramEnd"/>
      <w:r w:rsidRPr="00D23A2D">
        <w:t xml:space="preserve"> integreres i alle deler av prosessen.</w:t>
      </w:r>
    </w:p>
    <w:p w14:paraId="26A1FA54" w14:textId="77777777" w:rsidR="00617A19" w:rsidRPr="00D23A2D" w:rsidRDefault="00F23A99" w:rsidP="00D23A2D">
      <w:r w:rsidRPr="00D23A2D">
        <w:t xml:space="preserve">I denne konsekvensutredningsprosessen har det ikke vært gjort et forsøk på å utrede et gitt antall utvinningslokaliteter, da det ikke foreligger noe godt faglig grunnlag for å angi dette. Det er i stedet gjennomført utredning for ett typisk område av hver type som har bidratt til å avgrense mulige influensområder for ulike typer av påvirkninger. Beliggenhet og tetthet av utvinningslokaliteter, samt </w:t>
      </w:r>
      <w:r w:rsidRPr="00D23A2D">
        <w:lastRenderedPageBreak/>
        <w:t>andre forvaltningsrelaterte rammer for virksomheten, er forhold som myndighetene må ta stilling til på et senere tidspunkt.</w:t>
      </w:r>
    </w:p>
    <w:p w14:paraId="2F0D3279" w14:textId="77777777" w:rsidR="00617A19" w:rsidRPr="00D23A2D" w:rsidRDefault="00F23A99" w:rsidP="00D23A2D">
      <w:r w:rsidRPr="00D23A2D">
        <w:t xml:space="preserve">Flere av høringsinstansene, inkludert Miljødirektoratet, har vist til behov for vurdering av behovet for bevaring av havområdene med referanse til Norges tilslutning til Naturavtalen og et globalt mål om 30 prosent bevaring av havområdene. Departementet vil her bemerke at målet er globalt, hvilket innebærer at det ikke vil kreves at 30 prosent av norske land- og havområder bevares. Dernest vil departementet påpeke at det ikke kun er vern etter naturmangfoldloven som teller med når denne «verneprosenten» skal beregnes. Også andre effektive arealbaserte bevaringstiltak etter sektorlovene skal telle med i verneprosenten. Departementet viser til at området som nå anbefales åpnet er betydelig mindre enn utredningsområdet. Store dypvannsområder på norsk kontinentalsokkel foreslås </w:t>
      </w:r>
      <w:proofErr w:type="gramStart"/>
      <w:r w:rsidRPr="00D23A2D">
        <w:t>således</w:t>
      </w:r>
      <w:proofErr w:type="gramEnd"/>
      <w:r w:rsidRPr="00D23A2D">
        <w:t xml:space="preserve"> ikke åpnet for havbunnsmineralvirksomhet i denne omgang. Utvinning vil kun være aktuelt i en svært liten del av åpningsområdet, jf. kapittel 3.4.</w:t>
      </w:r>
    </w:p>
    <w:p w14:paraId="28560A26" w14:textId="77777777" w:rsidR="00617A19" w:rsidRPr="00D23A2D" w:rsidRDefault="00F23A99" w:rsidP="00D23A2D">
      <w:r w:rsidRPr="00D23A2D">
        <w:t xml:space="preserve">Departementet vil også vise til havbunnsmineralloven og </w:t>
      </w:r>
      <w:proofErr w:type="spellStart"/>
      <w:r w:rsidRPr="00D23A2D">
        <w:t>myndighetsbeslutningne</w:t>
      </w:r>
      <w:proofErr w:type="spellEnd"/>
      <w:r w:rsidRPr="00D23A2D">
        <w:t xml:space="preserve"> før det vil bli gitt tillatelse til utvinning innenfor et konkret område. Det er myndighetene som tar beslutning om </w:t>
      </w:r>
      <w:r w:rsidRPr="00D23A2D">
        <w:rPr>
          <w:rStyle w:val="kursiv"/>
        </w:rPr>
        <w:t>hvor</w:t>
      </w:r>
      <w:r w:rsidRPr="00D23A2D">
        <w:t xml:space="preserve"> det gis tillatelse til å drive virksomhet innenfor et område som åpnes og eventuelt på hvilke vilkår.</w:t>
      </w:r>
    </w:p>
    <w:p w14:paraId="07D02482" w14:textId="77777777" w:rsidR="00617A19" w:rsidRPr="00D23A2D" w:rsidRDefault="00F23A99" w:rsidP="00D23A2D">
      <w:r w:rsidRPr="00D23A2D">
        <w:t>I lys av kunnskapsmangelen i området er det særlig viktig å ha en føre-var-tilnærming til aktivitet operasjonalisert gjennom en skrittvis utforskning. Det vil ved tildeling av utvinningstillatelser bli tydeliggjort at det vil bli stilt krav om ivaretakelse av sårbare miljøverdier knyttet til ev. fremtidig godkjent utvinningsaktivitet i prosjektområdet. Formålet med dette er å hensynta areal med sårbar natur og skåne disse områdene for aktivitet som vil kunne forringe viktige miljøverdier. Det vil i forbindelse med behandling av plan for utvinning om hensiktsmessig bli stilt konkrete krav og vilkår om for eksempel avbøtende tiltak for å hensynta viktige miljøverdier.</w:t>
      </w:r>
    </w:p>
    <w:p w14:paraId="57153464" w14:textId="77777777" w:rsidR="00617A19" w:rsidRPr="00D23A2D" w:rsidRDefault="00F23A99" w:rsidP="00D23A2D">
      <w:r w:rsidRPr="00D23A2D">
        <w:t xml:space="preserve">Flere høringsinstanser har vist til at det, basert på det man allerede vet i dag, vil være hensiktsmessig å beskytte de aktive hydrotermale strukturene. Temperaturen ved slike strukturer gjør også at aktivitet der vil være svært krevende. Departementet vil basert på det som har </w:t>
      </w:r>
      <w:proofErr w:type="gramStart"/>
      <w:r w:rsidRPr="00D23A2D">
        <w:t>fremkommet</w:t>
      </w:r>
      <w:proofErr w:type="gramEnd"/>
      <w:r w:rsidRPr="00D23A2D">
        <w:t xml:space="preserve"> i faggrunnlaget og innkomne høringsuttalelser, stille som vilkår at utvinning av aktive hydrotermale strukturer ikke vil være tillatt og skal beskyttes slik at strukturene ikke kan skades av virksomhet i tilgrensede områder. En utvinningsplan vil kun bli godkjent hvis det kan godtgjøres at utvinning kan gjennomføres slik at det ikke medfører vesentlige negative virkninger for naturmangfoldet knyttet til de aktive strukturene. Dette vil stilles som et generelt vilkår for hele åpningsområdet.</w:t>
      </w:r>
    </w:p>
    <w:p w14:paraId="6387BDC3" w14:textId="77777777" w:rsidR="00617A19" w:rsidRPr="00D23A2D" w:rsidRDefault="00F23A99" w:rsidP="00D23A2D">
      <w:r w:rsidRPr="00D23A2D">
        <w:t>Det er riktig at mulige miljøkonsekvenser som følge av leting framstilles som ubetydelige i konsekvensutredningen. Departementet viser i så måte til de vurderinger som er gjort i underlagsrapportene, at miljøkonsekvensene ved leting anses å være små.</w:t>
      </w:r>
    </w:p>
    <w:p w14:paraId="6987CF15" w14:textId="77777777" w:rsidR="00617A19" w:rsidRPr="00D23A2D" w:rsidRDefault="00F23A99" w:rsidP="00D23A2D">
      <w:pPr>
        <w:pStyle w:val="Overskrift3"/>
      </w:pPr>
      <w:r w:rsidRPr="00D23A2D">
        <w:t>Næringsmessige muligheter og økonomiske og sosiale virkninger</w:t>
      </w:r>
    </w:p>
    <w:p w14:paraId="1A205264" w14:textId="77777777" w:rsidR="00617A19" w:rsidRPr="00D23A2D" w:rsidRDefault="00F23A99" w:rsidP="00D23A2D">
      <w:pPr>
        <w:pStyle w:val="Overskrift4"/>
      </w:pPr>
      <w:r w:rsidRPr="00D23A2D">
        <w:t>Høringsinstansenes syn</w:t>
      </w:r>
    </w:p>
    <w:p w14:paraId="6505802C" w14:textId="77777777" w:rsidR="00617A19" w:rsidRPr="00D23A2D" w:rsidRDefault="00F23A99" w:rsidP="00D23A2D">
      <w:r w:rsidRPr="00D23A2D">
        <w:t xml:space="preserve">Flere av høringsinstansene peker på at en ny havbunnsmineralnæring må bygge på tradisjoner og kompetanse Norge har innenfor næringer som olje og gass, maritime næringer, bergverk og prosessindustri. Dette synspunktet trekkes frem av </w:t>
      </w:r>
      <w:r w:rsidRPr="00D23A2D">
        <w:rPr>
          <w:rStyle w:val="kursiv"/>
        </w:rPr>
        <w:t>GCE Node, Industri Energi, NITO, Norges Rederiforbund.</w:t>
      </w:r>
    </w:p>
    <w:p w14:paraId="1F12FA84" w14:textId="77777777" w:rsidR="00617A19" w:rsidRPr="00D23A2D" w:rsidRDefault="00F23A99" w:rsidP="00D23A2D">
      <w:r w:rsidRPr="00D23A2D">
        <w:lastRenderedPageBreak/>
        <w:t>Mange av høringsinstansene legger også vekt på at deres fylke/distrikt/by har gode forutsetninger for å bidra til verdiskaping knyttet til havbunnsmineraler.</w:t>
      </w:r>
    </w:p>
    <w:p w14:paraId="36216E53" w14:textId="77777777" w:rsidR="00617A19" w:rsidRPr="00D23A2D" w:rsidRDefault="00F23A99" w:rsidP="00D23A2D">
      <w:pPr>
        <w:rPr>
          <w:rStyle w:val="kursiv"/>
        </w:rPr>
      </w:pPr>
      <w:proofErr w:type="spellStart"/>
      <w:r w:rsidRPr="00D23A2D">
        <w:rPr>
          <w:rStyle w:val="kursiv"/>
        </w:rPr>
        <w:t>Adepth</w:t>
      </w:r>
      <w:proofErr w:type="spellEnd"/>
      <w:r w:rsidRPr="00D23A2D">
        <w:rPr>
          <w:rStyle w:val="kursiv"/>
        </w:rPr>
        <w:t xml:space="preserve"> Minerals AS</w:t>
      </w:r>
      <w:r w:rsidRPr="00D23A2D">
        <w:t xml:space="preserve"> skriver at havbunnsmineraler representerer en unik mulighet for grønn omstilling av norsk næringsliv der vi kan trekke på tung forvaltningskompetanse av naturressurser utviklet siste 50 år, kombinert med omfattende industriell og teknologisk erfaring og kompetanse fra relevante havnæringer. Når vi kobler dette med en sterk prosessindustri gir dette en unik mulighet til å etablere verdens mest bærekraftige mineralnæring og en komplett verdikjede for mineraler fra naturressurser til marked og sluttbruker (e.g. batteri, vind) i Norge.</w:t>
      </w:r>
    </w:p>
    <w:p w14:paraId="3B922DDC" w14:textId="77777777" w:rsidR="00617A19" w:rsidRPr="00D23A2D" w:rsidRDefault="00F23A99" w:rsidP="00D23A2D">
      <w:pPr>
        <w:rPr>
          <w:rStyle w:val="kursiv"/>
        </w:rPr>
      </w:pPr>
      <w:r w:rsidRPr="00D23A2D">
        <w:rPr>
          <w:rStyle w:val="kursiv"/>
        </w:rPr>
        <w:t xml:space="preserve">Arctic Energy Partners </w:t>
      </w:r>
      <w:r w:rsidRPr="00D23A2D">
        <w:t>legger vekt på at norske mineralressurser på havbunnen i hovedsak er lokalisert i havområdene utenfor Nord-Norge, og at det derfor vil være naturlig at OD i Harstad får en sentral og ledene rolle også for mineralvirksomhet på norsk kontinentalsokkel.</w:t>
      </w:r>
    </w:p>
    <w:p w14:paraId="71F6243D" w14:textId="77777777" w:rsidR="00617A19" w:rsidRPr="00D23A2D" w:rsidRDefault="00F23A99" w:rsidP="00D23A2D">
      <w:pPr>
        <w:rPr>
          <w:rStyle w:val="kursiv"/>
        </w:rPr>
      </w:pPr>
      <w:r w:rsidRPr="00D23A2D">
        <w:rPr>
          <w:rStyle w:val="kursiv"/>
        </w:rPr>
        <w:t xml:space="preserve">Bergen Næringsråd </w:t>
      </w:r>
      <w:r w:rsidRPr="00D23A2D">
        <w:t xml:space="preserve">uttaler at det er stor internasjonal konkurranse knyttet til teknologiutvikling. Vi har sett at et hjemmemarked har vært viktig for å bygge opp flere offshore-næringer. Knyttet til havbunnsmineraler har vi </w:t>
      </w:r>
      <w:proofErr w:type="gramStart"/>
      <w:r w:rsidRPr="00D23A2D">
        <w:t>et stort potensiale</w:t>
      </w:r>
      <w:proofErr w:type="gramEnd"/>
      <w:r w:rsidRPr="00D23A2D">
        <w:t xml:space="preserve"> for å trekke på kompetanse og teknologi fra dagens offshore-næring og landbasert prosessindustri. Norge har en unik mulighet til å etablere en helhetlig og integrert verdikjede helt fra mineraler til batterier/fornybar energi.</w:t>
      </w:r>
    </w:p>
    <w:p w14:paraId="0AD937C4" w14:textId="77777777" w:rsidR="00617A19" w:rsidRPr="00D23A2D" w:rsidRDefault="00F23A99" w:rsidP="00D23A2D">
      <w:pPr>
        <w:rPr>
          <w:rStyle w:val="kursiv"/>
        </w:rPr>
      </w:pPr>
      <w:r w:rsidRPr="00D23A2D">
        <w:rPr>
          <w:rStyle w:val="kursiv"/>
        </w:rPr>
        <w:t>Harstad kommune</w:t>
      </w:r>
      <w:r w:rsidRPr="00D23A2D">
        <w:t xml:space="preserve"> legger vekt på at regionens industrielle kjerne og kraft er knyttet til næringene: maritim industri (design- og </w:t>
      </w:r>
      <w:proofErr w:type="spellStart"/>
      <w:r w:rsidRPr="00D23A2D">
        <w:t>verftsmiljøer</w:t>
      </w:r>
      <w:proofErr w:type="spellEnd"/>
      <w:r w:rsidRPr="00D23A2D">
        <w:t>), olje og gass (leting, produksjon og drift), havbruk (lokaliteter, standard- og utviklingskonsesjoner), logistikk- og landbasefunksjoner og næringenes tankesett rundt bærekraft, miljøhensyn og krav. Disse vil kunne utgjøre viktig grunnlag for å kunne etablere en havbunnsmineralnæring.</w:t>
      </w:r>
    </w:p>
    <w:p w14:paraId="4A3D1A91" w14:textId="77777777" w:rsidR="00617A19" w:rsidRPr="00D23A2D" w:rsidRDefault="00F23A99" w:rsidP="00D23A2D">
      <w:pPr>
        <w:rPr>
          <w:rStyle w:val="kursiv"/>
        </w:rPr>
      </w:pPr>
      <w:r w:rsidRPr="00D23A2D">
        <w:rPr>
          <w:rStyle w:val="kursiv"/>
        </w:rPr>
        <w:t>Kristiansund kommune</w:t>
      </w:r>
      <w:r w:rsidRPr="00D23A2D">
        <w:t xml:space="preserve"> legger vekt på at basen i Kristiansund er den basen på Vestlandskysten som har kortest seilingsdistanse til de aktuelle mineralressursfeltene, og at basen her bør være konkurransedyktig også vurdert opp mot de to basene lenger nord. De legger også vekt på nærheten til et diversifisert næringsliv, øvrig prosessindustri, annen maritim industri, tilgang på arbeidskraft og kompetanse og dessuten kapasitet i ulike servicefunksjoner.</w:t>
      </w:r>
    </w:p>
    <w:p w14:paraId="253107A4" w14:textId="77777777" w:rsidR="00617A19" w:rsidRPr="00D23A2D" w:rsidRDefault="00F23A99" w:rsidP="00D23A2D">
      <w:pPr>
        <w:rPr>
          <w:rStyle w:val="kursiv"/>
        </w:rPr>
      </w:pPr>
      <w:r w:rsidRPr="00D23A2D">
        <w:rPr>
          <w:rStyle w:val="kursiv"/>
        </w:rPr>
        <w:t>Miljødirektoratet</w:t>
      </w:r>
      <w:r w:rsidRPr="00D23A2D">
        <w:t xml:space="preserve"> og </w:t>
      </w:r>
      <w:r w:rsidRPr="00D23A2D">
        <w:rPr>
          <w:rStyle w:val="kursiv"/>
        </w:rPr>
        <w:t>NGU</w:t>
      </w:r>
      <w:r w:rsidRPr="00D23A2D">
        <w:t xml:space="preserve"> har kommentarer knyttet til formuleringen «begrenset økonomisk nedside da letekostnadene er begrensede». NGU viser til at letevirksomhet etter havbunnsmineraler er kostbart da leting ofte må gjennomføres på store havdyp.</w:t>
      </w:r>
    </w:p>
    <w:p w14:paraId="64FEE5AF" w14:textId="77777777" w:rsidR="00617A19" w:rsidRPr="00D23A2D" w:rsidRDefault="00F23A99" w:rsidP="00D23A2D">
      <w:pPr>
        <w:rPr>
          <w:rStyle w:val="kursiv"/>
        </w:rPr>
      </w:pPr>
      <w:r w:rsidRPr="00D23A2D">
        <w:rPr>
          <w:rStyle w:val="kursiv"/>
        </w:rPr>
        <w:t>Møre og Romsdal fylkeskommune</w:t>
      </w:r>
      <w:r w:rsidRPr="00D23A2D">
        <w:t xml:space="preserve"> viser til at Møre og Romsdal har nærhet til utvalgte utredningsområdet gjennom forsyning og drift innen petroleum og fiskeriaktivitet. De har høy maritim kompetanse og en flåte med </w:t>
      </w:r>
      <w:proofErr w:type="spellStart"/>
      <w:r w:rsidRPr="00D23A2D">
        <w:t>arbeidsbåter</w:t>
      </w:r>
      <w:proofErr w:type="spellEnd"/>
      <w:r w:rsidRPr="00D23A2D">
        <w:t>, rederier, skipsverft, tjeneste- og utstyrsleverandører til havnæringer</w:t>
      </w:r>
    </w:p>
    <w:p w14:paraId="21BE52E0" w14:textId="77777777" w:rsidR="00617A19" w:rsidRPr="00D23A2D" w:rsidRDefault="00F23A99" w:rsidP="00D23A2D">
      <w:pPr>
        <w:rPr>
          <w:rStyle w:val="kursiv"/>
        </w:rPr>
      </w:pPr>
      <w:r w:rsidRPr="00D23A2D">
        <w:rPr>
          <w:rStyle w:val="kursiv"/>
        </w:rPr>
        <w:t>Nordland fylkeskommune</w:t>
      </w:r>
      <w:r w:rsidRPr="00D23A2D">
        <w:t xml:space="preserve"> legger vekt på at Nordland har lang erfaring med leting, ressursplanlegging, prosessering, utvinning og transportering av mineraler fra en sterkt etablert mineralnæring. Lange tradisjoner i maritim sektor har bidratt til en bred kompetanse for bygging eller tilpasning av skip, fartøy og innretning for ulike typer virksomheter. Nordnorske verft, er og har lenge vært konkurransedyktige i det internasjonale markedet.</w:t>
      </w:r>
    </w:p>
    <w:p w14:paraId="1D7E2F39" w14:textId="77777777" w:rsidR="00617A19" w:rsidRPr="00D23A2D" w:rsidRDefault="00F23A99" w:rsidP="00D23A2D">
      <w:pPr>
        <w:rPr>
          <w:rStyle w:val="kursiv"/>
        </w:rPr>
      </w:pPr>
      <w:r w:rsidRPr="00D23A2D">
        <w:rPr>
          <w:rStyle w:val="kursiv"/>
        </w:rPr>
        <w:t>Norsk Bergindustri og Norsk Industri</w:t>
      </w:r>
      <w:r w:rsidRPr="00D23A2D">
        <w:t xml:space="preserve"> legger vekt på at Norge har etablert infrastruktur og forsyningsbaser langs kysten som vil være egnet til å etablere industrielle verdikjeder basert på utvinning av havbunnsmineraler. Åpning av det aktuelle området gir mulighet for regional utvikling og </w:t>
      </w:r>
      <w:r w:rsidRPr="00D23A2D">
        <w:lastRenderedPageBreak/>
        <w:t>etablering av nye næringsklynger langs kysten. Utvikling av industri basert på utvinning av havbunnsmineraler vil også nyte godt av over 50 års erfaring med forsvarlig industrivirksomhet på den norske kontinentalsokkelen.</w:t>
      </w:r>
    </w:p>
    <w:p w14:paraId="0CE65B00" w14:textId="77777777" w:rsidR="00617A19" w:rsidRPr="00D23A2D" w:rsidRDefault="00F23A99" w:rsidP="00D23A2D">
      <w:pPr>
        <w:rPr>
          <w:rStyle w:val="kursiv"/>
        </w:rPr>
      </w:pPr>
      <w:r w:rsidRPr="00D23A2D">
        <w:rPr>
          <w:rStyle w:val="kursiv"/>
        </w:rPr>
        <w:t>Næringsforeningen i Stavanger-regionen</w:t>
      </w:r>
      <w:r w:rsidRPr="00D23A2D">
        <w:t xml:space="preserve"> legger vekt på at Stavanger-regionen er Energihovedstaden i Norge. Den komplette energisektoren som næringsliv, industri, servicetilbud, kompetanse, utdanning og myndigheter i regionen utgjør, kan få nye og spennende oppgaver når denne utviklingen skyter fart. Norge og Europa vil også trenge den samme industriklyngen for å mestre havbunnsmineraler.</w:t>
      </w:r>
    </w:p>
    <w:p w14:paraId="7C3DD8CD" w14:textId="77777777" w:rsidR="00617A19" w:rsidRPr="00D23A2D" w:rsidRDefault="00F23A99" w:rsidP="00D23A2D">
      <w:r w:rsidRPr="00D23A2D">
        <w:rPr>
          <w:rStyle w:val="kursiv"/>
        </w:rPr>
        <w:t>Næringslivets hovedorganisasjon</w:t>
      </w:r>
      <w:r w:rsidRPr="00D23A2D">
        <w:t xml:space="preserve"> peker på at Norge har flere fortrinn til å hevde seg i konkurransen om å utvikle mineralutvinning og prosessindustri som et positivt bidrag til Europas og verdens energi- og klimaomstilling. Vi har god kompetanse innen mineralutvinning, -prosessering, separasjon og metallproduksjon der flere norske bedrifter og forskningsmiljøer er ledende innen materialteknologi. Norge har industriell og maritim kompetanse for offshoreaktiviteter, inkl. erfaring med komplekse prosjekter, som kan være egnet for mineralutvinning på havbunnen. Videre har Norge sterke miljøer for forskning og utvikling, og et forvaltningsregime som balanserer godt mellom miljømessige og økonomiske konsekvenser for utvikling av prosjektene. Alle disse fortrinnene vil støtte opp under etablering av en ny og fremtidsrettet næring knyttet til utvinning av havbunnsmineraler.</w:t>
      </w:r>
    </w:p>
    <w:p w14:paraId="6BB32D73" w14:textId="77777777" w:rsidR="00617A19" w:rsidRPr="00D23A2D" w:rsidRDefault="00F23A99" w:rsidP="00D23A2D">
      <w:pPr>
        <w:pStyle w:val="Overskrift4"/>
      </w:pPr>
      <w:r w:rsidRPr="00D23A2D">
        <w:t>Departementets vurdering</w:t>
      </w:r>
    </w:p>
    <w:p w14:paraId="53E39414" w14:textId="77777777" w:rsidR="00617A19" w:rsidRPr="00D23A2D" w:rsidRDefault="00F23A99" w:rsidP="00D23A2D">
      <w:r w:rsidRPr="00D23A2D">
        <w:t>Departementet har merket seg at flere av høringsinstansene peker på at en ny havbunnsmineralnæring må bygge på tradisjoner og kompetanse Norge har innenfor næringer som olje og gass, maritime næringer, bergverk og prosessindustri. Det er en vurdering som deles av departementet.</w:t>
      </w:r>
    </w:p>
    <w:p w14:paraId="5CB4B47B" w14:textId="77777777" w:rsidR="00617A19" w:rsidRPr="00D23A2D" w:rsidRDefault="00F23A99" w:rsidP="00D23A2D">
      <w:r w:rsidRPr="00D23A2D">
        <w:t>Departementet har også merket seg at en rekke fylker/distrikter/byer har gode forutsetninger for å bidra til verdiskaping knyttet til havbunnsmineraler.</w:t>
      </w:r>
    </w:p>
    <w:p w14:paraId="1B7CBE22" w14:textId="77777777" w:rsidR="00617A19" w:rsidRPr="00D23A2D" w:rsidRDefault="00F23A99" w:rsidP="00D23A2D">
      <w:r w:rsidRPr="00D23A2D">
        <w:t>Formuleringen i konsekvensutredningen om at letekostnadene er begrensede, var ikke primært knyttet til at kostnaden ved den enkelt leteoperasjon skulle være lave, enn si at slike kostnader skulle være lavere enn på land. Formuleringen viser til at letekostnadene forventes å være begrensede i forhold til utvinningskostnadene. Videre vil skrittvis utforskning bidra til å holde letekostnadene nede ved at en unngår «dobbeltarbeid». Det forventes også at letingen raskt vil bli trappet ned dersom det ikke påvises kommersielt interessante ressurser.</w:t>
      </w:r>
    </w:p>
    <w:p w14:paraId="1B96E3F6" w14:textId="77777777" w:rsidR="00617A19" w:rsidRPr="00D23A2D" w:rsidRDefault="00F23A99" w:rsidP="00D23A2D">
      <w:pPr>
        <w:pStyle w:val="Overskrift3"/>
      </w:pPr>
      <w:r w:rsidRPr="00D23A2D">
        <w:t>Teknologi/FoU</w:t>
      </w:r>
    </w:p>
    <w:p w14:paraId="06B42465" w14:textId="77777777" w:rsidR="00617A19" w:rsidRPr="00D23A2D" w:rsidRDefault="00F23A99" w:rsidP="00D23A2D">
      <w:pPr>
        <w:pStyle w:val="Overskrift4"/>
      </w:pPr>
      <w:r w:rsidRPr="00D23A2D">
        <w:t>Høringsinstansenes syn</w:t>
      </w:r>
    </w:p>
    <w:p w14:paraId="47E4E9DE" w14:textId="77777777" w:rsidR="00617A19" w:rsidRPr="00D23A2D" w:rsidRDefault="00F23A99" w:rsidP="00D23A2D">
      <w:r w:rsidRPr="00D23A2D">
        <w:t xml:space="preserve">Det er av flere av høringsinstanser herunder </w:t>
      </w:r>
      <w:r w:rsidRPr="00D23A2D">
        <w:rPr>
          <w:rStyle w:val="kursiv"/>
        </w:rPr>
        <w:t>GCE Node, NHO, NITO og Norsk Industri og flere</w:t>
      </w:r>
      <w:r w:rsidRPr="00D23A2D">
        <w:t xml:space="preserve"> blitt påpekt at det er stort potensiale for overføring av kompetanse og teknologi fra olje- og gassindustrien, prosessindustri og maritim virksomhet og fortrinnet dette gir norske aktører.</w:t>
      </w:r>
    </w:p>
    <w:p w14:paraId="33ECC5D0" w14:textId="77777777" w:rsidR="00617A19" w:rsidRPr="00D23A2D" w:rsidRDefault="00F23A99" w:rsidP="00D23A2D">
      <w:pPr>
        <w:rPr>
          <w:rStyle w:val="kursiv"/>
        </w:rPr>
      </w:pPr>
      <w:r w:rsidRPr="00D23A2D">
        <w:rPr>
          <w:rStyle w:val="kursiv"/>
        </w:rPr>
        <w:t>GCE Node, Norsk Industri,</w:t>
      </w:r>
      <w:r w:rsidRPr="00D23A2D">
        <w:t xml:space="preserve"> </w:t>
      </w:r>
      <w:r w:rsidRPr="00D23A2D">
        <w:rPr>
          <w:rStyle w:val="kursiv"/>
        </w:rPr>
        <w:t xml:space="preserve">Loke Marine Minerals </w:t>
      </w:r>
      <w:r w:rsidRPr="00D23A2D">
        <w:t>med flere</w:t>
      </w:r>
      <w:r w:rsidRPr="00D23A2D">
        <w:rPr>
          <w:rStyle w:val="kursiv"/>
        </w:rPr>
        <w:t xml:space="preserve"> </w:t>
      </w:r>
      <w:r w:rsidRPr="00D23A2D">
        <w:t>skriver at Norge bør benytte seg av de norske kompetansefortrinnene og ta en ledende rolle i å utvikle næringen på en sikker og bærekraftig måte.</w:t>
      </w:r>
    </w:p>
    <w:p w14:paraId="1D6D8013" w14:textId="77777777" w:rsidR="00617A19" w:rsidRPr="00D23A2D" w:rsidRDefault="00F23A99" w:rsidP="00D23A2D">
      <w:r w:rsidRPr="00D23A2D">
        <w:rPr>
          <w:rStyle w:val="kursiv"/>
        </w:rPr>
        <w:lastRenderedPageBreak/>
        <w:t>GCE Node</w:t>
      </w:r>
      <w:r w:rsidRPr="00D23A2D">
        <w:t xml:space="preserve"> påpeker at teknologien har modnet siden konsekvensutredningsrapporten ble ferdigstilt. Flere skriver i sine høringssvar at tildeling av letelisenser vil akselerere teknologiutviklingen.</w:t>
      </w:r>
    </w:p>
    <w:p w14:paraId="0CD725A2" w14:textId="77777777" w:rsidR="00617A19" w:rsidRPr="00D23A2D" w:rsidRDefault="00F23A99" w:rsidP="00D23A2D">
      <w:r w:rsidRPr="00D23A2D">
        <w:rPr>
          <w:rStyle w:val="kursiv"/>
        </w:rPr>
        <w:t xml:space="preserve">Green Minerals AS </w:t>
      </w:r>
      <w:r w:rsidRPr="00D23A2D">
        <w:t xml:space="preserve">viser blant annet til hvordan tildelingen av letelisenser i Clarion </w:t>
      </w:r>
      <w:proofErr w:type="spellStart"/>
      <w:r w:rsidRPr="00D23A2D">
        <w:t>Clipperton</w:t>
      </w:r>
      <w:proofErr w:type="spellEnd"/>
      <w:r w:rsidRPr="00D23A2D">
        <w:t xml:space="preserve"> Zone i Stillehavet har ført til en økning i publiserte forskningsartikler.</w:t>
      </w:r>
    </w:p>
    <w:p w14:paraId="34CB6B54" w14:textId="77777777" w:rsidR="00617A19" w:rsidRPr="00D23A2D" w:rsidRDefault="00F23A99" w:rsidP="00D23A2D">
      <w:pPr>
        <w:rPr>
          <w:rStyle w:val="kursiv"/>
        </w:rPr>
      </w:pPr>
      <w:r w:rsidRPr="00D23A2D">
        <w:rPr>
          <w:rStyle w:val="kursiv"/>
        </w:rPr>
        <w:t>Konkraft</w:t>
      </w:r>
      <w:r w:rsidRPr="00D23A2D">
        <w:t xml:space="preserve"> mener at Norge med sin lange og gode erfaring med ressursforvaltning bør ta del i utviklingen av en havbunnsmineralnæring.</w:t>
      </w:r>
    </w:p>
    <w:p w14:paraId="7AE1472F" w14:textId="77777777" w:rsidR="00617A19" w:rsidRPr="00D23A2D" w:rsidRDefault="00F23A99" w:rsidP="00D23A2D">
      <w:pPr>
        <w:rPr>
          <w:rStyle w:val="kursiv"/>
        </w:rPr>
      </w:pPr>
      <w:r w:rsidRPr="00D23A2D">
        <w:rPr>
          <w:rStyle w:val="kursiv"/>
        </w:rPr>
        <w:t>GCE Ocean Technology, Offshore Norge og SINTEF</w:t>
      </w:r>
      <w:r w:rsidRPr="00D23A2D">
        <w:t xml:space="preserve"> peker på behovet for en nasjonal </w:t>
      </w:r>
      <w:proofErr w:type="spellStart"/>
      <w:r w:rsidRPr="00D23A2D">
        <w:t>FoUI</w:t>
      </w:r>
      <w:proofErr w:type="spellEnd"/>
      <w:r w:rsidRPr="00D23A2D">
        <w:t>-strategi for havbunnsmineraler og at denne følges opp med finansiering fra staten av en målrettet satsing på forskning og teknologiutvikling.</w:t>
      </w:r>
    </w:p>
    <w:p w14:paraId="2F74D5D4" w14:textId="77777777" w:rsidR="00617A19" w:rsidRPr="00D23A2D" w:rsidRDefault="00F23A99" w:rsidP="00D23A2D">
      <w:r w:rsidRPr="00D23A2D">
        <w:rPr>
          <w:rStyle w:val="kursiv"/>
        </w:rPr>
        <w:t>NGI, Norsk forum for marine mineraler, NTNU, Senter for dyphavsforskning ved UiB, SINTEF</w:t>
      </w:r>
      <w:r w:rsidRPr="00D23A2D">
        <w:t xml:space="preserve"> og flere uttrykker nødvendigheten av en betydelig forsknings- og innovasjonsinnsats. Forskningsbehovene favner både marine miljøer og økosystem, hvordan minimere naturinngrep og en bredere teknologisk innsats på FoU. Flere høringsinstanser skriver at de teknologiske løsningene for utvinning av havbunnsmineraler presentert i underlagsrapporten og gjengitt i konsekvensutredningen er på konseptstadiet og ikke testet i felt, mens andre viser til den raske teknologiutviklingen internasjonalt og nasjonalt.</w:t>
      </w:r>
    </w:p>
    <w:p w14:paraId="303BF451" w14:textId="77777777" w:rsidR="00617A19" w:rsidRPr="00D23A2D" w:rsidRDefault="00F23A99" w:rsidP="00D23A2D">
      <w:pPr>
        <w:pStyle w:val="Overskrift4"/>
      </w:pPr>
      <w:r w:rsidRPr="00D23A2D">
        <w:t>Departementets vurdering</w:t>
      </w:r>
    </w:p>
    <w:p w14:paraId="07189A27" w14:textId="77777777" w:rsidR="00617A19" w:rsidRPr="00D23A2D" w:rsidRDefault="00F23A99" w:rsidP="00D23A2D">
      <w:r w:rsidRPr="00D23A2D">
        <w:t>Departementet er enig i høringsinstansenes beskrivelse av mulighetene for overføring av relevant kompetanse og teknologi fra andre næringer og at det gir Norge et godt utgangspunkt. Videre er departementet enig i at en utvikling av en havbunnsmineralindustri vil gi norske leverandører av teknologi og tjenester et nytt marked i Norge og i andre deler av verden med havbunnsmineralvirksomhet.</w:t>
      </w:r>
    </w:p>
    <w:p w14:paraId="55DE6BA9" w14:textId="77777777" w:rsidR="00617A19" w:rsidRPr="00D23A2D" w:rsidRDefault="00F23A99" w:rsidP="00D23A2D">
      <w:r w:rsidRPr="00D23A2D">
        <w:t xml:space="preserve">Det pågår allerede forskning på miljøpåvirkning av mineralutvinning på havbunnen finansiert av Norges forskningsråd, og det er nylig bevilget støtte til et samarbeidsprosjekt gjennom «Grønn Plattform» ordningen som retter seg mot å etablere en verdikjede for utvinning av havbunnsmineraler. Porteføljen av </w:t>
      </w:r>
      <w:proofErr w:type="spellStart"/>
      <w:r w:rsidRPr="00D23A2D">
        <w:t>FoUI</w:t>
      </w:r>
      <w:proofErr w:type="spellEnd"/>
      <w:r w:rsidRPr="00D23A2D">
        <w:t xml:space="preserve">-prosjekter er imidlertid fragmentert og </w:t>
      </w:r>
      <w:proofErr w:type="gramStart"/>
      <w:r w:rsidRPr="00D23A2D">
        <w:t>forsknings-</w:t>
      </w:r>
      <w:proofErr w:type="gramEnd"/>
      <w:r w:rsidRPr="00D23A2D">
        <w:t xml:space="preserve"> og kunnskapsbehovet er fortsatt stort. Det er derfor behov for å opprette en målrettet satsing på forskning og innovasjon på bærekraftig utvinning av havbunnsmineraler slik flere av høringsinnspillene etterspør. I prosessen med å etablere en målrettet satsing på </w:t>
      </w:r>
      <w:proofErr w:type="spellStart"/>
      <w:r w:rsidRPr="00D23A2D">
        <w:t>FoUI</w:t>
      </w:r>
      <w:proofErr w:type="spellEnd"/>
      <w:r w:rsidRPr="00D23A2D">
        <w:t xml:space="preserve"> vil departementet invitere til dialog med næringsliv og forskersamfunnet for tematiske innspill og innretning, jf. kapittel 3.6.</w:t>
      </w:r>
    </w:p>
    <w:p w14:paraId="50D513A7" w14:textId="77777777" w:rsidR="00617A19" w:rsidRPr="00D23A2D" w:rsidRDefault="00F23A99" w:rsidP="00D23A2D">
      <w:pPr>
        <w:pStyle w:val="Overskrift3"/>
      </w:pPr>
      <w:r w:rsidRPr="00D23A2D">
        <w:t>Sameksistens</w:t>
      </w:r>
    </w:p>
    <w:p w14:paraId="195FBEAB" w14:textId="77777777" w:rsidR="00617A19" w:rsidRPr="00D23A2D" w:rsidRDefault="00F23A99" w:rsidP="00D23A2D">
      <w:pPr>
        <w:pStyle w:val="Overskrift4"/>
      </w:pPr>
      <w:r w:rsidRPr="00D23A2D">
        <w:t>Høringsinstansenes syn</w:t>
      </w:r>
    </w:p>
    <w:p w14:paraId="0922672A" w14:textId="77777777" w:rsidR="00617A19" w:rsidRPr="00D23A2D" w:rsidRDefault="00F23A99" w:rsidP="00D23A2D">
      <w:r w:rsidRPr="00D23A2D">
        <w:t xml:space="preserve">Flere høringsinstanser peker på viktigheten av sameksistens med andre næringer. </w:t>
      </w:r>
      <w:r w:rsidRPr="00D23A2D">
        <w:rPr>
          <w:rStyle w:val="kursiv"/>
        </w:rPr>
        <w:t xml:space="preserve">NHO </w:t>
      </w:r>
      <w:r w:rsidRPr="00D23A2D">
        <w:t xml:space="preserve">uttaler at det er viktig at fremtidig utvinning av mineralforekomster tar hensyn til natur, havmiljø og andre brukere av havet. </w:t>
      </w:r>
      <w:r w:rsidRPr="00D23A2D">
        <w:rPr>
          <w:rStyle w:val="kursiv"/>
        </w:rPr>
        <w:t>LO</w:t>
      </w:r>
      <w:r w:rsidRPr="00D23A2D">
        <w:t xml:space="preserve"> mener at tilrettelegging for sameksistens med andre næringer, særlig fiske, må ha prioritet.</w:t>
      </w:r>
    </w:p>
    <w:p w14:paraId="07DC5CDA" w14:textId="77777777" w:rsidR="00617A19" w:rsidRPr="00D23A2D" w:rsidRDefault="00F23A99" w:rsidP="00D23A2D">
      <w:pPr>
        <w:rPr>
          <w:rStyle w:val="kursiv"/>
        </w:rPr>
      </w:pPr>
      <w:r w:rsidRPr="00D23A2D">
        <w:rPr>
          <w:rStyle w:val="kursiv"/>
        </w:rPr>
        <w:t xml:space="preserve">Fiskebåt </w:t>
      </w:r>
      <w:r w:rsidRPr="00D23A2D">
        <w:t xml:space="preserve">påpeker at mineralutvinning til havs vil kunne føre til utslipp av kjemikalier, avfallsprodukter og partikler, noe som igjen vil kunne forurense havmiljøet med bl.a. tungmetaller og miljøgifter. Fiskebåt uttaler at konsekvensutredningen konkluderer raskt med at risikoen for </w:t>
      </w:r>
      <w:r w:rsidRPr="00D23A2D">
        <w:lastRenderedPageBreak/>
        <w:t>konsekvenser for matsikkerhet er lav, all den tid det er lite uttak av fisk og annen sjømat i det foreslåtte området. Dette mener de blir altfor enkelt, og utgjør ikke en betryggende utredning som fiskerinæringen kan akseptere.</w:t>
      </w:r>
    </w:p>
    <w:p w14:paraId="2BE2B937" w14:textId="77777777" w:rsidR="00617A19" w:rsidRPr="00D23A2D" w:rsidRDefault="00F23A99" w:rsidP="00D23A2D">
      <w:pPr>
        <w:rPr>
          <w:rStyle w:val="kursiv"/>
        </w:rPr>
      </w:pPr>
      <w:r w:rsidRPr="00D23A2D">
        <w:rPr>
          <w:rStyle w:val="kursiv"/>
        </w:rPr>
        <w:t>Fiskebåt</w:t>
      </w:r>
      <w:r w:rsidRPr="00D23A2D">
        <w:t xml:space="preserve"> og </w:t>
      </w:r>
      <w:r w:rsidRPr="00D23A2D">
        <w:rPr>
          <w:rStyle w:val="kursiv"/>
        </w:rPr>
        <w:t>Norges Fiskarlag</w:t>
      </w:r>
      <w:r w:rsidRPr="00D23A2D">
        <w:t xml:space="preserve"> tar opp forhold knyttet til avslutning og opprydning etter mineralvirksomhet og at dette ikke er omtalt i konsekvensutredningen.</w:t>
      </w:r>
    </w:p>
    <w:p w14:paraId="33E8384A" w14:textId="77777777" w:rsidR="00617A19" w:rsidRPr="00D23A2D" w:rsidRDefault="00F23A99" w:rsidP="00D23A2D">
      <w:pPr>
        <w:rPr>
          <w:rStyle w:val="kursiv"/>
        </w:rPr>
      </w:pPr>
      <w:r w:rsidRPr="00D23A2D">
        <w:rPr>
          <w:rStyle w:val="kursiv"/>
        </w:rPr>
        <w:t>Fiskebåt</w:t>
      </w:r>
      <w:r w:rsidRPr="00D23A2D">
        <w:t xml:space="preserve">, </w:t>
      </w:r>
      <w:r w:rsidRPr="00D23A2D">
        <w:rPr>
          <w:rStyle w:val="kursiv"/>
        </w:rPr>
        <w:t>Fiskeridirektoratet</w:t>
      </w:r>
      <w:r w:rsidRPr="00D23A2D">
        <w:t xml:space="preserve"> og </w:t>
      </w:r>
      <w:r w:rsidRPr="00D23A2D">
        <w:rPr>
          <w:rStyle w:val="kursiv"/>
        </w:rPr>
        <w:t>Norges Fiskarlag</w:t>
      </w:r>
      <w:r w:rsidRPr="00D23A2D">
        <w:t xml:space="preserve"> tar opp informasjonstilfanget områder hvor Norge kun har kontinentalsokkeljurisdiksjon (</w:t>
      </w:r>
      <w:proofErr w:type="spellStart"/>
      <w:r w:rsidRPr="00D23A2D">
        <w:t>Smutthavet</w:t>
      </w:r>
      <w:proofErr w:type="spellEnd"/>
      <w:r w:rsidRPr="00D23A2D">
        <w:t xml:space="preserve">). Fiskeridirektoratet viser til at fiskerijurisdiksjonen i disse områdene ligger til den Nordøstatlantiske fiskerikommisjonen, NEAFC. Dette betyr at det er to forskjellige reguleringssystemer som gjelder i utredningsområdet og at Fiskeridirektoratet ikke alene har alle opplysninger om fisket i hele utredningsområdet. Det må derfor tas hensyn til dette ved en eventuell utvinningsplan for området. Fiskeridirektoratet uttaler at noe aktivitet fra utenlandske fiskefartøy må </w:t>
      </w:r>
      <w:proofErr w:type="gramStart"/>
      <w:r w:rsidRPr="00D23A2D">
        <w:t>påregnes</w:t>
      </w:r>
      <w:proofErr w:type="gramEnd"/>
      <w:r w:rsidRPr="00D23A2D">
        <w:t xml:space="preserve"> i deler av utredningsområdet som ikke er med i nevnte </w:t>
      </w:r>
      <w:proofErr w:type="spellStart"/>
      <w:r w:rsidRPr="00D23A2D">
        <w:t>grunnlagsstudie</w:t>
      </w:r>
      <w:proofErr w:type="spellEnd"/>
      <w:r w:rsidRPr="00D23A2D">
        <w:t>.</w:t>
      </w:r>
    </w:p>
    <w:p w14:paraId="6EC44965" w14:textId="77777777" w:rsidR="00617A19" w:rsidRPr="00D23A2D" w:rsidRDefault="00F23A99" w:rsidP="00D23A2D">
      <w:pPr>
        <w:rPr>
          <w:rStyle w:val="kursiv"/>
        </w:rPr>
      </w:pPr>
      <w:r w:rsidRPr="00D23A2D">
        <w:rPr>
          <w:rStyle w:val="kursiv"/>
        </w:rPr>
        <w:t>Fiskeridirektoratet</w:t>
      </w:r>
      <w:r w:rsidRPr="00D23A2D">
        <w:t xml:space="preserve"> viser til konsekvensutredningen der konsekvensene av havbunnsmineralvirksomhet for fiskeriene oppsummeres som «ingen/ubetydelig». Direktoratet er enig i at aktiviteten av norske fiskefartøy er lav, spesielt med tanke på størrelsen på utredningsområdet. I tillegg gjør reglene som forbyr fiske med bunnberørende redskap i store deler av utredningsområdet området mindre interessant for store deler av flåten. Direktoratet påpeker likevel at fiskeri er en dynamisk aktivitet og vil variere alt er fiskens vandringsmønster og de til enhver tid gjeldende reguleringer. Fiskeridirektoratet er </w:t>
      </w:r>
      <w:proofErr w:type="gramStart"/>
      <w:r w:rsidRPr="00D23A2D">
        <w:t>for øvrig</w:t>
      </w:r>
      <w:proofErr w:type="gramEnd"/>
      <w:r w:rsidRPr="00D23A2D">
        <w:t xml:space="preserve"> enig i at et viktig avbøtende tiltak vil være tidlig og god informasjon til fiskeriinteressene, både norske og utenlandske, i forkant av eventuelle aktiviteter.</w:t>
      </w:r>
    </w:p>
    <w:p w14:paraId="7B4091B6" w14:textId="77777777" w:rsidR="00617A19" w:rsidRPr="00D23A2D" w:rsidRDefault="00F23A99" w:rsidP="00D23A2D">
      <w:r w:rsidRPr="00D23A2D">
        <w:rPr>
          <w:rStyle w:val="kursiv"/>
        </w:rPr>
        <w:t>Kystverket</w:t>
      </w:r>
      <w:r w:rsidRPr="00D23A2D">
        <w:t xml:space="preserve"> peker på at skipstrafikken i hele utredningsområdet er beskrevet i </w:t>
      </w:r>
      <w:proofErr w:type="spellStart"/>
      <w:r w:rsidRPr="00D23A2D">
        <w:t>grunnlagsstudie</w:t>
      </w:r>
      <w:proofErr w:type="spellEnd"/>
      <w:r w:rsidRPr="00D23A2D">
        <w:t>/rapport fra Kystverket og at det der ble vist til at skipstrafikken i utredningsområdet er relativt liten både med hensyn til utseilt distanse og antall unike skip. Utredningsområdet frekventeres likevel jevnlig av store skip som for eksempel cruiseskip, gasstankere og oljetankere. Mesteparten av aktiviteten er imidlertid i form av fiskefartøy. De viser til at det i konsekvensutredningen konkluderes det med at sammenhengen mellom begrenset trafikk og det begrensede området som vil beslaglegges av hvert utvinningsprosjekt gjør at de negative konsekvensene for skipstrafikken i området er små. Det vises også til at det i forkant av en eventuell prosjektplanlegging forventes gjennomført detaljert skipskollisjonsanalyse, hvor kollisjonsrisiko og risikoreduserende tiltak adresseres for de aktuelle forhold. Det bør – som avbøtende tiltak, vurderes radarovervåkning av områder der det drives mineraluttak som vil kunne følge med på plassering av innretningene og sikkerhetssonene omkring disse. Dette med sikte på tidlig identifikasjon og kommunikasjon med fartøyer med kurs mot innretningene. Kystverket viser til at forslaget til åpent område er stort, men med få definerte ruter for skipstrafikk. Etter Kystverkets vurdering må konsekvensen for skipstrafikken vurderes for det enkelte prosjekt som søkes gjennomført (konsesjonsprosessen).</w:t>
      </w:r>
    </w:p>
    <w:p w14:paraId="7722F437" w14:textId="77777777" w:rsidR="00617A19" w:rsidRPr="00D23A2D" w:rsidRDefault="00F23A99" w:rsidP="00D23A2D">
      <w:r w:rsidRPr="00D23A2D">
        <w:rPr>
          <w:rStyle w:val="kursiv"/>
        </w:rPr>
        <w:t>Flere av miljøorganisasjonene</w:t>
      </w:r>
      <w:r w:rsidRPr="00D23A2D">
        <w:t xml:space="preserve"> uttaler i sin høringsuttalelse at selv om det ikke er registrert stor fiskeriaktivitet i det aktuelle området kan konsekvensene for fiskeriene bli betydelige.</w:t>
      </w:r>
    </w:p>
    <w:p w14:paraId="12FFE0FD" w14:textId="77777777" w:rsidR="00617A19" w:rsidRPr="00D23A2D" w:rsidRDefault="00F23A99" w:rsidP="00D23A2D">
      <w:r w:rsidRPr="00D23A2D">
        <w:rPr>
          <w:rStyle w:val="kursiv"/>
        </w:rPr>
        <w:t>Norges Fiskarlag</w:t>
      </w:r>
      <w:r w:rsidRPr="00D23A2D">
        <w:t xml:space="preserve"> ønsker en god og kunnskapsbasert sameksistens med andre næringer. Samtidig stiller organisasjonen krav om at ny virksomhet ikke bygges opp på bekostning av hav- og fjordmiljø, sjømattrygghet, gyte- og oppvekstområder, ville bestander eller driftsgrunnlag og lønnsomhet for norske fiskere. Norges Fiskarlag viser til at fiskeriene er basert på fornybar biologisk </w:t>
      </w:r>
      <w:r w:rsidRPr="00D23A2D">
        <w:lastRenderedPageBreak/>
        <w:t>produksjon, og derfor er grunnleggende avhengig av et rent og rikt hav. Norge Fiskarlag uttaler at det en sentral nasjonal målsetting å ivareta viktige fiske-, gyte- og oppvekstområder, hensynet til sjømattrygghet, og selve naturgrunnlaget for norsk fiskerinæring. Videre at slike områder vanskelig kan flyttes, og de må derfor identifiseres og ivaretas tidlig i prosessene. De uttaler videre at ev. mineralutvinning på havbunnen vil føre til at stein og avfallsmasser spres over store områder. Det kan ikke bare skade det marine miljøet, det kan også indre/vanskeliggjøre eksisterende og framtidige fiskerier. De mener det må kunne drives et forsvarlig og risikofritt fiske, også der det tidligere har vært drevet marin mineralutvinning.</w:t>
      </w:r>
    </w:p>
    <w:p w14:paraId="7D66F8E3" w14:textId="77777777" w:rsidR="00617A19" w:rsidRPr="00D23A2D" w:rsidRDefault="00F23A99" w:rsidP="00D23A2D">
      <w:pPr>
        <w:rPr>
          <w:rStyle w:val="kursiv"/>
        </w:rPr>
      </w:pPr>
      <w:r w:rsidRPr="00D23A2D">
        <w:rPr>
          <w:rStyle w:val="kursiv"/>
        </w:rPr>
        <w:t>Pelagisk Forening</w:t>
      </w:r>
      <w:r w:rsidRPr="00D23A2D">
        <w:t xml:space="preserve"> uttaler at deres medlemmer leverer mat til en verdensbefolkning som baserer seg på, og krever, produkter som kommer fra bærekraftige bestander som lever i rene, rike hav. De mener at dersom hele eller deler av området åpnes for mineralutvinning, vil dette kunne påvirke salgbarheten til norsk sjømat i verden. De viser også til at konsekvensutredningen viser at det kun foregår et begrenset fiske i utredningsområdet, men at dataene som er lagt til grunn gjelder kun norske fartøy, og gjelder kun til og med 2019.</w:t>
      </w:r>
    </w:p>
    <w:p w14:paraId="72671865" w14:textId="77777777" w:rsidR="00617A19" w:rsidRPr="00D23A2D" w:rsidRDefault="00F23A99" w:rsidP="00D23A2D">
      <w:r w:rsidRPr="00D23A2D">
        <w:rPr>
          <w:rStyle w:val="kursiv"/>
        </w:rPr>
        <w:t xml:space="preserve">Universitetet i Bergen, Senter for dyphavsforskning, </w:t>
      </w:r>
      <w:r w:rsidRPr="00D23A2D">
        <w:t>uttaler at et juridisk rammeverk må utarbeides før områder kan åpnes for mineralleting og lisenser kan utstedes. Rammeverket bør etablere et klart sett med regler og prosedyrer for letefasen, inkludert blant annet en beskrivelse av typen aktiviteter som er tillatt og en definisjon av områder som er stengt for leting basert på vitenskapelige kriterier, slik som nærhet til sjeldne og sårbare økosystemer (f.eks. aktive varmekilder og svampegrunner) eller på grunn av mulige konflikter med andre aktiviteter som vitenskapelig forskning og bioprospektering.</w:t>
      </w:r>
    </w:p>
    <w:p w14:paraId="781FC550" w14:textId="77777777" w:rsidR="00617A19" w:rsidRPr="00D23A2D" w:rsidRDefault="00F23A99" w:rsidP="00D23A2D">
      <w:pPr>
        <w:pStyle w:val="Overskrift4"/>
      </w:pPr>
      <w:r w:rsidRPr="00D23A2D">
        <w:t>Departementets vurdering</w:t>
      </w:r>
    </w:p>
    <w:p w14:paraId="75E17A2E" w14:textId="77777777" w:rsidR="00617A19" w:rsidRPr="00D23A2D" w:rsidRDefault="00F23A99" w:rsidP="00D23A2D">
      <w:r w:rsidRPr="00D23A2D">
        <w:t>I Norge har vi gode erfaringer med en forsvarlig ressursforvaltning, innenfor en helhetlig, økosystembasert havforvaltning og med god sameksistens mellom ulike havbaserte næringer. I tråd med dette fastslår havbunnsmineralloven § 1-7 at mineralvirksomheten skal foregå på en forsvarlig måte og ikke unødvendig eller i urimelig grad vanskeliggjøre eller hindre bl.a. skipsfart og fiske. Alle rimelige foranstaltninger skal tas for å unngå skade på bl.a. naturmangfoldet i havet og å unngå forurensning og forsøpling.</w:t>
      </w:r>
    </w:p>
    <w:p w14:paraId="66193B1B" w14:textId="77777777" w:rsidR="00617A19" w:rsidRPr="00D23A2D" w:rsidRDefault="00F23A99" w:rsidP="00D23A2D">
      <w:r w:rsidRPr="00D23A2D">
        <w:t>Senest fem uker før aktiviteten etter en undersøkelsestillatelse påbegynnes, skal rettighetshaver sende en melding til ulike instanser med nærmere angitte opplysninger om undersøkelsene, jf. havbunnsmineralloven § 3-3. Tilsvarende krav finnes i petroleumsregelverket. God informasjon bidrar til sameksistens og forutsigbarhet. For å sikre god informasjonsflyt mellom aktørene på havet, har Oljedirektoratet en digital løsning der planer om å samle inn geofysiske data på norsk sokkel meldes inn. Dette meldesystemet er et godt verktøy for planlegging av datainnsamlingsaktivitet på sokkelen som kan bygges videre på når det gjelder undersøkelser etter havbunnsmineraler.</w:t>
      </w:r>
    </w:p>
    <w:p w14:paraId="70FD7982" w14:textId="77777777" w:rsidR="00617A19" w:rsidRPr="00D23A2D" w:rsidRDefault="00F23A99" w:rsidP="00D23A2D">
      <w:r w:rsidRPr="00D23A2D">
        <w:t>Før det kan etableres innretninger for utvinning og utvinning av havbunnsmineraler kan skje, må departementet ha godkjent en plan for utvinning av mineralforekomsten. I henhold til havbunnsmineralloven § 4-4 skal utvinningsplanen omfatte en konsekvensutredning som skal omfatte nærings- og miljørelaterte forhold, forebyggende og avbøtende tiltak, og opplysninger om hvordan en innretning vil kunne disponeres ved avslutning av mineralvirksomheten. Slike prosjektspesifikke konsekvensutredninger vil være gjenstand for høring. For konkrete prosjekter vil det bl.a. måtte fremlegges informasjon om fiskeriaktivitet som en del av grunnlaget for konsekvensutredningen</w:t>
      </w:r>
    </w:p>
    <w:p w14:paraId="472B7659" w14:textId="77777777" w:rsidR="00617A19" w:rsidRPr="00D23A2D" w:rsidRDefault="00F23A99" w:rsidP="00D23A2D">
      <w:r w:rsidRPr="00D23A2D">
        <w:lastRenderedPageBreak/>
        <w:t>Departementet vil bemerke at basert på det kunnskapsgrunnlaget som foreligger, både om type og omfang av fiskeri og arealkonflikter/virkninger av havbunnsmineralvirksomhet, og de avgrensningene av åpningsområdet som er gjort, er det vanskelig å se for seg betydelige konsekvenser for fiskeriene. Det henvises her til delutredningen som har belyst dette samt grunnlagsrapporten fra Fiskeridirektoratet. Dette er forhold som også skal utredes ifm. konkrete prosjekter og som vil sikre at sameksistensen vil være godt ivaretatt.</w:t>
      </w:r>
    </w:p>
    <w:p w14:paraId="69681390" w14:textId="77777777" w:rsidR="00617A19" w:rsidRPr="00D23A2D" w:rsidRDefault="00F23A99" w:rsidP="00D23A2D">
      <w:r w:rsidRPr="00D23A2D">
        <w:t>Når det gjelder avslutning og opprydning fremgår det av havbunnsmineralloven § 5-1 at rettighetshaveren skal sørge for en forsvarlig opprydding mens arbeidene pågår og etter at disse er avsluttet, og gjennomføre de tiltak departementet fastsetter om opprydding og avslutning. Som hovedregel skal rettighetshaveren legge frem en avslutningsplan for departementet senest to år før en tillatelse utløper eller oppgis, eller bruken av en innretning endelig opphører. Planen omfatter bl.a. en konsekvensutredning med tilhørende høringsrunder. Departementet skal etter § 5-3 fatte vedtak om disponering og fastsette en frist for gjennomføring av vedtaket.</w:t>
      </w:r>
    </w:p>
    <w:p w14:paraId="58C37658" w14:textId="77777777" w:rsidR="00617A19" w:rsidRPr="00D23A2D" w:rsidRDefault="00F23A99" w:rsidP="00D23A2D">
      <w:r w:rsidRPr="00D23A2D">
        <w:t>Departementet vurderer det slik at havbunnsmineralloven gir et godt overordnet rammeverk for å ivareta hensynet til sameksistens med andre næringer og brukere av havet. Rammeverket vil kunne detaljeres videre ved bruk av de forskriftshjemlene som finnes i havbunnsmineralloven og vilkår knyttet til konkrete tillatelser. Departementet vil også bemerke at annen regulering og vedtak under annen lovgivning, herunder forurensningsloven, vil kunne være relevant i denne sammenhengen.</w:t>
      </w:r>
    </w:p>
    <w:p w14:paraId="5D9FF18C" w14:textId="77777777" w:rsidR="00617A19" w:rsidRPr="00D23A2D" w:rsidRDefault="00F23A99" w:rsidP="00D23A2D">
      <w:r w:rsidRPr="00D23A2D">
        <w:t xml:space="preserve">Når det gjelder høringskommentarene om manglende informasjon om fiskeridata fra </w:t>
      </w:r>
      <w:proofErr w:type="spellStart"/>
      <w:r w:rsidRPr="00D23A2D">
        <w:t>Smutthavet</w:t>
      </w:r>
      <w:proofErr w:type="spellEnd"/>
      <w:r w:rsidRPr="00D23A2D">
        <w:t xml:space="preserve">, vil departementet opplyse om at Fiskeridirektoratet har fått tilgang på utenlandske data for </w:t>
      </w:r>
      <w:proofErr w:type="spellStart"/>
      <w:r w:rsidRPr="00D23A2D">
        <w:t>Smutthavet</w:t>
      </w:r>
      <w:proofErr w:type="spellEnd"/>
      <w:r w:rsidRPr="00D23A2D">
        <w:t>.</w:t>
      </w:r>
    </w:p>
    <w:p w14:paraId="5C02710F" w14:textId="77777777" w:rsidR="00617A19" w:rsidRPr="00D23A2D" w:rsidRDefault="00F23A99" w:rsidP="00D23A2D">
      <w:pPr>
        <w:pStyle w:val="Overskrift3"/>
      </w:pPr>
      <w:r w:rsidRPr="00D23A2D">
        <w:t>Krav til forsvarlig virksomhet</w:t>
      </w:r>
    </w:p>
    <w:p w14:paraId="64B8272F" w14:textId="77777777" w:rsidR="00617A19" w:rsidRPr="00D23A2D" w:rsidRDefault="00F23A99" w:rsidP="00D23A2D">
      <w:r w:rsidRPr="00D23A2D">
        <w:t xml:space="preserve">I høringen </w:t>
      </w:r>
      <w:proofErr w:type="gramStart"/>
      <w:r w:rsidRPr="00D23A2D">
        <w:t>fremkom</w:t>
      </w:r>
      <w:proofErr w:type="gramEnd"/>
      <w:r w:rsidRPr="00D23A2D">
        <w:t xml:space="preserve"> ulike innspill knyttet til forsvarlig virksomhet og utvikling av HMS-regelverk. Norske arbeidsvilkår ble også trukket frem. Nedenfor følger en gjennomgang av disse innspillene.</w:t>
      </w:r>
    </w:p>
    <w:p w14:paraId="07C43502" w14:textId="77777777" w:rsidR="00617A19" w:rsidRPr="00D23A2D" w:rsidRDefault="00F23A99" w:rsidP="00D23A2D">
      <w:pPr>
        <w:pStyle w:val="Overskrift4"/>
      </w:pPr>
      <w:r w:rsidRPr="00D23A2D">
        <w:t>Innkomne høringsuttalelser</w:t>
      </w:r>
    </w:p>
    <w:p w14:paraId="0D3235AB" w14:textId="77777777" w:rsidR="00617A19" w:rsidRPr="00D23A2D" w:rsidRDefault="00F23A99" w:rsidP="00D23A2D">
      <w:pPr>
        <w:rPr>
          <w:rStyle w:val="kursiv"/>
        </w:rPr>
      </w:pPr>
      <w:r w:rsidRPr="00D23A2D">
        <w:rPr>
          <w:rStyle w:val="kursiv"/>
        </w:rPr>
        <w:t xml:space="preserve">GCE Node </w:t>
      </w:r>
      <w:r w:rsidRPr="00D23A2D">
        <w:t xml:space="preserve">og </w:t>
      </w:r>
      <w:r w:rsidRPr="00D23A2D">
        <w:rPr>
          <w:rStyle w:val="kursiv"/>
        </w:rPr>
        <w:t xml:space="preserve">GCE Ocean Technology </w:t>
      </w:r>
      <w:r w:rsidRPr="00D23A2D">
        <w:t>har innspill om at det for virksomheten bør utvikles et nasjonalt regelverk basert på erfaringer fra HMS-regelverket innenfor petroleumsnæringen, samt internasjonalt lovverk.</w:t>
      </w:r>
    </w:p>
    <w:p w14:paraId="5A418D7A" w14:textId="77777777" w:rsidR="00617A19" w:rsidRPr="00D23A2D" w:rsidRDefault="00F23A99" w:rsidP="00D23A2D">
      <w:pPr>
        <w:rPr>
          <w:rStyle w:val="kursiv"/>
        </w:rPr>
      </w:pPr>
      <w:r w:rsidRPr="00D23A2D">
        <w:rPr>
          <w:rStyle w:val="kursiv"/>
        </w:rPr>
        <w:t>Industri Energi</w:t>
      </w:r>
      <w:r w:rsidRPr="00D23A2D">
        <w:t xml:space="preserve"> uttaler i sin høringsuttalelse at norske arbeidsvilkår og regelverk må gjelde innenfor havbunnsmineralnæringen. God helse, miljø og sikkerhet må være en forutsetning for tildeling av områder og for selskapene som skal både leting og utvinning. Det innebærer at det må stilles samme helse-, miljø- og sikkerhetskrav som i olje- og gassvirksomheten.</w:t>
      </w:r>
    </w:p>
    <w:p w14:paraId="1FDD6F8B" w14:textId="77777777" w:rsidR="00617A19" w:rsidRPr="00D23A2D" w:rsidRDefault="00F23A99" w:rsidP="00D23A2D">
      <w:pPr>
        <w:rPr>
          <w:rStyle w:val="kursiv"/>
        </w:rPr>
      </w:pPr>
      <w:r w:rsidRPr="00D23A2D">
        <w:rPr>
          <w:rStyle w:val="kursiv"/>
        </w:rPr>
        <w:t>LO</w:t>
      </w:r>
      <w:r w:rsidRPr="00D23A2D">
        <w:t xml:space="preserve"> skriver at kunnskap og teknologi fra olje- og gassvirksomheten og landbasert mineralutvinning vil være et viktig erfaringsgrunnlag for å finne og utvinne disse ressursene. Det må utvikles et </w:t>
      </w:r>
      <w:proofErr w:type="gramStart"/>
      <w:r w:rsidRPr="00D23A2D">
        <w:t>robust</w:t>
      </w:r>
      <w:proofErr w:type="gramEnd"/>
      <w:r w:rsidRPr="00D23A2D">
        <w:t xml:space="preserve"> helse-, miljø- og sikkerhets-regelverk. LO deler departementets syn på at operasjonelle usikkerhets- og risikofaktorer ved denne virksomheten må utredes særskilt i samarbeid med relevante aktører og myndigheter etter åpningen. LO forutsetter at arbeidstakersiden involveres og medvirker i dette arbeidet. De</w:t>
      </w:r>
      <w:r w:rsidRPr="00D23A2D">
        <w:rPr>
          <w:rStyle w:val="kursiv"/>
        </w:rPr>
        <w:t xml:space="preserve"> </w:t>
      </w:r>
      <w:r w:rsidRPr="00D23A2D">
        <w:t xml:space="preserve">skriver videre i sin høringsuttalelse at norske arbeidsvilkår og regelverk må gjelde innenfor havbunnsmineralnæringen, og forventer at respekt for arbeidstakerrettigheter og </w:t>
      </w:r>
      <w:r w:rsidRPr="00D23A2D">
        <w:lastRenderedPageBreak/>
        <w:t>helse, miljø og sikkerhet skal være forutsetning for tildeling av områder til selskap som leter og/eller utvinner mineralene.</w:t>
      </w:r>
    </w:p>
    <w:p w14:paraId="0D0CE265" w14:textId="77777777" w:rsidR="00617A19" w:rsidRPr="00D23A2D" w:rsidRDefault="00F23A99" w:rsidP="00D23A2D">
      <w:pPr>
        <w:rPr>
          <w:rStyle w:val="kursiv"/>
        </w:rPr>
      </w:pPr>
      <w:r w:rsidRPr="00D23A2D">
        <w:rPr>
          <w:rStyle w:val="kursiv"/>
        </w:rPr>
        <w:t xml:space="preserve">Norsk industri </w:t>
      </w:r>
      <w:r w:rsidRPr="00D23A2D">
        <w:t>gir i sin høringsuttalelse uttrykk for at de er positive til at myndighetene vil utvikle et funksjonelt og virksomhetstilpasset HMS-regelverk som stiller tydelige krav til sikkerhet og kvalitetsstyring. De peker på at det kan trekkes på erfaringer og rutiner fra eksisterende industri, som for eksempel olje- og gassvirksomheten.</w:t>
      </w:r>
    </w:p>
    <w:p w14:paraId="4255E753" w14:textId="77777777" w:rsidR="00617A19" w:rsidRPr="00D23A2D" w:rsidRDefault="00F23A99" w:rsidP="00D23A2D">
      <w:r w:rsidRPr="00D23A2D">
        <w:rPr>
          <w:rStyle w:val="kursiv"/>
        </w:rPr>
        <w:t xml:space="preserve">Petroleumstilsynet </w:t>
      </w:r>
      <w:r w:rsidRPr="00D23A2D">
        <w:t xml:space="preserve">skriver i sin høringsuttalelse at det er betydelig usikkerhet om flere forhold som kan påvirke sikkerhet, beredskap og logistikk i de aktuelle områdene, så som fare for ising på fartøy og innretninger, polare lavtrykk, behov for </w:t>
      </w:r>
      <w:proofErr w:type="spellStart"/>
      <w:r w:rsidRPr="00D23A2D">
        <w:t>vinterisering</w:t>
      </w:r>
      <w:proofErr w:type="spellEnd"/>
      <w:r w:rsidRPr="00D23A2D">
        <w:t>, fare for drivis, eventuell påvirkning av jordskjelvaktivitet på teknologi på havbunnen, varme strømmer i vannsøylen, ulike havbunnsforhold, og hvordan slik usikkerhet kan påvirke teknologi og operasjonelle forhold som angår helse, arbeidsmiljø, logistikk, beredskap og sikkerhet på fartøy og innretninger i de aktuelle områder. Tilsynet vil ta initiativ til et arbeid for å identifisere og utrede operasjonelle usikkerhets- og risikofaktorer ved mineralvirksomhet, basert på kunnskap opparbeidet gjennom petroleumsaktiviteten i Barentshavet. Det forutsettes et samarbeid der næringen selv bidrar betydelig. Tilsynet skriver videre at det er avgjørende at det stilles strenge krav til planlegging, aktsomhet og kompetanse hos de aktører som skal operere i områdene.</w:t>
      </w:r>
    </w:p>
    <w:p w14:paraId="7498428D" w14:textId="77777777" w:rsidR="00617A19" w:rsidRPr="00D23A2D" w:rsidRDefault="00F23A99" w:rsidP="00D23A2D">
      <w:pPr>
        <w:pStyle w:val="Overskrift4"/>
      </w:pPr>
      <w:r w:rsidRPr="00D23A2D">
        <w:t>Departementets vurdering</w:t>
      </w:r>
    </w:p>
    <w:p w14:paraId="103E0E8A" w14:textId="77777777" w:rsidR="00617A19" w:rsidRPr="00D23A2D" w:rsidRDefault="00F23A99" w:rsidP="00D23A2D">
      <w:r w:rsidRPr="00D23A2D">
        <w:t>Når det gjelder innspillene knyttet til norske arbeidsvilkår og krav til HMS, vil departementet bemerke at det legges til grunn at arbeidsmiljøloven kommer til anvendelse for mineralvirksomhet på kontinentalsokkelen. Det fremgår videre av havbunnsmineralloven at mineralvirksomhet skal foregå på en forsvarlig måte og ivareta hensynet til sikkerhet for personell, miljø og de økonomiske verdiene innretninger og fartøyer representerer, jf. havbunnsmineralloven § 1-7. Bestemmelsen oppstiller krav til forsvarlig mineralvirksomhet, herunder at alle rimelige foranstaltninger skal tas for å unngå skade på naturmangfoldet i havet eller kulturminner på havbunnen og å unngå forurensning og forsøpling. Havbunnsmineralloven inneholder videre bestemmelser om særskilte krav til sikkerhet.</w:t>
      </w:r>
    </w:p>
    <w:p w14:paraId="37C08C97" w14:textId="77777777" w:rsidR="00617A19" w:rsidRPr="00D23A2D" w:rsidRDefault="00F23A99" w:rsidP="00D23A2D">
      <w:r w:rsidRPr="00D23A2D">
        <w:t>Petroleumstilsynet er tilsyns- og forvaltningsorgan med myndighetsansvar for sikkerhet, arbeidsmiljø og beredskap og sikring av petroleumsvirksomheten. Tilsynet har også tilsvarende oppgaver når det gjelder CO</w:t>
      </w:r>
      <w:r w:rsidRPr="00D23A2D">
        <w:rPr>
          <w:rStyle w:val="skrift-senket"/>
        </w:rPr>
        <w:t>2</w:t>
      </w:r>
      <w:r w:rsidRPr="00D23A2D">
        <w:t xml:space="preserve">-lagring og vindkraft til havs. Petroleumstilsynet har </w:t>
      </w:r>
      <w:proofErr w:type="gramStart"/>
      <w:r w:rsidRPr="00D23A2D">
        <w:t>således</w:t>
      </w:r>
      <w:proofErr w:type="gramEnd"/>
      <w:r w:rsidRPr="00D23A2D">
        <w:t xml:space="preserve"> relevant faglig kompetanse og erfaring med tilsynsvirksomhet fra annen havbasert virksomhet og kan bygge på sin lange og tunge erfaring med å bidra til forsvarlig virksomhet også for en ev. fremtidig havbunnsmineralvirksomhet.</w:t>
      </w:r>
    </w:p>
    <w:p w14:paraId="70DE4921" w14:textId="77777777" w:rsidR="00617A19" w:rsidRPr="00D23A2D" w:rsidRDefault="00F23A99" w:rsidP="00D23A2D">
      <w:r w:rsidRPr="00D23A2D">
        <w:t>For å sikre forsvarlig virksomhet, er det viktig at relevante operasjonelle usikkerhets- og risikofaktorer er godt forstått og ivaretatt før utvinningsaktiviteter knyttet til mineralvirksomhet på havbunnen skjer. Et arbeid for å identifisere og utrede operasjonelle usikkerhets- og risikofaktorer ved slik virksomhet vil derfor gjennomføres etter en ev. åpning. Som påpekt av Petroleumstilsynet i høringen, vil dette måtte skje i samarbeid mellom relevante aktører og myndigheter. Myndighetene vil utvikle et funksjonelt og virksomhetstilpasset HMS-regelverk som stiller tydelige krav til sikkerhet og styring av virksomheten med innspill fra relevante aktører.</w:t>
      </w:r>
    </w:p>
    <w:p w14:paraId="1AA873BF" w14:textId="77777777" w:rsidR="00617A19" w:rsidRPr="00D23A2D" w:rsidRDefault="00F23A99" w:rsidP="00D23A2D">
      <w:pPr>
        <w:pStyle w:val="Overskrift3"/>
      </w:pPr>
      <w:r w:rsidRPr="00D23A2D">
        <w:lastRenderedPageBreak/>
        <w:t>Virksomhetens økonomiske rammebetingelser</w:t>
      </w:r>
    </w:p>
    <w:p w14:paraId="4B6D2A7F" w14:textId="77777777" w:rsidR="00617A19" w:rsidRPr="00D23A2D" w:rsidRDefault="00F23A99" w:rsidP="00D23A2D">
      <w:pPr>
        <w:pStyle w:val="Overskrift4"/>
      </w:pPr>
      <w:r w:rsidRPr="00D23A2D">
        <w:t>Høringsinstansenes syn</w:t>
      </w:r>
    </w:p>
    <w:p w14:paraId="3604283F" w14:textId="77777777" w:rsidR="00617A19" w:rsidRPr="00D23A2D" w:rsidRDefault="00F23A99" w:rsidP="00D23A2D">
      <w:pPr>
        <w:rPr>
          <w:rStyle w:val="kursiv"/>
        </w:rPr>
      </w:pPr>
      <w:r w:rsidRPr="00D23A2D">
        <w:rPr>
          <w:rStyle w:val="kursiv"/>
        </w:rPr>
        <w:t>Norsk Bergindustri</w:t>
      </w:r>
      <w:r w:rsidRPr="00D23A2D">
        <w:t xml:space="preserve"> bemerker i sin høringsuttalelse at man i utformingen av skatte- og avgiftspolitikken for en slik industri må ta i betraktning den vesentlige forskjellen som ligger i inntjeningspotensialet for mineraler sammenlignet med olje- og gassindustrien. Det vil være behov for betydelig stimulering i skatte- og avgiftssystemet for å sikre interesse hos nye aktører på området.</w:t>
      </w:r>
    </w:p>
    <w:p w14:paraId="5888D81F" w14:textId="77777777" w:rsidR="00617A19" w:rsidRPr="00D23A2D" w:rsidRDefault="00F23A99" w:rsidP="00D23A2D">
      <w:pPr>
        <w:rPr>
          <w:rStyle w:val="kursiv"/>
        </w:rPr>
      </w:pPr>
      <w:r w:rsidRPr="00D23A2D">
        <w:rPr>
          <w:rStyle w:val="kursiv"/>
        </w:rPr>
        <w:t>Norsk forum for marine mineraler</w:t>
      </w:r>
      <w:r w:rsidRPr="00D23A2D">
        <w:t xml:space="preserve"> skriver i sin høringsuttalelse at gitt en positiv beslutning om åpning for leting, bør myndighetene også vise vilje til næringsutvikling gjennom å ta deler av «oppstartskostnadene» i oppstartsfasen. Spesielt siden økt kunnskap også kommer generell forvaltning av de aktuelle havområdene til gode. Det kan gjøres gjennom direkte tildelinger og/eller andre incentivordninger.</w:t>
      </w:r>
    </w:p>
    <w:p w14:paraId="14D7F1EF" w14:textId="77777777" w:rsidR="00617A19" w:rsidRPr="00D23A2D" w:rsidRDefault="00F23A99" w:rsidP="00D23A2D">
      <w:pPr>
        <w:rPr>
          <w:rStyle w:val="kursiv"/>
        </w:rPr>
      </w:pPr>
      <w:r w:rsidRPr="00D23A2D">
        <w:rPr>
          <w:rStyle w:val="kursiv"/>
        </w:rPr>
        <w:t xml:space="preserve">NTNU </w:t>
      </w:r>
      <w:r w:rsidRPr="00D23A2D">
        <w:t>skriver i sin høringsuttalelse at det uavhengig av markedssvikt, kan det når det gjelder utvinning av begrensede naturressurser være både legitimt og effektivt å legge til grunn en ordning med grunnrentebeskatning.</w:t>
      </w:r>
    </w:p>
    <w:p w14:paraId="3B691B0B" w14:textId="77777777" w:rsidR="00617A19" w:rsidRPr="00D23A2D" w:rsidRDefault="00F23A99" w:rsidP="00D23A2D">
      <w:pPr>
        <w:rPr>
          <w:rStyle w:val="kursiv"/>
        </w:rPr>
      </w:pPr>
      <w:proofErr w:type="spellStart"/>
      <w:r w:rsidRPr="00D23A2D">
        <w:rPr>
          <w:rStyle w:val="kursiv"/>
        </w:rPr>
        <w:t>Seabed</w:t>
      </w:r>
      <w:proofErr w:type="spellEnd"/>
      <w:r w:rsidRPr="00D23A2D">
        <w:rPr>
          <w:rStyle w:val="kursiv"/>
        </w:rPr>
        <w:t xml:space="preserve"> Solutions AS </w:t>
      </w:r>
      <w:r w:rsidRPr="00D23A2D">
        <w:t>mener at i en verden som utvikler seg raskt, og hvor teknologiene avhenger av mineralene, er det norske myndigheters ansvar å legge til rette for effektive beslutningsprosesser, tydelige rammeverk, og gode finansielle støtteordninger.</w:t>
      </w:r>
    </w:p>
    <w:p w14:paraId="4A3F37D5" w14:textId="77777777" w:rsidR="00617A19" w:rsidRPr="00D23A2D" w:rsidRDefault="00F23A99" w:rsidP="00D23A2D">
      <w:r w:rsidRPr="00D23A2D">
        <w:rPr>
          <w:rStyle w:val="kursiv"/>
        </w:rPr>
        <w:t>Statistisk sentralbyrå</w:t>
      </w:r>
      <w:r w:rsidRPr="00D23A2D">
        <w:t xml:space="preserve"> (SSB) legger vekt på at det bør innføres grunnrentebeskatning. Siden mineralutvinning til havs innebærer bruk av våre felles ressurser, bør man sikre at verdiene fra slik virksomhet kommer hele samfunnet til gode. SSB uttaler videre at for hvert enkelt prosjekt som vurderes at skal gis tillatelse, bør det kreves at det gjennomføres samfunnsøkonomisk analyse som inkluderer både markedsverdier og ikke-markedsverdier.</w:t>
      </w:r>
    </w:p>
    <w:p w14:paraId="764DC11D" w14:textId="77777777" w:rsidR="00617A19" w:rsidRPr="00D23A2D" w:rsidRDefault="00F23A99" w:rsidP="00D23A2D">
      <w:pPr>
        <w:pStyle w:val="Overskrift4"/>
      </w:pPr>
      <w:r w:rsidRPr="00D23A2D">
        <w:t>Departementets vurdering</w:t>
      </w:r>
    </w:p>
    <w:p w14:paraId="1FF67477" w14:textId="77777777" w:rsidR="00617A19" w:rsidRPr="00D23A2D" w:rsidRDefault="00F23A99" w:rsidP="00D23A2D">
      <w:r w:rsidRPr="00D23A2D">
        <w:t>Departementets vurdering av rammebetingelsene for næringen, herunder skatt, er drøftet i kapittel 3.3.</w:t>
      </w:r>
    </w:p>
    <w:p w14:paraId="4CDEC7AE" w14:textId="77777777" w:rsidR="00617A19" w:rsidRPr="00D23A2D" w:rsidRDefault="00F23A99" w:rsidP="00D23A2D">
      <w:r w:rsidRPr="00D23A2D">
        <w:t xml:space="preserve">Regjeringen ser ikke at det på nåværende tidspunkt er aktuelt å etablere egne skatteregler eller incentivordninger for havbunnsmineralvirksomhet. I fravær av slike særskilte skatteregler vil det være skattelovens regler for skatt på alminnelig inntekt som får </w:t>
      </w:r>
      <w:proofErr w:type="gramStart"/>
      <w:r w:rsidRPr="00D23A2D">
        <w:t>anvendelse</w:t>
      </w:r>
      <w:proofErr w:type="gramEnd"/>
      <w:r w:rsidRPr="00D23A2D">
        <w:t>. Det vil imidlertid vurderes særskilte skatteregler på et senere tidspunkt dersom det over tid viser seg å være grunnrente i næringen.</w:t>
      </w:r>
    </w:p>
    <w:p w14:paraId="199F3EDF" w14:textId="77777777" w:rsidR="00617A19" w:rsidRPr="00D23A2D" w:rsidRDefault="00F23A99" w:rsidP="00D23A2D">
      <w:pPr>
        <w:pStyle w:val="Overskrift3"/>
      </w:pPr>
      <w:r w:rsidRPr="00D23A2D">
        <w:t>Utkast til beslutning om åpning av område på norsk kontinentalsokkel for mineralvirksomhet</w:t>
      </w:r>
    </w:p>
    <w:p w14:paraId="0D3BB0A1" w14:textId="77777777" w:rsidR="00617A19" w:rsidRPr="00D23A2D" w:rsidRDefault="00F23A99" w:rsidP="00D23A2D">
      <w:r w:rsidRPr="00D23A2D">
        <w:t xml:space="preserve">Som det </w:t>
      </w:r>
      <w:proofErr w:type="gramStart"/>
      <w:r w:rsidRPr="00D23A2D">
        <w:t>fremgår</w:t>
      </w:r>
      <w:proofErr w:type="gramEnd"/>
      <w:r w:rsidRPr="00D23A2D">
        <w:t xml:space="preserve"> av havbunnsmineralloven, skal også et utkast til beslutning om å åpne et område for mineralvirksomhet sendes på høring sammen med konsekvensutredningen. Departementet varslet i høringsbrevet at det tas sikte på å legge frem en stortingsmelding om åpning for mineralvirksomhet våren 2023. Området det tas sikte på å åpne vil utgjøre hele eller deler av det området der Oljedirektoratet har mest data og kunnskap og som direktoratet anser som </w:t>
      </w:r>
      <w:proofErr w:type="spellStart"/>
      <w:r w:rsidRPr="00D23A2D">
        <w:t>letestrategisk</w:t>
      </w:r>
      <w:proofErr w:type="spellEnd"/>
      <w:r w:rsidRPr="00D23A2D">
        <w:t xml:space="preserve"> mest interessant i en første fase. Forslag til åpningsområde lå som vedlegg til høringsbrevet som ble sendt på høring.</w:t>
      </w:r>
    </w:p>
    <w:p w14:paraId="45F3CC22" w14:textId="77777777" w:rsidR="00617A19" w:rsidRPr="00D23A2D" w:rsidRDefault="00F23A99" w:rsidP="00D23A2D">
      <w:pPr>
        <w:pStyle w:val="Overskrift4"/>
      </w:pPr>
      <w:r w:rsidRPr="00D23A2D">
        <w:lastRenderedPageBreak/>
        <w:t>Høringsinstansenes syn</w:t>
      </w:r>
    </w:p>
    <w:p w14:paraId="34EAFE4F" w14:textId="77777777" w:rsidR="00617A19" w:rsidRPr="00D23A2D" w:rsidRDefault="00F23A99" w:rsidP="00D23A2D">
      <w:r w:rsidRPr="00D23A2D">
        <w:t xml:space="preserve">Svært mange av høringsinstansene hadde synspunkt på utkastet til beslutning om å åpne et område som var på høring. Det </w:t>
      </w:r>
      <w:proofErr w:type="gramStart"/>
      <w:r w:rsidRPr="00D23A2D">
        <w:t>fremkom</w:t>
      </w:r>
      <w:proofErr w:type="gramEnd"/>
      <w:r w:rsidRPr="00D23A2D">
        <w:t xml:space="preserve"> ulike syn på hvorvidt det foreslåtte åpningsområdet bør åpnes eller ikke. Flere høringsinstanser herunder særlig fagetater, mente at åpning burde utsettes til det forelå et tilstrekkelig kunnskapsgrunnlag. Dersom det skulle åpnes, var det flere som påpekte at det kun burde være for leteaktivitet. Andre instanser støttet en åpning. Av disse var det flere høringsinstanser som ønsket et større område, mens én høringsinstans hadde konkrete innspill på innskrenking av det foreslåtte arealet. Nedenfor følger innspill som omhandler utkastet til beslutning om å åpne da dette er hovedspørsmålet i saken.</w:t>
      </w:r>
    </w:p>
    <w:p w14:paraId="362ADAE4" w14:textId="77777777" w:rsidR="00617A19" w:rsidRPr="00D23A2D" w:rsidRDefault="00F23A99" w:rsidP="00D23A2D">
      <w:pPr>
        <w:rPr>
          <w:rStyle w:val="kursiv"/>
        </w:rPr>
      </w:pPr>
      <w:r w:rsidRPr="00D23A2D">
        <w:rPr>
          <w:rStyle w:val="kursiv"/>
        </w:rPr>
        <w:t>Adept Minerals</w:t>
      </w:r>
      <w:r w:rsidRPr="00D23A2D">
        <w:t xml:space="preserve"> mener at Norge som nasjon har et moralsk ansvar for å utrede muligheter for å sikre at mineraler utvinnes på den mest skånsomme måten samtidig som den påkrevde energiomstillingen ikke stagnerer. Selskapet støtter derfor utsendt forslag konsekvensutredning for mineralvirksomhet på norsk kontinentalsokkel og utkast til beslutning om åpning av område og foreslått tidsplan.</w:t>
      </w:r>
    </w:p>
    <w:p w14:paraId="251C2D87" w14:textId="77777777" w:rsidR="00617A19" w:rsidRPr="00D23A2D" w:rsidRDefault="00F23A99" w:rsidP="00D23A2D">
      <w:pPr>
        <w:rPr>
          <w:rStyle w:val="kursiv"/>
        </w:rPr>
      </w:pPr>
      <w:proofErr w:type="spellStart"/>
      <w:r w:rsidRPr="00D23A2D">
        <w:rPr>
          <w:rStyle w:val="kursiv"/>
        </w:rPr>
        <w:t>Allton</w:t>
      </w:r>
      <w:proofErr w:type="spellEnd"/>
      <w:r w:rsidRPr="00D23A2D">
        <w:t xml:space="preserve"> mener at regjeringen må ta en beslutning om norsk mineralproduksjon på kontinentalsokkel for å sikre produksjon og tilførsel av mineraler for det grønne skiftet og med det redusere risikoen man i dag arbeider under hvor Kina kontrollerer forsyningskjedene.</w:t>
      </w:r>
    </w:p>
    <w:p w14:paraId="450B5F92" w14:textId="77777777" w:rsidR="00617A19" w:rsidRPr="00D23A2D" w:rsidRDefault="00F23A99" w:rsidP="00D23A2D">
      <w:pPr>
        <w:rPr>
          <w:rStyle w:val="kursiv"/>
        </w:rPr>
      </w:pPr>
      <w:r w:rsidRPr="00D23A2D">
        <w:rPr>
          <w:rStyle w:val="kursiv"/>
        </w:rPr>
        <w:t>Bergen Næringsråd</w:t>
      </w:r>
      <w:r w:rsidRPr="00D23A2D">
        <w:t xml:space="preserve"> anbefaler at Norge går videre med åpningsprosessen etter foreslått tidsramme med gjennomgående </w:t>
      </w:r>
      <w:proofErr w:type="gramStart"/>
      <w:r w:rsidRPr="00D23A2D">
        <w:t>fokus</w:t>
      </w:r>
      <w:proofErr w:type="gramEnd"/>
      <w:r w:rsidRPr="00D23A2D">
        <w:t xml:space="preserve"> på bærekraft og ESG.</w:t>
      </w:r>
    </w:p>
    <w:p w14:paraId="605E4179" w14:textId="77777777" w:rsidR="00617A19" w:rsidRPr="00D23A2D" w:rsidRDefault="00F23A99" w:rsidP="00D23A2D">
      <w:pPr>
        <w:rPr>
          <w:rStyle w:val="kursiv"/>
        </w:rPr>
      </w:pPr>
      <w:proofErr w:type="spellStart"/>
      <w:r w:rsidRPr="00D23A2D">
        <w:rPr>
          <w:rStyle w:val="kursiv"/>
        </w:rPr>
        <w:t>EnerGeo</w:t>
      </w:r>
      <w:proofErr w:type="spellEnd"/>
      <w:r w:rsidRPr="00D23A2D">
        <w:rPr>
          <w:rStyle w:val="kursiv"/>
        </w:rPr>
        <w:t xml:space="preserve"> Alliance</w:t>
      </w:r>
      <w:r w:rsidRPr="00D23A2D">
        <w:t xml:space="preserve"> støtter planen om åpning.</w:t>
      </w:r>
    </w:p>
    <w:p w14:paraId="1B02AC34" w14:textId="77777777" w:rsidR="00617A19" w:rsidRPr="00D23A2D" w:rsidRDefault="00F23A99" w:rsidP="00D23A2D">
      <w:pPr>
        <w:rPr>
          <w:rStyle w:val="kursiv"/>
        </w:rPr>
      </w:pPr>
      <w:r w:rsidRPr="00D23A2D">
        <w:rPr>
          <w:rStyle w:val="kursiv"/>
        </w:rPr>
        <w:t xml:space="preserve">Energy </w:t>
      </w:r>
      <w:proofErr w:type="spellStart"/>
      <w:r w:rsidRPr="00D23A2D">
        <w:rPr>
          <w:rStyle w:val="kursiv"/>
        </w:rPr>
        <w:t>Transition</w:t>
      </w:r>
      <w:proofErr w:type="spellEnd"/>
      <w:r w:rsidRPr="00D23A2D">
        <w:rPr>
          <w:rStyle w:val="kursiv"/>
        </w:rPr>
        <w:t xml:space="preserve"> Norway</w:t>
      </w:r>
      <w:r w:rsidRPr="00D23A2D">
        <w:t xml:space="preserve"> uttrykker stor interesse for åpningsprosessen og ser fram til en stortingsmelding som tar viktige skritt i retning en ny næring på kontinentalsokkelen. De viser til at Norge kan bli med på å forme en industri fra tidlig fase og prege en industri som tilfører avgjørende mineraler som muliggjør den øvrige energitransformasjonen.</w:t>
      </w:r>
    </w:p>
    <w:p w14:paraId="50951A49" w14:textId="77777777" w:rsidR="00617A19" w:rsidRPr="00D23A2D" w:rsidRDefault="00F23A99" w:rsidP="00D23A2D">
      <w:pPr>
        <w:rPr>
          <w:rStyle w:val="kursiv"/>
        </w:rPr>
      </w:pPr>
      <w:r w:rsidRPr="00D23A2D">
        <w:rPr>
          <w:rStyle w:val="kursiv"/>
        </w:rPr>
        <w:t>Fiskebåt</w:t>
      </w:r>
      <w:r w:rsidRPr="00D23A2D">
        <w:t xml:space="preserve"> er av den klare oppfatning at det vil være for tidlig å åpne dette området for mineralutvinning til havs, blant annet av hensyn til den manglende kunnskapen som foreligger om området – sett i et føre-var-perspektiv – den manglende avgjørelsen nasjonalt om marint vern, samt også usikkerheten knyttet til utviklingen i de pelagiske fiskeriene i området, den manglende hensyntagen til utenlandsk fiskeriaktivitet og eventuelle konsekvenser slik utvinning kan få for økosystemene, bestandene, matsikkerheten og selve utøvelsen av fisket.</w:t>
      </w:r>
    </w:p>
    <w:p w14:paraId="031E42BB" w14:textId="77777777" w:rsidR="00617A19" w:rsidRPr="00D23A2D" w:rsidRDefault="00F23A99" w:rsidP="00D23A2D">
      <w:r w:rsidRPr="00D23A2D">
        <w:t>Fiskebåt viser til at aktiviteten som forekommer i utredningsområdet i hovedsak er konsentrert rundt områder nær Jan Mayen, samt helt sør i utredningsområdet. Fiskebåt mener det derfor er positivt at departementet har utelatt områdene rundt Jan Mayen og den helt sørøstlige delen av det opprinnelige utredningsområdet. Fiskebåt mener likevel at området i sør burde vært ytterligere begrenset av hensyn til den pelagiske flåten/ringnotflåten, herunder en betydelig aktivitet fra utenlandske fiskerfartøyer.</w:t>
      </w:r>
    </w:p>
    <w:p w14:paraId="3AF2BC1A" w14:textId="77777777" w:rsidR="00617A19" w:rsidRPr="00D23A2D" w:rsidRDefault="00F23A99" w:rsidP="00D23A2D">
      <w:pPr>
        <w:rPr>
          <w:rStyle w:val="kursiv"/>
        </w:rPr>
      </w:pPr>
      <w:r w:rsidRPr="00D23A2D">
        <w:rPr>
          <w:rStyle w:val="kursiv"/>
        </w:rPr>
        <w:t>Forsvarsdepartementet</w:t>
      </w:r>
      <w:r w:rsidRPr="00D23A2D">
        <w:t xml:space="preserve"> skriver i sin høringsuttalelse at det foreslåtte området for ressurskartlegging korresponderer delvis med områder av høy militærstrategisk viktighet, mulige områder for etablering av militær infrastruktur, områder med rutinemessig tilstedeværelse av alliert undervannsbåter samt </w:t>
      </w:r>
      <w:proofErr w:type="gramStart"/>
      <w:r w:rsidRPr="00D23A2D">
        <w:t>potensielle</w:t>
      </w:r>
      <w:proofErr w:type="gramEnd"/>
      <w:r w:rsidRPr="00D23A2D">
        <w:t xml:space="preserve"> områder for trening-, øving- og operasjoner for russiske sjømilitære kapasiteter. Forsvarsdepartementet er derfor av den oppfatning at eventuelle aktiviteter for ressurskartlegging i </w:t>
      </w:r>
      <w:r w:rsidRPr="00D23A2D">
        <w:lastRenderedPageBreak/>
        <w:t>dette området bør gjennomføres i tidlig og tett dialog med Forsvaret gjennom Forsvarets operative hovedkvarter hvor også EOS-tjenestene er inkludert i prosessen, slik at ikke nasjonal- eller alliert militær aktiviteter og kapasiteter påvirkes negativt.</w:t>
      </w:r>
    </w:p>
    <w:p w14:paraId="0D2705D2" w14:textId="77777777" w:rsidR="00617A19" w:rsidRPr="00D23A2D" w:rsidRDefault="00F23A99" w:rsidP="00D23A2D">
      <w:pPr>
        <w:rPr>
          <w:rStyle w:val="kursiv"/>
        </w:rPr>
      </w:pPr>
      <w:r w:rsidRPr="00D23A2D">
        <w:rPr>
          <w:rStyle w:val="kursiv"/>
        </w:rPr>
        <w:t xml:space="preserve">Framtiden i våre hender </w:t>
      </w:r>
      <w:r w:rsidRPr="00D23A2D">
        <w:t xml:space="preserve">mener at </w:t>
      </w:r>
      <w:proofErr w:type="spellStart"/>
      <w:r w:rsidRPr="00D23A2D">
        <w:t>Vøringutstikkeren</w:t>
      </w:r>
      <w:proofErr w:type="spellEnd"/>
      <w:r w:rsidRPr="00D23A2D">
        <w:t xml:space="preserve">, </w:t>
      </w:r>
      <w:proofErr w:type="spellStart"/>
      <w:r w:rsidRPr="00D23A2D">
        <w:t>Mohnsryggen</w:t>
      </w:r>
      <w:proofErr w:type="spellEnd"/>
      <w:r w:rsidRPr="00D23A2D">
        <w:t xml:space="preserve"> og </w:t>
      </w:r>
      <w:proofErr w:type="spellStart"/>
      <w:r w:rsidRPr="00D23A2D">
        <w:t>Knipovitsjryggen</w:t>
      </w:r>
      <w:proofErr w:type="spellEnd"/>
      <w:r w:rsidRPr="00D23A2D">
        <w:t xml:space="preserve"> ikke burde åpnes for aktivitet innen mineralutvinning, og ønsker et 10-årig moratorium på gruvedrift på havbunnen.</w:t>
      </w:r>
    </w:p>
    <w:p w14:paraId="2D1701A3" w14:textId="77777777" w:rsidR="00617A19" w:rsidRPr="00D23A2D" w:rsidRDefault="00F23A99" w:rsidP="00D23A2D">
      <w:pPr>
        <w:rPr>
          <w:rStyle w:val="kursiv"/>
        </w:rPr>
      </w:pPr>
      <w:r w:rsidRPr="00D23A2D">
        <w:rPr>
          <w:rStyle w:val="kursiv"/>
        </w:rPr>
        <w:t xml:space="preserve">GCE Node </w:t>
      </w:r>
      <w:r w:rsidRPr="00D23A2D">
        <w:t>er meget positive til den pågående åpningsprosessen på norsk kontinentalsokkel og likeså at den er sendt ut på høring. De støtter en skrittvis åpning for industriell leteaktivitet med hensikt å øke kunnskapen om ressursforekomstene og få mer innsikt om miljøkonsekvensene. De påpeker at det foreslåtte åpningsområdet er blitt redusert i forhold til utredningsområdet, og anbefaler at man, for å sikre en best mulig oversikt over de totale forekomstene, at hele utredningsområder utforskes planmessig for minst mulig belasting av miljø.</w:t>
      </w:r>
    </w:p>
    <w:p w14:paraId="66A69477" w14:textId="77777777" w:rsidR="00617A19" w:rsidRPr="00D23A2D" w:rsidRDefault="00F23A99" w:rsidP="00D23A2D">
      <w:pPr>
        <w:rPr>
          <w:rStyle w:val="kursiv"/>
        </w:rPr>
      </w:pPr>
      <w:r w:rsidRPr="00D23A2D">
        <w:rPr>
          <w:rStyle w:val="kursiv"/>
        </w:rPr>
        <w:t>GCE Ocean Technology</w:t>
      </w:r>
      <w:r w:rsidRPr="00D23A2D">
        <w:t xml:space="preserve"> er positive til den pågående åpningsprosessen. De støtter en kunnskapsbasert og trinnvis prosess som åpner opp for industriell aktivitet. De har merket seg at det foreslåtte åpningsområdet er blitt redusert i forhold til utredningsområdet, og skulle gjerne sett at hele utredningsområdet ble åpnet, da dette muliggjør for en mer effektiv utforskning av sokkelen. Det vil være uheldig om det skulle vise seg at deler av utredningsområdet utelatt i foreslått åpningsområdet inneholde spennende mineralforekomster.</w:t>
      </w:r>
    </w:p>
    <w:p w14:paraId="1F9A99A9" w14:textId="77777777" w:rsidR="00617A19" w:rsidRPr="00D23A2D" w:rsidRDefault="00F23A99" w:rsidP="00D23A2D">
      <w:pPr>
        <w:rPr>
          <w:rStyle w:val="kursiv"/>
        </w:rPr>
      </w:pPr>
      <w:r w:rsidRPr="00D23A2D">
        <w:rPr>
          <w:rStyle w:val="kursiv"/>
        </w:rPr>
        <w:t>Green Minerals</w:t>
      </w:r>
      <w:r w:rsidRPr="00D23A2D">
        <w:t xml:space="preserve"> er positive til åpningsprosessen og støtter en kunnskapsbasert og stegvis tilnærming for industriell aktivitet. Basert på det omfattende arbeidet som er utført og materialet som er presentert i denne høringen støtter Green Minerals en åpning for mineralvirksomhet på norsk kontinentalsokkel.</w:t>
      </w:r>
    </w:p>
    <w:p w14:paraId="0905A89D" w14:textId="77777777" w:rsidR="00617A19" w:rsidRPr="00D23A2D" w:rsidRDefault="00F23A99" w:rsidP="00D23A2D">
      <w:pPr>
        <w:rPr>
          <w:rStyle w:val="kursiv"/>
        </w:rPr>
      </w:pPr>
      <w:r w:rsidRPr="00D23A2D">
        <w:rPr>
          <w:rStyle w:val="kursiv"/>
        </w:rPr>
        <w:t>Industri Energi</w:t>
      </w:r>
      <w:r w:rsidRPr="00D23A2D">
        <w:t xml:space="preserve"> skriver at om Norge skal lykkes, er industrien avhengig av å gjennomføre åpningsprosessen med et forutsigbart rammeverk som gjør det mulig for industrielle aktører å satse. Samtidig mener de Norge må styrke samarbeidet og finansieringen av felles forsknings- og utviklingsprosjekter mellom universiteter, forskningsinstitutter og industrien.</w:t>
      </w:r>
    </w:p>
    <w:p w14:paraId="392235B3" w14:textId="77777777" w:rsidR="00617A19" w:rsidRPr="00D23A2D" w:rsidRDefault="00F23A99" w:rsidP="00D23A2D">
      <w:pPr>
        <w:rPr>
          <w:rStyle w:val="kursiv"/>
        </w:rPr>
      </w:pPr>
      <w:r w:rsidRPr="00D23A2D">
        <w:rPr>
          <w:rStyle w:val="kursiv"/>
        </w:rPr>
        <w:t>KLP</w:t>
      </w:r>
      <w:r w:rsidRPr="00D23A2D">
        <w:t xml:space="preserve"> anbefaler at det ikke åpnes for kommersielt orienterte undersøkelser og utvinning av mineraler på havbunnen før vi har bedre kunnskap om samlede negative konsekvenser.</w:t>
      </w:r>
    </w:p>
    <w:p w14:paraId="7072E360" w14:textId="77777777" w:rsidR="00617A19" w:rsidRPr="00D23A2D" w:rsidRDefault="00F23A99" w:rsidP="00D23A2D">
      <w:pPr>
        <w:rPr>
          <w:rStyle w:val="kursiv"/>
        </w:rPr>
      </w:pPr>
      <w:proofErr w:type="spellStart"/>
      <w:r w:rsidRPr="00D23A2D">
        <w:rPr>
          <w:rStyle w:val="kursiv"/>
        </w:rPr>
        <w:t>KonKraft</w:t>
      </w:r>
      <w:proofErr w:type="spellEnd"/>
      <w:r w:rsidRPr="00D23A2D">
        <w:t xml:space="preserve"> støtter utkastet til beslutning om åpning av område for mineralvirksomhet på norsk kontinentalsokkel.</w:t>
      </w:r>
    </w:p>
    <w:p w14:paraId="0289C16E" w14:textId="77777777" w:rsidR="00617A19" w:rsidRPr="00D23A2D" w:rsidRDefault="00F23A99" w:rsidP="00D23A2D">
      <w:pPr>
        <w:rPr>
          <w:rStyle w:val="kursiv"/>
        </w:rPr>
      </w:pPr>
      <w:r w:rsidRPr="00D23A2D">
        <w:rPr>
          <w:rStyle w:val="kursiv"/>
        </w:rPr>
        <w:t>Kristiansund kommune</w:t>
      </w:r>
      <w:r w:rsidRPr="00D23A2D">
        <w:t xml:space="preserve"> ser meget positivt på den pågående prosess for å åpne områder på norsk sokkel for leting etter og utvinning av havbunnsmineraler. De ser fram til stortingsmeldingen som er varslet om temaet våren 2023, og vil støtte myndighetens positive framdrift i saken.</w:t>
      </w:r>
    </w:p>
    <w:p w14:paraId="79CE4DA2" w14:textId="77777777" w:rsidR="00617A19" w:rsidRPr="00D23A2D" w:rsidRDefault="00F23A99" w:rsidP="00D23A2D">
      <w:pPr>
        <w:rPr>
          <w:rStyle w:val="kursiv"/>
        </w:rPr>
      </w:pPr>
      <w:r w:rsidRPr="00D23A2D">
        <w:rPr>
          <w:rStyle w:val="kursiv"/>
        </w:rPr>
        <w:t>Kristiansund og Nordmøre Næringsforum</w:t>
      </w:r>
      <w:r w:rsidRPr="00D23A2D">
        <w:t xml:space="preserve"> støtter departementets forslag til konsekvensutredning og utkast til beslutning om åpning av område.</w:t>
      </w:r>
    </w:p>
    <w:p w14:paraId="7A85344A" w14:textId="77777777" w:rsidR="00617A19" w:rsidRPr="00D23A2D" w:rsidRDefault="00F23A99" w:rsidP="00D23A2D">
      <w:pPr>
        <w:rPr>
          <w:rStyle w:val="kursiv"/>
        </w:rPr>
      </w:pPr>
      <w:r w:rsidRPr="00D23A2D">
        <w:rPr>
          <w:rStyle w:val="kursiv"/>
        </w:rPr>
        <w:t>LO</w:t>
      </w:r>
      <w:r w:rsidRPr="00D23A2D">
        <w:t xml:space="preserve"> skriver at de lenge har etterlyst mer kunnskap og kartlegging av norske mineralressurser. De peker på at konsekvensutredningen løfter frem og viser til mange tema og områder man trenger mer kunnskap om. En åpning av områder vil sikre mer kunnskap, og medføre at man kan sette strenge krav og tilpassa tiltak for å ivareta miljø og sikkerhet for den aktuelle lokasjonen.</w:t>
      </w:r>
    </w:p>
    <w:p w14:paraId="6333F623" w14:textId="77777777" w:rsidR="00617A19" w:rsidRPr="00D23A2D" w:rsidRDefault="00F23A99" w:rsidP="00D23A2D">
      <w:pPr>
        <w:rPr>
          <w:rStyle w:val="kursiv"/>
        </w:rPr>
      </w:pPr>
      <w:r w:rsidRPr="00D23A2D">
        <w:rPr>
          <w:rStyle w:val="kursiv"/>
        </w:rPr>
        <w:lastRenderedPageBreak/>
        <w:t>Loke Marine Minerals AS</w:t>
      </w:r>
      <w:r w:rsidRPr="00D23A2D">
        <w:t xml:space="preserve"> uttrykker støtte til myndighetenes arbeid med å etablere rammeverk for havbunnsmineraler på norsk sokkel. Klar retning, rask framdrift, konsesjonsvilkår som gir forutsigbarhet, støtte til teknologiutvikling og ambisjoner om å bygge en norsk industri, må stå sentralt i det videre arbeidet. De understreker viktigheten av at Norge, som fortsatt bør stå fram som et stabilt regime for nye naturbaserte næringer, holder god framdrift og stø kurs i arbeidet for å gjøre havbunnsmineraler til en ny nasjonal næring – i alle faser av fra utforsking, utbygging, utvinning, transport og prosessering – samt resirkulering.</w:t>
      </w:r>
    </w:p>
    <w:p w14:paraId="5B769546" w14:textId="77777777" w:rsidR="00617A19" w:rsidRPr="00D23A2D" w:rsidRDefault="00F23A99" w:rsidP="00D23A2D">
      <w:pPr>
        <w:rPr>
          <w:rStyle w:val="kursiv"/>
        </w:rPr>
      </w:pPr>
      <w:r w:rsidRPr="00D23A2D">
        <w:rPr>
          <w:rStyle w:val="kursiv"/>
        </w:rPr>
        <w:t>Meteorologisk institutt</w:t>
      </w:r>
      <w:r w:rsidRPr="00D23A2D">
        <w:t xml:space="preserve"> mener at man må avvente åpning til kunnskapsgrunnlaget om sirkulasjon i dyphavet er kraftig forbedret.</w:t>
      </w:r>
    </w:p>
    <w:p w14:paraId="6F49823B" w14:textId="77777777" w:rsidR="00617A19" w:rsidRPr="00D23A2D" w:rsidRDefault="00F23A99" w:rsidP="00D23A2D">
      <w:pPr>
        <w:rPr>
          <w:rStyle w:val="kursiv"/>
        </w:rPr>
      </w:pPr>
      <w:r w:rsidRPr="00D23A2D">
        <w:rPr>
          <w:rStyle w:val="kursiv"/>
        </w:rPr>
        <w:t>Miljødirektoratets</w:t>
      </w:r>
      <w:r w:rsidRPr="00D23A2D">
        <w:t xml:space="preserve"> vurdering er at informasjonen i konsekvensutredningen ikke gir grunnlag for å åpne for mineralvirksomhet til havs. Konsekvensutredningen viser at kunnskapen i utredningsområdet er svært begrenset både når det gjelder natur, teknologi, og miljøvirkninger. De skriver at de ikke vet noe om omfanget av mulig aktivitet, noe som har stor betydning for samlet belastning og de miljømessige konsekvensene i området. Direktoratet kan videre ikke se at prinsippene om kunnskapsgrunnlaget, føre-var og samlet belastning i naturmangfoldloven §§ 8-10 er lagt til grunn som retningslinjer for utkastet til beslutning, jf. naturmangfoldloven § 7. Dersom informasjonen i konsekvensutredningen og prinsippene i naturmangfoldloven legges til grunn er det etter direktoratets vurdering, ikke grunnlag for å ta stiling til spørsmålet om åpning, slik som forutsatt i havbunnsmineralloven § 2-2. Det er dermed ikke tilstrekkelig faglig og rettslig grunnlag for utkastet til beslutning. Direktoratet skriver videre at åpningsprosessen er det eneste formaliserte prosesstrinnet etter havbunnsmineralloven som gir relevante myndighetene og allmenheten muligheter for avveininger mellom ulike hensyn som næring og miljø, basert på arealbaserte konsekvensanalyser. Dersom det likevel besluttes at områder skal åpnes for mineralvirksomhet, mener direktoratet at dette bør begrenses til undersøkelse og ikke utvinning. Aktive sulfidforekomster bør skjermes både for undersøkelse og utvinning.</w:t>
      </w:r>
    </w:p>
    <w:p w14:paraId="72160F89" w14:textId="77777777" w:rsidR="00617A19" w:rsidRPr="00D23A2D" w:rsidRDefault="00F23A99" w:rsidP="00D23A2D">
      <w:pPr>
        <w:rPr>
          <w:rStyle w:val="kursiv"/>
        </w:rPr>
      </w:pPr>
      <w:r w:rsidRPr="00D23A2D">
        <w:rPr>
          <w:rStyle w:val="kursiv"/>
        </w:rPr>
        <w:t>Møre og Romsdal fylkeskommune</w:t>
      </w:r>
      <w:r w:rsidRPr="00D23A2D">
        <w:t xml:space="preserve"> er positiv til åpningsprosessen på norsk kontinentalsokkel i samsvar med havbunnsmineralloven.</w:t>
      </w:r>
    </w:p>
    <w:p w14:paraId="535EEF95" w14:textId="77777777" w:rsidR="00617A19" w:rsidRPr="00D23A2D" w:rsidRDefault="00F23A99" w:rsidP="00D23A2D">
      <w:pPr>
        <w:rPr>
          <w:rStyle w:val="kursiv"/>
        </w:rPr>
      </w:pPr>
      <w:r w:rsidRPr="00D23A2D">
        <w:rPr>
          <w:rStyle w:val="kursiv"/>
        </w:rPr>
        <w:t>Nordland fylkeskommune</w:t>
      </w:r>
      <w:r w:rsidRPr="00D23A2D">
        <w:t xml:space="preserve"> mener det er viktig at Norge bidrar til kartlegging, utvikling og produksjon av mineraler og metaller. For Nordland er det viktig å ha kunnskap om hvilke ressurser som eksisterer på norsk kontinentalsokkel, som er avgjørende for den teknologiske utviklingen vi står foran. Det peker videre på at undersøkelsene av havbunnsmineraler ikke må komme på bekostning av utvikling av tilsvarende ressurser som er kartlagt på land.</w:t>
      </w:r>
    </w:p>
    <w:p w14:paraId="7C1A07DC" w14:textId="77777777" w:rsidR="00617A19" w:rsidRPr="00D23A2D" w:rsidRDefault="00F23A99" w:rsidP="00D23A2D">
      <w:pPr>
        <w:rPr>
          <w:rStyle w:val="kursiv"/>
        </w:rPr>
      </w:pPr>
      <w:r w:rsidRPr="00D23A2D">
        <w:rPr>
          <w:rStyle w:val="kursiv"/>
        </w:rPr>
        <w:t>Norges Fiskarlag</w:t>
      </w:r>
      <w:r w:rsidRPr="00D23A2D">
        <w:t xml:space="preserve"> sin vurdering er at de samlede kostnadene og ulempene ved å åpne det foreslåtte området for marin gruvedrift, vil langt overstige det reelle potensialet for verdiskaping. På dette grunnlaget ber de regjeringen om å avvente den foreslåtte åpningen av utredningsområdet for gruvedrift til havs.</w:t>
      </w:r>
    </w:p>
    <w:p w14:paraId="0DAC6FDF" w14:textId="77777777" w:rsidR="00617A19" w:rsidRPr="00D23A2D" w:rsidRDefault="00F23A99" w:rsidP="00D23A2D">
      <w:pPr>
        <w:rPr>
          <w:rStyle w:val="kursiv"/>
        </w:rPr>
      </w:pPr>
      <w:r w:rsidRPr="00D23A2D">
        <w:rPr>
          <w:rStyle w:val="kursiv"/>
        </w:rPr>
        <w:t>Norges Miljøvernforbund</w:t>
      </w:r>
      <w:r w:rsidRPr="00D23A2D">
        <w:t xml:space="preserve"> går mot en åpning. De skriver at i stedet for å åpne for en utvinning man absolutt ikke kjenner konsekvensene av, så burde Norge heller være den nasjonen som holdt igjen og viste ansvarlighet. De foreslår derfor at Norge tar initiativet til et internasjonalt moratorium som forbyr utvinning av havbunnsmineraler innenfor en gitt tidshorisont, minimum frem til 2030.</w:t>
      </w:r>
    </w:p>
    <w:p w14:paraId="2B4C75AF" w14:textId="77777777" w:rsidR="00617A19" w:rsidRPr="00D23A2D" w:rsidRDefault="00F23A99" w:rsidP="00D23A2D">
      <w:pPr>
        <w:rPr>
          <w:rStyle w:val="kursiv"/>
        </w:rPr>
      </w:pPr>
      <w:r w:rsidRPr="00D23A2D">
        <w:rPr>
          <w:rStyle w:val="kursiv"/>
        </w:rPr>
        <w:lastRenderedPageBreak/>
        <w:t>Norges Rederiforbund</w:t>
      </w:r>
      <w:r w:rsidRPr="00D23A2D">
        <w:t xml:space="preserve"> støtter departementets forslag til konsekvensutredning og utkast til beslutning om åpning av område.</w:t>
      </w:r>
    </w:p>
    <w:p w14:paraId="2F4B92D7" w14:textId="77777777" w:rsidR="00617A19" w:rsidRPr="00D23A2D" w:rsidRDefault="00F23A99" w:rsidP="00D23A2D">
      <w:pPr>
        <w:rPr>
          <w:rStyle w:val="kursiv"/>
        </w:rPr>
      </w:pPr>
      <w:proofErr w:type="spellStart"/>
      <w:r w:rsidRPr="00D23A2D">
        <w:rPr>
          <w:rStyle w:val="kursiv"/>
        </w:rPr>
        <w:t>NorSea</w:t>
      </w:r>
      <w:proofErr w:type="spellEnd"/>
      <w:r w:rsidRPr="00D23A2D">
        <w:t xml:space="preserve"> uttrykker sterk støtte til en ambisiøs og framtidsrettet satsing for å skape ny industri og sikre tilførsel av mineraler kritisk nødvendig for det grønne skiftet.</w:t>
      </w:r>
    </w:p>
    <w:p w14:paraId="014D1AE6" w14:textId="77777777" w:rsidR="00617A19" w:rsidRPr="00D23A2D" w:rsidRDefault="00F23A99" w:rsidP="00D23A2D">
      <w:pPr>
        <w:rPr>
          <w:rStyle w:val="kursiv"/>
        </w:rPr>
      </w:pPr>
      <w:r w:rsidRPr="00D23A2D">
        <w:rPr>
          <w:rStyle w:val="kursiv"/>
        </w:rPr>
        <w:t>Norsk Bergindustri</w:t>
      </w:r>
      <w:r w:rsidRPr="00D23A2D">
        <w:t xml:space="preserve"> skriver at de ser positivt på at departementet gjennomfører åpningsprosessen for mineralvirksomhet på norsk sokkel i tråd med den skisserte tidsplanen, og uttrykker støtte til at arbeidet med å kartlegge potensialet for mineraler på havbunnen på norsk sokkel videreføres.</w:t>
      </w:r>
    </w:p>
    <w:p w14:paraId="060DA666" w14:textId="77777777" w:rsidR="00617A19" w:rsidRPr="00D23A2D" w:rsidRDefault="00F23A99" w:rsidP="00D23A2D">
      <w:pPr>
        <w:rPr>
          <w:rStyle w:val="kursiv"/>
        </w:rPr>
      </w:pPr>
      <w:r w:rsidRPr="00D23A2D">
        <w:rPr>
          <w:rStyle w:val="kursiv"/>
        </w:rPr>
        <w:t>Norsk forum for Marine Mineraler</w:t>
      </w:r>
      <w:r w:rsidRPr="00D23A2D">
        <w:t xml:space="preserve"> er positiv til den pågående åpningsprosessen og støtter en kunnskapsbasert og stegvis tilnærming for industriell aktivitet. Basert på det omfattende arbeidet som er utført og materialet som er presentert i denne høringen støtter de en åpning for mineralvirksomhet på norsk kontinentalsokkel.</w:t>
      </w:r>
    </w:p>
    <w:p w14:paraId="54B55D6A" w14:textId="77777777" w:rsidR="00617A19" w:rsidRPr="00D23A2D" w:rsidRDefault="00F23A99" w:rsidP="00D23A2D">
      <w:pPr>
        <w:rPr>
          <w:rStyle w:val="kursiv"/>
        </w:rPr>
      </w:pPr>
      <w:r w:rsidRPr="00D23A2D">
        <w:rPr>
          <w:rStyle w:val="kursiv"/>
        </w:rPr>
        <w:t xml:space="preserve">Norsk industri </w:t>
      </w:r>
      <w:r w:rsidRPr="00D23A2D">
        <w:t>anbefaler at hele området som omfattes av konsekvensutredningen åpnes for mineralvirksomhet. Når dette området er åpnet, kan det tildeles undersøkelsestillatelser og utvinningstillatelser for nærmere avgrensede områder.</w:t>
      </w:r>
    </w:p>
    <w:p w14:paraId="4CCD7FFC" w14:textId="77777777" w:rsidR="00617A19" w:rsidRPr="00D23A2D" w:rsidRDefault="00F23A99" w:rsidP="00D23A2D">
      <w:pPr>
        <w:rPr>
          <w:rStyle w:val="kursiv"/>
        </w:rPr>
      </w:pPr>
      <w:r w:rsidRPr="00D23A2D">
        <w:rPr>
          <w:rStyle w:val="kursiv"/>
        </w:rPr>
        <w:t xml:space="preserve">Norsk institutt for vannforskning </w:t>
      </w:r>
      <w:r w:rsidRPr="00D23A2D">
        <w:t>sin samlede vurdering er at kunnskapsgrunnlaget synes mangelfullt som grunnlag for å åpne for utvinning.</w:t>
      </w:r>
    </w:p>
    <w:p w14:paraId="02B3C449" w14:textId="77777777" w:rsidR="00617A19" w:rsidRPr="00D23A2D" w:rsidRDefault="00F23A99" w:rsidP="00D23A2D">
      <w:pPr>
        <w:rPr>
          <w:rStyle w:val="kursiv"/>
        </w:rPr>
      </w:pPr>
      <w:r w:rsidRPr="00D23A2D">
        <w:rPr>
          <w:rStyle w:val="kursiv"/>
        </w:rPr>
        <w:t>Norsk Polarinstitutt</w:t>
      </w:r>
      <w:r w:rsidRPr="00D23A2D">
        <w:t xml:space="preserve"> anbefaler at Norge følger en forsiktig føre-var-tilnærming til mineralutvinning på havbunnen. De tilrår videre å øke innsatsen når det gjelder innsamling av baseline data, forskning på effekter av mineralvirksomhet på havbunnen og intensiverer arbeidet med utvikling av teknologier for ekstraksjon og transport av mineraler, samt øker </w:t>
      </w:r>
      <w:proofErr w:type="gramStart"/>
      <w:r w:rsidRPr="00D23A2D">
        <w:t>fokuset</w:t>
      </w:r>
      <w:proofErr w:type="gramEnd"/>
      <w:r w:rsidRPr="00D23A2D">
        <w:t xml:space="preserve"> på gjenvinning, for å gjøre mer for å få ned det framtidige behovet for kritiske og sjeldne mineraler.</w:t>
      </w:r>
    </w:p>
    <w:p w14:paraId="457DE0E9" w14:textId="77777777" w:rsidR="00617A19" w:rsidRPr="00D23A2D" w:rsidRDefault="00F23A99" w:rsidP="00D23A2D">
      <w:pPr>
        <w:rPr>
          <w:rStyle w:val="kursiv"/>
        </w:rPr>
      </w:pPr>
      <w:r w:rsidRPr="00D23A2D">
        <w:rPr>
          <w:rStyle w:val="kursiv"/>
        </w:rPr>
        <w:t>NTNU</w:t>
      </w:r>
      <w:r w:rsidRPr="00D23A2D">
        <w:t xml:space="preserve"> stiller spørsmål ved «hastverket» i åpningsprosessen i og med at de ikke kan se at det per i dag foreligger et forvaltningsapparat og -system som vil kunne forvalte de gjeldende ressursene og økosystemene på en god og forsvarlig måte. Samtidig stiller de sin tverrfaglige ekspertise på området til rådighet for å få det nødvendige grunnlaget på plass så raskt som overhodet mulig slik at kunnskapsbaserte og ansvarlige beslutninger kan foretas.</w:t>
      </w:r>
    </w:p>
    <w:p w14:paraId="092A33ED" w14:textId="77777777" w:rsidR="00617A19" w:rsidRPr="00D23A2D" w:rsidRDefault="00F23A99" w:rsidP="00D23A2D">
      <w:pPr>
        <w:rPr>
          <w:rStyle w:val="kursiv"/>
        </w:rPr>
      </w:pPr>
      <w:r w:rsidRPr="00D23A2D">
        <w:rPr>
          <w:rStyle w:val="kursiv"/>
        </w:rPr>
        <w:t>NUI AS</w:t>
      </w:r>
      <w:r w:rsidRPr="00D23A2D">
        <w:t xml:space="preserve"> mener at selv om de miljømessige konsekvensene av leting og utvinning ikke er godt nok kjent, så er det ikke god nok grunn for å stoppe det arbeidet som er påbegynt. De mener at videre kartlegging kan pågå i parallell med den aktiviteten som tillates, for eksempel ved at det initieres forskningsprosjekt som følger aktiviteten i de tillatelser som gis.</w:t>
      </w:r>
    </w:p>
    <w:p w14:paraId="3316B715" w14:textId="77777777" w:rsidR="00617A19" w:rsidRPr="00D23A2D" w:rsidRDefault="00F23A99" w:rsidP="00D23A2D">
      <w:pPr>
        <w:rPr>
          <w:rStyle w:val="kursiv"/>
        </w:rPr>
      </w:pPr>
      <w:r w:rsidRPr="00D23A2D">
        <w:rPr>
          <w:rStyle w:val="kursiv"/>
        </w:rPr>
        <w:t>Næringsforeningen i Stavanger-regionen</w:t>
      </w:r>
      <w:r w:rsidRPr="00D23A2D">
        <w:t xml:space="preserve"> uttrykker sterk støtte til prosessen for åpning av norsk kontinentalsokkel for letevirksomhet og utvinning av havbunnsmineraler.</w:t>
      </w:r>
    </w:p>
    <w:p w14:paraId="097A6C03" w14:textId="77777777" w:rsidR="00617A19" w:rsidRPr="00D23A2D" w:rsidRDefault="00F23A99" w:rsidP="00D23A2D">
      <w:pPr>
        <w:rPr>
          <w:rStyle w:val="kursiv"/>
        </w:rPr>
      </w:pPr>
      <w:r w:rsidRPr="00D23A2D">
        <w:rPr>
          <w:rStyle w:val="kursiv"/>
        </w:rPr>
        <w:t>Næringslivets hovedorganisasjon</w:t>
      </w:r>
      <w:r w:rsidRPr="00D23A2D">
        <w:t xml:space="preserve"> uttrykker støtte til den stegvise tilnærmingen det legges opp til knyttet til åpning, leting og eventuell utvinning av havbunnsmineraler.</w:t>
      </w:r>
    </w:p>
    <w:p w14:paraId="388E583A" w14:textId="77777777" w:rsidR="00617A19" w:rsidRPr="00D23A2D" w:rsidRDefault="00F23A99" w:rsidP="00D23A2D">
      <w:pPr>
        <w:rPr>
          <w:rStyle w:val="kursiv"/>
        </w:rPr>
      </w:pPr>
      <w:r w:rsidRPr="00D23A2D">
        <w:rPr>
          <w:rStyle w:val="kursiv"/>
        </w:rPr>
        <w:t xml:space="preserve">Offshore Norge </w:t>
      </w:r>
      <w:r w:rsidRPr="00D23A2D">
        <w:t xml:space="preserve">støtter de overordnede vurderingene som er gjort av Oljedirektoratet i arbeidet med konsekvensutredningen. I området som foreslås for åpning kan betingelsene være til stede for å påvise økonomisk interessante forekomster av polymetalliske sulfider og manganskorper. Samtidig ønsker vi å påpeke at begrensingen av arealet som foreslås for åpning kan være uheldig gitt kunnskapen man har om de geologiske forholdene i området. Man kan med dette risikere å utelukke </w:t>
      </w:r>
      <w:r w:rsidRPr="00D23A2D">
        <w:lastRenderedPageBreak/>
        <w:t>områder med interessante forekomster. Det fremstår som noe uklart hvilke kriterier som er lagt til grunn, og avveininger som er gjort, i forkant av begrensningen.</w:t>
      </w:r>
    </w:p>
    <w:p w14:paraId="47DB7832" w14:textId="77777777" w:rsidR="00617A19" w:rsidRPr="00D23A2D" w:rsidRDefault="00F23A99" w:rsidP="00D23A2D">
      <w:pPr>
        <w:rPr>
          <w:rStyle w:val="kursiv"/>
        </w:rPr>
      </w:pPr>
      <w:r w:rsidRPr="00D23A2D">
        <w:rPr>
          <w:rStyle w:val="kursiv"/>
        </w:rPr>
        <w:t>Pelagisk Forening</w:t>
      </w:r>
      <w:r w:rsidRPr="00D23A2D">
        <w:t xml:space="preserve"> kan, på grunn av det foreslåtte området størrelse, den enorme kunnskapsmangelen for både hvordan området er i dag og fungerer i dag, hvordan naturen blir påvirket av leiting/utvinning, den umodne teknologien og tidsperspektivet, ikke støtte en åpning av hverken hele eller deler av utredningsområdet for hverken kommersiell leting eller utvinning av havbunnsmineraler.</w:t>
      </w:r>
    </w:p>
    <w:p w14:paraId="499EE8CF" w14:textId="77777777" w:rsidR="00617A19" w:rsidRPr="00D23A2D" w:rsidRDefault="00F23A99" w:rsidP="00D23A2D">
      <w:pPr>
        <w:rPr>
          <w:rStyle w:val="kursiv"/>
        </w:rPr>
      </w:pPr>
      <w:r w:rsidRPr="00D23A2D">
        <w:rPr>
          <w:rStyle w:val="kursiv"/>
        </w:rPr>
        <w:t xml:space="preserve">Privatpersoner </w:t>
      </w:r>
      <w:r w:rsidRPr="00D23A2D">
        <w:t>som har sendt inn tilnærmet likelydende høringsuttalelser krever at Norge stanser åpningsprosessen for gruvedrift på havbunnen i våre havområder, og at regjeringen jobber aktivt internasjonalt for å hindre at slik gruvedrift settes i gang.</w:t>
      </w:r>
    </w:p>
    <w:p w14:paraId="70563473" w14:textId="77777777" w:rsidR="00617A19" w:rsidRPr="00D23A2D" w:rsidRDefault="00F23A99" w:rsidP="00D23A2D">
      <w:pPr>
        <w:rPr>
          <w:rStyle w:val="kursiv"/>
        </w:rPr>
      </w:pPr>
      <w:r w:rsidRPr="00D23A2D">
        <w:rPr>
          <w:rStyle w:val="kursiv"/>
        </w:rPr>
        <w:t xml:space="preserve">Rev Ocean </w:t>
      </w:r>
      <w:r w:rsidRPr="00D23A2D">
        <w:t>viser til kunnskapsmangel og går imot åpning inntil tilstrekkelig kunnskap om naturmiljøet er på plass.</w:t>
      </w:r>
    </w:p>
    <w:p w14:paraId="36270528" w14:textId="77777777" w:rsidR="00617A19" w:rsidRPr="00D23A2D" w:rsidRDefault="00F23A99" w:rsidP="00D23A2D">
      <w:pPr>
        <w:rPr>
          <w:rStyle w:val="kursiv"/>
        </w:rPr>
      </w:pPr>
      <w:proofErr w:type="spellStart"/>
      <w:r w:rsidRPr="00D23A2D">
        <w:rPr>
          <w:rStyle w:val="kursiv"/>
        </w:rPr>
        <w:t>Seabed</w:t>
      </w:r>
      <w:proofErr w:type="spellEnd"/>
      <w:r w:rsidRPr="00D23A2D">
        <w:rPr>
          <w:rStyle w:val="kursiv"/>
        </w:rPr>
        <w:t xml:space="preserve"> Solutions AS</w:t>
      </w:r>
      <w:r w:rsidRPr="00D23A2D">
        <w:t xml:space="preserve"> mener at åpning av norsk sokkel for mineralleting er viktig for å sikre et godt datagrunnlag. Både for å identifisere de områdene med de høyeste ressursforekomstene, de områdene hvor utvinning kan skje uten å påføre uopprettelig skade på omkringliggende fauna, og for å skaffe seg teknologisk og operasjonell kompetanse.</w:t>
      </w:r>
    </w:p>
    <w:p w14:paraId="11FDA03B" w14:textId="77777777" w:rsidR="00617A19" w:rsidRPr="00D23A2D" w:rsidRDefault="00F23A99" w:rsidP="00D23A2D">
      <w:pPr>
        <w:rPr>
          <w:rStyle w:val="kursiv"/>
        </w:rPr>
      </w:pPr>
      <w:proofErr w:type="spellStart"/>
      <w:r w:rsidRPr="00D23A2D">
        <w:rPr>
          <w:rStyle w:val="kursiv"/>
        </w:rPr>
        <w:t>Seabed</w:t>
      </w:r>
      <w:proofErr w:type="spellEnd"/>
      <w:r w:rsidRPr="00D23A2D">
        <w:rPr>
          <w:rStyle w:val="kursiv"/>
        </w:rPr>
        <w:t xml:space="preserve"> </w:t>
      </w:r>
      <w:proofErr w:type="spellStart"/>
      <w:r w:rsidRPr="00D23A2D">
        <w:rPr>
          <w:rStyle w:val="kursiv"/>
        </w:rPr>
        <w:t>Vision</w:t>
      </w:r>
      <w:proofErr w:type="spellEnd"/>
      <w:r w:rsidRPr="00D23A2D">
        <w:rPr>
          <w:rStyle w:val="kursiv"/>
        </w:rPr>
        <w:t xml:space="preserve"> AS</w:t>
      </w:r>
      <w:r w:rsidRPr="00D23A2D">
        <w:t xml:space="preserve"> bifaller utkastet til beslutning om åpning av område og foreslått tidsplan, og uttrykker at det er viktig at åpningsprosessen gjennomføres i tråd med den tidsplanen som er presentert i utredningen.</w:t>
      </w:r>
    </w:p>
    <w:p w14:paraId="49F8C2F6" w14:textId="77777777" w:rsidR="00617A19" w:rsidRPr="00D23A2D" w:rsidRDefault="00F23A99" w:rsidP="00D23A2D">
      <w:pPr>
        <w:rPr>
          <w:rStyle w:val="kursiv"/>
        </w:rPr>
      </w:pPr>
      <w:r w:rsidRPr="00D23A2D">
        <w:rPr>
          <w:rStyle w:val="kursiv"/>
        </w:rPr>
        <w:t>Senter for dyphavsforskning ved UiB</w:t>
      </w:r>
      <w:r w:rsidRPr="00D23A2D">
        <w:t xml:space="preserve"> ser det slik at dagens faktagrunnlag er tilstrekkelig til å starte en letefase. Vi deler utredningens vurdering av at leteaktivitet vil ha liten miljøpåvirkning, forutsatt at den baserer seg på metodikk tilsvarende den som har vært benyttet i forbindelse med forskning og offentlig utredningsarbeid. De skriver videre at en eventuell utvinningsfase, derimot må bygge på et faktagrunnlag som er vesentlig mer omfattende og kvalitativt bedre enn det vi har i dag. Først da kan samfunnsnytten ved å hente ut mineraler fra dyphavet bli veid opp mot miljøkonsekvenser og kostnader.</w:t>
      </w:r>
    </w:p>
    <w:p w14:paraId="675C34CD" w14:textId="77777777" w:rsidR="00617A19" w:rsidRPr="00D23A2D" w:rsidRDefault="00F23A99" w:rsidP="00D23A2D">
      <w:pPr>
        <w:rPr>
          <w:rStyle w:val="kursiv"/>
        </w:rPr>
      </w:pPr>
      <w:r w:rsidRPr="00D23A2D">
        <w:rPr>
          <w:rStyle w:val="kursiv"/>
        </w:rPr>
        <w:t>Sintef</w:t>
      </w:r>
      <w:r w:rsidRPr="00D23A2D">
        <w:t xml:space="preserve"> støtter at det åpnes for leting, men at dagens kunnskapsnivå ikke er tilstrekkelig til å anbefale en åpning for utvinning av havbunnsmineraler på norsk sokkel nå. De viser i så måte til et </w:t>
      </w:r>
      <w:proofErr w:type="spellStart"/>
      <w:r w:rsidRPr="00D23A2D">
        <w:t>kunnskapsgap</w:t>
      </w:r>
      <w:proofErr w:type="spellEnd"/>
      <w:r w:rsidRPr="00D23A2D">
        <w:t xml:space="preserve"> som staten må bidra til å fylle.</w:t>
      </w:r>
    </w:p>
    <w:p w14:paraId="576289B8" w14:textId="77777777" w:rsidR="00617A19" w:rsidRPr="00D23A2D" w:rsidRDefault="00F23A99" w:rsidP="00D23A2D">
      <w:pPr>
        <w:rPr>
          <w:rStyle w:val="kursiv"/>
        </w:rPr>
      </w:pPr>
      <w:r w:rsidRPr="00D23A2D">
        <w:rPr>
          <w:rStyle w:val="kursiv"/>
        </w:rPr>
        <w:t>Statsforvalteren i Nordland</w:t>
      </w:r>
      <w:r w:rsidRPr="00D23A2D">
        <w:t xml:space="preserve"> ber om at det i åpningsprosessen tas hensyn til Jan Mayen naturreservat.</w:t>
      </w:r>
    </w:p>
    <w:p w14:paraId="7A4A2B3C" w14:textId="77777777" w:rsidR="00617A19" w:rsidRPr="00D23A2D" w:rsidRDefault="00F23A99" w:rsidP="00D23A2D">
      <w:r w:rsidRPr="00D23A2D">
        <w:rPr>
          <w:rStyle w:val="kursiv"/>
        </w:rPr>
        <w:t>WWF og andre miljøorganisasjoner</w:t>
      </w:r>
      <w:r w:rsidRPr="00D23A2D">
        <w:t xml:space="preserve"> ber om at regjeringen stanser åpningsprosessen for mineralvirksomhet på havbunnen. De mener at havnasjonen Norge må satse på en bærekraftig havøkonomi som sikrer økologiske, sosiale og økonomiske goder til nåværende og framtidige generasjoner gjennom å ivareta mangfoldet, produktiviteten og robustheten til marine økosystemer. Dette må skje ved bruk av fornybar og utslippsfri energiproduksjon og sirkulære materialstrømmer. Forestillingen om at dagens arbeidsplasser innen oljeindustrien skal over til mineralutvinning på havbunnen er langt fra framtidsretta. Alle morgendagens </w:t>
      </w:r>
      <w:proofErr w:type="spellStart"/>
      <w:r w:rsidRPr="00D23A2D">
        <w:t>havrelaterte</w:t>
      </w:r>
      <w:proofErr w:type="spellEnd"/>
      <w:r w:rsidRPr="00D23A2D">
        <w:t xml:space="preserve"> jobber må være bærekraftige, naturpositive og klimapositive – både over og under havoverflaten.</w:t>
      </w:r>
    </w:p>
    <w:p w14:paraId="0A69A35F" w14:textId="77777777" w:rsidR="00617A19" w:rsidRPr="00D23A2D" w:rsidRDefault="00F23A99" w:rsidP="00D23A2D">
      <w:pPr>
        <w:pStyle w:val="Overskrift4"/>
      </w:pPr>
      <w:r w:rsidRPr="00D23A2D">
        <w:lastRenderedPageBreak/>
        <w:t>Departementets vurdering</w:t>
      </w:r>
    </w:p>
    <w:p w14:paraId="11AD2FAF" w14:textId="77777777" w:rsidR="00617A19" w:rsidRPr="00D23A2D" w:rsidRDefault="00F23A99" w:rsidP="00D23A2D">
      <w:r w:rsidRPr="00D23A2D">
        <w:t>Departementet vil først bemerke at store områder ikke foreslås åpnet. Åpningsområdet som ble sendt på offentlig høring var nær halvert sammenlignet med utredningsområdet. Departementet har videre merket seg at det i høringen kom få innspill på områdets utstrekning. Det var i større grad innspill for eller mot å åpne områder i det hele tatt. Flere av høringsinstansene, inklusive flere statlige direktorater og institutter, mener det ikke er grunnlag for å gå videre med åpning før man har hentet inn mer kunnskap om miljøforhold og miljøvirkninger, og at det ikke er mulig å gjøre tilfredsstillende vurderinger av konsekvensene på grunnlag av den kunnskapen vi har i dag.</w:t>
      </w:r>
    </w:p>
    <w:p w14:paraId="3C0AFA95" w14:textId="77777777" w:rsidR="00617A19" w:rsidRPr="00D23A2D" w:rsidRDefault="00F23A99" w:rsidP="00D23A2D">
      <w:r w:rsidRPr="00D23A2D">
        <w:t>Enkelte høringsinstanser tok til orde for at hele utredningsområdet burde åpnes for å unngå at prospektive områder utelates. I forkant av høringen av konsekvensutredningen og utkast til beslutning om åpning av område, så ble utredningsområdet innsnevret noe ut fra hva som i dag er vurdert å være de mest prospektive områdene. Oljedirektoratet ble bedt om å lage et forslag til en innskrenking av området basert på hvor direktoratet mener letingen bør starte. Dette området er det som ble sendt på høring som det foreslåtte området for åpning. Det kan i dag dog ikke utelukkes at det i de områdene som ble tatt ut også er prospektive arealer.</w:t>
      </w:r>
    </w:p>
    <w:p w14:paraId="0C3BEDD7" w14:textId="77777777" w:rsidR="00617A19" w:rsidRPr="00D23A2D" w:rsidRDefault="00F23A99" w:rsidP="00D23A2D">
      <w:r w:rsidRPr="00D23A2D">
        <w:t xml:space="preserve">En høringsinstans pekte på at området bør innskrenkes i sør av hensyn til fiskeriene. Departementet har basert på høringsuttalelsen vurdert det dithen at området av hensyn til fiskeriaktiviteten som foregår i dette området, ikke åpnes nå. Regjeringens anbefaling om område som bør åpnes </w:t>
      </w:r>
      <w:proofErr w:type="gramStart"/>
      <w:r w:rsidRPr="00D23A2D">
        <w:t>fremgår</w:t>
      </w:r>
      <w:proofErr w:type="gramEnd"/>
      <w:r w:rsidRPr="00D23A2D">
        <w:t xml:space="preserve"> av meldingens kapittel 5.</w:t>
      </w:r>
    </w:p>
    <w:p w14:paraId="721FFE0F" w14:textId="77777777" w:rsidR="00617A19" w:rsidRPr="00D23A2D" w:rsidRDefault="00F23A99" w:rsidP="00D23A2D">
      <w:r w:rsidRPr="00D23A2D">
        <w:t>Det er ikke aktuelt å kun åpne for letevirksomhet som enkelte anbefalte. Det er utsiktene til lønnsom utvinning som vil være driveren for kommersielle aktører sin havbunnsmineralvirksomhet. Uten utsikter til lønnsom utvinning vil ikke private aktører bruke ressurser på letevirksomhet – og derfor heller ikke søke om ikke-eksklusive undersøkelsestillatelser. Undersøkelsestillatelser er derfor i liten grad forventet å ha kommersiell interesse før eksklusive utvinningstillatelser er tildelt og forholdene kan ligge til rette for etablering av et marked for kjøp og salg av havbunnsdata.</w:t>
      </w:r>
    </w:p>
    <w:p w14:paraId="5062850D" w14:textId="77777777" w:rsidR="00617A19" w:rsidRPr="00D23A2D" w:rsidRDefault="00F23A99" w:rsidP="00D23A2D">
      <w:r w:rsidRPr="00D23A2D">
        <w:t>Den første aktiviteten som vil foregå innenfor begge typer tillatelser, er uansett leting. Forskjellen er om rettighetshaverne har en eksklusiv rett eller ikke til å lete innenfor et område. Før utvinning kan skje, vil det være et nytt beslutningspunkt for myndighetene hvor rettighetshaver må få godkjent plan for utvinning av myndighetene. En slik plan vil kun bli godkjent hvis rettighetshaver kan godtgjøre at utvinningen kan skje på en bærekraftig og forsvarlig måte.</w:t>
      </w:r>
    </w:p>
    <w:p w14:paraId="6E972A72" w14:textId="77777777" w:rsidR="00617A19" w:rsidRPr="00D23A2D" w:rsidRDefault="00F23A99" w:rsidP="00D23A2D">
      <w:r w:rsidRPr="00D23A2D">
        <w:t>For innspill om kunnskapsmangel om natur- og miljøverdier i åpningsområdet og manglende kunnskap om miljøvirkninger vises det til hhv. kapittel 4.3.1.2 og 4.3.2.2.</w:t>
      </w:r>
    </w:p>
    <w:p w14:paraId="384458BE" w14:textId="77777777" w:rsidR="00617A19" w:rsidRPr="00D23A2D" w:rsidRDefault="00F23A99" w:rsidP="00D23A2D">
      <w:r w:rsidRPr="00D23A2D">
        <w:t xml:space="preserve">Når det gjelder Miljødirektoratets kommentar om manglende prosesstrinn og føre-var-prinsippet, er det departementets syn at det som foreslås er nettopp en skrittvis utvikling av aktiviteten der en bygger kunnskap og kompetanse underveis. Ingen aktivitet vil bli gjennomført hvis det ikke kan skje på en bærekraftig og forsvarlig måte og dermed blir godkjent av myndighetene. </w:t>
      </w:r>
      <w:proofErr w:type="gramStart"/>
      <w:r w:rsidRPr="00D23A2D">
        <w:t>For øvrig</w:t>
      </w:r>
      <w:proofErr w:type="gramEnd"/>
      <w:r w:rsidRPr="00D23A2D">
        <w:t xml:space="preserve"> vises det til kapittel 4.3.1.2. Departementet viser videre til at det området som anbefales åpnet er redusert med 53 prosent av utredningsområdet. Store dypvannsområder på norsk kontinentalsokkel vil </w:t>
      </w:r>
      <w:proofErr w:type="gramStart"/>
      <w:r w:rsidRPr="00D23A2D">
        <w:t>således</w:t>
      </w:r>
      <w:proofErr w:type="gramEnd"/>
      <w:r w:rsidRPr="00D23A2D">
        <w:t xml:space="preserve"> ikke åpnes for havbunnsmineralvirksomhet nå. Utvinning vil også kun være aktuelt i en svært liten del av åpningsområdet, jf. kapittel 3.4.</w:t>
      </w:r>
    </w:p>
    <w:p w14:paraId="310D3848" w14:textId="77777777" w:rsidR="00617A19" w:rsidRPr="00D23A2D" w:rsidRDefault="00F23A99" w:rsidP="00D23A2D">
      <w:pPr>
        <w:pStyle w:val="Overskrift1"/>
      </w:pPr>
      <w:proofErr w:type="spellStart"/>
      <w:r w:rsidRPr="00D23A2D">
        <w:lastRenderedPageBreak/>
        <w:t>Vurderingar</w:t>
      </w:r>
      <w:proofErr w:type="spellEnd"/>
      <w:r w:rsidRPr="00D23A2D">
        <w:t xml:space="preserve"> og anbefaling </w:t>
      </w:r>
      <w:proofErr w:type="spellStart"/>
      <w:r w:rsidRPr="00D23A2D">
        <w:t>frå</w:t>
      </w:r>
      <w:proofErr w:type="spellEnd"/>
      <w:r w:rsidRPr="00D23A2D">
        <w:t xml:space="preserve"> regjeringa om </w:t>
      </w:r>
      <w:proofErr w:type="spellStart"/>
      <w:r w:rsidRPr="00D23A2D">
        <w:t>opning</w:t>
      </w:r>
      <w:proofErr w:type="spellEnd"/>
      <w:r w:rsidRPr="00D23A2D">
        <w:t xml:space="preserve"> av område på norsk kontinentalsokkel for </w:t>
      </w:r>
      <w:proofErr w:type="spellStart"/>
      <w:r w:rsidRPr="00D23A2D">
        <w:t>mineralverksemd</w:t>
      </w:r>
      <w:proofErr w:type="spellEnd"/>
    </w:p>
    <w:p w14:paraId="6334F207" w14:textId="77777777" w:rsidR="00617A19" w:rsidRPr="00D23A2D" w:rsidRDefault="00F23A99" w:rsidP="00D23A2D">
      <w:proofErr w:type="spellStart"/>
      <w:r w:rsidRPr="00D23A2D">
        <w:t>Moglegheita</w:t>
      </w:r>
      <w:proofErr w:type="spellEnd"/>
      <w:r w:rsidRPr="00D23A2D">
        <w:t xml:space="preserve"> for økonomisk </w:t>
      </w:r>
      <w:proofErr w:type="spellStart"/>
      <w:r w:rsidRPr="00D23A2D">
        <w:t>lønnsam</w:t>
      </w:r>
      <w:proofErr w:type="spellEnd"/>
      <w:r w:rsidRPr="00D23A2D">
        <w:t xml:space="preserve"> utvinning av havbotnmineral kan bli til ei ny og viktig havnæring for </w:t>
      </w:r>
      <w:proofErr w:type="spellStart"/>
      <w:r w:rsidRPr="00D23A2D">
        <w:t>Noreg</w:t>
      </w:r>
      <w:proofErr w:type="spellEnd"/>
      <w:r w:rsidRPr="00D23A2D">
        <w:t xml:space="preserve"> og samtidig bidra til å sikre forsyninga av viktige metall i framtida. Det er </w:t>
      </w:r>
      <w:proofErr w:type="spellStart"/>
      <w:r w:rsidRPr="00D23A2D">
        <w:t>eit</w:t>
      </w:r>
      <w:proofErr w:type="spellEnd"/>
      <w:r w:rsidRPr="00D23A2D">
        <w:t xml:space="preserve"> </w:t>
      </w:r>
      <w:proofErr w:type="spellStart"/>
      <w:r w:rsidRPr="00D23A2D">
        <w:t>aukande</w:t>
      </w:r>
      <w:proofErr w:type="spellEnd"/>
      <w:r w:rsidRPr="00D23A2D">
        <w:t xml:space="preserve"> globalt behov for utvinning av mineral for å sikre tilgangen på nødvendige metall. Sirkulærøkonomien vil også </w:t>
      </w:r>
      <w:proofErr w:type="spellStart"/>
      <w:r w:rsidRPr="00D23A2D">
        <w:t>vere</w:t>
      </w:r>
      <w:proofErr w:type="spellEnd"/>
      <w:r w:rsidRPr="00D23A2D">
        <w:t xml:space="preserve"> viktig for å møte </w:t>
      </w:r>
      <w:proofErr w:type="spellStart"/>
      <w:r w:rsidRPr="00D23A2D">
        <w:t>etterspurnaden</w:t>
      </w:r>
      <w:proofErr w:type="spellEnd"/>
      <w:r w:rsidRPr="00D23A2D">
        <w:t xml:space="preserve"> etter metall på </w:t>
      </w:r>
      <w:proofErr w:type="spellStart"/>
      <w:r w:rsidRPr="00D23A2D">
        <w:t>ein</w:t>
      </w:r>
      <w:proofErr w:type="spellEnd"/>
      <w:r w:rsidRPr="00D23A2D">
        <w:t xml:space="preserve"> </w:t>
      </w:r>
      <w:proofErr w:type="spellStart"/>
      <w:r w:rsidRPr="00D23A2D">
        <w:t>berekraftig</w:t>
      </w:r>
      <w:proofErr w:type="spellEnd"/>
      <w:r w:rsidRPr="00D23A2D">
        <w:t xml:space="preserve"> måte, men vil </w:t>
      </w:r>
      <w:proofErr w:type="spellStart"/>
      <w:r w:rsidRPr="00D23A2D">
        <w:t>ikkje</w:t>
      </w:r>
      <w:proofErr w:type="spellEnd"/>
      <w:r w:rsidRPr="00D23A2D">
        <w:t xml:space="preserve"> </w:t>
      </w:r>
      <w:proofErr w:type="spellStart"/>
      <w:r w:rsidRPr="00D23A2D">
        <w:t>vere</w:t>
      </w:r>
      <w:proofErr w:type="spellEnd"/>
      <w:r w:rsidRPr="00D23A2D">
        <w:t xml:space="preserve"> </w:t>
      </w:r>
      <w:proofErr w:type="spellStart"/>
      <w:r w:rsidRPr="00D23A2D">
        <w:t>tilstrekkeleg</w:t>
      </w:r>
      <w:proofErr w:type="spellEnd"/>
      <w:r w:rsidRPr="00D23A2D">
        <w:t xml:space="preserve">. Havbotnmineral kan derfor bli </w:t>
      </w:r>
      <w:proofErr w:type="gramStart"/>
      <w:r w:rsidRPr="00D23A2D">
        <w:t>ei ny kjelde</w:t>
      </w:r>
      <w:proofErr w:type="gramEnd"/>
      <w:r w:rsidRPr="00D23A2D">
        <w:t xml:space="preserve"> til viktige metall som verda vil trenge framover.</w:t>
      </w:r>
    </w:p>
    <w:p w14:paraId="0135E883" w14:textId="77777777" w:rsidR="00617A19" w:rsidRPr="00D23A2D" w:rsidRDefault="00F23A99" w:rsidP="00D23A2D">
      <w:proofErr w:type="spellStart"/>
      <w:r w:rsidRPr="00D23A2D">
        <w:t>Ein</w:t>
      </w:r>
      <w:proofErr w:type="spellEnd"/>
      <w:r w:rsidRPr="00D23A2D">
        <w:t xml:space="preserve"> </w:t>
      </w:r>
      <w:proofErr w:type="spellStart"/>
      <w:r w:rsidRPr="00D23A2D">
        <w:t>føresetnad</w:t>
      </w:r>
      <w:proofErr w:type="spellEnd"/>
      <w:r w:rsidRPr="00D23A2D">
        <w:t xml:space="preserve"> for slik utvinning er at </w:t>
      </w:r>
      <w:proofErr w:type="spellStart"/>
      <w:r w:rsidRPr="00D23A2D">
        <w:t>ressursane</w:t>
      </w:r>
      <w:proofErr w:type="spellEnd"/>
      <w:r w:rsidRPr="00D23A2D">
        <w:t xml:space="preserve"> kan </w:t>
      </w:r>
      <w:proofErr w:type="spellStart"/>
      <w:r w:rsidRPr="00D23A2D">
        <w:t>vinnast</w:t>
      </w:r>
      <w:proofErr w:type="spellEnd"/>
      <w:r w:rsidRPr="00D23A2D">
        <w:t xml:space="preserve"> ut på </w:t>
      </w:r>
      <w:proofErr w:type="spellStart"/>
      <w:r w:rsidRPr="00D23A2D">
        <w:t>ein</w:t>
      </w:r>
      <w:proofErr w:type="spellEnd"/>
      <w:r w:rsidRPr="00D23A2D">
        <w:t xml:space="preserve"> </w:t>
      </w:r>
      <w:proofErr w:type="spellStart"/>
      <w:r w:rsidRPr="00D23A2D">
        <w:t>lønnsam</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r w:rsidRPr="00D23A2D">
        <w:t xml:space="preserve"> måte. For å få avklart dette er det som </w:t>
      </w:r>
      <w:proofErr w:type="spellStart"/>
      <w:r w:rsidRPr="00D23A2D">
        <w:t>eit</w:t>
      </w:r>
      <w:proofErr w:type="spellEnd"/>
      <w:r w:rsidRPr="00D23A2D">
        <w:t xml:space="preserve"> første steg gjennomført </w:t>
      </w:r>
      <w:proofErr w:type="spellStart"/>
      <w:r w:rsidRPr="00D23A2D">
        <w:t>ein</w:t>
      </w:r>
      <w:proofErr w:type="spellEnd"/>
      <w:r w:rsidRPr="00D23A2D">
        <w:t xml:space="preserve"> </w:t>
      </w:r>
      <w:proofErr w:type="spellStart"/>
      <w:r w:rsidRPr="00D23A2D">
        <w:t>opningsprosess</w:t>
      </w:r>
      <w:proofErr w:type="spellEnd"/>
      <w:r w:rsidRPr="00D23A2D">
        <w:t xml:space="preserve"> for </w:t>
      </w:r>
      <w:proofErr w:type="spellStart"/>
      <w:r w:rsidRPr="00D23A2D">
        <w:t>mineralverksemd</w:t>
      </w:r>
      <w:proofErr w:type="spellEnd"/>
      <w:r w:rsidRPr="00D23A2D">
        <w:t xml:space="preserve"> på havbotnen i samsvar med havbotnminerallova, inkludert ei konsekvensutgreiing. </w:t>
      </w:r>
      <w:proofErr w:type="spellStart"/>
      <w:r w:rsidRPr="00D23A2D">
        <w:t>Opningsprosessen</w:t>
      </w:r>
      <w:proofErr w:type="spellEnd"/>
      <w:r w:rsidRPr="00D23A2D">
        <w:t xml:space="preserve"> består av to </w:t>
      </w:r>
      <w:proofErr w:type="spellStart"/>
      <w:r w:rsidRPr="00D23A2D">
        <w:t>hovuddelar</w:t>
      </w:r>
      <w:proofErr w:type="spellEnd"/>
      <w:r w:rsidRPr="00D23A2D">
        <w:t xml:space="preserve">: </w:t>
      </w:r>
      <w:proofErr w:type="spellStart"/>
      <w:r w:rsidRPr="00D23A2D">
        <w:t>ein</w:t>
      </w:r>
      <w:proofErr w:type="spellEnd"/>
      <w:r w:rsidRPr="00D23A2D">
        <w:t xml:space="preserve"> konsekvensutgreiingsprosess og ei ressursvurdering. Konsekvensutgreiinga, innkomne </w:t>
      </w:r>
      <w:proofErr w:type="spellStart"/>
      <w:r w:rsidRPr="00D23A2D">
        <w:t>høyringsfråsegner</w:t>
      </w:r>
      <w:proofErr w:type="spellEnd"/>
      <w:r w:rsidRPr="00D23A2D">
        <w:t xml:space="preserve"> og ressursvurderinga </w:t>
      </w:r>
      <w:proofErr w:type="spellStart"/>
      <w:r w:rsidRPr="00D23A2D">
        <w:t>utgjer</w:t>
      </w:r>
      <w:proofErr w:type="spellEnd"/>
      <w:r w:rsidRPr="00D23A2D">
        <w:t xml:space="preserve"> avgjerdsgrunnlaget for vurdering av spørsmålet om </w:t>
      </w:r>
      <w:proofErr w:type="spellStart"/>
      <w:r w:rsidRPr="00D23A2D">
        <w:t>opning</w:t>
      </w:r>
      <w:proofErr w:type="spellEnd"/>
      <w:r w:rsidRPr="00D23A2D">
        <w:t>.</w:t>
      </w:r>
    </w:p>
    <w:p w14:paraId="0C25A7A2" w14:textId="77777777" w:rsidR="00617A19" w:rsidRPr="00D23A2D" w:rsidRDefault="00F23A99" w:rsidP="00D23A2D">
      <w:r w:rsidRPr="00D23A2D">
        <w:t xml:space="preserve">Oljedirektoratet har gjennom </w:t>
      </w:r>
      <w:proofErr w:type="spellStart"/>
      <w:r w:rsidRPr="00D23A2D">
        <w:t>fleire</w:t>
      </w:r>
      <w:proofErr w:type="spellEnd"/>
      <w:r w:rsidRPr="00D23A2D">
        <w:t xml:space="preserve"> år gjennomført datainnsamling og kartlegging i utgreiingsområdet for å </w:t>
      </w:r>
      <w:proofErr w:type="spellStart"/>
      <w:r w:rsidRPr="00D23A2D">
        <w:t>auke</w:t>
      </w:r>
      <w:proofErr w:type="spellEnd"/>
      <w:r w:rsidRPr="00D23A2D">
        <w:t xml:space="preserve"> kunnskapen om norske </w:t>
      </w:r>
      <w:proofErr w:type="spellStart"/>
      <w:r w:rsidRPr="00D23A2D">
        <w:t>havbotnmineralressursar</w:t>
      </w:r>
      <w:proofErr w:type="spellEnd"/>
      <w:r w:rsidRPr="00D23A2D">
        <w:t xml:space="preserve">. På basis av kartlegginga har Oljedirektoratet som del av </w:t>
      </w:r>
      <w:proofErr w:type="spellStart"/>
      <w:r w:rsidRPr="00D23A2D">
        <w:t>opningsprosessen</w:t>
      </w:r>
      <w:proofErr w:type="spellEnd"/>
      <w:r w:rsidRPr="00D23A2D">
        <w:t xml:space="preserve"> utarbeidd ei ressursvurdering for utgreiingsområdet. Ressursvurderinga anslår </w:t>
      </w:r>
      <w:proofErr w:type="spellStart"/>
      <w:r w:rsidRPr="00D23A2D">
        <w:t>tilstadeverande</w:t>
      </w:r>
      <w:proofErr w:type="spellEnd"/>
      <w:r w:rsidRPr="00D23A2D">
        <w:t xml:space="preserve"> </w:t>
      </w:r>
      <w:proofErr w:type="spellStart"/>
      <w:r w:rsidRPr="00D23A2D">
        <w:t>ressursar</w:t>
      </w:r>
      <w:proofErr w:type="spellEnd"/>
      <w:r w:rsidRPr="00D23A2D">
        <w:t xml:space="preserve">, det vil </w:t>
      </w:r>
      <w:proofErr w:type="spellStart"/>
      <w:r w:rsidRPr="00D23A2D">
        <w:t>seie</w:t>
      </w:r>
      <w:proofErr w:type="spellEnd"/>
      <w:r w:rsidRPr="00D23A2D">
        <w:t xml:space="preserve"> </w:t>
      </w:r>
      <w:proofErr w:type="spellStart"/>
      <w:r w:rsidRPr="00D23A2D">
        <w:t>ressursar</w:t>
      </w:r>
      <w:proofErr w:type="spellEnd"/>
      <w:r w:rsidRPr="00D23A2D">
        <w:t xml:space="preserve"> som er påviste, eller som </w:t>
      </w:r>
      <w:proofErr w:type="spellStart"/>
      <w:r w:rsidRPr="00D23A2D">
        <w:t>ein</w:t>
      </w:r>
      <w:proofErr w:type="spellEnd"/>
      <w:r w:rsidRPr="00D23A2D">
        <w:t xml:space="preserve"> antar </w:t>
      </w:r>
      <w:proofErr w:type="spellStart"/>
      <w:r w:rsidRPr="00D23A2D">
        <w:t>finst</w:t>
      </w:r>
      <w:proofErr w:type="spellEnd"/>
      <w:r w:rsidRPr="00D23A2D">
        <w:t xml:space="preserve">. </w:t>
      </w:r>
      <w:proofErr w:type="spellStart"/>
      <w:r w:rsidRPr="00D23A2D">
        <w:t>Ein</w:t>
      </w:r>
      <w:proofErr w:type="spellEnd"/>
      <w:r w:rsidRPr="00D23A2D">
        <w:t xml:space="preserve"> del av </w:t>
      </w:r>
      <w:proofErr w:type="spellStart"/>
      <w:r w:rsidRPr="00D23A2D">
        <w:t>dei</w:t>
      </w:r>
      <w:proofErr w:type="spellEnd"/>
      <w:r w:rsidRPr="00D23A2D">
        <w:t xml:space="preserve"> </w:t>
      </w:r>
      <w:proofErr w:type="spellStart"/>
      <w:r w:rsidRPr="00D23A2D">
        <w:t>tilstadeverande</w:t>
      </w:r>
      <w:proofErr w:type="spellEnd"/>
      <w:r w:rsidRPr="00D23A2D">
        <w:t xml:space="preserve"> </w:t>
      </w:r>
      <w:proofErr w:type="spellStart"/>
      <w:r w:rsidRPr="00D23A2D">
        <w:t>ressursane</w:t>
      </w:r>
      <w:proofErr w:type="spellEnd"/>
      <w:r w:rsidRPr="00D23A2D">
        <w:t xml:space="preserve"> vil kunne </w:t>
      </w:r>
      <w:proofErr w:type="spellStart"/>
      <w:r w:rsidRPr="00D23A2D">
        <w:t>vere</w:t>
      </w:r>
      <w:proofErr w:type="spellEnd"/>
      <w:r w:rsidRPr="00D23A2D">
        <w:t xml:space="preserve"> utvinnbare, dette vil avhenge av teknologi og økonomi. Det er med kunnskapen vi har i dag, stor uvisse knytt til dette. Ressursvurderinga til Oljedirektoratet gir </w:t>
      </w:r>
      <w:proofErr w:type="spellStart"/>
      <w:r w:rsidRPr="00D23A2D">
        <w:t>eit</w:t>
      </w:r>
      <w:proofErr w:type="spellEnd"/>
      <w:r w:rsidRPr="00D23A2D">
        <w:t xml:space="preserve"> utfallsrom for kor store mengder det kan </w:t>
      </w:r>
      <w:proofErr w:type="spellStart"/>
      <w:r w:rsidRPr="00D23A2D">
        <w:t>finnast</w:t>
      </w:r>
      <w:proofErr w:type="spellEnd"/>
      <w:r w:rsidRPr="00D23A2D">
        <w:t xml:space="preserve"> av </w:t>
      </w:r>
      <w:proofErr w:type="spellStart"/>
      <w:r w:rsidRPr="00D23A2D">
        <w:t>dei</w:t>
      </w:r>
      <w:proofErr w:type="spellEnd"/>
      <w:r w:rsidRPr="00D23A2D">
        <w:t xml:space="preserve"> ulike metalla. Dei forventa </w:t>
      </w:r>
      <w:proofErr w:type="spellStart"/>
      <w:r w:rsidRPr="00D23A2D">
        <w:t>tilstadeverande</w:t>
      </w:r>
      <w:proofErr w:type="spellEnd"/>
      <w:r w:rsidRPr="00D23A2D">
        <w:t xml:space="preserve"> </w:t>
      </w:r>
      <w:proofErr w:type="spellStart"/>
      <w:r w:rsidRPr="00D23A2D">
        <w:t>ressursane</w:t>
      </w:r>
      <w:proofErr w:type="spellEnd"/>
      <w:r w:rsidRPr="00D23A2D">
        <w:t xml:space="preserve"> i utgreiingsområdet er </w:t>
      </w:r>
      <w:proofErr w:type="spellStart"/>
      <w:r w:rsidRPr="00D23A2D">
        <w:t>betydelege</w:t>
      </w:r>
      <w:proofErr w:type="spellEnd"/>
      <w:r w:rsidRPr="00D23A2D">
        <w:t xml:space="preserve">. Dei samla forventa </w:t>
      </w:r>
      <w:proofErr w:type="spellStart"/>
      <w:r w:rsidRPr="00D23A2D">
        <w:t>tilstadeverande</w:t>
      </w:r>
      <w:proofErr w:type="spellEnd"/>
      <w:r w:rsidRPr="00D23A2D">
        <w:t xml:space="preserve"> </w:t>
      </w:r>
      <w:proofErr w:type="spellStart"/>
      <w:r w:rsidRPr="00D23A2D">
        <w:t>ressursane</w:t>
      </w:r>
      <w:proofErr w:type="spellEnd"/>
      <w:r w:rsidRPr="00D23A2D">
        <w:t xml:space="preserve"> for begge </w:t>
      </w:r>
      <w:proofErr w:type="spellStart"/>
      <w:r w:rsidRPr="00D23A2D">
        <w:t>typane</w:t>
      </w:r>
      <w:proofErr w:type="spellEnd"/>
      <w:r w:rsidRPr="00D23A2D">
        <w:t xml:space="preserve"> </w:t>
      </w:r>
      <w:proofErr w:type="spellStart"/>
      <w:r w:rsidRPr="00D23A2D">
        <w:t>ressursar</w:t>
      </w:r>
      <w:proofErr w:type="spellEnd"/>
      <w:r w:rsidRPr="00D23A2D">
        <w:t xml:space="preserve"> (sulfid og skorper) er store om </w:t>
      </w:r>
      <w:proofErr w:type="spellStart"/>
      <w:r w:rsidRPr="00D23A2D">
        <w:t>ein</w:t>
      </w:r>
      <w:proofErr w:type="spellEnd"/>
      <w:r w:rsidRPr="00D23A2D">
        <w:t xml:space="preserve"> ser </w:t>
      </w:r>
      <w:proofErr w:type="spellStart"/>
      <w:r w:rsidRPr="00D23A2D">
        <w:t>dei</w:t>
      </w:r>
      <w:proofErr w:type="spellEnd"/>
      <w:r w:rsidRPr="00D23A2D">
        <w:t xml:space="preserve"> ut </w:t>
      </w:r>
      <w:proofErr w:type="spellStart"/>
      <w:r w:rsidRPr="00D23A2D">
        <w:t>frå</w:t>
      </w:r>
      <w:proofErr w:type="spellEnd"/>
      <w:r w:rsidRPr="00D23A2D">
        <w:t xml:space="preserve"> den </w:t>
      </w:r>
      <w:proofErr w:type="spellStart"/>
      <w:r w:rsidRPr="00D23A2D">
        <w:t>årlege</w:t>
      </w:r>
      <w:proofErr w:type="spellEnd"/>
      <w:r w:rsidRPr="00D23A2D">
        <w:t xml:space="preserve">, globale utvinninga av </w:t>
      </w:r>
      <w:proofErr w:type="spellStart"/>
      <w:r w:rsidRPr="00D23A2D">
        <w:t>dei</w:t>
      </w:r>
      <w:proofErr w:type="spellEnd"/>
      <w:r w:rsidRPr="00D23A2D">
        <w:t xml:space="preserve"> respektive metalla som er i dag. Havbotnmineral kan </w:t>
      </w:r>
      <w:proofErr w:type="spellStart"/>
      <w:r w:rsidRPr="00D23A2D">
        <w:t>vere</w:t>
      </w:r>
      <w:proofErr w:type="spellEnd"/>
      <w:r w:rsidRPr="00D23A2D">
        <w:t xml:space="preserve"> ei ny kjelde til norske </w:t>
      </w:r>
      <w:proofErr w:type="spellStart"/>
      <w:r w:rsidRPr="00D23A2D">
        <w:t>mineralførekomstar</w:t>
      </w:r>
      <w:proofErr w:type="spellEnd"/>
      <w:r w:rsidRPr="00D23A2D">
        <w:t xml:space="preserve"> som vil </w:t>
      </w:r>
      <w:proofErr w:type="spellStart"/>
      <w:r w:rsidRPr="00D23A2D">
        <w:t>vere</w:t>
      </w:r>
      <w:proofErr w:type="spellEnd"/>
      <w:r w:rsidRPr="00D23A2D">
        <w:t xml:space="preserve"> viktige i det </w:t>
      </w:r>
      <w:proofErr w:type="spellStart"/>
      <w:r w:rsidRPr="00D23A2D">
        <w:t>grøne</w:t>
      </w:r>
      <w:proofErr w:type="spellEnd"/>
      <w:r w:rsidRPr="00D23A2D">
        <w:t xml:space="preserve"> skiftet.</w:t>
      </w:r>
    </w:p>
    <w:p w14:paraId="1B9CB49E" w14:textId="77777777" w:rsidR="00617A19" w:rsidRPr="00D23A2D" w:rsidRDefault="00F23A99" w:rsidP="00D23A2D">
      <w:r w:rsidRPr="00D23A2D">
        <w:t xml:space="preserve">Det er som </w:t>
      </w:r>
      <w:proofErr w:type="spellStart"/>
      <w:r w:rsidRPr="00D23A2D">
        <w:t>ein</w:t>
      </w:r>
      <w:proofErr w:type="spellEnd"/>
      <w:r w:rsidRPr="00D23A2D">
        <w:t xml:space="preserve"> del av </w:t>
      </w:r>
      <w:proofErr w:type="spellStart"/>
      <w:r w:rsidRPr="00D23A2D">
        <w:t>opningsprosessen</w:t>
      </w:r>
      <w:proofErr w:type="spellEnd"/>
      <w:r w:rsidRPr="00D23A2D">
        <w:t xml:space="preserve"> også gjennomført </w:t>
      </w:r>
      <w:proofErr w:type="spellStart"/>
      <w:r w:rsidRPr="00D23A2D">
        <w:t>ein</w:t>
      </w:r>
      <w:proofErr w:type="spellEnd"/>
      <w:r w:rsidRPr="00D23A2D">
        <w:t xml:space="preserve"> konsekvensutgreiingsprosess. I denne prosessen er det ei </w:t>
      </w:r>
      <w:proofErr w:type="spellStart"/>
      <w:r w:rsidRPr="00D23A2D">
        <w:t>omfattande</w:t>
      </w:r>
      <w:proofErr w:type="spellEnd"/>
      <w:r w:rsidRPr="00D23A2D">
        <w:t xml:space="preserve"> involvering av </w:t>
      </w:r>
      <w:proofErr w:type="spellStart"/>
      <w:r w:rsidRPr="00D23A2D">
        <w:t>partar</w:t>
      </w:r>
      <w:proofErr w:type="spellEnd"/>
      <w:r w:rsidRPr="00D23A2D">
        <w:t xml:space="preserve"> dette </w:t>
      </w:r>
      <w:proofErr w:type="spellStart"/>
      <w:r w:rsidRPr="00D23A2D">
        <w:t>vedkjem</w:t>
      </w:r>
      <w:proofErr w:type="spellEnd"/>
      <w:r w:rsidRPr="00D23A2D">
        <w:t xml:space="preserve">. Første steget i denne prosessen er </w:t>
      </w:r>
      <w:proofErr w:type="spellStart"/>
      <w:r w:rsidRPr="00D23A2D">
        <w:t>ein</w:t>
      </w:r>
      <w:proofErr w:type="spellEnd"/>
      <w:r w:rsidRPr="00D23A2D">
        <w:t xml:space="preserve"> programfase og inkluderer ei </w:t>
      </w:r>
      <w:proofErr w:type="spellStart"/>
      <w:r w:rsidRPr="00D23A2D">
        <w:t>høyring</w:t>
      </w:r>
      <w:proofErr w:type="spellEnd"/>
      <w:r w:rsidRPr="00D23A2D">
        <w:t xml:space="preserve"> av konsekvensutgreiingsprogrammet for </w:t>
      </w:r>
      <w:proofErr w:type="spellStart"/>
      <w:r w:rsidRPr="00D23A2D">
        <w:t>tidleg</w:t>
      </w:r>
      <w:proofErr w:type="spellEnd"/>
      <w:r w:rsidRPr="00D23A2D">
        <w:t xml:space="preserve"> å få </w:t>
      </w:r>
      <w:proofErr w:type="spellStart"/>
      <w:r w:rsidRPr="00D23A2D">
        <w:t>innspel</w:t>
      </w:r>
      <w:proofErr w:type="spellEnd"/>
      <w:r w:rsidRPr="00D23A2D">
        <w:t xml:space="preserve"> til kva tema som er viktige å greie ut for å kunne ta stilling til </w:t>
      </w:r>
      <w:proofErr w:type="spellStart"/>
      <w:r w:rsidRPr="00D23A2D">
        <w:t>opningsspørsmålet</w:t>
      </w:r>
      <w:proofErr w:type="spellEnd"/>
      <w:r w:rsidRPr="00D23A2D">
        <w:t xml:space="preserve">. Med grunnlag i det fastsette utgreiingsprogrammet er det gjennom </w:t>
      </w:r>
      <w:proofErr w:type="spellStart"/>
      <w:r w:rsidRPr="00D23A2D">
        <w:t>fleire</w:t>
      </w:r>
      <w:proofErr w:type="spellEnd"/>
      <w:r w:rsidRPr="00D23A2D">
        <w:t xml:space="preserve"> </w:t>
      </w:r>
      <w:proofErr w:type="spellStart"/>
      <w:r w:rsidRPr="00D23A2D">
        <w:t>utgreiingar</w:t>
      </w:r>
      <w:proofErr w:type="spellEnd"/>
      <w:r w:rsidRPr="00D23A2D">
        <w:t xml:space="preserve"> etablert </w:t>
      </w:r>
      <w:proofErr w:type="spellStart"/>
      <w:r w:rsidRPr="00D23A2D">
        <w:t>eit</w:t>
      </w:r>
      <w:proofErr w:type="spellEnd"/>
      <w:r w:rsidRPr="00D23A2D">
        <w:t xml:space="preserve"> oppdatert og </w:t>
      </w:r>
      <w:proofErr w:type="spellStart"/>
      <w:r w:rsidRPr="00D23A2D">
        <w:t>samanstilt</w:t>
      </w:r>
      <w:proofErr w:type="spellEnd"/>
      <w:r w:rsidRPr="00D23A2D">
        <w:t xml:space="preserve"> faktagrunnlag. </w:t>
      </w:r>
      <w:proofErr w:type="spellStart"/>
      <w:r w:rsidRPr="00D23A2D">
        <w:t>Desse</w:t>
      </w:r>
      <w:proofErr w:type="spellEnd"/>
      <w:r w:rsidRPr="00D23A2D">
        <w:t xml:space="preserve"> grunnlags- og </w:t>
      </w:r>
      <w:proofErr w:type="spellStart"/>
      <w:r w:rsidRPr="00D23A2D">
        <w:t>fagstudiane</w:t>
      </w:r>
      <w:proofErr w:type="spellEnd"/>
      <w:r w:rsidRPr="00D23A2D">
        <w:t xml:space="preserve"> er </w:t>
      </w:r>
      <w:proofErr w:type="spellStart"/>
      <w:r w:rsidRPr="00D23A2D">
        <w:t>offentleg</w:t>
      </w:r>
      <w:proofErr w:type="spellEnd"/>
      <w:r w:rsidRPr="00D23A2D">
        <w:t xml:space="preserve"> </w:t>
      </w:r>
      <w:proofErr w:type="spellStart"/>
      <w:r w:rsidRPr="00D23A2D">
        <w:t>tilgjengelege</w:t>
      </w:r>
      <w:proofErr w:type="spellEnd"/>
      <w:r w:rsidRPr="00D23A2D">
        <w:t xml:space="preserve"> og </w:t>
      </w:r>
      <w:proofErr w:type="spellStart"/>
      <w:r w:rsidRPr="00D23A2D">
        <w:t>dannar</w:t>
      </w:r>
      <w:proofErr w:type="spellEnd"/>
      <w:r w:rsidRPr="00D23A2D">
        <w:t xml:space="preserve"> grunnlaget for konsekvensutgreiingsrapporten som </w:t>
      </w:r>
      <w:proofErr w:type="spellStart"/>
      <w:r w:rsidRPr="00D23A2D">
        <w:t>hausten</w:t>
      </w:r>
      <w:proofErr w:type="spellEnd"/>
      <w:r w:rsidRPr="00D23A2D">
        <w:t xml:space="preserve"> 2022 blei send på </w:t>
      </w:r>
      <w:proofErr w:type="spellStart"/>
      <w:r w:rsidRPr="00D23A2D">
        <w:t>offentleg</w:t>
      </w:r>
      <w:proofErr w:type="spellEnd"/>
      <w:r w:rsidRPr="00D23A2D">
        <w:t xml:space="preserve"> </w:t>
      </w:r>
      <w:proofErr w:type="spellStart"/>
      <w:r w:rsidRPr="00D23A2D">
        <w:t>høyring</w:t>
      </w:r>
      <w:proofErr w:type="spellEnd"/>
      <w:r w:rsidRPr="00D23A2D">
        <w:t xml:space="preserve">. Det er også gjennomført </w:t>
      </w:r>
      <w:proofErr w:type="spellStart"/>
      <w:r w:rsidRPr="00D23A2D">
        <w:t>eit</w:t>
      </w:r>
      <w:proofErr w:type="spellEnd"/>
      <w:r w:rsidRPr="00D23A2D">
        <w:t xml:space="preserve"> </w:t>
      </w:r>
      <w:proofErr w:type="spellStart"/>
      <w:r w:rsidRPr="00D23A2D">
        <w:t>innspelsmøte</w:t>
      </w:r>
      <w:proofErr w:type="spellEnd"/>
      <w:r w:rsidRPr="00D23A2D">
        <w:t xml:space="preserve"> i samband med </w:t>
      </w:r>
      <w:proofErr w:type="spellStart"/>
      <w:r w:rsidRPr="00D23A2D">
        <w:t>høyringsrunden</w:t>
      </w:r>
      <w:proofErr w:type="spellEnd"/>
      <w:r w:rsidRPr="00D23A2D">
        <w:t>.</w:t>
      </w:r>
    </w:p>
    <w:p w14:paraId="65C9CA4E" w14:textId="77777777" w:rsidR="00617A19" w:rsidRPr="00D23A2D" w:rsidRDefault="00F23A99" w:rsidP="00D23A2D">
      <w:r w:rsidRPr="00D23A2D">
        <w:t xml:space="preserve">Gjennom konsekvensutgreiingsprosessen </w:t>
      </w:r>
      <w:proofErr w:type="spellStart"/>
      <w:r w:rsidRPr="00D23A2D">
        <w:t>gjer</w:t>
      </w:r>
      <w:proofErr w:type="spellEnd"/>
      <w:r w:rsidRPr="00D23A2D">
        <w:t xml:space="preserve"> </w:t>
      </w:r>
      <w:proofErr w:type="spellStart"/>
      <w:r w:rsidRPr="00D23A2D">
        <w:t>ein</w:t>
      </w:r>
      <w:proofErr w:type="spellEnd"/>
      <w:r w:rsidRPr="00D23A2D">
        <w:t xml:space="preserve"> greie for </w:t>
      </w:r>
      <w:proofErr w:type="spellStart"/>
      <w:r w:rsidRPr="00D23A2D">
        <w:t>moglege</w:t>
      </w:r>
      <w:proofErr w:type="spellEnd"/>
      <w:r w:rsidRPr="00D23A2D">
        <w:t xml:space="preserve"> verknader av ei eventuell framtidig </w:t>
      </w:r>
      <w:proofErr w:type="spellStart"/>
      <w:r w:rsidRPr="00D23A2D">
        <w:t>havbotnmineralverksemd</w:t>
      </w:r>
      <w:proofErr w:type="spellEnd"/>
      <w:r w:rsidRPr="00D23A2D">
        <w:t xml:space="preserve">. Prosessen </w:t>
      </w:r>
      <w:proofErr w:type="spellStart"/>
      <w:r w:rsidRPr="00D23A2D">
        <w:t>omfattar</w:t>
      </w:r>
      <w:proofErr w:type="spellEnd"/>
      <w:r w:rsidRPr="00D23A2D">
        <w:t xml:space="preserve"> miljømessige, næringsmessige, økonomiske og sosiale verknader av slik </w:t>
      </w:r>
      <w:proofErr w:type="spellStart"/>
      <w:r w:rsidRPr="00D23A2D">
        <w:t>verksemd</w:t>
      </w:r>
      <w:proofErr w:type="spellEnd"/>
      <w:r w:rsidRPr="00D23A2D">
        <w:t>.</w:t>
      </w:r>
    </w:p>
    <w:p w14:paraId="0962FDAD" w14:textId="77777777" w:rsidR="00617A19" w:rsidRPr="00D23A2D" w:rsidRDefault="00F23A99" w:rsidP="00D23A2D">
      <w:r w:rsidRPr="00D23A2D">
        <w:t xml:space="preserve">Konsekvensutgreiinga og </w:t>
      </w:r>
      <w:proofErr w:type="spellStart"/>
      <w:r w:rsidRPr="00D23A2D">
        <w:t>høyringsinnspela</w:t>
      </w:r>
      <w:proofErr w:type="spellEnd"/>
      <w:r w:rsidRPr="00D23A2D">
        <w:t xml:space="preserve"> viser at det </w:t>
      </w:r>
      <w:proofErr w:type="spellStart"/>
      <w:r w:rsidRPr="00D23A2D">
        <w:t>framleis</w:t>
      </w:r>
      <w:proofErr w:type="spellEnd"/>
      <w:r w:rsidRPr="00D23A2D">
        <w:t xml:space="preserve"> er </w:t>
      </w:r>
      <w:proofErr w:type="spellStart"/>
      <w:r w:rsidRPr="00D23A2D">
        <w:t>betydelege</w:t>
      </w:r>
      <w:proofErr w:type="spellEnd"/>
      <w:r w:rsidRPr="00D23A2D">
        <w:t xml:space="preserve"> </w:t>
      </w:r>
      <w:proofErr w:type="spellStart"/>
      <w:r w:rsidRPr="00D23A2D">
        <w:t>kunnskapsmanglar</w:t>
      </w:r>
      <w:proofErr w:type="spellEnd"/>
      <w:r w:rsidRPr="00D23A2D">
        <w:t xml:space="preserve">, </w:t>
      </w:r>
      <w:proofErr w:type="spellStart"/>
      <w:r w:rsidRPr="00D23A2D">
        <w:t>særleg</w:t>
      </w:r>
      <w:proofErr w:type="spellEnd"/>
      <w:r w:rsidRPr="00D23A2D">
        <w:t xml:space="preserve"> knytt til miljøforhold i djuphavsområdet og </w:t>
      </w:r>
      <w:proofErr w:type="spellStart"/>
      <w:r w:rsidRPr="00D23A2D">
        <w:t>konsekvensane</w:t>
      </w:r>
      <w:proofErr w:type="spellEnd"/>
      <w:r w:rsidRPr="00D23A2D">
        <w:t xml:space="preserve"> av ei eventuell </w:t>
      </w:r>
      <w:proofErr w:type="spellStart"/>
      <w:r w:rsidRPr="00D23A2D">
        <w:t>havbotnmineralverksemd</w:t>
      </w:r>
      <w:proofErr w:type="spellEnd"/>
      <w:r w:rsidRPr="00D23A2D">
        <w:t xml:space="preserve">. Gjennom </w:t>
      </w:r>
      <w:proofErr w:type="spellStart"/>
      <w:r w:rsidRPr="00D23A2D">
        <w:t>vidare</w:t>
      </w:r>
      <w:proofErr w:type="spellEnd"/>
      <w:r w:rsidRPr="00D23A2D">
        <w:t xml:space="preserve"> kunnskapsinnhenting og -oppbygging </w:t>
      </w:r>
      <w:proofErr w:type="spellStart"/>
      <w:r w:rsidRPr="00D23A2D">
        <w:t>frå</w:t>
      </w:r>
      <w:proofErr w:type="spellEnd"/>
      <w:r w:rsidRPr="00D23A2D">
        <w:t xml:space="preserve"> </w:t>
      </w:r>
      <w:proofErr w:type="spellStart"/>
      <w:r w:rsidRPr="00D23A2D">
        <w:t>statleg</w:t>
      </w:r>
      <w:proofErr w:type="spellEnd"/>
      <w:r w:rsidRPr="00D23A2D">
        <w:t xml:space="preserve"> side og </w:t>
      </w:r>
      <w:proofErr w:type="spellStart"/>
      <w:r w:rsidRPr="00D23A2D">
        <w:t>opning</w:t>
      </w:r>
      <w:proofErr w:type="spellEnd"/>
      <w:r w:rsidRPr="00D23A2D">
        <w:t xml:space="preserve"> for kommersiell </w:t>
      </w:r>
      <w:proofErr w:type="spellStart"/>
      <w:r w:rsidRPr="00D23A2D">
        <w:t>leiteverksemd</w:t>
      </w:r>
      <w:proofErr w:type="spellEnd"/>
      <w:r w:rsidRPr="00D23A2D">
        <w:t xml:space="preserve"> vil regjeringa </w:t>
      </w:r>
      <w:proofErr w:type="spellStart"/>
      <w:r w:rsidRPr="00D23A2D">
        <w:t>leggje</w:t>
      </w:r>
      <w:proofErr w:type="spellEnd"/>
      <w:r w:rsidRPr="00D23A2D">
        <w:t xml:space="preserve"> </w:t>
      </w:r>
      <w:proofErr w:type="spellStart"/>
      <w:r w:rsidRPr="00D23A2D">
        <w:t>eit</w:t>
      </w:r>
      <w:proofErr w:type="spellEnd"/>
      <w:r w:rsidRPr="00D23A2D">
        <w:t xml:space="preserve"> godt grunnlag for å </w:t>
      </w:r>
      <w:proofErr w:type="spellStart"/>
      <w:r w:rsidRPr="00D23A2D">
        <w:t>auke</w:t>
      </w:r>
      <w:proofErr w:type="spellEnd"/>
      <w:r w:rsidRPr="00D23A2D">
        <w:t xml:space="preserve"> kunnskapen om både miljøforhold og </w:t>
      </w:r>
      <w:proofErr w:type="spellStart"/>
      <w:r w:rsidRPr="00D23A2D">
        <w:t>ressursar</w:t>
      </w:r>
      <w:proofErr w:type="spellEnd"/>
      <w:r w:rsidRPr="00D23A2D">
        <w:t>.</w:t>
      </w:r>
    </w:p>
    <w:p w14:paraId="35AA7DDC" w14:textId="77777777" w:rsidR="00617A19" w:rsidRPr="00D23A2D" w:rsidRDefault="00F23A99" w:rsidP="00D23A2D">
      <w:r w:rsidRPr="00D23A2D">
        <w:lastRenderedPageBreak/>
        <w:t xml:space="preserve">Konsekvensutgreiinga som er gjennomført, </w:t>
      </w:r>
      <w:proofErr w:type="spellStart"/>
      <w:r w:rsidRPr="00D23A2D">
        <w:t>gjer</w:t>
      </w:r>
      <w:proofErr w:type="spellEnd"/>
      <w:r w:rsidRPr="00D23A2D">
        <w:t xml:space="preserve"> greie for identifiserte påverknader knytte til leiting, utvinning og avslutning av </w:t>
      </w:r>
      <w:proofErr w:type="spellStart"/>
      <w:r w:rsidRPr="00D23A2D">
        <w:t>verksemda</w:t>
      </w:r>
      <w:proofErr w:type="spellEnd"/>
      <w:r w:rsidRPr="00D23A2D">
        <w:t xml:space="preserve"> til havs.</w:t>
      </w:r>
    </w:p>
    <w:p w14:paraId="68AB3A9C" w14:textId="77777777" w:rsidR="00617A19" w:rsidRPr="00D23A2D" w:rsidRDefault="00F23A99" w:rsidP="00D23A2D">
      <w:r w:rsidRPr="00D23A2D">
        <w:t xml:space="preserve">Aktivitet knytt til leiting etter havbotnmineral og avslutning av utvinning er generelt funne å gi små miljømessige verknader. Det er uansett viktig for regjeringa å sikre at omsynet til miljøet blir varetatt i alle </w:t>
      </w:r>
      <w:proofErr w:type="spellStart"/>
      <w:r w:rsidRPr="00D23A2D">
        <w:t>fasar</w:t>
      </w:r>
      <w:proofErr w:type="spellEnd"/>
      <w:r w:rsidRPr="00D23A2D">
        <w:t xml:space="preserve">, også ved havbotnmineralaktivitet. Det vil også </w:t>
      </w:r>
      <w:proofErr w:type="spellStart"/>
      <w:r w:rsidRPr="00D23A2D">
        <w:t>seie</w:t>
      </w:r>
      <w:proofErr w:type="spellEnd"/>
      <w:r w:rsidRPr="00D23A2D">
        <w:t xml:space="preserve"> at utvinning </w:t>
      </w:r>
      <w:proofErr w:type="spellStart"/>
      <w:r w:rsidRPr="00D23A2D">
        <w:t>berre</w:t>
      </w:r>
      <w:proofErr w:type="spellEnd"/>
      <w:r w:rsidRPr="00D23A2D">
        <w:t xml:space="preserve"> vil bli </w:t>
      </w:r>
      <w:proofErr w:type="spellStart"/>
      <w:r w:rsidRPr="00D23A2D">
        <w:t>godkjend</w:t>
      </w:r>
      <w:proofErr w:type="spellEnd"/>
      <w:r w:rsidRPr="00D23A2D">
        <w:t xml:space="preserve"> dersom utvinningsplanen til </w:t>
      </w:r>
      <w:proofErr w:type="spellStart"/>
      <w:r w:rsidRPr="00D23A2D">
        <w:t>rettshavaren</w:t>
      </w:r>
      <w:proofErr w:type="spellEnd"/>
      <w:r w:rsidRPr="00D23A2D">
        <w:t xml:space="preserve"> </w:t>
      </w:r>
      <w:proofErr w:type="spellStart"/>
      <w:r w:rsidRPr="00D23A2D">
        <w:t>godtgjer</w:t>
      </w:r>
      <w:proofErr w:type="spellEnd"/>
      <w:r w:rsidRPr="00D23A2D">
        <w:t xml:space="preserve"> at den </w:t>
      </w:r>
      <w:proofErr w:type="spellStart"/>
      <w:r w:rsidRPr="00D23A2D">
        <w:t>planlagde</w:t>
      </w:r>
      <w:proofErr w:type="spellEnd"/>
      <w:r w:rsidRPr="00D23A2D">
        <w:t xml:space="preserve"> utvinninga kan skje på </w:t>
      </w:r>
      <w:proofErr w:type="spellStart"/>
      <w:r w:rsidRPr="00D23A2D">
        <w:t>ein</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r w:rsidRPr="00D23A2D">
        <w:t xml:space="preserve"> måte. Potensialet for verknader av eventuell </w:t>
      </w:r>
      <w:proofErr w:type="spellStart"/>
      <w:r w:rsidRPr="00D23A2D">
        <w:t>utvinningsverksemd</w:t>
      </w:r>
      <w:proofErr w:type="spellEnd"/>
      <w:r w:rsidRPr="00D23A2D">
        <w:t xml:space="preserve"> vil avhenge av teknisk løysing, inkludert relevante </w:t>
      </w:r>
      <w:proofErr w:type="spellStart"/>
      <w:r w:rsidRPr="00D23A2D">
        <w:t>avbøtande</w:t>
      </w:r>
      <w:proofErr w:type="spellEnd"/>
      <w:r w:rsidRPr="00D23A2D">
        <w:t xml:space="preserve"> tiltak og kva </w:t>
      </w:r>
      <w:proofErr w:type="spellStart"/>
      <w:r w:rsidRPr="00D23A2D">
        <w:t>naturverdiar</w:t>
      </w:r>
      <w:proofErr w:type="spellEnd"/>
      <w:r w:rsidRPr="00D23A2D">
        <w:t xml:space="preserve"> som blir </w:t>
      </w:r>
      <w:proofErr w:type="spellStart"/>
      <w:r w:rsidRPr="00D23A2D">
        <w:t>påverka</w:t>
      </w:r>
      <w:proofErr w:type="spellEnd"/>
      <w:r w:rsidRPr="00D23A2D">
        <w:t xml:space="preserve">. Verknadene vil i all </w:t>
      </w:r>
      <w:proofErr w:type="spellStart"/>
      <w:r w:rsidRPr="00D23A2D">
        <w:t>hovudsak</w:t>
      </w:r>
      <w:proofErr w:type="spellEnd"/>
      <w:r w:rsidRPr="00D23A2D">
        <w:t xml:space="preserve"> </w:t>
      </w:r>
      <w:proofErr w:type="spellStart"/>
      <w:r w:rsidRPr="00D23A2D">
        <w:t>vere</w:t>
      </w:r>
      <w:proofErr w:type="spellEnd"/>
      <w:r w:rsidRPr="00D23A2D">
        <w:t xml:space="preserve"> knytte til det konkrete geografiske området der utvinninga fysisk går føre seg. Det er </w:t>
      </w:r>
      <w:proofErr w:type="spellStart"/>
      <w:r w:rsidRPr="00D23A2D">
        <w:t>ikkje</w:t>
      </w:r>
      <w:proofErr w:type="spellEnd"/>
      <w:r w:rsidRPr="00D23A2D">
        <w:t xml:space="preserve"> forventa </w:t>
      </w:r>
      <w:proofErr w:type="spellStart"/>
      <w:r w:rsidRPr="00D23A2D">
        <w:t>nokon</w:t>
      </w:r>
      <w:proofErr w:type="spellEnd"/>
      <w:r w:rsidRPr="00D23A2D">
        <w:t xml:space="preserve"> regionale </w:t>
      </w:r>
      <w:proofErr w:type="spellStart"/>
      <w:r w:rsidRPr="00D23A2D">
        <w:t>effektar</w:t>
      </w:r>
      <w:proofErr w:type="spellEnd"/>
      <w:r w:rsidRPr="00D23A2D">
        <w:t xml:space="preserve"> av utvinning slik </w:t>
      </w:r>
      <w:proofErr w:type="spellStart"/>
      <w:r w:rsidRPr="00D23A2D">
        <w:t>ein</w:t>
      </w:r>
      <w:proofErr w:type="spellEnd"/>
      <w:r w:rsidRPr="00D23A2D">
        <w:t xml:space="preserve"> til dømes kan ha ved akuttutslepp av råolje ved </w:t>
      </w:r>
      <w:proofErr w:type="spellStart"/>
      <w:r w:rsidRPr="00D23A2D">
        <w:t>petroleumsverksemd</w:t>
      </w:r>
      <w:proofErr w:type="spellEnd"/>
      <w:r w:rsidRPr="00D23A2D">
        <w:t xml:space="preserve">. Det arealet som vil </w:t>
      </w:r>
      <w:proofErr w:type="spellStart"/>
      <w:r w:rsidRPr="00D23A2D">
        <w:t>vere</w:t>
      </w:r>
      <w:proofErr w:type="spellEnd"/>
      <w:r w:rsidRPr="00D23A2D">
        <w:t xml:space="preserve"> omfatta av utvinning, vil </w:t>
      </w:r>
      <w:proofErr w:type="spellStart"/>
      <w:r w:rsidRPr="00D23A2D">
        <w:t>vere</w:t>
      </w:r>
      <w:proofErr w:type="spellEnd"/>
      <w:r w:rsidRPr="00D23A2D">
        <w:t xml:space="preserve"> svært avgrensa både i seg </w:t>
      </w:r>
      <w:proofErr w:type="spellStart"/>
      <w:r w:rsidRPr="00D23A2D">
        <w:t>sjølv</w:t>
      </w:r>
      <w:proofErr w:type="spellEnd"/>
      <w:r w:rsidRPr="00D23A2D">
        <w:t xml:space="preserve"> og i forhold til det totale havbotnarealet som blir foreslått </w:t>
      </w:r>
      <w:proofErr w:type="spellStart"/>
      <w:r w:rsidRPr="00D23A2D">
        <w:t>opna</w:t>
      </w:r>
      <w:proofErr w:type="spellEnd"/>
      <w:r w:rsidRPr="00D23A2D">
        <w:t xml:space="preserve">. Regjeringa vil </w:t>
      </w:r>
      <w:proofErr w:type="spellStart"/>
      <w:r w:rsidRPr="00D23A2D">
        <w:t>leggje</w:t>
      </w:r>
      <w:proofErr w:type="spellEnd"/>
      <w:r w:rsidRPr="00D23A2D">
        <w:t xml:space="preserve"> ei stegvis tilnærming til grunn for tildeling av utvinningsløyve.</w:t>
      </w:r>
    </w:p>
    <w:p w14:paraId="0BF45CC6" w14:textId="77777777" w:rsidR="00617A19" w:rsidRPr="00D23A2D" w:rsidRDefault="00F23A99" w:rsidP="00D23A2D">
      <w:r w:rsidRPr="00D23A2D">
        <w:t xml:space="preserve">Dei lokale </w:t>
      </w:r>
      <w:proofErr w:type="spellStart"/>
      <w:r w:rsidRPr="00D23A2D">
        <w:t>konsekvensane</w:t>
      </w:r>
      <w:proofErr w:type="spellEnd"/>
      <w:r w:rsidRPr="00D23A2D">
        <w:t xml:space="preserve"> av utvinning vil avhenge av kva naturmiljø som blir </w:t>
      </w:r>
      <w:proofErr w:type="spellStart"/>
      <w:r w:rsidRPr="00D23A2D">
        <w:t>påverka</w:t>
      </w:r>
      <w:proofErr w:type="spellEnd"/>
      <w:r w:rsidRPr="00D23A2D">
        <w:t xml:space="preserve">. Kvar enkelt aktivitet ved utvinning av mineral på havbotnen kan føre til ulike påverknader på økosystemet på den aktuelle lokaliteten. Slike </w:t>
      </w:r>
      <w:proofErr w:type="spellStart"/>
      <w:r w:rsidRPr="00D23A2D">
        <w:t>moglege</w:t>
      </w:r>
      <w:proofErr w:type="spellEnd"/>
      <w:r w:rsidRPr="00D23A2D">
        <w:t xml:space="preserve"> påverknader vil bli greidde ut og vurderte dersom </w:t>
      </w:r>
      <w:proofErr w:type="spellStart"/>
      <w:r w:rsidRPr="00D23A2D">
        <w:t>rettshavarar</w:t>
      </w:r>
      <w:proofErr w:type="spellEnd"/>
      <w:r w:rsidRPr="00D23A2D">
        <w:t xml:space="preserve"> påviser lønnsame </w:t>
      </w:r>
      <w:proofErr w:type="spellStart"/>
      <w:r w:rsidRPr="00D23A2D">
        <w:t>ressursar</w:t>
      </w:r>
      <w:proofErr w:type="spellEnd"/>
      <w:r w:rsidRPr="00D23A2D">
        <w:t xml:space="preserve"> og utarbeider </w:t>
      </w:r>
      <w:proofErr w:type="spellStart"/>
      <w:r w:rsidRPr="00D23A2D">
        <w:t>ein</w:t>
      </w:r>
      <w:proofErr w:type="spellEnd"/>
      <w:r w:rsidRPr="00D23A2D">
        <w:t xml:space="preserve"> utvinningsplan.</w:t>
      </w:r>
    </w:p>
    <w:p w14:paraId="3897D333" w14:textId="77777777" w:rsidR="00617A19" w:rsidRPr="00D23A2D" w:rsidRDefault="00F23A99" w:rsidP="00D23A2D">
      <w:r w:rsidRPr="00D23A2D">
        <w:t xml:space="preserve">Departementet varsla i </w:t>
      </w:r>
      <w:proofErr w:type="spellStart"/>
      <w:r w:rsidRPr="00D23A2D">
        <w:t>høyringsbrevet</w:t>
      </w:r>
      <w:proofErr w:type="spellEnd"/>
      <w:r w:rsidRPr="00D23A2D">
        <w:t xml:space="preserve"> til konsekvensutgreiinga og utkast til avgjerd om </w:t>
      </w:r>
      <w:proofErr w:type="spellStart"/>
      <w:r w:rsidRPr="00D23A2D">
        <w:t>opning</w:t>
      </w:r>
      <w:proofErr w:type="spellEnd"/>
      <w:r w:rsidRPr="00D23A2D">
        <w:t xml:space="preserve"> av område for </w:t>
      </w:r>
      <w:proofErr w:type="spellStart"/>
      <w:r w:rsidRPr="00D23A2D">
        <w:t>havbotnmineralverksemd</w:t>
      </w:r>
      <w:proofErr w:type="spellEnd"/>
      <w:r w:rsidRPr="00D23A2D">
        <w:t xml:space="preserve"> at for å vareta aktive hydrotermale </w:t>
      </w:r>
      <w:proofErr w:type="spellStart"/>
      <w:r w:rsidRPr="00D23A2D">
        <w:t>strukturar</w:t>
      </w:r>
      <w:proofErr w:type="spellEnd"/>
      <w:r w:rsidRPr="00D23A2D">
        <w:t xml:space="preserve"> vil det </w:t>
      </w:r>
      <w:proofErr w:type="spellStart"/>
      <w:r w:rsidRPr="00D23A2D">
        <w:t>vurderast</w:t>
      </w:r>
      <w:proofErr w:type="spellEnd"/>
      <w:r w:rsidRPr="00D23A2D">
        <w:t xml:space="preserve"> </w:t>
      </w:r>
      <w:proofErr w:type="spellStart"/>
      <w:r w:rsidRPr="00D23A2D">
        <w:t>avgrensingar</w:t>
      </w:r>
      <w:proofErr w:type="spellEnd"/>
      <w:r w:rsidRPr="00D23A2D">
        <w:t xml:space="preserve"> på utvinning av slike </w:t>
      </w:r>
      <w:proofErr w:type="spellStart"/>
      <w:r w:rsidRPr="00D23A2D">
        <w:t>strukturar</w:t>
      </w:r>
      <w:proofErr w:type="spellEnd"/>
      <w:r w:rsidRPr="00D23A2D">
        <w:t xml:space="preserve">. Basert på det som har komme fram i faggrunnlaget og innkomne </w:t>
      </w:r>
      <w:proofErr w:type="spellStart"/>
      <w:r w:rsidRPr="00D23A2D">
        <w:t>høyringsfråsegner</w:t>
      </w:r>
      <w:proofErr w:type="spellEnd"/>
      <w:r w:rsidRPr="00D23A2D">
        <w:t xml:space="preserve">, vil det </w:t>
      </w:r>
      <w:proofErr w:type="spellStart"/>
      <w:r w:rsidRPr="00D23A2D">
        <w:t>setjast</w:t>
      </w:r>
      <w:proofErr w:type="spellEnd"/>
      <w:r w:rsidRPr="00D23A2D">
        <w:t xml:space="preserve"> </w:t>
      </w:r>
      <w:proofErr w:type="spellStart"/>
      <w:r w:rsidRPr="00D23A2D">
        <w:t>følgjande</w:t>
      </w:r>
      <w:proofErr w:type="spellEnd"/>
      <w:r w:rsidRPr="00D23A2D">
        <w:t xml:space="preserve"> generelle vilkår for </w:t>
      </w:r>
      <w:proofErr w:type="spellStart"/>
      <w:r w:rsidRPr="00D23A2D">
        <w:t>opningsområdet</w:t>
      </w:r>
      <w:proofErr w:type="spellEnd"/>
      <w:r w:rsidRPr="00D23A2D">
        <w:t xml:space="preserve">: Utvinning av aktive hydrotermale </w:t>
      </w:r>
      <w:proofErr w:type="spellStart"/>
      <w:r w:rsidRPr="00D23A2D">
        <w:t>strukturar</w:t>
      </w:r>
      <w:proofErr w:type="spellEnd"/>
      <w:r w:rsidRPr="00D23A2D">
        <w:t xml:space="preserve"> vil </w:t>
      </w:r>
      <w:proofErr w:type="spellStart"/>
      <w:r w:rsidRPr="00D23A2D">
        <w:t>ikkje</w:t>
      </w:r>
      <w:proofErr w:type="spellEnd"/>
      <w:r w:rsidRPr="00D23A2D">
        <w:t xml:space="preserve"> </w:t>
      </w:r>
      <w:proofErr w:type="spellStart"/>
      <w:r w:rsidRPr="00D23A2D">
        <w:t>vere</w:t>
      </w:r>
      <w:proofErr w:type="spellEnd"/>
      <w:r w:rsidRPr="00D23A2D">
        <w:t xml:space="preserve"> tillate, og slike </w:t>
      </w:r>
      <w:proofErr w:type="spellStart"/>
      <w:r w:rsidRPr="00D23A2D">
        <w:t>strukturar</w:t>
      </w:r>
      <w:proofErr w:type="spellEnd"/>
      <w:r w:rsidRPr="00D23A2D">
        <w:t xml:space="preserve"> skal </w:t>
      </w:r>
      <w:proofErr w:type="spellStart"/>
      <w:r w:rsidRPr="00D23A2D">
        <w:t>beskyttast</w:t>
      </w:r>
      <w:proofErr w:type="spellEnd"/>
      <w:r w:rsidRPr="00D23A2D">
        <w:t xml:space="preserve"> slik at </w:t>
      </w:r>
      <w:proofErr w:type="spellStart"/>
      <w:r w:rsidRPr="00D23A2D">
        <w:t>dei</w:t>
      </w:r>
      <w:proofErr w:type="spellEnd"/>
      <w:r w:rsidRPr="00D23A2D">
        <w:t xml:space="preserve"> </w:t>
      </w:r>
      <w:proofErr w:type="spellStart"/>
      <w:r w:rsidRPr="00D23A2D">
        <w:t>ikkje</w:t>
      </w:r>
      <w:proofErr w:type="spellEnd"/>
      <w:r w:rsidRPr="00D23A2D">
        <w:t xml:space="preserve"> blir skadde av </w:t>
      </w:r>
      <w:proofErr w:type="spellStart"/>
      <w:r w:rsidRPr="00D23A2D">
        <w:t>verksemd</w:t>
      </w:r>
      <w:proofErr w:type="spellEnd"/>
      <w:r w:rsidRPr="00D23A2D">
        <w:t xml:space="preserve"> i </w:t>
      </w:r>
      <w:proofErr w:type="spellStart"/>
      <w:r w:rsidRPr="00D23A2D">
        <w:t>tilgrensande</w:t>
      </w:r>
      <w:proofErr w:type="spellEnd"/>
      <w:r w:rsidRPr="00D23A2D">
        <w:t xml:space="preserve"> område. </w:t>
      </w:r>
      <w:proofErr w:type="spellStart"/>
      <w:r w:rsidRPr="00D23A2D">
        <w:t>Ein</w:t>
      </w:r>
      <w:proofErr w:type="spellEnd"/>
      <w:r w:rsidRPr="00D23A2D">
        <w:t xml:space="preserve"> utvinningsplan vil </w:t>
      </w:r>
      <w:proofErr w:type="spellStart"/>
      <w:r w:rsidRPr="00D23A2D">
        <w:t>berre</w:t>
      </w:r>
      <w:proofErr w:type="spellEnd"/>
      <w:r w:rsidRPr="00D23A2D">
        <w:t xml:space="preserve"> bli </w:t>
      </w:r>
      <w:proofErr w:type="spellStart"/>
      <w:r w:rsidRPr="00D23A2D">
        <w:t>godkjend</w:t>
      </w:r>
      <w:proofErr w:type="spellEnd"/>
      <w:r w:rsidRPr="00D23A2D">
        <w:t xml:space="preserve"> dersom det kan </w:t>
      </w:r>
      <w:proofErr w:type="spellStart"/>
      <w:r w:rsidRPr="00D23A2D">
        <w:t>godtgjerast</w:t>
      </w:r>
      <w:proofErr w:type="spellEnd"/>
      <w:r w:rsidRPr="00D23A2D">
        <w:t xml:space="preserve"> at utvinning kan </w:t>
      </w:r>
      <w:proofErr w:type="spellStart"/>
      <w:r w:rsidRPr="00D23A2D">
        <w:t>gjennomførast</w:t>
      </w:r>
      <w:proofErr w:type="spellEnd"/>
      <w:r w:rsidRPr="00D23A2D">
        <w:t xml:space="preserve"> slik at det </w:t>
      </w:r>
      <w:proofErr w:type="spellStart"/>
      <w:r w:rsidRPr="00D23A2D">
        <w:t>ikkje</w:t>
      </w:r>
      <w:proofErr w:type="spellEnd"/>
      <w:r w:rsidRPr="00D23A2D">
        <w:t xml:space="preserve"> medfører </w:t>
      </w:r>
      <w:proofErr w:type="spellStart"/>
      <w:r w:rsidRPr="00D23A2D">
        <w:t>vesentlege</w:t>
      </w:r>
      <w:proofErr w:type="spellEnd"/>
      <w:r w:rsidRPr="00D23A2D">
        <w:t xml:space="preserve"> negative verknader for </w:t>
      </w:r>
      <w:proofErr w:type="spellStart"/>
      <w:r w:rsidRPr="00D23A2D">
        <w:t>naturmangfaldet</w:t>
      </w:r>
      <w:proofErr w:type="spellEnd"/>
      <w:r w:rsidRPr="00D23A2D">
        <w:t xml:space="preserve"> knytt til </w:t>
      </w:r>
      <w:proofErr w:type="spellStart"/>
      <w:r w:rsidRPr="00D23A2D">
        <w:t>dei</w:t>
      </w:r>
      <w:proofErr w:type="spellEnd"/>
      <w:r w:rsidRPr="00D23A2D">
        <w:t xml:space="preserve"> aktive </w:t>
      </w:r>
      <w:proofErr w:type="spellStart"/>
      <w:r w:rsidRPr="00D23A2D">
        <w:t>strukturane</w:t>
      </w:r>
      <w:proofErr w:type="spellEnd"/>
      <w:r w:rsidRPr="00D23A2D">
        <w:t>.</w:t>
      </w:r>
    </w:p>
    <w:p w14:paraId="338E1901" w14:textId="77777777" w:rsidR="00617A19" w:rsidRPr="00D23A2D" w:rsidRDefault="00F23A99" w:rsidP="00D23A2D">
      <w:r w:rsidRPr="00D23A2D">
        <w:t xml:space="preserve">Konsekvensutgreiinga og </w:t>
      </w:r>
      <w:proofErr w:type="spellStart"/>
      <w:r w:rsidRPr="00D23A2D">
        <w:t>fleire</w:t>
      </w:r>
      <w:proofErr w:type="spellEnd"/>
      <w:r w:rsidRPr="00D23A2D">
        <w:t xml:space="preserve"> av </w:t>
      </w:r>
      <w:proofErr w:type="spellStart"/>
      <w:r w:rsidRPr="00D23A2D">
        <w:t>høyringsinstansane</w:t>
      </w:r>
      <w:proofErr w:type="spellEnd"/>
      <w:r w:rsidRPr="00D23A2D">
        <w:t xml:space="preserve"> </w:t>
      </w:r>
      <w:proofErr w:type="spellStart"/>
      <w:r w:rsidRPr="00D23A2D">
        <w:t>peikar</w:t>
      </w:r>
      <w:proofErr w:type="spellEnd"/>
      <w:r w:rsidRPr="00D23A2D">
        <w:t xml:space="preserve"> på at kunnskapen om natur- og miljøforhold, teknologi og miljøverknader i </w:t>
      </w:r>
      <w:proofErr w:type="spellStart"/>
      <w:r w:rsidRPr="00D23A2D">
        <w:t>opningsområdet</w:t>
      </w:r>
      <w:proofErr w:type="spellEnd"/>
      <w:r w:rsidRPr="00D23A2D">
        <w:t xml:space="preserve"> er avgrensa. Samtidig stiller </w:t>
      </w:r>
      <w:proofErr w:type="spellStart"/>
      <w:r w:rsidRPr="00D23A2D">
        <w:t>rapportane</w:t>
      </w:r>
      <w:proofErr w:type="spellEnd"/>
      <w:r w:rsidRPr="00D23A2D">
        <w:t xml:space="preserve"> </w:t>
      </w:r>
      <w:proofErr w:type="spellStart"/>
      <w:r w:rsidRPr="00D23A2D">
        <w:t>saman</w:t>
      </w:r>
      <w:proofErr w:type="spellEnd"/>
      <w:r w:rsidRPr="00D23A2D">
        <w:t xml:space="preserve"> all den kunnskapen som er opparbeidd gjennom mange tiår, med tilvising til at biologiske </w:t>
      </w:r>
      <w:proofErr w:type="spellStart"/>
      <w:r w:rsidRPr="00D23A2D">
        <w:t>undersøkingar</w:t>
      </w:r>
      <w:proofErr w:type="spellEnd"/>
      <w:r w:rsidRPr="00D23A2D">
        <w:t xml:space="preserve"> i norske havområde går tilbake heilt til 1870-åra. Denne kunnskapen er avgrensa og langt </w:t>
      </w:r>
      <w:proofErr w:type="spellStart"/>
      <w:r w:rsidRPr="00D23A2D">
        <w:t>frå</w:t>
      </w:r>
      <w:proofErr w:type="spellEnd"/>
      <w:r w:rsidRPr="00D23A2D">
        <w:t xml:space="preserve"> fullstendig, men er samtidig </w:t>
      </w:r>
      <w:proofErr w:type="spellStart"/>
      <w:r w:rsidRPr="00D23A2D">
        <w:t>grunnleggjande</w:t>
      </w:r>
      <w:proofErr w:type="spellEnd"/>
      <w:r w:rsidRPr="00D23A2D">
        <w:t xml:space="preserve"> for forståinga av områda og har </w:t>
      </w:r>
      <w:proofErr w:type="spellStart"/>
      <w:r w:rsidRPr="00D23A2D">
        <w:t>vore</w:t>
      </w:r>
      <w:proofErr w:type="spellEnd"/>
      <w:r w:rsidRPr="00D23A2D">
        <w:t xml:space="preserve"> sentral for konsekvensutgreiinga. Ved å kombinere </w:t>
      </w:r>
      <w:proofErr w:type="spellStart"/>
      <w:r w:rsidRPr="00D23A2D">
        <w:t>eit</w:t>
      </w:r>
      <w:proofErr w:type="spellEnd"/>
      <w:r w:rsidRPr="00D23A2D">
        <w:t xml:space="preserve"> framhald av den </w:t>
      </w:r>
      <w:proofErr w:type="spellStart"/>
      <w:r w:rsidRPr="00D23A2D">
        <w:t>statlege</w:t>
      </w:r>
      <w:proofErr w:type="spellEnd"/>
      <w:r w:rsidRPr="00D23A2D">
        <w:t xml:space="preserve"> </w:t>
      </w:r>
      <w:proofErr w:type="spellStart"/>
      <w:r w:rsidRPr="00D23A2D">
        <w:t>kunnskapsinnhentinga</w:t>
      </w:r>
      <w:proofErr w:type="spellEnd"/>
      <w:r w:rsidRPr="00D23A2D">
        <w:t xml:space="preserve"> og </w:t>
      </w:r>
      <w:proofErr w:type="spellStart"/>
      <w:r w:rsidRPr="00D23A2D">
        <w:t>ein</w:t>
      </w:r>
      <w:proofErr w:type="spellEnd"/>
      <w:r w:rsidRPr="00D23A2D">
        <w:t xml:space="preserve"> kommersiell leiteaktivitet </w:t>
      </w:r>
      <w:proofErr w:type="spellStart"/>
      <w:r w:rsidRPr="00D23A2D">
        <w:t>underlagd</w:t>
      </w:r>
      <w:proofErr w:type="spellEnd"/>
      <w:r w:rsidRPr="00D23A2D">
        <w:t xml:space="preserve"> </w:t>
      </w:r>
      <w:proofErr w:type="spellStart"/>
      <w:r w:rsidRPr="00D23A2D">
        <w:t>fastlagde</w:t>
      </w:r>
      <w:proofErr w:type="spellEnd"/>
      <w:r w:rsidRPr="00D23A2D">
        <w:t xml:space="preserve"> arbeidsprogram meiner regjeringa at </w:t>
      </w:r>
      <w:proofErr w:type="spellStart"/>
      <w:r w:rsidRPr="00D23A2D">
        <w:t>ein</w:t>
      </w:r>
      <w:proofErr w:type="spellEnd"/>
      <w:r w:rsidRPr="00D23A2D">
        <w:t xml:space="preserve"> best og </w:t>
      </w:r>
      <w:proofErr w:type="spellStart"/>
      <w:r w:rsidRPr="00D23A2D">
        <w:t>raskast</w:t>
      </w:r>
      <w:proofErr w:type="spellEnd"/>
      <w:r w:rsidRPr="00D23A2D">
        <w:t xml:space="preserve"> kan </w:t>
      </w:r>
      <w:proofErr w:type="spellStart"/>
      <w:r w:rsidRPr="00D23A2D">
        <w:t>dekkje</w:t>
      </w:r>
      <w:proofErr w:type="spellEnd"/>
      <w:r w:rsidRPr="00D23A2D">
        <w:t xml:space="preserve"> </w:t>
      </w:r>
      <w:proofErr w:type="spellStart"/>
      <w:r w:rsidRPr="00D23A2D">
        <w:t>kunnskapshòl</w:t>
      </w:r>
      <w:proofErr w:type="spellEnd"/>
      <w:r w:rsidRPr="00D23A2D">
        <w:t>.</w:t>
      </w:r>
    </w:p>
    <w:p w14:paraId="6D620E28" w14:textId="77777777" w:rsidR="00617A19" w:rsidRPr="00D23A2D" w:rsidRDefault="00F23A99" w:rsidP="00D23A2D">
      <w:r w:rsidRPr="00D23A2D">
        <w:t xml:space="preserve">Å engasjere industrielle </w:t>
      </w:r>
      <w:proofErr w:type="spellStart"/>
      <w:r w:rsidRPr="00D23A2D">
        <w:t>aktørar</w:t>
      </w:r>
      <w:proofErr w:type="spellEnd"/>
      <w:r w:rsidRPr="00D23A2D">
        <w:t xml:space="preserve"> vil bidra til </w:t>
      </w:r>
      <w:proofErr w:type="spellStart"/>
      <w:r w:rsidRPr="00D23A2D">
        <w:t>vidare</w:t>
      </w:r>
      <w:proofErr w:type="spellEnd"/>
      <w:r w:rsidRPr="00D23A2D">
        <w:t xml:space="preserve"> kartlegging av både ressurspotensialet og </w:t>
      </w:r>
      <w:proofErr w:type="spellStart"/>
      <w:r w:rsidRPr="00D23A2D">
        <w:t>miljøverdiane</w:t>
      </w:r>
      <w:proofErr w:type="spellEnd"/>
      <w:r w:rsidRPr="00D23A2D">
        <w:t xml:space="preserve"> og å </w:t>
      </w:r>
      <w:proofErr w:type="spellStart"/>
      <w:r w:rsidRPr="00D23A2D">
        <w:t>auke</w:t>
      </w:r>
      <w:proofErr w:type="spellEnd"/>
      <w:r w:rsidRPr="00D23A2D">
        <w:t xml:space="preserve"> kunnskapen om miljøverknader av ei eventuell framtidig </w:t>
      </w:r>
      <w:proofErr w:type="spellStart"/>
      <w:r w:rsidRPr="00D23A2D">
        <w:t>havbotnmineralverksemd</w:t>
      </w:r>
      <w:proofErr w:type="spellEnd"/>
      <w:r w:rsidRPr="00D23A2D">
        <w:t xml:space="preserve">. Ved å </w:t>
      </w:r>
      <w:proofErr w:type="spellStart"/>
      <w:r w:rsidRPr="00D23A2D">
        <w:t>gjere</w:t>
      </w:r>
      <w:proofErr w:type="spellEnd"/>
      <w:r w:rsidRPr="00D23A2D">
        <w:t xml:space="preserve"> det </w:t>
      </w:r>
      <w:proofErr w:type="spellStart"/>
      <w:r w:rsidRPr="00D23A2D">
        <w:t>mogleg</w:t>
      </w:r>
      <w:proofErr w:type="spellEnd"/>
      <w:r w:rsidRPr="00D23A2D">
        <w:t xml:space="preserve"> for kommersielle </w:t>
      </w:r>
      <w:proofErr w:type="spellStart"/>
      <w:r w:rsidRPr="00D23A2D">
        <w:t>aktørar</w:t>
      </w:r>
      <w:proofErr w:type="spellEnd"/>
      <w:r w:rsidRPr="00D23A2D">
        <w:t xml:space="preserve"> å leite vil </w:t>
      </w:r>
      <w:proofErr w:type="spellStart"/>
      <w:r w:rsidRPr="00D23A2D">
        <w:t>ein</w:t>
      </w:r>
      <w:proofErr w:type="spellEnd"/>
      <w:r w:rsidRPr="00D23A2D">
        <w:t xml:space="preserve"> gjennom </w:t>
      </w:r>
      <w:proofErr w:type="spellStart"/>
      <w:r w:rsidRPr="00D23A2D">
        <w:t>dei</w:t>
      </w:r>
      <w:proofErr w:type="spellEnd"/>
      <w:r w:rsidRPr="00D23A2D">
        <w:t xml:space="preserve"> arbeidsprogramma som blir fastsette ved tildeling av løyve, og den </w:t>
      </w:r>
      <w:proofErr w:type="spellStart"/>
      <w:r w:rsidRPr="00D23A2D">
        <w:t>tilhøyrande</w:t>
      </w:r>
      <w:proofErr w:type="spellEnd"/>
      <w:r w:rsidRPr="00D23A2D">
        <w:t xml:space="preserve"> leiteaktiviteten kunne få </w:t>
      </w:r>
      <w:proofErr w:type="spellStart"/>
      <w:r w:rsidRPr="00D23A2D">
        <w:t>meir</w:t>
      </w:r>
      <w:proofErr w:type="spellEnd"/>
      <w:r w:rsidRPr="00D23A2D">
        <w:t xml:space="preserve"> datainnsamling og </w:t>
      </w:r>
      <w:proofErr w:type="spellStart"/>
      <w:r w:rsidRPr="00D23A2D">
        <w:t>meir</w:t>
      </w:r>
      <w:proofErr w:type="spellEnd"/>
      <w:r w:rsidRPr="00D23A2D">
        <w:t xml:space="preserve"> </w:t>
      </w:r>
      <w:proofErr w:type="spellStart"/>
      <w:r w:rsidRPr="00D23A2D">
        <w:t>omfattande</w:t>
      </w:r>
      <w:proofErr w:type="spellEnd"/>
      <w:r w:rsidRPr="00D23A2D">
        <w:t xml:space="preserve"> kunnskapsinnhenting. Dette </w:t>
      </w:r>
      <w:proofErr w:type="spellStart"/>
      <w:r w:rsidRPr="00D23A2D">
        <w:t>føreset</w:t>
      </w:r>
      <w:proofErr w:type="spellEnd"/>
      <w:r w:rsidRPr="00D23A2D">
        <w:t xml:space="preserve"> at industrielle </w:t>
      </w:r>
      <w:proofErr w:type="spellStart"/>
      <w:r w:rsidRPr="00D23A2D">
        <w:t>aktørar</w:t>
      </w:r>
      <w:proofErr w:type="spellEnd"/>
      <w:r w:rsidRPr="00D23A2D">
        <w:t xml:space="preserve"> finn </w:t>
      </w:r>
      <w:proofErr w:type="spellStart"/>
      <w:r w:rsidRPr="00D23A2D">
        <w:t>leiteverksemda</w:t>
      </w:r>
      <w:proofErr w:type="spellEnd"/>
      <w:r w:rsidRPr="00D23A2D">
        <w:t xml:space="preserve"> </w:t>
      </w:r>
      <w:proofErr w:type="spellStart"/>
      <w:r w:rsidRPr="00D23A2D">
        <w:t>lønnsam</w:t>
      </w:r>
      <w:proofErr w:type="spellEnd"/>
      <w:r w:rsidRPr="00D23A2D">
        <w:t>.</w:t>
      </w:r>
    </w:p>
    <w:p w14:paraId="65C609B8" w14:textId="77777777" w:rsidR="00617A19" w:rsidRPr="00D23A2D" w:rsidRDefault="00F23A99" w:rsidP="00D23A2D">
      <w:r w:rsidRPr="00D23A2D">
        <w:t xml:space="preserve">Etter </w:t>
      </w:r>
      <w:proofErr w:type="spellStart"/>
      <w:r w:rsidRPr="00D23A2D">
        <w:t>opning</w:t>
      </w:r>
      <w:proofErr w:type="spellEnd"/>
      <w:r w:rsidRPr="00D23A2D">
        <w:t xml:space="preserve"> vil det derfor bli sett i gang </w:t>
      </w:r>
      <w:proofErr w:type="spellStart"/>
      <w:r w:rsidRPr="00D23A2D">
        <w:t>ein</w:t>
      </w:r>
      <w:proofErr w:type="spellEnd"/>
      <w:r w:rsidRPr="00D23A2D">
        <w:t xml:space="preserve"> prosess for å lyse ut og tildele løyve under havbotnminerallova. I lys av kunnskapsmangelen i området er det </w:t>
      </w:r>
      <w:proofErr w:type="spellStart"/>
      <w:r w:rsidRPr="00D23A2D">
        <w:t>særleg</w:t>
      </w:r>
      <w:proofErr w:type="spellEnd"/>
      <w:r w:rsidRPr="00D23A2D">
        <w:t xml:space="preserve"> viktig å ha ei føre-var-tilnærming til aktiviteten. Ved tildeling av utvinningsløyve og ved eventuell godkjenning av utvinningsplanar vil </w:t>
      </w:r>
      <w:r w:rsidRPr="00D23A2D">
        <w:lastRenderedPageBreak/>
        <w:t xml:space="preserve">det </w:t>
      </w:r>
      <w:proofErr w:type="spellStart"/>
      <w:r w:rsidRPr="00D23A2D">
        <w:t>vektleggjast</w:t>
      </w:r>
      <w:proofErr w:type="spellEnd"/>
      <w:r w:rsidRPr="00D23A2D">
        <w:t xml:space="preserve"> at all aktivitet som skal skje, er </w:t>
      </w:r>
      <w:proofErr w:type="spellStart"/>
      <w:r w:rsidRPr="00D23A2D">
        <w:t>berekraftig</w:t>
      </w:r>
      <w:proofErr w:type="spellEnd"/>
      <w:r w:rsidRPr="00D23A2D">
        <w:t xml:space="preserve"> og </w:t>
      </w:r>
      <w:proofErr w:type="spellStart"/>
      <w:r w:rsidRPr="00D23A2D">
        <w:t>forsvarleg</w:t>
      </w:r>
      <w:proofErr w:type="spellEnd"/>
      <w:r w:rsidRPr="00D23A2D">
        <w:t xml:space="preserve">. Utvinningsplanar vil </w:t>
      </w:r>
      <w:proofErr w:type="spellStart"/>
      <w:r w:rsidRPr="00D23A2D">
        <w:t>berre</w:t>
      </w:r>
      <w:proofErr w:type="spellEnd"/>
      <w:r w:rsidRPr="00D23A2D">
        <w:t xml:space="preserve"> bli </w:t>
      </w:r>
      <w:proofErr w:type="spellStart"/>
      <w:r w:rsidRPr="00D23A2D">
        <w:t>godkjende</w:t>
      </w:r>
      <w:proofErr w:type="spellEnd"/>
      <w:r w:rsidRPr="00D23A2D">
        <w:t xml:space="preserve"> dersom den foreslåtte utvinninga kan skje på </w:t>
      </w:r>
      <w:proofErr w:type="spellStart"/>
      <w:r w:rsidRPr="00D23A2D">
        <w:t>berekraftig</w:t>
      </w:r>
      <w:proofErr w:type="spellEnd"/>
      <w:r w:rsidRPr="00D23A2D">
        <w:t xml:space="preserve"> og </w:t>
      </w:r>
      <w:proofErr w:type="spellStart"/>
      <w:r w:rsidRPr="00D23A2D">
        <w:t>forsvarleg</w:t>
      </w:r>
      <w:proofErr w:type="spellEnd"/>
      <w:r w:rsidRPr="00D23A2D">
        <w:t xml:space="preserve"> måte, slik at omsynet til miljø, tryggleik og ev. anna </w:t>
      </w:r>
      <w:proofErr w:type="spellStart"/>
      <w:r w:rsidRPr="00D23A2D">
        <w:t>verksemd</w:t>
      </w:r>
      <w:proofErr w:type="spellEnd"/>
      <w:r w:rsidRPr="00D23A2D">
        <w:t xml:space="preserve"> til havs i det aktuelle området er godt </w:t>
      </w:r>
      <w:proofErr w:type="spellStart"/>
      <w:r w:rsidRPr="00D23A2D">
        <w:t>tekne</w:t>
      </w:r>
      <w:proofErr w:type="spellEnd"/>
      <w:r w:rsidRPr="00D23A2D">
        <w:t xml:space="preserve"> hand om, og slik at sameksistensen med andre </w:t>
      </w:r>
      <w:proofErr w:type="spellStart"/>
      <w:r w:rsidRPr="00D23A2D">
        <w:t>verksemder</w:t>
      </w:r>
      <w:proofErr w:type="spellEnd"/>
      <w:r w:rsidRPr="00D23A2D">
        <w:t xml:space="preserve"> blir </w:t>
      </w:r>
      <w:proofErr w:type="spellStart"/>
      <w:r w:rsidRPr="00D23A2D">
        <w:t>vareteken</w:t>
      </w:r>
      <w:proofErr w:type="spellEnd"/>
      <w:r w:rsidRPr="00D23A2D">
        <w:t>.</w:t>
      </w:r>
    </w:p>
    <w:p w14:paraId="796FB4FA" w14:textId="77777777" w:rsidR="00617A19" w:rsidRPr="00D23A2D" w:rsidRDefault="00F23A99" w:rsidP="00D23A2D">
      <w:r w:rsidRPr="00D23A2D">
        <w:t xml:space="preserve">Departementet vil derfor også føre </w:t>
      </w:r>
      <w:proofErr w:type="spellStart"/>
      <w:r w:rsidRPr="00D23A2D">
        <w:t>ein</w:t>
      </w:r>
      <w:proofErr w:type="spellEnd"/>
      <w:r w:rsidRPr="00D23A2D">
        <w:t xml:space="preserve"> arealtildelingspolitikk som vil </w:t>
      </w:r>
      <w:proofErr w:type="spellStart"/>
      <w:r w:rsidRPr="00D23A2D">
        <w:t>innebere</w:t>
      </w:r>
      <w:proofErr w:type="spellEnd"/>
      <w:r w:rsidRPr="00D23A2D">
        <w:t xml:space="preserve"> ei stegvis, kunnskapsbasert og rasjonell utforsking av arealet som blir foreslått </w:t>
      </w:r>
      <w:proofErr w:type="spellStart"/>
      <w:r w:rsidRPr="00D23A2D">
        <w:t>opna</w:t>
      </w:r>
      <w:proofErr w:type="spellEnd"/>
      <w:r w:rsidRPr="00D23A2D">
        <w:t xml:space="preserve">, samtidig som det </w:t>
      </w:r>
      <w:proofErr w:type="spellStart"/>
      <w:r w:rsidRPr="00D23A2D">
        <w:t>gjer</w:t>
      </w:r>
      <w:proofErr w:type="spellEnd"/>
      <w:r w:rsidRPr="00D23A2D">
        <w:t xml:space="preserve"> at kommersielle </w:t>
      </w:r>
      <w:proofErr w:type="spellStart"/>
      <w:r w:rsidRPr="00D23A2D">
        <w:t>aktørar</w:t>
      </w:r>
      <w:proofErr w:type="spellEnd"/>
      <w:r w:rsidRPr="00D23A2D">
        <w:t xml:space="preserve"> gradvis kan </w:t>
      </w:r>
      <w:proofErr w:type="spellStart"/>
      <w:r w:rsidRPr="00D23A2D">
        <w:t>byggje</w:t>
      </w:r>
      <w:proofErr w:type="spellEnd"/>
      <w:r w:rsidRPr="00D23A2D">
        <w:t xml:space="preserve"> opp </w:t>
      </w:r>
      <w:proofErr w:type="spellStart"/>
      <w:r w:rsidRPr="00D23A2D">
        <w:t>ein</w:t>
      </w:r>
      <w:proofErr w:type="spellEnd"/>
      <w:r w:rsidRPr="00D23A2D">
        <w:t xml:space="preserve"> portefølje med </w:t>
      </w:r>
      <w:proofErr w:type="spellStart"/>
      <w:r w:rsidRPr="00D23A2D">
        <w:t>aktivitetar</w:t>
      </w:r>
      <w:proofErr w:type="spellEnd"/>
      <w:r w:rsidRPr="00D23A2D">
        <w:t xml:space="preserve"> slik at </w:t>
      </w:r>
      <w:proofErr w:type="spellStart"/>
      <w:r w:rsidRPr="00D23A2D">
        <w:t>verksemda</w:t>
      </w:r>
      <w:proofErr w:type="spellEnd"/>
      <w:r w:rsidRPr="00D23A2D">
        <w:t xml:space="preserve"> kan </w:t>
      </w:r>
      <w:proofErr w:type="spellStart"/>
      <w:r w:rsidRPr="00D23A2D">
        <w:t>halde</w:t>
      </w:r>
      <w:proofErr w:type="spellEnd"/>
      <w:r w:rsidRPr="00D23A2D">
        <w:t xml:space="preserve"> fram over tid.</w:t>
      </w:r>
    </w:p>
    <w:p w14:paraId="4D7ED28E" w14:textId="77777777" w:rsidR="00617A19" w:rsidRPr="00D23A2D" w:rsidRDefault="00F23A99" w:rsidP="00D23A2D">
      <w:r w:rsidRPr="00D23A2D">
        <w:t xml:space="preserve">Departementet vil </w:t>
      </w:r>
      <w:proofErr w:type="spellStart"/>
      <w:r w:rsidRPr="00D23A2D">
        <w:t>innanfor</w:t>
      </w:r>
      <w:proofErr w:type="spellEnd"/>
      <w:r w:rsidRPr="00D23A2D">
        <w:t xml:space="preserve"> rammene av havbotnminerallova etablere og </w:t>
      </w:r>
      <w:proofErr w:type="spellStart"/>
      <w:r w:rsidRPr="00D23A2D">
        <w:t>halde</w:t>
      </w:r>
      <w:proofErr w:type="spellEnd"/>
      <w:r w:rsidRPr="00D23A2D">
        <w:t xml:space="preserve"> ved like klare og </w:t>
      </w:r>
      <w:proofErr w:type="spellStart"/>
      <w:r w:rsidRPr="00D23A2D">
        <w:t>føreseielege</w:t>
      </w:r>
      <w:proofErr w:type="spellEnd"/>
      <w:r w:rsidRPr="00D23A2D">
        <w:t xml:space="preserve"> rammevilkår for </w:t>
      </w:r>
      <w:proofErr w:type="spellStart"/>
      <w:r w:rsidRPr="00D23A2D">
        <w:t>havbotnmineralverksemda</w:t>
      </w:r>
      <w:proofErr w:type="spellEnd"/>
      <w:r w:rsidRPr="00D23A2D">
        <w:t xml:space="preserve"> for å </w:t>
      </w:r>
      <w:proofErr w:type="spellStart"/>
      <w:r w:rsidRPr="00D23A2D">
        <w:t>leggje</w:t>
      </w:r>
      <w:proofErr w:type="spellEnd"/>
      <w:r w:rsidRPr="00D23A2D">
        <w:t xml:space="preserve"> til rette for at samfunnsøkonomisk lønnsame </w:t>
      </w:r>
      <w:proofErr w:type="spellStart"/>
      <w:r w:rsidRPr="00D23A2D">
        <w:t>ressursar</w:t>
      </w:r>
      <w:proofErr w:type="spellEnd"/>
      <w:r w:rsidRPr="00D23A2D">
        <w:t xml:space="preserve"> kan </w:t>
      </w:r>
      <w:proofErr w:type="spellStart"/>
      <w:r w:rsidRPr="00D23A2D">
        <w:t>utnyttast</w:t>
      </w:r>
      <w:proofErr w:type="spellEnd"/>
      <w:r w:rsidRPr="00D23A2D">
        <w:t>.</w:t>
      </w:r>
    </w:p>
    <w:p w14:paraId="1560759E" w14:textId="77777777" w:rsidR="00617A19" w:rsidRPr="00D23A2D" w:rsidRDefault="00F23A99" w:rsidP="00D23A2D">
      <w:r w:rsidRPr="00D23A2D">
        <w:t xml:space="preserve">Regjeringa ser </w:t>
      </w:r>
      <w:proofErr w:type="spellStart"/>
      <w:r w:rsidRPr="00D23A2D">
        <w:t>ikkje</w:t>
      </w:r>
      <w:proofErr w:type="spellEnd"/>
      <w:r w:rsidRPr="00D23A2D">
        <w:t xml:space="preserve"> at det på det </w:t>
      </w:r>
      <w:proofErr w:type="spellStart"/>
      <w:r w:rsidRPr="00D23A2D">
        <w:t>noverande</w:t>
      </w:r>
      <w:proofErr w:type="spellEnd"/>
      <w:r w:rsidRPr="00D23A2D">
        <w:t xml:space="preserve"> tidspunktet er aktuelt å etablere eigne </w:t>
      </w:r>
      <w:proofErr w:type="spellStart"/>
      <w:r w:rsidRPr="00D23A2D">
        <w:t>skattereglar</w:t>
      </w:r>
      <w:proofErr w:type="spellEnd"/>
      <w:r w:rsidRPr="00D23A2D">
        <w:t xml:space="preserve"> for </w:t>
      </w:r>
      <w:proofErr w:type="spellStart"/>
      <w:r w:rsidRPr="00D23A2D">
        <w:t>havbotnmineralverksemd</w:t>
      </w:r>
      <w:proofErr w:type="spellEnd"/>
      <w:r w:rsidRPr="00D23A2D">
        <w:t xml:space="preserve">. </w:t>
      </w:r>
      <w:proofErr w:type="spellStart"/>
      <w:r w:rsidRPr="00D23A2D">
        <w:t>Utan</w:t>
      </w:r>
      <w:proofErr w:type="spellEnd"/>
      <w:r w:rsidRPr="00D23A2D">
        <w:t xml:space="preserve"> slike </w:t>
      </w:r>
      <w:proofErr w:type="spellStart"/>
      <w:r w:rsidRPr="00D23A2D">
        <w:t>særskilde</w:t>
      </w:r>
      <w:proofErr w:type="spellEnd"/>
      <w:r w:rsidRPr="00D23A2D">
        <w:t xml:space="preserve"> </w:t>
      </w:r>
      <w:proofErr w:type="spellStart"/>
      <w:r w:rsidRPr="00D23A2D">
        <w:t>skattereglar</w:t>
      </w:r>
      <w:proofErr w:type="spellEnd"/>
      <w:r w:rsidRPr="00D23A2D">
        <w:t xml:space="preserve"> vil det </w:t>
      </w:r>
      <w:proofErr w:type="spellStart"/>
      <w:r w:rsidRPr="00D23A2D">
        <w:t>vere</w:t>
      </w:r>
      <w:proofErr w:type="spellEnd"/>
      <w:r w:rsidRPr="00D23A2D">
        <w:t xml:space="preserve"> </w:t>
      </w:r>
      <w:proofErr w:type="spellStart"/>
      <w:r w:rsidRPr="00D23A2D">
        <w:t>reglane</w:t>
      </w:r>
      <w:proofErr w:type="spellEnd"/>
      <w:r w:rsidRPr="00D23A2D">
        <w:t xml:space="preserve"> i skattelova for skatt på </w:t>
      </w:r>
      <w:proofErr w:type="spellStart"/>
      <w:r w:rsidRPr="00D23A2D">
        <w:t>alminneleg</w:t>
      </w:r>
      <w:proofErr w:type="spellEnd"/>
      <w:r w:rsidRPr="00D23A2D">
        <w:t xml:space="preserve"> inntekt som skal </w:t>
      </w:r>
      <w:proofErr w:type="spellStart"/>
      <w:r w:rsidRPr="00D23A2D">
        <w:t>nyttast</w:t>
      </w:r>
      <w:proofErr w:type="spellEnd"/>
      <w:r w:rsidRPr="00D23A2D">
        <w:t xml:space="preserve">. Det vil likevel </w:t>
      </w:r>
      <w:proofErr w:type="spellStart"/>
      <w:r w:rsidRPr="00D23A2D">
        <w:t>vurderast</w:t>
      </w:r>
      <w:proofErr w:type="spellEnd"/>
      <w:r w:rsidRPr="00D23A2D">
        <w:t xml:space="preserve"> </w:t>
      </w:r>
      <w:proofErr w:type="spellStart"/>
      <w:r w:rsidRPr="00D23A2D">
        <w:t>særskilde</w:t>
      </w:r>
      <w:proofErr w:type="spellEnd"/>
      <w:r w:rsidRPr="00D23A2D">
        <w:t xml:space="preserve"> </w:t>
      </w:r>
      <w:proofErr w:type="spellStart"/>
      <w:r w:rsidRPr="00D23A2D">
        <w:t>skattereglar</w:t>
      </w:r>
      <w:proofErr w:type="spellEnd"/>
      <w:r w:rsidRPr="00D23A2D">
        <w:t xml:space="preserve"> på </w:t>
      </w:r>
      <w:proofErr w:type="spellStart"/>
      <w:r w:rsidRPr="00D23A2D">
        <w:t>eit</w:t>
      </w:r>
      <w:proofErr w:type="spellEnd"/>
      <w:r w:rsidRPr="00D23A2D">
        <w:t xml:space="preserve"> </w:t>
      </w:r>
      <w:proofErr w:type="spellStart"/>
      <w:r w:rsidRPr="00D23A2D">
        <w:t>seinare</w:t>
      </w:r>
      <w:proofErr w:type="spellEnd"/>
      <w:r w:rsidRPr="00D23A2D">
        <w:t xml:space="preserve"> tidspunkt dersom det over tid viser seg </w:t>
      </w:r>
      <w:proofErr w:type="gramStart"/>
      <w:r w:rsidRPr="00D23A2D">
        <w:t xml:space="preserve">å </w:t>
      </w:r>
      <w:proofErr w:type="spellStart"/>
      <w:r w:rsidRPr="00D23A2D">
        <w:t>vere</w:t>
      </w:r>
      <w:proofErr w:type="spellEnd"/>
      <w:proofErr w:type="gramEnd"/>
      <w:r w:rsidRPr="00D23A2D">
        <w:t xml:space="preserve"> grunnrente i næringa.</w:t>
      </w:r>
    </w:p>
    <w:p w14:paraId="308CF4AF" w14:textId="77777777" w:rsidR="00617A19" w:rsidRPr="00D23A2D" w:rsidRDefault="00F23A99" w:rsidP="00D23A2D">
      <w:r w:rsidRPr="00D23A2D">
        <w:t xml:space="preserve">Aktivitet under løyve som blir tildelte etter ei eventuell </w:t>
      </w:r>
      <w:proofErr w:type="spellStart"/>
      <w:r w:rsidRPr="00D23A2D">
        <w:t>opning</w:t>
      </w:r>
      <w:proofErr w:type="spellEnd"/>
      <w:r w:rsidRPr="00D23A2D">
        <w:t xml:space="preserve">, vil i første omgang dreie seg om leiting som det er venta små miljøverknader av. Slik leiteaktivitet vil bidra til </w:t>
      </w:r>
      <w:proofErr w:type="spellStart"/>
      <w:r w:rsidRPr="00D23A2D">
        <w:t>vidare</w:t>
      </w:r>
      <w:proofErr w:type="spellEnd"/>
      <w:r w:rsidRPr="00D23A2D">
        <w:t xml:space="preserve"> kunnskaps- og kompetansebygging. Innsamla kunnskap vil </w:t>
      </w:r>
      <w:proofErr w:type="spellStart"/>
      <w:r w:rsidRPr="00D23A2D">
        <w:t>rettshavaren</w:t>
      </w:r>
      <w:proofErr w:type="spellEnd"/>
      <w:r w:rsidRPr="00D23A2D">
        <w:t>, i tråd med regelverket, måtte dele med staten.</w:t>
      </w:r>
    </w:p>
    <w:p w14:paraId="2A939F96" w14:textId="77777777" w:rsidR="00617A19" w:rsidRPr="00D23A2D" w:rsidRDefault="00F23A99" w:rsidP="00D23A2D">
      <w:r w:rsidRPr="00D23A2D">
        <w:t xml:space="preserve">Departementet er </w:t>
      </w:r>
      <w:proofErr w:type="spellStart"/>
      <w:r w:rsidRPr="00D23A2D">
        <w:t>einig</w:t>
      </w:r>
      <w:proofErr w:type="spellEnd"/>
      <w:r w:rsidRPr="00D23A2D">
        <w:t xml:space="preserve"> i at det må samlast inn </w:t>
      </w:r>
      <w:proofErr w:type="spellStart"/>
      <w:r w:rsidRPr="00D23A2D">
        <w:t>meir</w:t>
      </w:r>
      <w:proofErr w:type="spellEnd"/>
      <w:r w:rsidRPr="00D23A2D">
        <w:t xml:space="preserve"> kunnskap før industrielle </w:t>
      </w:r>
      <w:proofErr w:type="spellStart"/>
      <w:r w:rsidRPr="00D23A2D">
        <w:t>aktørar</w:t>
      </w:r>
      <w:proofErr w:type="spellEnd"/>
      <w:r w:rsidRPr="00D23A2D">
        <w:t xml:space="preserve"> kan </w:t>
      </w:r>
      <w:proofErr w:type="spellStart"/>
      <w:r w:rsidRPr="00D23A2D">
        <w:t>søkje</w:t>
      </w:r>
      <w:proofErr w:type="spellEnd"/>
      <w:r w:rsidRPr="00D23A2D">
        <w:t xml:space="preserve"> om godkjenning av utvinningsprosjekt. Det følgjer også av lovverket. Inga utvinning vil bli </w:t>
      </w:r>
      <w:proofErr w:type="spellStart"/>
      <w:r w:rsidRPr="00D23A2D">
        <w:t>godkjend</w:t>
      </w:r>
      <w:proofErr w:type="spellEnd"/>
      <w:r w:rsidRPr="00D23A2D">
        <w:t xml:space="preserve"> med mindre </w:t>
      </w:r>
      <w:proofErr w:type="spellStart"/>
      <w:r w:rsidRPr="00D23A2D">
        <w:t>rettshavaren</w:t>
      </w:r>
      <w:proofErr w:type="spellEnd"/>
      <w:r w:rsidRPr="00D23A2D">
        <w:t xml:space="preserve"> kan </w:t>
      </w:r>
      <w:proofErr w:type="spellStart"/>
      <w:r w:rsidRPr="00D23A2D">
        <w:t>godtgjere</w:t>
      </w:r>
      <w:proofErr w:type="spellEnd"/>
      <w:r w:rsidRPr="00D23A2D">
        <w:t xml:space="preserve"> at </w:t>
      </w:r>
      <w:proofErr w:type="spellStart"/>
      <w:r w:rsidRPr="00D23A2D">
        <w:t>planlagd</w:t>
      </w:r>
      <w:proofErr w:type="spellEnd"/>
      <w:r w:rsidRPr="00D23A2D">
        <w:t xml:space="preserve"> utvinning kan skje på </w:t>
      </w:r>
      <w:proofErr w:type="spellStart"/>
      <w:r w:rsidRPr="00D23A2D">
        <w:t>ein</w:t>
      </w:r>
      <w:proofErr w:type="spellEnd"/>
      <w:r w:rsidRPr="00D23A2D">
        <w:t xml:space="preserve"> </w:t>
      </w:r>
      <w:proofErr w:type="spellStart"/>
      <w:r w:rsidRPr="00D23A2D">
        <w:t>berekraftig</w:t>
      </w:r>
      <w:proofErr w:type="spellEnd"/>
      <w:r w:rsidRPr="00D23A2D">
        <w:t xml:space="preserve"> og </w:t>
      </w:r>
      <w:proofErr w:type="spellStart"/>
      <w:r w:rsidRPr="00D23A2D">
        <w:t>forsvarleg</w:t>
      </w:r>
      <w:proofErr w:type="spellEnd"/>
      <w:r w:rsidRPr="00D23A2D">
        <w:t xml:space="preserve"> måte. Dette blir gjort gjennom at </w:t>
      </w:r>
      <w:proofErr w:type="spellStart"/>
      <w:r w:rsidRPr="00D23A2D">
        <w:t>rettshavaren</w:t>
      </w:r>
      <w:proofErr w:type="spellEnd"/>
      <w:r w:rsidRPr="00D23A2D">
        <w:t xml:space="preserve"> skal utarbeide </w:t>
      </w:r>
      <w:proofErr w:type="spellStart"/>
      <w:r w:rsidRPr="00D23A2D">
        <w:t>ein</w:t>
      </w:r>
      <w:proofErr w:type="spellEnd"/>
      <w:r w:rsidRPr="00D23A2D">
        <w:t xml:space="preserve"> utvinningsplan. Som del av utvinningsplanen skal </w:t>
      </w:r>
      <w:proofErr w:type="spellStart"/>
      <w:r w:rsidRPr="00D23A2D">
        <w:t>rettshavaren</w:t>
      </w:r>
      <w:proofErr w:type="spellEnd"/>
      <w:r w:rsidRPr="00D23A2D">
        <w:t xml:space="preserve"> gjennomføre </w:t>
      </w:r>
      <w:proofErr w:type="spellStart"/>
      <w:r w:rsidRPr="00D23A2D">
        <w:t>ein</w:t>
      </w:r>
      <w:proofErr w:type="spellEnd"/>
      <w:r w:rsidRPr="00D23A2D">
        <w:t xml:space="preserve"> konsekvensutgreiingsprosess – der både program for utgreiinga og sjølve utgreiinga skal på </w:t>
      </w:r>
      <w:proofErr w:type="spellStart"/>
      <w:r w:rsidRPr="00D23A2D">
        <w:t>offentleg</w:t>
      </w:r>
      <w:proofErr w:type="spellEnd"/>
      <w:r w:rsidRPr="00D23A2D">
        <w:t xml:space="preserve"> </w:t>
      </w:r>
      <w:proofErr w:type="spellStart"/>
      <w:r w:rsidRPr="00D23A2D">
        <w:t>høyring</w:t>
      </w:r>
      <w:proofErr w:type="spellEnd"/>
      <w:r w:rsidRPr="00D23A2D">
        <w:t xml:space="preserve">. I denne utgreiingsprosessen skal mellom anna lokale forhold </w:t>
      </w:r>
      <w:proofErr w:type="spellStart"/>
      <w:r w:rsidRPr="00D23A2D">
        <w:t>kartleggjast</w:t>
      </w:r>
      <w:proofErr w:type="spellEnd"/>
      <w:r w:rsidRPr="00D23A2D">
        <w:t xml:space="preserve"> og aktuelle miljøverknader </w:t>
      </w:r>
      <w:proofErr w:type="spellStart"/>
      <w:r w:rsidRPr="00D23A2D">
        <w:t>greiast</w:t>
      </w:r>
      <w:proofErr w:type="spellEnd"/>
      <w:r w:rsidRPr="00D23A2D">
        <w:t xml:space="preserve"> ut. Relevante </w:t>
      </w:r>
      <w:proofErr w:type="spellStart"/>
      <w:r w:rsidRPr="00D23A2D">
        <w:t>avbøtande</w:t>
      </w:r>
      <w:proofErr w:type="spellEnd"/>
      <w:r w:rsidRPr="00D23A2D">
        <w:t xml:space="preserve"> tiltak skal </w:t>
      </w:r>
      <w:proofErr w:type="spellStart"/>
      <w:r w:rsidRPr="00D23A2D">
        <w:t>identifiserast</w:t>
      </w:r>
      <w:proofErr w:type="spellEnd"/>
      <w:r w:rsidRPr="00D23A2D">
        <w:t xml:space="preserve"> og </w:t>
      </w:r>
      <w:proofErr w:type="spellStart"/>
      <w:r w:rsidRPr="00D23A2D">
        <w:t>vurderast</w:t>
      </w:r>
      <w:proofErr w:type="spellEnd"/>
      <w:r w:rsidRPr="00D23A2D">
        <w:t xml:space="preserve">. Det vil i samband med </w:t>
      </w:r>
      <w:proofErr w:type="spellStart"/>
      <w:r w:rsidRPr="00D23A2D">
        <w:t>behandlinga</w:t>
      </w:r>
      <w:proofErr w:type="spellEnd"/>
      <w:r w:rsidRPr="00D23A2D">
        <w:t xml:space="preserve"> av planen for utvinning bli stilt krav og vilkår om til dømes </w:t>
      </w:r>
      <w:proofErr w:type="spellStart"/>
      <w:r w:rsidRPr="00D23A2D">
        <w:t>avbøtande</w:t>
      </w:r>
      <w:proofErr w:type="spellEnd"/>
      <w:r w:rsidRPr="00D23A2D">
        <w:t xml:space="preserve"> tiltak dersom det er nødvendig for å sikre </w:t>
      </w:r>
      <w:proofErr w:type="spellStart"/>
      <w:r w:rsidRPr="00D23A2D">
        <w:t>berekraftig</w:t>
      </w:r>
      <w:proofErr w:type="spellEnd"/>
      <w:r w:rsidRPr="00D23A2D">
        <w:t xml:space="preserve"> og </w:t>
      </w:r>
      <w:proofErr w:type="spellStart"/>
      <w:r w:rsidRPr="00D23A2D">
        <w:t>forsvarleg</w:t>
      </w:r>
      <w:proofErr w:type="spellEnd"/>
      <w:r w:rsidRPr="00D23A2D">
        <w:t xml:space="preserve"> utvinning.</w:t>
      </w:r>
    </w:p>
    <w:p w14:paraId="7C5E184D" w14:textId="77777777" w:rsidR="00617A19" w:rsidRPr="00D23A2D" w:rsidRDefault="00F23A99" w:rsidP="00D23A2D">
      <w:r w:rsidRPr="00D23A2D">
        <w:t xml:space="preserve">Krav om å </w:t>
      </w:r>
      <w:proofErr w:type="spellStart"/>
      <w:r w:rsidRPr="00D23A2D">
        <w:t>gjere</w:t>
      </w:r>
      <w:proofErr w:type="spellEnd"/>
      <w:r w:rsidRPr="00D23A2D">
        <w:t xml:space="preserve"> </w:t>
      </w:r>
      <w:proofErr w:type="spellStart"/>
      <w:r w:rsidRPr="00D23A2D">
        <w:t>grunnlagsundersøkingar</w:t>
      </w:r>
      <w:proofErr w:type="spellEnd"/>
      <w:r w:rsidRPr="00D23A2D">
        <w:t xml:space="preserve"> vil mellom anna </w:t>
      </w:r>
      <w:proofErr w:type="spellStart"/>
      <w:r w:rsidRPr="00D23A2D">
        <w:t>vere</w:t>
      </w:r>
      <w:proofErr w:type="spellEnd"/>
      <w:r w:rsidRPr="00D23A2D">
        <w:t xml:space="preserve"> viktig for å </w:t>
      </w:r>
      <w:proofErr w:type="spellStart"/>
      <w:r w:rsidRPr="00D23A2D">
        <w:t>auke</w:t>
      </w:r>
      <w:proofErr w:type="spellEnd"/>
      <w:r w:rsidRPr="00D23A2D">
        <w:t xml:space="preserve"> kunnskapen, og </w:t>
      </w:r>
      <w:proofErr w:type="spellStart"/>
      <w:r w:rsidRPr="00D23A2D">
        <w:t>desse</w:t>
      </w:r>
      <w:proofErr w:type="spellEnd"/>
      <w:r w:rsidRPr="00D23A2D">
        <w:t xml:space="preserve"> vil </w:t>
      </w:r>
      <w:proofErr w:type="spellStart"/>
      <w:r w:rsidRPr="00D23A2D">
        <w:t>utgjere</w:t>
      </w:r>
      <w:proofErr w:type="spellEnd"/>
      <w:r w:rsidRPr="00D23A2D">
        <w:t xml:space="preserve"> </w:t>
      </w:r>
      <w:proofErr w:type="spellStart"/>
      <w:r w:rsidRPr="00D23A2D">
        <w:t>eit</w:t>
      </w:r>
      <w:proofErr w:type="spellEnd"/>
      <w:r w:rsidRPr="00D23A2D">
        <w:t xml:space="preserve"> viktig underlag for konkrete utvinningsplanar og </w:t>
      </w:r>
      <w:proofErr w:type="spellStart"/>
      <w:r w:rsidRPr="00D23A2D">
        <w:t>tilhøyrande</w:t>
      </w:r>
      <w:proofErr w:type="spellEnd"/>
      <w:r w:rsidRPr="00D23A2D">
        <w:t xml:space="preserve"> konsekvensutgreiing. Det er </w:t>
      </w:r>
      <w:proofErr w:type="spellStart"/>
      <w:r w:rsidRPr="00D23A2D">
        <w:t>berre</w:t>
      </w:r>
      <w:proofErr w:type="spellEnd"/>
      <w:r w:rsidRPr="00D23A2D">
        <w:t xml:space="preserve"> ved </w:t>
      </w:r>
      <w:proofErr w:type="spellStart"/>
      <w:r w:rsidRPr="00D23A2D">
        <w:t>opning</w:t>
      </w:r>
      <w:proofErr w:type="spellEnd"/>
      <w:r w:rsidRPr="00D23A2D">
        <w:t xml:space="preserve"> for at </w:t>
      </w:r>
      <w:proofErr w:type="spellStart"/>
      <w:r w:rsidRPr="00D23A2D">
        <w:t>industriaktørar</w:t>
      </w:r>
      <w:proofErr w:type="spellEnd"/>
      <w:r w:rsidRPr="00D23A2D">
        <w:t xml:space="preserve"> kan starte kartlegging og datainnsamling, at </w:t>
      </w:r>
      <w:proofErr w:type="spellStart"/>
      <w:r w:rsidRPr="00D23A2D">
        <w:t>ein</w:t>
      </w:r>
      <w:proofErr w:type="spellEnd"/>
      <w:r w:rsidRPr="00D23A2D">
        <w:t xml:space="preserve"> også vil få </w:t>
      </w:r>
      <w:proofErr w:type="spellStart"/>
      <w:r w:rsidRPr="00D23A2D">
        <w:t>meir</w:t>
      </w:r>
      <w:proofErr w:type="spellEnd"/>
      <w:r w:rsidRPr="00D23A2D">
        <w:t xml:space="preserve"> kunnskap om </w:t>
      </w:r>
      <w:proofErr w:type="spellStart"/>
      <w:r w:rsidRPr="00D23A2D">
        <w:t>moglege</w:t>
      </w:r>
      <w:proofErr w:type="spellEnd"/>
      <w:r w:rsidRPr="00D23A2D">
        <w:t xml:space="preserve"> verknader av ei eventuell framtidig </w:t>
      </w:r>
      <w:proofErr w:type="spellStart"/>
      <w:r w:rsidRPr="00D23A2D">
        <w:t>havbotnmineralverksemd</w:t>
      </w:r>
      <w:proofErr w:type="spellEnd"/>
      <w:r w:rsidRPr="00D23A2D">
        <w:t xml:space="preserve">. I tillegg til kartlegginga </w:t>
      </w:r>
      <w:proofErr w:type="spellStart"/>
      <w:r w:rsidRPr="00D23A2D">
        <w:t>frå</w:t>
      </w:r>
      <w:proofErr w:type="spellEnd"/>
      <w:r w:rsidRPr="00D23A2D">
        <w:t xml:space="preserve"> private </w:t>
      </w:r>
      <w:proofErr w:type="spellStart"/>
      <w:r w:rsidRPr="00D23A2D">
        <w:t>aktørar</w:t>
      </w:r>
      <w:proofErr w:type="spellEnd"/>
      <w:r w:rsidRPr="00D23A2D">
        <w:t xml:space="preserve"> vil regjeringa </w:t>
      </w:r>
      <w:proofErr w:type="spellStart"/>
      <w:r w:rsidRPr="00D23A2D">
        <w:t>setje</w:t>
      </w:r>
      <w:proofErr w:type="spellEnd"/>
      <w:r w:rsidRPr="00D23A2D">
        <w:t xml:space="preserve"> i gang </w:t>
      </w:r>
      <w:proofErr w:type="spellStart"/>
      <w:r w:rsidRPr="00D23A2D">
        <w:t>ein</w:t>
      </w:r>
      <w:proofErr w:type="spellEnd"/>
      <w:r w:rsidRPr="00D23A2D">
        <w:t xml:space="preserve"> prosess med sikte på å </w:t>
      </w:r>
      <w:proofErr w:type="spellStart"/>
      <w:r w:rsidRPr="00D23A2D">
        <w:t>auke</w:t>
      </w:r>
      <w:proofErr w:type="spellEnd"/>
      <w:r w:rsidRPr="00D23A2D">
        <w:t xml:space="preserve"> kunnskapsgrunnlaget også gjennom forsterka </w:t>
      </w:r>
      <w:proofErr w:type="spellStart"/>
      <w:r w:rsidRPr="00D23A2D">
        <w:t>statleg</w:t>
      </w:r>
      <w:proofErr w:type="spellEnd"/>
      <w:r w:rsidRPr="00D23A2D">
        <w:t xml:space="preserve"> innsats. Det går i dag føre seg kartlegging i </w:t>
      </w:r>
      <w:proofErr w:type="spellStart"/>
      <w:r w:rsidRPr="00D23A2D">
        <w:t>statleg</w:t>
      </w:r>
      <w:proofErr w:type="spellEnd"/>
      <w:r w:rsidRPr="00D23A2D">
        <w:t xml:space="preserve"> regi utført av staten sine eigne </w:t>
      </w:r>
      <w:proofErr w:type="spellStart"/>
      <w:r w:rsidRPr="00D23A2D">
        <w:t>etatar</w:t>
      </w:r>
      <w:proofErr w:type="spellEnd"/>
      <w:r w:rsidRPr="00D23A2D">
        <w:t xml:space="preserve">, inkludert Oljedirektoratet og gjennom </w:t>
      </w:r>
      <w:proofErr w:type="spellStart"/>
      <w:r w:rsidRPr="00D23A2D">
        <w:t>Mareano</w:t>
      </w:r>
      <w:proofErr w:type="spellEnd"/>
      <w:r w:rsidRPr="00D23A2D">
        <w:t xml:space="preserve">-programmet. Miljøforhold i område som er relevante for </w:t>
      </w:r>
      <w:proofErr w:type="spellStart"/>
      <w:r w:rsidRPr="00D23A2D">
        <w:t>mineralverksemd</w:t>
      </w:r>
      <w:proofErr w:type="spellEnd"/>
      <w:r w:rsidRPr="00D23A2D">
        <w:t xml:space="preserve">, vil </w:t>
      </w:r>
      <w:proofErr w:type="spellStart"/>
      <w:r w:rsidRPr="00D23A2D">
        <w:t>kartleggjast</w:t>
      </w:r>
      <w:proofErr w:type="spellEnd"/>
      <w:r w:rsidRPr="00D23A2D">
        <w:t xml:space="preserve"> gjennom </w:t>
      </w:r>
      <w:proofErr w:type="spellStart"/>
      <w:r w:rsidRPr="00D23A2D">
        <w:t>Mareano</w:t>
      </w:r>
      <w:proofErr w:type="spellEnd"/>
      <w:r w:rsidRPr="00D23A2D">
        <w:t xml:space="preserve">-programmet parallelt med at det eventuelt blir </w:t>
      </w:r>
      <w:proofErr w:type="spellStart"/>
      <w:r w:rsidRPr="00D23A2D">
        <w:t>opna</w:t>
      </w:r>
      <w:proofErr w:type="spellEnd"/>
      <w:r w:rsidRPr="00D23A2D">
        <w:t xml:space="preserve"> for kommersiell </w:t>
      </w:r>
      <w:proofErr w:type="spellStart"/>
      <w:r w:rsidRPr="00D23A2D">
        <w:t>verksemd</w:t>
      </w:r>
      <w:proofErr w:type="spellEnd"/>
      <w:r w:rsidRPr="00D23A2D">
        <w:t xml:space="preserve">. For å </w:t>
      </w:r>
      <w:proofErr w:type="spellStart"/>
      <w:r w:rsidRPr="00D23A2D">
        <w:t>styrkje</w:t>
      </w:r>
      <w:proofErr w:type="spellEnd"/>
      <w:r w:rsidRPr="00D23A2D">
        <w:t xml:space="preserve"> kunnskapen om </w:t>
      </w:r>
      <w:proofErr w:type="spellStart"/>
      <w:r w:rsidRPr="00D23A2D">
        <w:t>havstraumar</w:t>
      </w:r>
      <w:proofErr w:type="spellEnd"/>
      <w:r w:rsidRPr="00D23A2D">
        <w:t xml:space="preserve"> vil Havforskingsinstituttet få </w:t>
      </w:r>
      <w:proofErr w:type="spellStart"/>
      <w:r w:rsidRPr="00D23A2D">
        <w:t>eit</w:t>
      </w:r>
      <w:proofErr w:type="spellEnd"/>
      <w:r w:rsidRPr="00D23A2D">
        <w:t xml:space="preserve"> oppdrag om å </w:t>
      </w:r>
      <w:proofErr w:type="spellStart"/>
      <w:r w:rsidRPr="00D23A2D">
        <w:t>auke</w:t>
      </w:r>
      <w:proofErr w:type="spellEnd"/>
      <w:r w:rsidRPr="00D23A2D">
        <w:t xml:space="preserve"> kunnskapen om regionale og lokale </w:t>
      </w:r>
      <w:proofErr w:type="spellStart"/>
      <w:r w:rsidRPr="00D23A2D">
        <w:t>havstraumar</w:t>
      </w:r>
      <w:proofErr w:type="spellEnd"/>
      <w:r w:rsidRPr="00D23A2D">
        <w:t xml:space="preserve"> i </w:t>
      </w:r>
      <w:proofErr w:type="spellStart"/>
      <w:r w:rsidRPr="00D23A2D">
        <w:t>dei</w:t>
      </w:r>
      <w:proofErr w:type="spellEnd"/>
      <w:r w:rsidRPr="00D23A2D">
        <w:t xml:space="preserve"> ulike djupa for Norskehavet og Grønlandshavet.</w:t>
      </w:r>
    </w:p>
    <w:p w14:paraId="40D747DF" w14:textId="77777777" w:rsidR="00617A19" w:rsidRPr="00D23A2D" w:rsidRDefault="00F23A99" w:rsidP="00D23A2D">
      <w:r w:rsidRPr="00D23A2D">
        <w:lastRenderedPageBreak/>
        <w:t xml:space="preserve">For å </w:t>
      </w:r>
      <w:proofErr w:type="spellStart"/>
      <w:r w:rsidRPr="00D23A2D">
        <w:t>styrkje</w:t>
      </w:r>
      <w:proofErr w:type="spellEnd"/>
      <w:r w:rsidRPr="00D23A2D">
        <w:t xml:space="preserve"> kunnskapen om natur- og miljøforholda i </w:t>
      </w:r>
      <w:proofErr w:type="spellStart"/>
      <w:r w:rsidRPr="00D23A2D">
        <w:t>opningsområdet</w:t>
      </w:r>
      <w:proofErr w:type="spellEnd"/>
      <w:r w:rsidRPr="00D23A2D">
        <w:t xml:space="preserve"> vil det i samband med kartlegging av ressurspotensialet for havbotnmineral på norsk kontinentalsokkel i regi av Oljedirektoratet og gjennomføring av ressurskartleggingstokt også normalt bli samla inn miljødata i samarbeid med relevante fagmiljø som Universitetet i Bergen. Saman med kartlegginga som </w:t>
      </w:r>
      <w:proofErr w:type="spellStart"/>
      <w:r w:rsidRPr="00D23A2D">
        <w:t>rettshavarar</w:t>
      </w:r>
      <w:proofErr w:type="spellEnd"/>
      <w:r w:rsidRPr="00D23A2D">
        <w:t xml:space="preserve"> og </w:t>
      </w:r>
      <w:proofErr w:type="spellStart"/>
      <w:r w:rsidRPr="00D23A2D">
        <w:t>annan</w:t>
      </w:r>
      <w:proofErr w:type="spellEnd"/>
      <w:r w:rsidRPr="00D23A2D">
        <w:t xml:space="preserve"> forskingsaktivitet vil stå for, vil dette i sum bidra til at </w:t>
      </w:r>
      <w:proofErr w:type="spellStart"/>
      <w:r w:rsidRPr="00D23A2D">
        <w:t>kunnskapsinnhentinga</w:t>
      </w:r>
      <w:proofErr w:type="spellEnd"/>
      <w:r w:rsidRPr="00D23A2D">
        <w:t xml:space="preserve"> i djuphavet akselererer, </w:t>
      </w:r>
      <w:proofErr w:type="spellStart"/>
      <w:r w:rsidRPr="00D23A2D">
        <w:t>noko</w:t>
      </w:r>
      <w:proofErr w:type="spellEnd"/>
      <w:r w:rsidRPr="00D23A2D">
        <w:t xml:space="preserve"> som vil </w:t>
      </w:r>
      <w:proofErr w:type="spellStart"/>
      <w:r w:rsidRPr="00D23A2D">
        <w:t>vere</w:t>
      </w:r>
      <w:proofErr w:type="spellEnd"/>
      <w:r w:rsidRPr="00D23A2D">
        <w:t xml:space="preserve"> positivt for alle </w:t>
      </w:r>
      <w:proofErr w:type="spellStart"/>
      <w:r w:rsidRPr="00D23A2D">
        <w:t>partane</w:t>
      </w:r>
      <w:proofErr w:type="spellEnd"/>
      <w:r w:rsidRPr="00D23A2D">
        <w:t xml:space="preserve"> dette gjeld. Å dele og </w:t>
      </w:r>
      <w:proofErr w:type="spellStart"/>
      <w:r w:rsidRPr="00D23A2D">
        <w:t>gjere</w:t>
      </w:r>
      <w:proofErr w:type="spellEnd"/>
      <w:r w:rsidRPr="00D23A2D">
        <w:t xml:space="preserve"> data </w:t>
      </w:r>
      <w:proofErr w:type="spellStart"/>
      <w:r w:rsidRPr="00D23A2D">
        <w:t>tilgjengelege</w:t>
      </w:r>
      <w:proofErr w:type="spellEnd"/>
      <w:r w:rsidRPr="00D23A2D">
        <w:t xml:space="preserve"> vil også </w:t>
      </w:r>
      <w:proofErr w:type="spellStart"/>
      <w:r w:rsidRPr="00D23A2D">
        <w:t>vere</w:t>
      </w:r>
      <w:proofErr w:type="spellEnd"/>
      <w:r w:rsidRPr="00D23A2D">
        <w:t xml:space="preserve"> viktig i denne </w:t>
      </w:r>
      <w:proofErr w:type="spellStart"/>
      <w:r w:rsidRPr="00D23A2D">
        <w:t>samanhengen</w:t>
      </w:r>
      <w:proofErr w:type="spellEnd"/>
      <w:r w:rsidRPr="00D23A2D">
        <w:t>.</w:t>
      </w:r>
    </w:p>
    <w:p w14:paraId="1DED0045" w14:textId="77777777" w:rsidR="00617A19" w:rsidRPr="00D23A2D" w:rsidRDefault="00F23A99" w:rsidP="00D23A2D">
      <w:r w:rsidRPr="00D23A2D">
        <w:t xml:space="preserve">Utgreiinga av fiskeriaktivitet viser lite uttak av fisk og </w:t>
      </w:r>
      <w:proofErr w:type="spellStart"/>
      <w:r w:rsidRPr="00D23A2D">
        <w:t>annan</w:t>
      </w:r>
      <w:proofErr w:type="spellEnd"/>
      <w:r w:rsidRPr="00D23A2D">
        <w:t xml:space="preserve"> sjømat i området, og det er vurdert at risiko for </w:t>
      </w:r>
      <w:proofErr w:type="spellStart"/>
      <w:r w:rsidRPr="00D23A2D">
        <w:t>konsekvensar</w:t>
      </w:r>
      <w:proofErr w:type="spellEnd"/>
      <w:r w:rsidRPr="00D23A2D">
        <w:t xml:space="preserve"> for mattryggleiken er låg. Det går føre seg </w:t>
      </w:r>
      <w:proofErr w:type="spellStart"/>
      <w:r w:rsidRPr="00D23A2D">
        <w:t>eit</w:t>
      </w:r>
      <w:proofErr w:type="spellEnd"/>
      <w:r w:rsidRPr="00D23A2D">
        <w:t xml:space="preserve"> avgrensa omfang av anna havbasert </w:t>
      </w:r>
      <w:proofErr w:type="spellStart"/>
      <w:r w:rsidRPr="00D23A2D">
        <w:t>næringsverksemd</w:t>
      </w:r>
      <w:proofErr w:type="spellEnd"/>
      <w:r w:rsidRPr="00D23A2D">
        <w:t xml:space="preserve"> i utgreiingsområdet, </w:t>
      </w:r>
      <w:proofErr w:type="spellStart"/>
      <w:r w:rsidRPr="00D23A2D">
        <w:t>hovudsakleg</w:t>
      </w:r>
      <w:proofErr w:type="spellEnd"/>
      <w:r w:rsidRPr="00D23A2D">
        <w:t xml:space="preserve"> avgrensa til </w:t>
      </w:r>
      <w:proofErr w:type="spellStart"/>
      <w:r w:rsidRPr="00D23A2D">
        <w:t>noko</w:t>
      </w:r>
      <w:proofErr w:type="spellEnd"/>
      <w:r w:rsidRPr="00D23A2D">
        <w:t xml:space="preserve"> </w:t>
      </w:r>
      <w:proofErr w:type="spellStart"/>
      <w:r w:rsidRPr="00D23A2D">
        <w:t>fiskeriverksemd</w:t>
      </w:r>
      <w:proofErr w:type="spellEnd"/>
      <w:r w:rsidRPr="00D23A2D">
        <w:t xml:space="preserve"> og </w:t>
      </w:r>
      <w:proofErr w:type="spellStart"/>
      <w:r w:rsidRPr="00D23A2D">
        <w:t>noko</w:t>
      </w:r>
      <w:proofErr w:type="spellEnd"/>
      <w:r w:rsidRPr="00D23A2D">
        <w:t xml:space="preserve"> </w:t>
      </w:r>
      <w:proofErr w:type="spellStart"/>
      <w:r w:rsidRPr="00D23A2D">
        <w:t>passerande</w:t>
      </w:r>
      <w:proofErr w:type="spellEnd"/>
      <w:r w:rsidRPr="00D23A2D">
        <w:t xml:space="preserve"> skipstrafikk. Enkelte </w:t>
      </w:r>
      <w:proofErr w:type="spellStart"/>
      <w:r w:rsidRPr="00D23A2D">
        <w:t>høyringsinstansar</w:t>
      </w:r>
      <w:proofErr w:type="spellEnd"/>
      <w:r w:rsidRPr="00D23A2D">
        <w:t xml:space="preserve">, slik som </w:t>
      </w:r>
      <w:proofErr w:type="spellStart"/>
      <w:r w:rsidRPr="00D23A2D">
        <w:t>fiskeriorganisasjonane</w:t>
      </w:r>
      <w:proofErr w:type="spellEnd"/>
      <w:r w:rsidRPr="00D23A2D">
        <w:t xml:space="preserve">, har </w:t>
      </w:r>
      <w:proofErr w:type="spellStart"/>
      <w:r w:rsidRPr="00D23A2D">
        <w:t>peika</w:t>
      </w:r>
      <w:proofErr w:type="spellEnd"/>
      <w:r w:rsidRPr="00D23A2D">
        <w:t xml:space="preserve"> på at etablering av ei eventuell ny </w:t>
      </w:r>
      <w:proofErr w:type="spellStart"/>
      <w:r w:rsidRPr="00D23A2D">
        <w:t>verksemd</w:t>
      </w:r>
      <w:proofErr w:type="spellEnd"/>
      <w:r w:rsidRPr="00D23A2D">
        <w:t xml:space="preserve"> må ta omsyn til fiskeria, og vektlegg </w:t>
      </w:r>
      <w:proofErr w:type="spellStart"/>
      <w:r w:rsidRPr="00D23A2D">
        <w:t>viktigheita</w:t>
      </w:r>
      <w:proofErr w:type="spellEnd"/>
      <w:r w:rsidRPr="00D23A2D">
        <w:t xml:space="preserve"> av å vareta viktige fiske-, gyte- og oppvekstområde, omsynet til sjømattryggleik og sjølve naturgrunnlaget for norsk fiskerinæring. </w:t>
      </w:r>
      <w:proofErr w:type="spellStart"/>
      <w:r w:rsidRPr="00D23A2D">
        <w:t>Vidare</w:t>
      </w:r>
      <w:proofErr w:type="spellEnd"/>
      <w:r w:rsidRPr="00D23A2D">
        <w:t xml:space="preserve"> kjem det fram i </w:t>
      </w:r>
      <w:proofErr w:type="spellStart"/>
      <w:r w:rsidRPr="00D23A2D">
        <w:t>høyringsfråsegnene</w:t>
      </w:r>
      <w:proofErr w:type="spellEnd"/>
      <w:r w:rsidRPr="00D23A2D">
        <w:t xml:space="preserve"> at slike område </w:t>
      </w:r>
      <w:proofErr w:type="spellStart"/>
      <w:r w:rsidRPr="00D23A2D">
        <w:t>vanskeleg</w:t>
      </w:r>
      <w:proofErr w:type="spellEnd"/>
      <w:r w:rsidRPr="00D23A2D">
        <w:t xml:space="preserve"> kan </w:t>
      </w:r>
      <w:proofErr w:type="spellStart"/>
      <w:r w:rsidRPr="00D23A2D">
        <w:t>flyttast</w:t>
      </w:r>
      <w:proofErr w:type="spellEnd"/>
      <w:r w:rsidRPr="00D23A2D">
        <w:t xml:space="preserve">, og </w:t>
      </w:r>
      <w:proofErr w:type="spellStart"/>
      <w:r w:rsidRPr="00D23A2D">
        <w:t>dei</w:t>
      </w:r>
      <w:proofErr w:type="spellEnd"/>
      <w:r w:rsidRPr="00D23A2D">
        <w:t xml:space="preserve"> må derfor </w:t>
      </w:r>
      <w:proofErr w:type="spellStart"/>
      <w:r w:rsidRPr="00D23A2D">
        <w:t>identifiserast</w:t>
      </w:r>
      <w:proofErr w:type="spellEnd"/>
      <w:r w:rsidRPr="00D23A2D">
        <w:t xml:space="preserve"> og varetakast </w:t>
      </w:r>
      <w:proofErr w:type="spellStart"/>
      <w:r w:rsidRPr="00D23A2D">
        <w:t>tidleg</w:t>
      </w:r>
      <w:proofErr w:type="spellEnd"/>
      <w:r w:rsidRPr="00D23A2D">
        <w:t xml:space="preserve"> i </w:t>
      </w:r>
      <w:proofErr w:type="spellStart"/>
      <w:r w:rsidRPr="00D23A2D">
        <w:t>prosessane</w:t>
      </w:r>
      <w:proofErr w:type="spellEnd"/>
      <w:r w:rsidRPr="00D23A2D">
        <w:t xml:space="preserve">. Det er generelt vurdert at det vil </w:t>
      </w:r>
      <w:proofErr w:type="spellStart"/>
      <w:r w:rsidRPr="00D23A2D">
        <w:t>vere</w:t>
      </w:r>
      <w:proofErr w:type="spellEnd"/>
      <w:r w:rsidRPr="00D23A2D">
        <w:t xml:space="preserve"> lite konfliktpotensial mellom </w:t>
      </w:r>
      <w:proofErr w:type="spellStart"/>
      <w:r w:rsidRPr="00D23A2D">
        <w:t>havbotnmineralverksemd</w:t>
      </w:r>
      <w:proofErr w:type="spellEnd"/>
      <w:r w:rsidRPr="00D23A2D">
        <w:t xml:space="preserve"> og andre </w:t>
      </w:r>
      <w:proofErr w:type="spellStart"/>
      <w:r w:rsidRPr="00D23A2D">
        <w:t>næringar</w:t>
      </w:r>
      <w:proofErr w:type="spellEnd"/>
      <w:r w:rsidRPr="00D23A2D">
        <w:t xml:space="preserve"> i utgreiingsområdet, inkludert fiskeria, men dette må </w:t>
      </w:r>
      <w:proofErr w:type="spellStart"/>
      <w:r w:rsidRPr="00D23A2D">
        <w:t>vurderast</w:t>
      </w:r>
      <w:proofErr w:type="spellEnd"/>
      <w:r w:rsidRPr="00D23A2D">
        <w:t xml:space="preserve"> i prosjektspesifikke </w:t>
      </w:r>
      <w:proofErr w:type="spellStart"/>
      <w:r w:rsidRPr="00D23A2D">
        <w:t>konsekvensutgreiingar</w:t>
      </w:r>
      <w:proofErr w:type="spellEnd"/>
      <w:r w:rsidRPr="00D23A2D">
        <w:t>. Dette følgjer også av havbotnminerallova.</w:t>
      </w:r>
    </w:p>
    <w:p w14:paraId="28300AC5" w14:textId="77777777" w:rsidR="00617A19" w:rsidRPr="00D23A2D" w:rsidRDefault="00F23A99" w:rsidP="00D23A2D">
      <w:proofErr w:type="spellStart"/>
      <w:r w:rsidRPr="00D23A2D">
        <w:t>Produksjonseiningar</w:t>
      </w:r>
      <w:proofErr w:type="spellEnd"/>
      <w:r w:rsidRPr="00D23A2D">
        <w:t xml:space="preserve"> og behovet for transport- og </w:t>
      </w:r>
      <w:proofErr w:type="spellStart"/>
      <w:r w:rsidRPr="00D23A2D">
        <w:t>logistikktenester</w:t>
      </w:r>
      <w:proofErr w:type="spellEnd"/>
      <w:r w:rsidRPr="00D23A2D">
        <w:t xml:space="preserve"> vil </w:t>
      </w:r>
      <w:proofErr w:type="spellStart"/>
      <w:r w:rsidRPr="00D23A2D">
        <w:t>krevje</w:t>
      </w:r>
      <w:proofErr w:type="spellEnd"/>
      <w:r w:rsidRPr="00D23A2D">
        <w:t xml:space="preserve"> energi med </w:t>
      </w:r>
      <w:proofErr w:type="spellStart"/>
      <w:r w:rsidRPr="00D23A2D">
        <w:t>tilhøyrande</w:t>
      </w:r>
      <w:proofErr w:type="spellEnd"/>
      <w:r w:rsidRPr="00D23A2D">
        <w:t xml:space="preserve"> utslepp til luft med </w:t>
      </w:r>
      <w:proofErr w:type="spellStart"/>
      <w:r w:rsidRPr="00D23A2D">
        <w:t>dei</w:t>
      </w:r>
      <w:proofErr w:type="spellEnd"/>
      <w:r w:rsidRPr="00D23A2D">
        <w:t xml:space="preserve"> </w:t>
      </w:r>
      <w:proofErr w:type="spellStart"/>
      <w:r w:rsidRPr="00D23A2D">
        <w:t>noverande</w:t>
      </w:r>
      <w:proofErr w:type="spellEnd"/>
      <w:r w:rsidRPr="00D23A2D">
        <w:t xml:space="preserve"> </w:t>
      </w:r>
      <w:proofErr w:type="spellStart"/>
      <w:r w:rsidRPr="00D23A2D">
        <w:t>teknologiane</w:t>
      </w:r>
      <w:proofErr w:type="spellEnd"/>
      <w:r w:rsidRPr="00D23A2D">
        <w:t xml:space="preserve">. Dei faktiske utsleppa vil </w:t>
      </w:r>
      <w:proofErr w:type="spellStart"/>
      <w:r w:rsidRPr="00D23A2D">
        <w:t>vere</w:t>
      </w:r>
      <w:proofErr w:type="spellEnd"/>
      <w:r w:rsidRPr="00D23A2D">
        <w:t xml:space="preserve"> avhengige av kva slags fartøy som vil bli nytta, storleiken på fartøya, kva drivstoff som vil bli nytta, om det er installert </w:t>
      </w:r>
      <w:proofErr w:type="spellStart"/>
      <w:r w:rsidRPr="00D23A2D">
        <w:t>utsleppsreduserande</w:t>
      </w:r>
      <w:proofErr w:type="spellEnd"/>
      <w:r w:rsidRPr="00D23A2D">
        <w:t xml:space="preserve"> tiltak, og </w:t>
      </w:r>
      <w:proofErr w:type="spellStart"/>
      <w:r w:rsidRPr="00D23A2D">
        <w:t>talet</w:t>
      </w:r>
      <w:proofErr w:type="spellEnd"/>
      <w:r w:rsidRPr="00D23A2D">
        <w:t xml:space="preserve"> på </w:t>
      </w:r>
      <w:proofErr w:type="spellStart"/>
      <w:r w:rsidRPr="00D23A2D">
        <w:t>operasjonsdagar</w:t>
      </w:r>
      <w:proofErr w:type="spellEnd"/>
      <w:r w:rsidRPr="00D23A2D">
        <w:t xml:space="preserve">. Det blir lagt til grunn at </w:t>
      </w:r>
      <w:proofErr w:type="spellStart"/>
      <w:r w:rsidRPr="00D23A2D">
        <w:t>verksemda</w:t>
      </w:r>
      <w:proofErr w:type="spellEnd"/>
      <w:r w:rsidRPr="00D23A2D">
        <w:t xml:space="preserve"> vil </w:t>
      </w:r>
      <w:proofErr w:type="spellStart"/>
      <w:r w:rsidRPr="00D23A2D">
        <w:t>vere</w:t>
      </w:r>
      <w:proofErr w:type="spellEnd"/>
      <w:r w:rsidRPr="00D23A2D">
        <w:t xml:space="preserve"> </w:t>
      </w:r>
      <w:proofErr w:type="spellStart"/>
      <w:r w:rsidRPr="00D23A2D">
        <w:t>underlagd</w:t>
      </w:r>
      <w:proofErr w:type="spellEnd"/>
      <w:r w:rsidRPr="00D23A2D">
        <w:t xml:space="preserve"> </w:t>
      </w:r>
      <w:proofErr w:type="spellStart"/>
      <w:r w:rsidRPr="00D23A2D">
        <w:t>verkemiddel</w:t>
      </w:r>
      <w:proofErr w:type="spellEnd"/>
      <w:r w:rsidRPr="00D23A2D">
        <w:t xml:space="preserve"> som er meinte å redusere utslepp av </w:t>
      </w:r>
      <w:proofErr w:type="spellStart"/>
      <w:r w:rsidRPr="00D23A2D">
        <w:t>klimagassar</w:t>
      </w:r>
      <w:proofErr w:type="spellEnd"/>
      <w:r w:rsidRPr="00D23A2D">
        <w:t xml:space="preserve">. </w:t>
      </w:r>
      <w:proofErr w:type="spellStart"/>
      <w:r w:rsidRPr="00D23A2D">
        <w:t>Sektorovergripande</w:t>
      </w:r>
      <w:proofErr w:type="spellEnd"/>
      <w:r w:rsidRPr="00D23A2D">
        <w:t xml:space="preserve"> </w:t>
      </w:r>
      <w:proofErr w:type="spellStart"/>
      <w:r w:rsidRPr="00D23A2D">
        <w:t>verkemiddel</w:t>
      </w:r>
      <w:proofErr w:type="spellEnd"/>
      <w:r w:rsidRPr="00D23A2D">
        <w:t xml:space="preserve"> som avgifter på utslepp av </w:t>
      </w:r>
      <w:proofErr w:type="spellStart"/>
      <w:r w:rsidRPr="00D23A2D">
        <w:t>klimagassar</w:t>
      </w:r>
      <w:proofErr w:type="spellEnd"/>
      <w:r w:rsidRPr="00D23A2D">
        <w:t xml:space="preserve"> og </w:t>
      </w:r>
      <w:proofErr w:type="spellStart"/>
      <w:r w:rsidRPr="00D23A2D">
        <w:t>utsleppskvotar</w:t>
      </w:r>
      <w:proofErr w:type="spellEnd"/>
      <w:r w:rsidRPr="00D23A2D">
        <w:t xml:space="preserve"> er i dag </w:t>
      </w:r>
      <w:proofErr w:type="spellStart"/>
      <w:r w:rsidRPr="00D23A2D">
        <w:t>hovudverkemidla</w:t>
      </w:r>
      <w:proofErr w:type="spellEnd"/>
      <w:r w:rsidRPr="00D23A2D">
        <w:t xml:space="preserve"> i klimapolitikken for å nå </w:t>
      </w:r>
      <w:proofErr w:type="spellStart"/>
      <w:r w:rsidRPr="00D23A2D">
        <w:t>Noregs</w:t>
      </w:r>
      <w:proofErr w:type="spellEnd"/>
      <w:r w:rsidRPr="00D23A2D">
        <w:t xml:space="preserve"> klimamål. Det kan også bli aktuelt å stille direkte krav til havbotnmineralnæringa om utslepp av </w:t>
      </w:r>
      <w:proofErr w:type="spellStart"/>
      <w:r w:rsidRPr="00D23A2D">
        <w:t>klimagassar</w:t>
      </w:r>
      <w:proofErr w:type="spellEnd"/>
      <w:r w:rsidRPr="00D23A2D">
        <w:t xml:space="preserve"> i samband med </w:t>
      </w:r>
      <w:proofErr w:type="spellStart"/>
      <w:r w:rsidRPr="00D23A2D">
        <w:t>verksemda</w:t>
      </w:r>
      <w:proofErr w:type="spellEnd"/>
      <w:r w:rsidRPr="00D23A2D">
        <w:t>.</w:t>
      </w:r>
    </w:p>
    <w:p w14:paraId="5619E7C7" w14:textId="77777777" w:rsidR="00617A19" w:rsidRPr="00D23A2D" w:rsidRDefault="00F23A99" w:rsidP="00D23A2D">
      <w:r w:rsidRPr="00D23A2D">
        <w:t xml:space="preserve">Dei økonomiske og sosiale verknadene vil </w:t>
      </w:r>
      <w:proofErr w:type="spellStart"/>
      <w:r w:rsidRPr="00D23A2D">
        <w:t>vere</w:t>
      </w:r>
      <w:proofErr w:type="spellEnd"/>
      <w:r w:rsidRPr="00D23A2D">
        <w:t xml:space="preserve"> avhengige av at område blir </w:t>
      </w:r>
      <w:proofErr w:type="spellStart"/>
      <w:r w:rsidRPr="00D23A2D">
        <w:t>opna</w:t>
      </w:r>
      <w:proofErr w:type="spellEnd"/>
      <w:r w:rsidRPr="00D23A2D">
        <w:t xml:space="preserve">, og at det blir påvist </w:t>
      </w:r>
      <w:proofErr w:type="spellStart"/>
      <w:r w:rsidRPr="00D23A2D">
        <w:t>ressursar</w:t>
      </w:r>
      <w:proofErr w:type="spellEnd"/>
      <w:r w:rsidRPr="00D23A2D">
        <w:t xml:space="preserve"> som er kommersielt interessante å vinne ut. Om det er kommersielt interessante </w:t>
      </w:r>
      <w:proofErr w:type="spellStart"/>
      <w:r w:rsidRPr="00D23A2D">
        <w:t>havbotnmineralressursar</w:t>
      </w:r>
      <w:proofErr w:type="spellEnd"/>
      <w:r w:rsidRPr="00D23A2D">
        <w:t xml:space="preserve"> på norsk kontinentalsokkel, vil </w:t>
      </w:r>
      <w:proofErr w:type="spellStart"/>
      <w:r w:rsidRPr="00D23A2D">
        <w:t>ein</w:t>
      </w:r>
      <w:proofErr w:type="spellEnd"/>
      <w:r w:rsidRPr="00D23A2D">
        <w:t xml:space="preserve"> først kunne få avklart gjennom </w:t>
      </w:r>
      <w:proofErr w:type="spellStart"/>
      <w:r w:rsidRPr="00D23A2D">
        <w:t>opning</w:t>
      </w:r>
      <w:proofErr w:type="spellEnd"/>
      <w:r w:rsidRPr="00D23A2D">
        <w:t xml:space="preserve"> av område slik at </w:t>
      </w:r>
      <w:proofErr w:type="spellStart"/>
      <w:r w:rsidRPr="00D23A2D">
        <w:t>ikkje</w:t>
      </w:r>
      <w:proofErr w:type="spellEnd"/>
      <w:r w:rsidRPr="00D23A2D">
        <w:t xml:space="preserve"> </w:t>
      </w:r>
      <w:proofErr w:type="spellStart"/>
      <w:r w:rsidRPr="00D23A2D">
        <w:t>berre</w:t>
      </w:r>
      <w:proofErr w:type="spellEnd"/>
      <w:r w:rsidRPr="00D23A2D">
        <w:t xml:space="preserve"> staten, men også kommersielle </w:t>
      </w:r>
      <w:proofErr w:type="spellStart"/>
      <w:r w:rsidRPr="00D23A2D">
        <w:t>aktørar</w:t>
      </w:r>
      <w:proofErr w:type="spellEnd"/>
      <w:r w:rsidRPr="00D23A2D">
        <w:t xml:space="preserve"> kan drive leiting etter slike </w:t>
      </w:r>
      <w:proofErr w:type="spellStart"/>
      <w:r w:rsidRPr="00D23A2D">
        <w:t>ressursar</w:t>
      </w:r>
      <w:proofErr w:type="spellEnd"/>
      <w:r w:rsidRPr="00D23A2D">
        <w:t xml:space="preserve">. Det er stor uvisse knytt til omfanget av </w:t>
      </w:r>
      <w:proofErr w:type="spellStart"/>
      <w:r w:rsidRPr="00D23A2D">
        <w:t>ressursar</w:t>
      </w:r>
      <w:proofErr w:type="spellEnd"/>
      <w:r w:rsidRPr="00D23A2D">
        <w:t xml:space="preserve">, </w:t>
      </w:r>
      <w:proofErr w:type="spellStart"/>
      <w:r w:rsidRPr="00D23A2D">
        <w:t>lønnsemda</w:t>
      </w:r>
      <w:proofErr w:type="spellEnd"/>
      <w:r w:rsidRPr="00D23A2D">
        <w:t xml:space="preserve"> ved </w:t>
      </w:r>
      <w:proofErr w:type="spellStart"/>
      <w:r w:rsidRPr="00D23A2D">
        <w:t>desse</w:t>
      </w:r>
      <w:proofErr w:type="spellEnd"/>
      <w:r w:rsidRPr="00D23A2D">
        <w:t xml:space="preserve"> og eventuelle </w:t>
      </w:r>
      <w:proofErr w:type="spellStart"/>
      <w:r w:rsidRPr="00D23A2D">
        <w:t>utvinningsmetodar</w:t>
      </w:r>
      <w:proofErr w:type="spellEnd"/>
      <w:r w:rsidRPr="00D23A2D">
        <w:t xml:space="preserve">. Dette </w:t>
      </w:r>
      <w:proofErr w:type="spellStart"/>
      <w:r w:rsidRPr="00D23A2D">
        <w:t>gjer</w:t>
      </w:r>
      <w:proofErr w:type="spellEnd"/>
      <w:r w:rsidRPr="00D23A2D">
        <w:t xml:space="preserve"> </w:t>
      </w:r>
      <w:proofErr w:type="spellStart"/>
      <w:r w:rsidRPr="00D23A2D">
        <w:t>vurderingar</w:t>
      </w:r>
      <w:proofErr w:type="spellEnd"/>
      <w:r w:rsidRPr="00D23A2D">
        <w:t xml:space="preserve"> av økonomiske og sosiale verknader svært usikre. I konsekvensutgreiinga er derfor </w:t>
      </w:r>
      <w:proofErr w:type="spellStart"/>
      <w:r w:rsidRPr="00D23A2D">
        <w:t>dei</w:t>
      </w:r>
      <w:proofErr w:type="spellEnd"/>
      <w:r w:rsidRPr="00D23A2D">
        <w:t xml:space="preserve"> </w:t>
      </w:r>
      <w:proofErr w:type="spellStart"/>
      <w:r w:rsidRPr="00D23A2D">
        <w:t>vurderingane</w:t>
      </w:r>
      <w:proofErr w:type="spellEnd"/>
      <w:r w:rsidRPr="00D23A2D">
        <w:t xml:space="preserve"> som er gjennomførte av </w:t>
      </w:r>
      <w:proofErr w:type="spellStart"/>
      <w:r w:rsidRPr="00D23A2D">
        <w:t>moglege</w:t>
      </w:r>
      <w:proofErr w:type="spellEnd"/>
      <w:r w:rsidRPr="00D23A2D">
        <w:t xml:space="preserve"> økonomiske og sosiale verknader, av kvalitativ art.</w:t>
      </w:r>
    </w:p>
    <w:p w14:paraId="3ADDB0AF" w14:textId="77777777" w:rsidR="00617A19" w:rsidRPr="00D23A2D" w:rsidRDefault="00F23A99" w:rsidP="00D23A2D">
      <w:r w:rsidRPr="00D23A2D">
        <w:t xml:space="preserve">Det kan </w:t>
      </w:r>
      <w:proofErr w:type="spellStart"/>
      <w:r w:rsidRPr="00D23A2D">
        <w:t>vere</w:t>
      </w:r>
      <w:proofErr w:type="spellEnd"/>
      <w:r w:rsidRPr="00D23A2D">
        <w:t xml:space="preserve"> </w:t>
      </w:r>
      <w:proofErr w:type="spellStart"/>
      <w:r w:rsidRPr="00D23A2D">
        <w:t>ein</w:t>
      </w:r>
      <w:proofErr w:type="spellEnd"/>
      <w:r w:rsidRPr="00D23A2D">
        <w:t xml:space="preserve"> </w:t>
      </w:r>
      <w:proofErr w:type="gramStart"/>
      <w:r w:rsidRPr="00D23A2D">
        <w:t>potensielt</w:t>
      </w:r>
      <w:proofErr w:type="gramEnd"/>
      <w:r w:rsidRPr="00D23A2D">
        <w:t xml:space="preserve"> stor verdi for samfunnet dersom område blir </w:t>
      </w:r>
      <w:proofErr w:type="spellStart"/>
      <w:r w:rsidRPr="00D23A2D">
        <w:t>opna</w:t>
      </w:r>
      <w:proofErr w:type="spellEnd"/>
      <w:r w:rsidRPr="00D23A2D">
        <w:t xml:space="preserve"> og det blir påvist og utvunne </w:t>
      </w:r>
      <w:proofErr w:type="spellStart"/>
      <w:r w:rsidRPr="00D23A2D">
        <w:t>betydelege</w:t>
      </w:r>
      <w:proofErr w:type="spellEnd"/>
      <w:r w:rsidRPr="00D23A2D">
        <w:t xml:space="preserve"> </w:t>
      </w:r>
      <w:proofErr w:type="spellStart"/>
      <w:r w:rsidRPr="00D23A2D">
        <w:t>ressursar</w:t>
      </w:r>
      <w:proofErr w:type="spellEnd"/>
      <w:r w:rsidRPr="00D23A2D">
        <w:t xml:space="preserve"> av verdifulle mineral. </w:t>
      </w:r>
      <w:proofErr w:type="spellStart"/>
      <w:r w:rsidRPr="00D23A2D">
        <w:t>Sidan</w:t>
      </w:r>
      <w:proofErr w:type="spellEnd"/>
      <w:r w:rsidRPr="00D23A2D">
        <w:t xml:space="preserve"> dette er </w:t>
      </w:r>
      <w:proofErr w:type="spellStart"/>
      <w:r w:rsidRPr="00D23A2D">
        <w:t>stadbundne</w:t>
      </w:r>
      <w:proofErr w:type="spellEnd"/>
      <w:r w:rsidRPr="00D23A2D">
        <w:t xml:space="preserve"> og </w:t>
      </w:r>
      <w:proofErr w:type="gramStart"/>
      <w:r w:rsidRPr="00D23A2D">
        <w:t>potensielt</w:t>
      </w:r>
      <w:proofErr w:type="gramEnd"/>
      <w:r w:rsidRPr="00D23A2D">
        <w:t xml:space="preserve"> knappe </w:t>
      </w:r>
      <w:proofErr w:type="spellStart"/>
      <w:r w:rsidRPr="00D23A2D">
        <w:t>ressursar</w:t>
      </w:r>
      <w:proofErr w:type="spellEnd"/>
      <w:r w:rsidRPr="00D23A2D">
        <w:t xml:space="preserve"> er det potensial for grunnrente.</w:t>
      </w:r>
    </w:p>
    <w:p w14:paraId="65CFF8EC" w14:textId="77777777" w:rsidR="00617A19" w:rsidRPr="00D23A2D" w:rsidRDefault="00F23A99" w:rsidP="00D23A2D">
      <w:r w:rsidRPr="00D23A2D">
        <w:t xml:space="preserve">Norske teknologimiljø i både petroleums-, maritim-, prosesserings- og bergverkssektorene har </w:t>
      </w:r>
      <w:proofErr w:type="spellStart"/>
      <w:r w:rsidRPr="00D23A2D">
        <w:t>moglegheiter</w:t>
      </w:r>
      <w:proofErr w:type="spellEnd"/>
      <w:r w:rsidRPr="00D23A2D">
        <w:t xml:space="preserve"> til å kunne tilby den kompetansen og ekspertisen som blir </w:t>
      </w:r>
      <w:proofErr w:type="spellStart"/>
      <w:r w:rsidRPr="00D23A2D">
        <w:t>etterspurde</w:t>
      </w:r>
      <w:proofErr w:type="spellEnd"/>
      <w:r w:rsidRPr="00D23A2D">
        <w:t xml:space="preserve">. Det er </w:t>
      </w:r>
      <w:proofErr w:type="spellStart"/>
      <w:r w:rsidRPr="00D23A2D">
        <w:t>sannsynleg</w:t>
      </w:r>
      <w:proofErr w:type="spellEnd"/>
      <w:r w:rsidRPr="00D23A2D">
        <w:t xml:space="preserve"> at </w:t>
      </w:r>
      <w:proofErr w:type="spellStart"/>
      <w:r w:rsidRPr="00D23A2D">
        <w:t>ein</w:t>
      </w:r>
      <w:proofErr w:type="spellEnd"/>
      <w:r w:rsidRPr="00D23A2D">
        <w:t xml:space="preserve"> ny industri som </w:t>
      </w:r>
      <w:proofErr w:type="spellStart"/>
      <w:r w:rsidRPr="00D23A2D">
        <w:t>omfattar</w:t>
      </w:r>
      <w:proofErr w:type="spellEnd"/>
      <w:r w:rsidRPr="00D23A2D">
        <w:t xml:space="preserve"> havbotnmineral, vil oppstå både på tvers av, men også som ei forlenging av </w:t>
      </w:r>
      <w:proofErr w:type="spellStart"/>
      <w:r w:rsidRPr="00D23A2D">
        <w:t>dei</w:t>
      </w:r>
      <w:proofErr w:type="spellEnd"/>
      <w:r w:rsidRPr="00D23A2D">
        <w:t xml:space="preserve"> </w:t>
      </w:r>
      <w:proofErr w:type="spellStart"/>
      <w:r w:rsidRPr="00D23A2D">
        <w:t>eksisterande</w:t>
      </w:r>
      <w:proofErr w:type="spellEnd"/>
      <w:r w:rsidRPr="00D23A2D">
        <w:t xml:space="preserve"> </w:t>
      </w:r>
      <w:proofErr w:type="spellStart"/>
      <w:r w:rsidRPr="00D23A2D">
        <w:t>næringane</w:t>
      </w:r>
      <w:proofErr w:type="spellEnd"/>
      <w:r w:rsidRPr="00D23A2D">
        <w:t xml:space="preserve"> vi har i dag.</w:t>
      </w:r>
    </w:p>
    <w:p w14:paraId="768D5D48" w14:textId="77777777" w:rsidR="00617A19" w:rsidRPr="00D23A2D" w:rsidRDefault="00F23A99" w:rsidP="00D23A2D">
      <w:r w:rsidRPr="00D23A2D">
        <w:lastRenderedPageBreak/>
        <w:t xml:space="preserve">For å sikre </w:t>
      </w:r>
      <w:proofErr w:type="spellStart"/>
      <w:r w:rsidRPr="00D23A2D">
        <w:t>forsvarleg</w:t>
      </w:r>
      <w:proofErr w:type="spellEnd"/>
      <w:r w:rsidRPr="00D23A2D">
        <w:t xml:space="preserve"> </w:t>
      </w:r>
      <w:proofErr w:type="spellStart"/>
      <w:r w:rsidRPr="00D23A2D">
        <w:t>verksemd</w:t>
      </w:r>
      <w:proofErr w:type="spellEnd"/>
      <w:r w:rsidRPr="00D23A2D">
        <w:t xml:space="preserve"> er det viktig at relevante operasjonelle uvisse- og </w:t>
      </w:r>
      <w:proofErr w:type="spellStart"/>
      <w:r w:rsidRPr="00D23A2D">
        <w:t>risikofaktorar</w:t>
      </w:r>
      <w:proofErr w:type="spellEnd"/>
      <w:r w:rsidRPr="00D23A2D">
        <w:t xml:space="preserve"> er godt forståtte og handterte før </w:t>
      </w:r>
      <w:proofErr w:type="spellStart"/>
      <w:r w:rsidRPr="00D23A2D">
        <w:t>ein</w:t>
      </w:r>
      <w:proofErr w:type="spellEnd"/>
      <w:r w:rsidRPr="00D23A2D">
        <w:t xml:space="preserve"> </w:t>
      </w:r>
      <w:proofErr w:type="spellStart"/>
      <w:r w:rsidRPr="00D23A2D">
        <w:t>set</w:t>
      </w:r>
      <w:proofErr w:type="spellEnd"/>
      <w:r w:rsidRPr="00D23A2D">
        <w:t xml:space="preserve"> i gang </w:t>
      </w:r>
      <w:proofErr w:type="spellStart"/>
      <w:r w:rsidRPr="00D23A2D">
        <w:t>utvinningsaktivitetar</w:t>
      </w:r>
      <w:proofErr w:type="spellEnd"/>
      <w:r w:rsidRPr="00D23A2D">
        <w:t xml:space="preserve"> knytte til </w:t>
      </w:r>
      <w:proofErr w:type="spellStart"/>
      <w:r w:rsidRPr="00D23A2D">
        <w:t>mineralverksemd</w:t>
      </w:r>
      <w:proofErr w:type="spellEnd"/>
      <w:r w:rsidRPr="00D23A2D">
        <w:t xml:space="preserve"> på havbotnen. Relevante </w:t>
      </w:r>
      <w:proofErr w:type="spellStart"/>
      <w:r w:rsidRPr="00D23A2D">
        <w:t>aktørar</w:t>
      </w:r>
      <w:proofErr w:type="spellEnd"/>
      <w:r w:rsidRPr="00D23A2D">
        <w:t xml:space="preserve"> og styresmakter vil derfor samarbeide om å identifisere og greie ut operasjonelle uvisse- og </w:t>
      </w:r>
      <w:proofErr w:type="spellStart"/>
      <w:r w:rsidRPr="00D23A2D">
        <w:t>risikofaktorar</w:t>
      </w:r>
      <w:proofErr w:type="spellEnd"/>
      <w:r w:rsidRPr="00D23A2D">
        <w:t xml:space="preserve"> ved slik </w:t>
      </w:r>
      <w:proofErr w:type="spellStart"/>
      <w:r w:rsidRPr="00D23A2D">
        <w:t>verksemd</w:t>
      </w:r>
      <w:proofErr w:type="spellEnd"/>
      <w:r w:rsidRPr="00D23A2D">
        <w:t xml:space="preserve"> etter ei eventuell </w:t>
      </w:r>
      <w:proofErr w:type="spellStart"/>
      <w:r w:rsidRPr="00D23A2D">
        <w:t>opning</w:t>
      </w:r>
      <w:proofErr w:type="spellEnd"/>
      <w:r w:rsidRPr="00D23A2D">
        <w:t>.</w:t>
      </w:r>
    </w:p>
    <w:p w14:paraId="28409469" w14:textId="77777777" w:rsidR="00617A19" w:rsidRPr="00D23A2D" w:rsidRDefault="00F23A99" w:rsidP="00D23A2D">
      <w:proofErr w:type="spellStart"/>
      <w:r w:rsidRPr="00D23A2D">
        <w:t>Mykje</w:t>
      </w:r>
      <w:proofErr w:type="spellEnd"/>
      <w:r w:rsidRPr="00D23A2D">
        <w:t xml:space="preserve"> av kunnskapen </w:t>
      </w:r>
      <w:proofErr w:type="spellStart"/>
      <w:r w:rsidRPr="00D23A2D">
        <w:t>frå</w:t>
      </w:r>
      <w:proofErr w:type="spellEnd"/>
      <w:r w:rsidRPr="00D23A2D">
        <w:t xml:space="preserve"> </w:t>
      </w:r>
      <w:proofErr w:type="spellStart"/>
      <w:r w:rsidRPr="00D23A2D">
        <w:t>petroleumsverksemda</w:t>
      </w:r>
      <w:proofErr w:type="spellEnd"/>
      <w:r w:rsidRPr="00D23A2D">
        <w:t xml:space="preserve"> vil </w:t>
      </w:r>
      <w:proofErr w:type="spellStart"/>
      <w:r w:rsidRPr="00D23A2D">
        <w:t>venteleg</w:t>
      </w:r>
      <w:proofErr w:type="spellEnd"/>
      <w:r w:rsidRPr="00D23A2D">
        <w:t xml:space="preserve"> kunne </w:t>
      </w:r>
      <w:proofErr w:type="spellStart"/>
      <w:r w:rsidRPr="00D23A2D">
        <w:t>overførast</w:t>
      </w:r>
      <w:proofErr w:type="spellEnd"/>
      <w:r w:rsidRPr="00D23A2D">
        <w:t xml:space="preserve"> til planlegging og gjennomføring også av mineralutvinning. Teknologiutvikling og </w:t>
      </w:r>
      <w:proofErr w:type="spellStart"/>
      <w:r w:rsidRPr="00D23A2D">
        <w:t>eit</w:t>
      </w:r>
      <w:proofErr w:type="spellEnd"/>
      <w:r w:rsidRPr="00D23A2D">
        <w:t xml:space="preserve"> </w:t>
      </w:r>
      <w:proofErr w:type="gramStart"/>
      <w:r w:rsidRPr="00D23A2D">
        <w:t>robust</w:t>
      </w:r>
      <w:proofErr w:type="gramEnd"/>
      <w:r w:rsidRPr="00D23A2D">
        <w:t xml:space="preserve"> HMS-regelverk er sentrale </w:t>
      </w:r>
      <w:proofErr w:type="spellStart"/>
      <w:r w:rsidRPr="00D23A2D">
        <w:t>føresetnader</w:t>
      </w:r>
      <w:proofErr w:type="spellEnd"/>
      <w:r w:rsidRPr="00D23A2D">
        <w:t xml:space="preserve"> for også å kunne drive </w:t>
      </w:r>
      <w:proofErr w:type="spellStart"/>
      <w:r w:rsidRPr="00D23A2D">
        <w:t>forsvarleg</w:t>
      </w:r>
      <w:proofErr w:type="spellEnd"/>
      <w:r w:rsidRPr="00D23A2D">
        <w:t xml:space="preserve"> </w:t>
      </w:r>
      <w:proofErr w:type="spellStart"/>
      <w:r w:rsidRPr="00D23A2D">
        <w:t>verksemd</w:t>
      </w:r>
      <w:proofErr w:type="spellEnd"/>
      <w:r w:rsidRPr="00D23A2D">
        <w:t xml:space="preserve"> knytt til havbotnmineral, </w:t>
      </w:r>
      <w:proofErr w:type="spellStart"/>
      <w:r w:rsidRPr="00D23A2D">
        <w:t>noko</w:t>
      </w:r>
      <w:proofErr w:type="spellEnd"/>
      <w:r w:rsidRPr="00D23A2D">
        <w:t xml:space="preserve"> også </w:t>
      </w:r>
      <w:proofErr w:type="spellStart"/>
      <w:r w:rsidRPr="00D23A2D">
        <w:t>fleire</w:t>
      </w:r>
      <w:proofErr w:type="spellEnd"/>
      <w:r w:rsidRPr="00D23A2D">
        <w:t xml:space="preserve"> </w:t>
      </w:r>
      <w:proofErr w:type="spellStart"/>
      <w:r w:rsidRPr="00D23A2D">
        <w:t>høyringsinstansar</w:t>
      </w:r>
      <w:proofErr w:type="spellEnd"/>
      <w:r w:rsidRPr="00D23A2D">
        <w:t xml:space="preserve"> har </w:t>
      </w:r>
      <w:proofErr w:type="spellStart"/>
      <w:r w:rsidRPr="00D23A2D">
        <w:t>påpeika</w:t>
      </w:r>
      <w:proofErr w:type="spellEnd"/>
      <w:r w:rsidRPr="00D23A2D">
        <w:t xml:space="preserve">. For å møte alle </w:t>
      </w:r>
      <w:proofErr w:type="spellStart"/>
      <w:r w:rsidRPr="00D23A2D">
        <w:t>typar</w:t>
      </w:r>
      <w:proofErr w:type="spellEnd"/>
      <w:r w:rsidRPr="00D23A2D">
        <w:t xml:space="preserve"> </w:t>
      </w:r>
      <w:proofErr w:type="spellStart"/>
      <w:r w:rsidRPr="00D23A2D">
        <w:t>utfordringar</w:t>
      </w:r>
      <w:proofErr w:type="spellEnd"/>
      <w:r w:rsidRPr="00D23A2D">
        <w:t xml:space="preserve"> uavhengig av naturgitte og operasjonelle forhold vil styresmaktene utvikle </w:t>
      </w:r>
      <w:proofErr w:type="spellStart"/>
      <w:r w:rsidRPr="00D23A2D">
        <w:t>eit</w:t>
      </w:r>
      <w:proofErr w:type="spellEnd"/>
      <w:r w:rsidRPr="00D23A2D">
        <w:t xml:space="preserve"> funksjonelt og </w:t>
      </w:r>
      <w:proofErr w:type="spellStart"/>
      <w:r w:rsidRPr="00D23A2D">
        <w:t>verksemdstilpassa</w:t>
      </w:r>
      <w:proofErr w:type="spellEnd"/>
      <w:r w:rsidRPr="00D23A2D">
        <w:t xml:space="preserve"> HMS-regelverk som stiller </w:t>
      </w:r>
      <w:proofErr w:type="spellStart"/>
      <w:r w:rsidRPr="00D23A2D">
        <w:t>tydelege</w:t>
      </w:r>
      <w:proofErr w:type="spellEnd"/>
      <w:r w:rsidRPr="00D23A2D">
        <w:t xml:space="preserve"> krav til tryggleik og styring av </w:t>
      </w:r>
      <w:proofErr w:type="spellStart"/>
      <w:r w:rsidRPr="00D23A2D">
        <w:t>verksemda</w:t>
      </w:r>
      <w:proofErr w:type="spellEnd"/>
      <w:r w:rsidRPr="00D23A2D">
        <w:t xml:space="preserve">. Eventuelle </w:t>
      </w:r>
      <w:proofErr w:type="spellStart"/>
      <w:r w:rsidRPr="00D23A2D">
        <w:t>industristandardar</w:t>
      </w:r>
      <w:proofErr w:type="spellEnd"/>
      <w:r w:rsidRPr="00D23A2D">
        <w:t xml:space="preserve"> som blir utvikla av næringa kan bidra til å utfylle regelverket.</w:t>
      </w:r>
    </w:p>
    <w:p w14:paraId="508A405B" w14:textId="77777777" w:rsidR="00617A19" w:rsidRPr="00D23A2D" w:rsidRDefault="00F23A99" w:rsidP="00D23A2D">
      <w:r w:rsidRPr="00D23A2D">
        <w:t xml:space="preserve">Forsking og utvikling er </w:t>
      </w:r>
      <w:proofErr w:type="spellStart"/>
      <w:r w:rsidRPr="00D23A2D">
        <w:t>eit</w:t>
      </w:r>
      <w:proofErr w:type="spellEnd"/>
      <w:r w:rsidRPr="00D23A2D">
        <w:t xml:space="preserve"> sentralt element for </w:t>
      </w:r>
      <w:proofErr w:type="spellStart"/>
      <w:r w:rsidRPr="00D23A2D">
        <w:t>eit</w:t>
      </w:r>
      <w:proofErr w:type="spellEnd"/>
      <w:r w:rsidRPr="00D23A2D">
        <w:t xml:space="preserve"> nytt nærings- og forvaltningsområde, og det er kritisk at FoU-innsatsen kjem inn på </w:t>
      </w:r>
      <w:proofErr w:type="spellStart"/>
      <w:r w:rsidRPr="00D23A2D">
        <w:t>eit</w:t>
      </w:r>
      <w:proofErr w:type="spellEnd"/>
      <w:r w:rsidRPr="00D23A2D">
        <w:t xml:space="preserve"> så </w:t>
      </w:r>
      <w:proofErr w:type="spellStart"/>
      <w:r w:rsidRPr="00D23A2D">
        <w:t>tidleg</w:t>
      </w:r>
      <w:proofErr w:type="spellEnd"/>
      <w:r w:rsidRPr="00D23A2D">
        <w:t xml:space="preserve"> tidspunkt som </w:t>
      </w:r>
      <w:proofErr w:type="spellStart"/>
      <w:r w:rsidRPr="00D23A2D">
        <w:t>mogleg</w:t>
      </w:r>
      <w:proofErr w:type="spellEnd"/>
      <w:r w:rsidRPr="00D23A2D">
        <w:t xml:space="preserve">. Staten har ei viktig rolle i å bidra til kunnskapsbygging gjennom satsing på FoU </w:t>
      </w:r>
      <w:proofErr w:type="spellStart"/>
      <w:r w:rsidRPr="00D23A2D">
        <w:t>innanfor</w:t>
      </w:r>
      <w:proofErr w:type="spellEnd"/>
      <w:r w:rsidRPr="00D23A2D">
        <w:t xml:space="preserve"> </w:t>
      </w:r>
      <w:proofErr w:type="spellStart"/>
      <w:r w:rsidRPr="00D23A2D">
        <w:t>havbotnmineralverksemd</w:t>
      </w:r>
      <w:proofErr w:type="spellEnd"/>
      <w:r w:rsidRPr="00D23A2D">
        <w:t xml:space="preserve">. </w:t>
      </w:r>
      <w:proofErr w:type="spellStart"/>
      <w:r w:rsidRPr="00D23A2D">
        <w:t>Sjølv</w:t>
      </w:r>
      <w:proofErr w:type="spellEnd"/>
      <w:r w:rsidRPr="00D23A2D">
        <w:t xml:space="preserve"> om det </w:t>
      </w:r>
      <w:proofErr w:type="spellStart"/>
      <w:r w:rsidRPr="00D23A2D">
        <w:t>allereie</w:t>
      </w:r>
      <w:proofErr w:type="spellEnd"/>
      <w:r w:rsidRPr="00D23A2D">
        <w:t xml:space="preserve"> er i gang forsking på miljøverknader av mineralutvinning på havbotnen finansiert av </w:t>
      </w:r>
      <w:proofErr w:type="spellStart"/>
      <w:r w:rsidRPr="00D23A2D">
        <w:t>Noregs</w:t>
      </w:r>
      <w:proofErr w:type="spellEnd"/>
      <w:r w:rsidRPr="00D23A2D">
        <w:t xml:space="preserve"> forskingsråd, og det </w:t>
      </w:r>
      <w:proofErr w:type="spellStart"/>
      <w:r w:rsidRPr="00D23A2D">
        <w:t>nyleg</w:t>
      </w:r>
      <w:proofErr w:type="spellEnd"/>
      <w:r w:rsidRPr="00D23A2D">
        <w:t xml:space="preserve"> er løyvd støtte til </w:t>
      </w:r>
      <w:proofErr w:type="spellStart"/>
      <w:r w:rsidRPr="00D23A2D">
        <w:t>eit</w:t>
      </w:r>
      <w:proofErr w:type="spellEnd"/>
      <w:r w:rsidRPr="00D23A2D">
        <w:t xml:space="preserve"> samarbeidsprosjekt gjennom «Grøn plattform» som </w:t>
      </w:r>
      <w:proofErr w:type="spellStart"/>
      <w:r w:rsidRPr="00D23A2D">
        <w:t>rettar</w:t>
      </w:r>
      <w:proofErr w:type="spellEnd"/>
      <w:r w:rsidRPr="00D23A2D">
        <w:t xml:space="preserve"> seg mot å etablere </w:t>
      </w:r>
      <w:proofErr w:type="gramStart"/>
      <w:r w:rsidRPr="00D23A2D">
        <w:t>ei verdikjede</w:t>
      </w:r>
      <w:proofErr w:type="gramEnd"/>
      <w:r w:rsidRPr="00D23A2D">
        <w:t xml:space="preserve"> for utvinning av havbotnmineral, ser departementet at porteføljen av </w:t>
      </w:r>
      <w:proofErr w:type="spellStart"/>
      <w:r w:rsidRPr="00D23A2D">
        <w:t>FoUI</w:t>
      </w:r>
      <w:proofErr w:type="spellEnd"/>
      <w:r w:rsidRPr="00D23A2D">
        <w:t xml:space="preserve">-prosjekt er fragmentert, og at forskingsbehovet </w:t>
      </w:r>
      <w:proofErr w:type="spellStart"/>
      <w:r w:rsidRPr="00D23A2D">
        <w:t>framleis</w:t>
      </w:r>
      <w:proofErr w:type="spellEnd"/>
      <w:r w:rsidRPr="00D23A2D">
        <w:t xml:space="preserve"> er stort. Departementet vil arbeide for å realisere ei målretta satsing på forsking og innovasjon slik det er spurt etter i </w:t>
      </w:r>
      <w:proofErr w:type="spellStart"/>
      <w:r w:rsidRPr="00D23A2D">
        <w:t>fleire</w:t>
      </w:r>
      <w:proofErr w:type="spellEnd"/>
      <w:r w:rsidRPr="00D23A2D">
        <w:t xml:space="preserve"> av </w:t>
      </w:r>
      <w:proofErr w:type="spellStart"/>
      <w:r w:rsidRPr="00D23A2D">
        <w:t>høyringsinnspela</w:t>
      </w:r>
      <w:proofErr w:type="spellEnd"/>
      <w:r w:rsidRPr="00D23A2D">
        <w:t xml:space="preserve">. I prosessen med å etablere ei målretta satsing på </w:t>
      </w:r>
      <w:proofErr w:type="spellStart"/>
      <w:r w:rsidRPr="00D23A2D">
        <w:t>FoUI</w:t>
      </w:r>
      <w:proofErr w:type="spellEnd"/>
      <w:r w:rsidRPr="00D23A2D">
        <w:t xml:space="preserve"> vil departementet invitere til dialog med næringsliv og </w:t>
      </w:r>
      <w:proofErr w:type="spellStart"/>
      <w:r w:rsidRPr="00D23A2D">
        <w:t>forskarsamfunnet</w:t>
      </w:r>
      <w:proofErr w:type="spellEnd"/>
      <w:r w:rsidRPr="00D23A2D">
        <w:t xml:space="preserve"> for tematiske </w:t>
      </w:r>
      <w:proofErr w:type="spellStart"/>
      <w:r w:rsidRPr="00D23A2D">
        <w:t>innspel</w:t>
      </w:r>
      <w:proofErr w:type="spellEnd"/>
      <w:r w:rsidRPr="00D23A2D">
        <w:t xml:space="preserve"> og best måte å innrette satsinga på.</w:t>
      </w:r>
    </w:p>
    <w:p w14:paraId="62D3D672" w14:textId="77777777" w:rsidR="00617A19" w:rsidRPr="00D23A2D" w:rsidRDefault="00F23A99" w:rsidP="00D23A2D">
      <w:r w:rsidRPr="00D23A2D">
        <w:t xml:space="preserve">Den tryggingspolitiske situasjonen i dag </w:t>
      </w:r>
      <w:proofErr w:type="spellStart"/>
      <w:r w:rsidRPr="00D23A2D">
        <w:t>gjer</w:t>
      </w:r>
      <w:proofErr w:type="spellEnd"/>
      <w:r w:rsidRPr="00D23A2D">
        <w:t xml:space="preserve"> at </w:t>
      </w:r>
      <w:proofErr w:type="spellStart"/>
      <w:r w:rsidRPr="00D23A2D">
        <w:t>Noreg</w:t>
      </w:r>
      <w:proofErr w:type="spellEnd"/>
      <w:r w:rsidRPr="00D23A2D">
        <w:t xml:space="preserve"> står overfor </w:t>
      </w:r>
      <w:proofErr w:type="spellStart"/>
      <w:r w:rsidRPr="00D23A2D">
        <w:t>eit</w:t>
      </w:r>
      <w:proofErr w:type="spellEnd"/>
      <w:r w:rsidRPr="00D23A2D">
        <w:t xml:space="preserve"> skjerpa trussel- og </w:t>
      </w:r>
      <w:proofErr w:type="spellStart"/>
      <w:r w:rsidRPr="00D23A2D">
        <w:t>risikobilete</w:t>
      </w:r>
      <w:proofErr w:type="spellEnd"/>
      <w:r w:rsidRPr="00D23A2D">
        <w:t xml:space="preserve"> og blir utfordra av </w:t>
      </w:r>
      <w:proofErr w:type="spellStart"/>
      <w:r w:rsidRPr="00D23A2D">
        <w:t>statar</w:t>
      </w:r>
      <w:proofErr w:type="spellEnd"/>
      <w:r w:rsidRPr="00D23A2D">
        <w:t xml:space="preserve"> med tryggingspolitiske </w:t>
      </w:r>
      <w:proofErr w:type="spellStart"/>
      <w:r w:rsidRPr="00D23A2D">
        <w:t>ambisjonar</w:t>
      </w:r>
      <w:proofErr w:type="spellEnd"/>
      <w:r w:rsidRPr="00D23A2D">
        <w:t xml:space="preserve"> som </w:t>
      </w:r>
      <w:proofErr w:type="spellStart"/>
      <w:r w:rsidRPr="00D23A2D">
        <w:t>ikkje</w:t>
      </w:r>
      <w:proofErr w:type="spellEnd"/>
      <w:r w:rsidRPr="00D23A2D">
        <w:t xml:space="preserve"> samsvarer med </w:t>
      </w:r>
      <w:proofErr w:type="spellStart"/>
      <w:r w:rsidRPr="00D23A2D">
        <w:t>dei</w:t>
      </w:r>
      <w:proofErr w:type="spellEnd"/>
      <w:r w:rsidRPr="00D23A2D">
        <w:t xml:space="preserve"> nasjonale tryggingsinteressene våre. Den geopolitiske konkurransen i framtida rundt energitilgang kan i </w:t>
      </w:r>
      <w:proofErr w:type="spellStart"/>
      <w:r w:rsidRPr="00D23A2D">
        <w:t>aukande</w:t>
      </w:r>
      <w:proofErr w:type="spellEnd"/>
      <w:r w:rsidRPr="00D23A2D">
        <w:t xml:space="preserve"> grad handle om å sikre tilgang til kritiske mineral. </w:t>
      </w:r>
      <w:proofErr w:type="spellStart"/>
      <w:r w:rsidRPr="00D23A2D">
        <w:t>Førekomstar</w:t>
      </w:r>
      <w:proofErr w:type="spellEnd"/>
      <w:r w:rsidRPr="00D23A2D">
        <w:t xml:space="preserve"> av sjeldne jordarter kan til dømes </w:t>
      </w:r>
      <w:proofErr w:type="spellStart"/>
      <w:r w:rsidRPr="00D23A2D">
        <w:t>vere</w:t>
      </w:r>
      <w:proofErr w:type="spellEnd"/>
      <w:r w:rsidRPr="00D23A2D">
        <w:t xml:space="preserve"> ei drivkraft bak den </w:t>
      </w:r>
      <w:proofErr w:type="spellStart"/>
      <w:r w:rsidRPr="00D23A2D">
        <w:t>tryggleikstruande</w:t>
      </w:r>
      <w:proofErr w:type="spellEnd"/>
      <w:r w:rsidRPr="00D23A2D">
        <w:t xml:space="preserve"> </w:t>
      </w:r>
      <w:proofErr w:type="spellStart"/>
      <w:r w:rsidRPr="00D23A2D">
        <w:t>etterretningsverksemda</w:t>
      </w:r>
      <w:proofErr w:type="spellEnd"/>
      <w:r w:rsidRPr="00D23A2D">
        <w:t xml:space="preserve"> </w:t>
      </w:r>
      <w:proofErr w:type="spellStart"/>
      <w:r w:rsidRPr="00D23A2D">
        <w:t>frå</w:t>
      </w:r>
      <w:proofErr w:type="spellEnd"/>
      <w:r w:rsidRPr="00D23A2D">
        <w:t xml:space="preserve"> enkelte </w:t>
      </w:r>
      <w:proofErr w:type="spellStart"/>
      <w:r w:rsidRPr="00D23A2D">
        <w:t>statar</w:t>
      </w:r>
      <w:proofErr w:type="spellEnd"/>
      <w:r w:rsidRPr="00D23A2D">
        <w:t xml:space="preserve"> retta også mot norsk næringsliv og norske </w:t>
      </w:r>
      <w:proofErr w:type="spellStart"/>
      <w:r w:rsidRPr="00D23A2D">
        <w:t>næringslivsaktørar</w:t>
      </w:r>
      <w:proofErr w:type="spellEnd"/>
      <w:r w:rsidRPr="00D23A2D">
        <w:t xml:space="preserve">. For å </w:t>
      </w:r>
      <w:proofErr w:type="spellStart"/>
      <w:r w:rsidRPr="00D23A2D">
        <w:t>førebyggje</w:t>
      </w:r>
      <w:proofErr w:type="spellEnd"/>
      <w:r w:rsidRPr="00D23A2D">
        <w:t xml:space="preserve"> at uønskte </w:t>
      </w:r>
      <w:proofErr w:type="spellStart"/>
      <w:r w:rsidRPr="00D23A2D">
        <w:t>aktørar</w:t>
      </w:r>
      <w:proofErr w:type="spellEnd"/>
      <w:r w:rsidRPr="00D23A2D">
        <w:t xml:space="preserve"> får innsikt i, kontroll over og </w:t>
      </w:r>
      <w:proofErr w:type="spellStart"/>
      <w:r w:rsidRPr="00D23A2D">
        <w:t>innverknad</w:t>
      </w:r>
      <w:proofErr w:type="spellEnd"/>
      <w:r w:rsidRPr="00D23A2D">
        <w:t xml:space="preserve"> på </w:t>
      </w:r>
      <w:proofErr w:type="spellStart"/>
      <w:r w:rsidRPr="00D23A2D">
        <w:t>verdiar</w:t>
      </w:r>
      <w:proofErr w:type="spellEnd"/>
      <w:r w:rsidRPr="00D23A2D">
        <w:t xml:space="preserve"> som har </w:t>
      </w:r>
      <w:proofErr w:type="spellStart"/>
      <w:r w:rsidRPr="00D23A2D">
        <w:t>noko</w:t>
      </w:r>
      <w:proofErr w:type="spellEnd"/>
      <w:r w:rsidRPr="00D23A2D">
        <w:t xml:space="preserve"> å </w:t>
      </w:r>
      <w:proofErr w:type="spellStart"/>
      <w:r w:rsidRPr="00D23A2D">
        <w:t>seie</w:t>
      </w:r>
      <w:proofErr w:type="spellEnd"/>
      <w:r w:rsidRPr="00D23A2D">
        <w:t xml:space="preserve"> for nasjonal tryggleik, kjem nasjonal tryggleik til å bli vurdert ved tildeling av løyve under havbotnminerallova.</w:t>
      </w:r>
    </w:p>
    <w:p w14:paraId="73D6C920" w14:textId="77777777" w:rsidR="00617A19" w:rsidRPr="00D23A2D" w:rsidRDefault="00F23A99" w:rsidP="00D23A2D">
      <w:r w:rsidRPr="00D23A2D">
        <w:t xml:space="preserve">Som det også går fram av konsekvensutgreiinga og basert på </w:t>
      </w:r>
      <w:proofErr w:type="spellStart"/>
      <w:r w:rsidRPr="00D23A2D">
        <w:t>fleire</w:t>
      </w:r>
      <w:proofErr w:type="spellEnd"/>
      <w:r w:rsidRPr="00D23A2D">
        <w:t xml:space="preserve"> av </w:t>
      </w:r>
      <w:proofErr w:type="spellStart"/>
      <w:r w:rsidRPr="00D23A2D">
        <w:t>høyringsinnspela</w:t>
      </w:r>
      <w:proofErr w:type="spellEnd"/>
      <w:r w:rsidRPr="00D23A2D">
        <w:t xml:space="preserve">, er det behov for teknologiutvikling for å vinne ut både sulfid og skorper. </w:t>
      </w:r>
      <w:proofErr w:type="spellStart"/>
      <w:r w:rsidRPr="00D23A2D">
        <w:t>Eit</w:t>
      </w:r>
      <w:proofErr w:type="spellEnd"/>
      <w:r w:rsidRPr="00D23A2D">
        <w:t xml:space="preserve"> viktig omsyn i </w:t>
      </w:r>
      <w:proofErr w:type="spellStart"/>
      <w:r w:rsidRPr="00D23A2D">
        <w:t>samanheng</w:t>
      </w:r>
      <w:proofErr w:type="spellEnd"/>
      <w:r w:rsidRPr="00D23A2D">
        <w:t xml:space="preserve"> med det vil </w:t>
      </w:r>
      <w:proofErr w:type="spellStart"/>
      <w:r w:rsidRPr="00D23A2D">
        <w:t>vere</w:t>
      </w:r>
      <w:proofErr w:type="spellEnd"/>
      <w:r w:rsidRPr="00D23A2D">
        <w:t xml:space="preserve"> å utvikle </w:t>
      </w:r>
      <w:proofErr w:type="spellStart"/>
      <w:r w:rsidRPr="00D23A2D">
        <w:t>teknologiar</w:t>
      </w:r>
      <w:proofErr w:type="spellEnd"/>
      <w:r w:rsidRPr="00D23A2D">
        <w:t xml:space="preserve"> som reduserer miljøpåverknaden. Som det går fram av faggrunnlaget for konsekvensutgreiinga, vil </w:t>
      </w:r>
      <w:proofErr w:type="spellStart"/>
      <w:r w:rsidRPr="00D23A2D">
        <w:t>eit</w:t>
      </w:r>
      <w:proofErr w:type="spellEnd"/>
      <w:r w:rsidRPr="00D23A2D">
        <w:t xml:space="preserve"> godt </w:t>
      </w:r>
      <w:proofErr w:type="spellStart"/>
      <w:r w:rsidRPr="00D23A2D">
        <w:t>avbøtande</w:t>
      </w:r>
      <w:proofErr w:type="spellEnd"/>
      <w:r w:rsidRPr="00D23A2D">
        <w:t xml:space="preserve"> tiltak for å redusere miljøpåverknaden derfor </w:t>
      </w:r>
      <w:proofErr w:type="spellStart"/>
      <w:r w:rsidRPr="00D23A2D">
        <w:t>vere</w:t>
      </w:r>
      <w:proofErr w:type="spellEnd"/>
      <w:r w:rsidRPr="00D23A2D">
        <w:t xml:space="preserve"> å </w:t>
      </w:r>
      <w:proofErr w:type="gramStart"/>
      <w:r w:rsidRPr="00D23A2D">
        <w:t>integrere</w:t>
      </w:r>
      <w:proofErr w:type="gramEnd"/>
      <w:r w:rsidRPr="00D23A2D">
        <w:t xml:space="preserve"> </w:t>
      </w:r>
      <w:proofErr w:type="spellStart"/>
      <w:r w:rsidRPr="00D23A2D">
        <w:t>miljørisikoreduserande</w:t>
      </w:r>
      <w:proofErr w:type="spellEnd"/>
      <w:r w:rsidRPr="00D23A2D">
        <w:t xml:space="preserve"> tiltak i teknologiutviklinga. Det er også behov for å utvikle teknologi for </w:t>
      </w:r>
      <w:proofErr w:type="spellStart"/>
      <w:r w:rsidRPr="00D23A2D">
        <w:t>miljøovervaking</w:t>
      </w:r>
      <w:proofErr w:type="spellEnd"/>
      <w:r w:rsidRPr="00D23A2D">
        <w:t xml:space="preserve">. Dette er område som vil </w:t>
      </w:r>
      <w:proofErr w:type="spellStart"/>
      <w:r w:rsidRPr="00D23A2D">
        <w:t>omfattast</w:t>
      </w:r>
      <w:proofErr w:type="spellEnd"/>
      <w:r w:rsidRPr="00D23A2D">
        <w:t xml:space="preserve"> i ei framtidig målretta satsing på forsking og innovasjon.</w:t>
      </w:r>
    </w:p>
    <w:p w14:paraId="11EEB82E" w14:textId="77777777" w:rsidR="00617A19" w:rsidRPr="00D23A2D" w:rsidRDefault="00F23A99" w:rsidP="00D23A2D">
      <w:r w:rsidRPr="00D23A2D">
        <w:t xml:space="preserve">Vurderinga til regjeringa av kunnskapsgrunnlaget som ligg til grunn for </w:t>
      </w:r>
      <w:proofErr w:type="spellStart"/>
      <w:r w:rsidRPr="00D23A2D">
        <w:t>opningsprosessen</w:t>
      </w:r>
      <w:proofErr w:type="spellEnd"/>
      <w:r w:rsidRPr="00D23A2D">
        <w:t xml:space="preserve">, er at det er grunnlag for å anbefale </w:t>
      </w:r>
      <w:proofErr w:type="spellStart"/>
      <w:r w:rsidRPr="00D23A2D">
        <w:t>opning</w:t>
      </w:r>
      <w:proofErr w:type="spellEnd"/>
      <w:r w:rsidRPr="00D23A2D">
        <w:t xml:space="preserve"> av det området som blei sendt på </w:t>
      </w:r>
      <w:proofErr w:type="spellStart"/>
      <w:r w:rsidRPr="00D23A2D">
        <w:t>høyring</w:t>
      </w:r>
      <w:proofErr w:type="spellEnd"/>
      <w:r w:rsidRPr="00D23A2D">
        <w:t xml:space="preserve"> i forslag til </w:t>
      </w:r>
      <w:proofErr w:type="spellStart"/>
      <w:r w:rsidRPr="00D23A2D">
        <w:t>opningsavgjerd</w:t>
      </w:r>
      <w:proofErr w:type="spellEnd"/>
      <w:r w:rsidRPr="00D23A2D">
        <w:t xml:space="preserve">, med unntak av </w:t>
      </w:r>
      <w:proofErr w:type="spellStart"/>
      <w:r w:rsidRPr="00D23A2D">
        <w:t>eit</w:t>
      </w:r>
      <w:proofErr w:type="spellEnd"/>
      <w:r w:rsidRPr="00D23A2D">
        <w:t xml:space="preserve"> område i sør. Området som blir foreslått </w:t>
      </w:r>
      <w:proofErr w:type="spellStart"/>
      <w:r w:rsidRPr="00D23A2D">
        <w:t>opna</w:t>
      </w:r>
      <w:proofErr w:type="spellEnd"/>
      <w:r w:rsidRPr="00D23A2D">
        <w:t xml:space="preserve"> i denne stortingsmeldinga, er på 281 200 kvadratkilometer og 53 prosent mindre enn utgreiingsområdet.</w:t>
      </w:r>
    </w:p>
    <w:p w14:paraId="0E1C7164" w14:textId="77777777" w:rsidR="00617A19" w:rsidRPr="00D23A2D" w:rsidRDefault="00F23A99" w:rsidP="00D23A2D">
      <w:r w:rsidRPr="00D23A2D">
        <w:lastRenderedPageBreak/>
        <w:t xml:space="preserve">Regjeringa legg med dette fram </w:t>
      </w:r>
      <w:proofErr w:type="spellStart"/>
      <w:r w:rsidRPr="00D23A2D">
        <w:t>eit</w:t>
      </w:r>
      <w:proofErr w:type="spellEnd"/>
      <w:r w:rsidRPr="00D23A2D">
        <w:t xml:space="preserve"> forslag om </w:t>
      </w:r>
      <w:proofErr w:type="spellStart"/>
      <w:r w:rsidRPr="00D23A2D">
        <w:t>opning</w:t>
      </w:r>
      <w:proofErr w:type="spellEnd"/>
      <w:r w:rsidRPr="00D23A2D">
        <w:t xml:space="preserve"> av det området på norsk kontinentalsokkel som har </w:t>
      </w:r>
      <w:proofErr w:type="spellStart"/>
      <w:r w:rsidRPr="00D23A2D">
        <w:t>vore</w:t>
      </w:r>
      <w:proofErr w:type="spellEnd"/>
      <w:r w:rsidRPr="00D23A2D">
        <w:t xml:space="preserve"> på </w:t>
      </w:r>
      <w:proofErr w:type="spellStart"/>
      <w:r w:rsidRPr="00D23A2D">
        <w:t>offentleg</w:t>
      </w:r>
      <w:proofErr w:type="spellEnd"/>
      <w:r w:rsidRPr="00D23A2D">
        <w:t xml:space="preserve"> </w:t>
      </w:r>
      <w:proofErr w:type="spellStart"/>
      <w:r w:rsidRPr="00D23A2D">
        <w:t>høyring</w:t>
      </w:r>
      <w:proofErr w:type="spellEnd"/>
      <w:r w:rsidRPr="00D23A2D">
        <w:t xml:space="preserve">, og som </w:t>
      </w:r>
      <w:proofErr w:type="spellStart"/>
      <w:r w:rsidRPr="00D23A2D">
        <w:t>omfattar</w:t>
      </w:r>
      <w:proofErr w:type="spellEnd"/>
      <w:r w:rsidRPr="00D23A2D">
        <w:t xml:space="preserve"> </w:t>
      </w:r>
      <w:proofErr w:type="spellStart"/>
      <w:r w:rsidRPr="00D23A2D">
        <w:t>dei</w:t>
      </w:r>
      <w:proofErr w:type="spellEnd"/>
      <w:r w:rsidRPr="00D23A2D">
        <w:t xml:space="preserve"> areala der Oljedirektoratet har mest data og kunnskap, og som direktoratet ser på som leitestrategisk mest interessant i </w:t>
      </w:r>
      <w:proofErr w:type="spellStart"/>
      <w:r w:rsidRPr="00D23A2D">
        <w:t>ein</w:t>
      </w:r>
      <w:proofErr w:type="spellEnd"/>
      <w:r w:rsidRPr="00D23A2D">
        <w:t xml:space="preserve"> første fase, med unntak av </w:t>
      </w:r>
      <w:proofErr w:type="spellStart"/>
      <w:r w:rsidRPr="00D23A2D">
        <w:t>eit</w:t>
      </w:r>
      <w:proofErr w:type="spellEnd"/>
      <w:r w:rsidRPr="00D23A2D">
        <w:t xml:space="preserve"> område i sør som </w:t>
      </w:r>
      <w:proofErr w:type="spellStart"/>
      <w:r w:rsidRPr="00D23A2D">
        <w:t>ikkje</w:t>
      </w:r>
      <w:proofErr w:type="spellEnd"/>
      <w:r w:rsidRPr="00D23A2D">
        <w:t xml:space="preserve"> blir foreslått </w:t>
      </w:r>
      <w:proofErr w:type="spellStart"/>
      <w:r w:rsidRPr="00D23A2D">
        <w:t>opna</w:t>
      </w:r>
      <w:proofErr w:type="spellEnd"/>
      <w:r w:rsidRPr="00D23A2D">
        <w:t xml:space="preserve"> no.</w:t>
      </w:r>
    </w:p>
    <w:p w14:paraId="7436B10A" w14:textId="7DC47182" w:rsidR="00617A19" w:rsidRPr="00D23A2D" w:rsidRDefault="00F23A99" w:rsidP="00D23A2D">
      <w:r>
        <w:rPr>
          <w:noProof/>
        </w:rPr>
        <w:drawing>
          <wp:inline distT="0" distB="0" distL="0" distR="0" wp14:anchorId="721FB79D" wp14:editId="56444F89">
            <wp:extent cx="5391509" cy="7449144"/>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321" cy="7506914"/>
                    </a:xfrm>
                    <a:prstGeom prst="rect">
                      <a:avLst/>
                    </a:prstGeom>
                    <a:noFill/>
                    <a:ln>
                      <a:noFill/>
                    </a:ln>
                  </pic:spPr>
                </pic:pic>
              </a:graphicData>
            </a:graphic>
          </wp:inline>
        </w:drawing>
      </w:r>
    </w:p>
    <w:p w14:paraId="7132B0CF" w14:textId="77777777" w:rsidR="00617A19" w:rsidRPr="00D23A2D" w:rsidRDefault="00F23A99" w:rsidP="00D23A2D">
      <w:pPr>
        <w:pStyle w:val="figur-tittel"/>
      </w:pPr>
      <w:proofErr w:type="spellStart"/>
      <w:r w:rsidRPr="00D23A2D">
        <w:t>Opningsområde</w:t>
      </w:r>
      <w:proofErr w:type="spellEnd"/>
      <w:r w:rsidRPr="00D23A2D">
        <w:t xml:space="preserve"> markert i fiolett.</w:t>
      </w:r>
    </w:p>
    <w:p w14:paraId="40B5EFDB" w14:textId="77777777" w:rsidR="00617A19" w:rsidRPr="00D23A2D" w:rsidRDefault="00F23A99" w:rsidP="00D23A2D">
      <w:pPr>
        <w:pStyle w:val="Kilde"/>
      </w:pPr>
      <w:r w:rsidRPr="00D23A2D">
        <w:t>Kjelde: Oljedirektoratet</w:t>
      </w:r>
    </w:p>
    <w:p w14:paraId="1EBF8BBD" w14:textId="77777777" w:rsidR="00617A19" w:rsidRPr="00D23A2D" w:rsidRDefault="00F23A99" w:rsidP="00D23A2D">
      <w:r w:rsidRPr="00D23A2D">
        <w:lastRenderedPageBreak/>
        <w:t xml:space="preserve">Området går fram av figur 5.1. </w:t>
      </w:r>
      <w:proofErr w:type="spellStart"/>
      <w:r w:rsidRPr="00D23A2D">
        <w:t>Eit</w:t>
      </w:r>
      <w:proofErr w:type="spellEnd"/>
      <w:r w:rsidRPr="00D23A2D">
        <w:t xml:space="preserve"> viktig omsyn i denne </w:t>
      </w:r>
      <w:proofErr w:type="spellStart"/>
      <w:r w:rsidRPr="00D23A2D">
        <w:t>samanhengen</w:t>
      </w:r>
      <w:proofErr w:type="spellEnd"/>
      <w:r w:rsidRPr="00D23A2D">
        <w:t xml:space="preserve"> er å sikre at </w:t>
      </w:r>
      <w:proofErr w:type="spellStart"/>
      <w:r w:rsidRPr="00D23A2D">
        <w:t>dei</w:t>
      </w:r>
      <w:proofErr w:type="spellEnd"/>
      <w:r w:rsidRPr="00D23A2D">
        <w:t xml:space="preserve"> områda som </w:t>
      </w:r>
      <w:proofErr w:type="spellStart"/>
      <w:r w:rsidRPr="00D23A2D">
        <w:t>aktørane</w:t>
      </w:r>
      <w:proofErr w:type="spellEnd"/>
      <w:r w:rsidRPr="00D23A2D">
        <w:t xml:space="preserve"> </w:t>
      </w:r>
      <w:proofErr w:type="spellStart"/>
      <w:r w:rsidRPr="00D23A2D">
        <w:t>forventar</w:t>
      </w:r>
      <w:proofErr w:type="spellEnd"/>
      <w:r w:rsidRPr="00D23A2D">
        <w:t xml:space="preserve"> skal </w:t>
      </w:r>
      <w:proofErr w:type="spellStart"/>
      <w:r w:rsidRPr="00D23A2D">
        <w:t>vere</w:t>
      </w:r>
      <w:proofErr w:type="spellEnd"/>
      <w:r w:rsidRPr="00D23A2D">
        <w:t xml:space="preserve"> mest prospektive, blir </w:t>
      </w:r>
      <w:proofErr w:type="spellStart"/>
      <w:r w:rsidRPr="00D23A2D">
        <w:t>opna</w:t>
      </w:r>
      <w:proofErr w:type="spellEnd"/>
      <w:r w:rsidRPr="00D23A2D">
        <w:t xml:space="preserve"> og kan </w:t>
      </w:r>
      <w:proofErr w:type="spellStart"/>
      <w:r w:rsidRPr="00D23A2D">
        <w:t>utforskast</w:t>
      </w:r>
      <w:proofErr w:type="spellEnd"/>
      <w:r w:rsidRPr="00D23A2D">
        <w:t xml:space="preserve"> først. </w:t>
      </w:r>
      <w:proofErr w:type="spellStart"/>
      <w:r w:rsidRPr="00D23A2D">
        <w:t>Særleg</w:t>
      </w:r>
      <w:proofErr w:type="spellEnd"/>
      <w:r w:rsidRPr="00D23A2D">
        <w:t xml:space="preserve"> gjeld dette så lenge kunnskapsgrunnlaget om ressursbasen er avgrensa. Ei </w:t>
      </w:r>
      <w:proofErr w:type="spellStart"/>
      <w:r w:rsidRPr="00D23A2D">
        <w:t>ytterlegare</w:t>
      </w:r>
      <w:proofErr w:type="spellEnd"/>
      <w:r w:rsidRPr="00D23A2D">
        <w:t xml:space="preserve"> innskrenking av området vil kunne føre til at prospektive område blir </w:t>
      </w:r>
      <w:proofErr w:type="spellStart"/>
      <w:r w:rsidRPr="00D23A2D">
        <w:t>utelatne</w:t>
      </w:r>
      <w:proofErr w:type="spellEnd"/>
      <w:r w:rsidRPr="00D23A2D">
        <w:t xml:space="preserve"> </w:t>
      </w:r>
      <w:proofErr w:type="spellStart"/>
      <w:r w:rsidRPr="00D23A2D">
        <w:t>frå</w:t>
      </w:r>
      <w:proofErr w:type="spellEnd"/>
      <w:r w:rsidRPr="00D23A2D">
        <w:t xml:space="preserve"> </w:t>
      </w:r>
      <w:proofErr w:type="spellStart"/>
      <w:r w:rsidRPr="00D23A2D">
        <w:t>opningsområdet</w:t>
      </w:r>
      <w:proofErr w:type="spellEnd"/>
      <w:r w:rsidRPr="00D23A2D">
        <w:t xml:space="preserve">. </w:t>
      </w:r>
      <w:proofErr w:type="spellStart"/>
      <w:r w:rsidRPr="00D23A2D">
        <w:t>Sjølv</w:t>
      </w:r>
      <w:proofErr w:type="spellEnd"/>
      <w:r w:rsidRPr="00D23A2D">
        <w:t xml:space="preserve"> om store område blir </w:t>
      </w:r>
      <w:proofErr w:type="spellStart"/>
      <w:r w:rsidRPr="00D23A2D">
        <w:t>opna</w:t>
      </w:r>
      <w:proofErr w:type="spellEnd"/>
      <w:r w:rsidRPr="00D23A2D">
        <w:t xml:space="preserve"> for aktivitet, blir det planlagt ei stegvis tildeling av løyve. Avgrensa område som </w:t>
      </w:r>
      <w:proofErr w:type="spellStart"/>
      <w:r w:rsidRPr="00D23A2D">
        <w:t>inneheld</w:t>
      </w:r>
      <w:proofErr w:type="spellEnd"/>
      <w:r w:rsidRPr="00D23A2D">
        <w:t xml:space="preserve"> </w:t>
      </w:r>
      <w:proofErr w:type="spellStart"/>
      <w:r w:rsidRPr="00D23A2D">
        <w:t>dei</w:t>
      </w:r>
      <w:proofErr w:type="spellEnd"/>
      <w:r w:rsidRPr="00D23A2D">
        <w:t xml:space="preserve"> mest interessante </w:t>
      </w:r>
      <w:proofErr w:type="spellStart"/>
      <w:r w:rsidRPr="00D23A2D">
        <w:t>leiteområda</w:t>
      </w:r>
      <w:proofErr w:type="spellEnd"/>
      <w:r w:rsidRPr="00D23A2D">
        <w:t xml:space="preserve">, er </w:t>
      </w:r>
      <w:proofErr w:type="spellStart"/>
      <w:r w:rsidRPr="00D23A2D">
        <w:t>dei</w:t>
      </w:r>
      <w:proofErr w:type="spellEnd"/>
      <w:r w:rsidRPr="00D23A2D">
        <w:t xml:space="preserve"> som først blir gjorde </w:t>
      </w:r>
      <w:proofErr w:type="spellStart"/>
      <w:r w:rsidRPr="00D23A2D">
        <w:t>tilgjengelege</w:t>
      </w:r>
      <w:proofErr w:type="spellEnd"/>
      <w:r w:rsidRPr="00D23A2D">
        <w:t xml:space="preserve"> for kommersiell kartlegging.</w:t>
      </w:r>
    </w:p>
    <w:p w14:paraId="356089B5" w14:textId="77777777" w:rsidR="00617A19" w:rsidRPr="00D23A2D" w:rsidRDefault="00F23A99" w:rsidP="00D23A2D">
      <w:pPr>
        <w:pStyle w:val="avsnitt-undertittel"/>
      </w:pPr>
      <w:r w:rsidRPr="00D23A2D">
        <w:t>Regjeringa vil</w:t>
      </w:r>
    </w:p>
    <w:p w14:paraId="538FB97F" w14:textId="77777777" w:rsidR="00617A19" w:rsidRPr="00D23A2D" w:rsidRDefault="00F23A99" w:rsidP="00D23A2D">
      <w:pPr>
        <w:pStyle w:val="Liste"/>
      </w:pPr>
      <w:proofErr w:type="spellStart"/>
      <w:r w:rsidRPr="00D23A2D">
        <w:t>opne</w:t>
      </w:r>
      <w:proofErr w:type="spellEnd"/>
      <w:r w:rsidRPr="00D23A2D">
        <w:t xml:space="preserve"> for </w:t>
      </w:r>
      <w:proofErr w:type="spellStart"/>
      <w:r w:rsidRPr="00D23A2D">
        <w:t>havbotnmineralverksemd</w:t>
      </w:r>
      <w:proofErr w:type="spellEnd"/>
      <w:r w:rsidRPr="00D23A2D">
        <w:t xml:space="preserve"> i det området på norsk kontinentalsokkel som har </w:t>
      </w:r>
      <w:proofErr w:type="spellStart"/>
      <w:r w:rsidRPr="00D23A2D">
        <w:t>vore</w:t>
      </w:r>
      <w:proofErr w:type="spellEnd"/>
      <w:r w:rsidRPr="00D23A2D">
        <w:t xml:space="preserve"> på </w:t>
      </w:r>
      <w:proofErr w:type="spellStart"/>
      <w:r w:rsidRPr="00D23A2D">
        <w:t>offentleg</w:t>
      </w:r>
      <w:proofErr w:type="spellEnd"/>
      <w:r w:rsidRPr="00D23A2D">
        <w:t xml:space="preserve"> </w:t>
      </w:r>
      <w:proofErr w:type="spellStart"/>
      <w:r w:rsidRPr="00D23A2D">
        <w:t>høyring</w:t>
      </w:r>
      <w:proofErr w:type="spellEnd"/>
      <w:r w:rsidRPr="00D23A2D">
        <w:t xml:space="preserve">, med unntak av </w:t>
      </w:r>
      <w:proofErr w:type="spellStart"/>
      <w:r w:rsidRPr="00D23A2D">
        <w:t>eit</w:t>
      </w:r>
      <w:proofErr w:type="spellEnd"/>
      <w:r w:rsidRPr="00D23A2D">
        <w:t xml:space="preserve"> område i sør</w:t>
      </w:r>
    </w:p>
    <w:p w14:paraId="4BCC27AF" w14:textId="77777777" w:rsidR="00617A19" w:rsidRPr="00D23A2D" w:rsidRDefault="00F23A99" w:rsidP="00D23A2D">
      <w:pPr>
        <w:pStyle w:val="Liste"/>
      </w:pPr>
      <w:proofErr w:type="spellStart"/>
      <w:r w:rsidRPr="00D23A2D">
        <w:t>ikkje</w:t>
      </w:r>
      <w:proofErr w:type="spellEnd"/>
      <w:r w:rsidRPr="00D23A2D">
        <w:t xml:space="preserve"> tillate utvinning av aktive hydrotermale </w:t>
      </w:r>
      <w:proofErr w:type="spellStart"/>
      <w:r w:rsidRPr="00D23A2D">
        <w:t>strukturar</w:t>
      </w:r>
      <w:proofErr w:type="spellEnd"/>
      <w:r w:rsidRPr="00D23A2D">
        <w:t xml:space="preserve"> og beskytte slike </w:t>
      </w:r>
      <w:proofErr w:type="spellStart"/>
      <w:r w:rsidRPr="00D23A2D">
        <w:t>strukturar</w:t>
      </w:r>
      <w:proofErr w:type="spellEnd"/>
      <w:r w:rsidRPr="00D23A2D">
        <w:t xml:space="preserve"> slik at </w:t>
      </w:r>
      <w:proofErr w:type="spellStart"/>
      <w:r w:rsidRPr="00D23A2D">
        <w:t>dei</w:t>
      </w:r>
      <w:proofErr w:type="spellEnd"/>
      <w:r w:rsidRPr="00D23A2D">
        <w:t xml:space="preserve"> </w:t>
      </w:r>
      <w:proofErr w:type="spellStart"/>
      <w:r w:rsidRPr="00D23A2D">
        <w:t>ikkje</w:t>
      </w:r>
      <w:proofErr w:type="spellEnd"/>
      <w:r w:rsidRPr="00D23A2D">
        <w:t xml:space="preserve"> blir skadde av </w:t>
      </w:r>
      <w:proofErr w:type="spellStart"/>
      <w:r w:rsidRPr="00D23A2D">
        <w:t>verksemd</w:t>
      </w:r>
      <w:proofErr w:type="spellEnd"/>
      <w:r w:rsidRPr="00D23A2D">
        <w:t xml:space="preserve"> i </w:t>
      </w:r>
      <w:proofErr w:type="spellStart"/>
      <w:r w:rsidRPr="00D23A2D">
        <w:t>tilgrensande</w:t>
      </w:r>
      <w:proofErr w:type="spellEnd"/>
      <w:r w:rsidRPr="00D23A2D">
        <w:t xml:space="preserve"> område. </w:t>
      </w:r>
      <w:proofErr w:type="spellStart"/>
      <w:r w:rsidRPr="00D23A2D">
        <w:t>Ein</w:t>
      </w:r>
      <w:proofErr w:type="spellEnd"/>
      <w:r w:rsidRPr="00D23A2D">
        <w:t xml:space="preserve"> utvinningsplan vil </w:t>
      </w:r>
      <w:proofErr w:type="spellStart"/>
      <w:r w:rsidRPr="00D23A2D">
        <w:t>berre</w:t>
      </w:r>
      <w:proofErr w:type="spellEnd"/>
      <w:r w:rsidRPr="00D23A2D">
        <w:t xml:space="preserve"> bli </w:t>
      </w:r>
      <w:proofErr w:type="spellStart"/>
      <w:r w:rsidRPr="00D23A2D">
        <w:t>godkjend</w:t>
      </w:r>
      <w:proofErr w:type="spellEnd"/>
      <w:r w:rsidRPr="00D23A2D">
        <w:t xml:space="preserve"> dersom det kan </w:t>
      </w:r>
      <w:proofErr w:type="spellStart"/>
      <w:r w:rsidRPr="00D23A2D">
        <w:t>godtgjerast</w:t>
      </w:r>
      <w:proofErr w:type="spellEnd"/>
      <w:r w:rsidRPr="00D23A2D">
        <w:t xml:space="preserve"> at utvinning kan </w:t>
      </w:r>
      <w:proofErr w:type="spellStart"/>
      <w:r w:rsidRPr="00D23A2D">
        <w:t>gjennomførast</w:t>
      </w:r>
      <w:proofErr w:type="spellEnd"/>
      <w:r w:rsidRPr="00D23A2D">
        <w:t xml:space="preserve"> slik at det </w:t>
      </w:r>
      <w:proofErr w:type="spellStart"/>
      <w:r w:rsidRPr="00D23A2D">
        <w:t>ikkje</w:t>
      </w:r>
      <w:proofErr w:type="spellEnd"/>
      <w:r w:rsidRPr="00D23A2D">
        <w:t xml:space="preserve"> medfører </w:t>
      </w:r>
      <w:proofErr w:type="spellStart"/>
      <w:r w:rsidRPr="00D23A2D">
        <w:t>vesentlege</w:t>
      </w:r>
      <w:proofErr w:type="spellEnd"/>
      <w:r w:rsidRPr="00D23A2D">
        <w:t xml:space="preserve"> negative verknader for </w:t>
      </w:r>
      <w:proofErr w:type="spellStart"/>
      <w:r w:rsidRPr="00D23A2D">
        <w:t>naturmangfaldet</w:t>
      </w:r>
      <w:proofErr w:type="spellEnd"/>
      <w:r w:rsidRPr="00D23A2D">
        <w:t xml:space="preserve"> knytt til </w:t>
      </w:r>
      <w:proofErr w:type="spellStart"/>
      <w:r w:rsidRPr="00D23A2D">
        <w:t>dei</w:t>
      </w:r>
      <w:proofErr w:type="spellEnd"/>
      <w:r w:rsidRPr="00D23A2D">
        <w:t xml:space="preserve"> aktive </w:t>
      </w:r>
      <w:proofErr w:type="spellStart"/>
      <w:r w:rsidRPr="00D23A2D">
        <w:t>strukturane</w:t>
      </w:r>
      <w:proofErr w:type="spellEnd"/>
    </w:p>
    <w:p w14:paraId="721B49A6" w14:textId="77777777" w:rsidR="00617A19" w:rsidRPr="00D23A2D" w:rsidRDefault="00F23A99" w:rsidP="00D23A2D">
      <w:pPr>
        <w:pStyle w:val="Overskrift1"/>
      </w:pPr>
      <w:r w:rsidRPr="00D23A2D">
        <w:t xml:space="preserve">Økonomiske og administrative </w:t>
      </w:r>
      <w:proofErr w:type="spellStart"/>
      <w:r w:rsidRPr="00D23A2D">
        <w:t>konsekvensar</w:t>
      </w:r>
      <w:proofErr w:type="spellEnd"/>
    </w:p>
    <w:p w14:paraId="1BE566C9" w14:textId="77777777" w:rsidR="00617A19" w:rsidRPr="00D23A2D" w:rsidRDefault="00F23A99" w:rsidP="00D23A2D">
      <w:r w:rsidRPr="00D23A2D">
        <w:t xml:space="preserve">Meldinga til Stortinget </w:t>
      </w:r>
      <w:proofErr w:type="spellStart"/>
      <w:r w:rsidRPr="00D23A2D">
        <w:t>omhandlar</w:t>
      </w:r>
      <w:proofErr w:type="spellEnd"/>
      <w:r w:rsidRPr="00D23A2D">
        <w:t xml:space="preserve"> </w:t>
      </w:r>
      <w:proofErr w:type="spellStart"/>
      <w:r w:rsidRPr="00D23A2D">
        <w:t>opning</w:t>
      </w:r>
      <w:proofErr w:type="spellEnd"/>
      <w:r w:rsidRPr="00D23A2D">
        <w:t xml:space="preserve"> av område på norsk kontinentalsokkel for </w:t>
      </w:r>
      <w:proofErr w:type="spellStart"/>
      <w:r w:rsidRPr="00D23A2D">
        <w:t>mineralverksemd</w:t>
      </w:r>
      <w:proofErr w:type="spellEnd"/>
      <w:r w:rsidRPr="00D23A2D">
        <w:t xml:space="preserve">. For å </w:t>
      </w:r>
      <w:proofErr w:type="spellStart"/>
      <w:r w:rsidRPr="00D23A2D">
        <w:t>leggje</w:t>
      </w:r>
      <w:proofErr w:type="spellEnd"/>
      <w:r w:rsidRPr="00D23A2D">
        <w:t xml:space="preserve"> til rette for god ressursforvaltning vil regjeringa </w:t>
      </w:r>
      <w:proofErr w:type="spellStart"/>
      <w:r w:rsidRPr="00D23A2D">
        <w:t>leggje</w:t>
      </w:r>
      <w:proofErr w:type="spellEnd"/>
      <w:r w:rsidRPr="00D23A2D">
        <w:t xml:space="preserve"> til rette for ei styrking av kunnskapsgrunnlaget knytt til </w:t>
      </w:r>
      <w:proofErr w:type="spellStart"/>
      <w:r w:rsidRPr="00D23A2D">
        <w:t>havbotnmineralverksemd</w:t>
      </w:r>
      <w:proofErr w:type="spellEnd"/>
      <w:r w:rsidRPr="00D23A2D">
        <w:t xml:space="preserve">. I tillegg til </w:t>
      </w:r>
      <w:proofErr w:type="spellStart"/>
      <w:r w:rsidRPr="00D23A2D">
        <w:t>ein</w:t>
      </w:r>
      <w:proofErr w:type="spellEnd"/>
      <w:r w:rsidRPr="00D23A2D">
        <w:t xml:space="preserve"> eventuell leiteaktivitet </w:t>
      </w:r>
      <w:proofErr w:type="spellStart"/>
      <w:r w:rsidRPr="00D23A2D">
        <w:t>frå</w:t>
      </w:r>
      <w:proofErr w:type="spellEnd"/>
      <w:r w:rsidRPr="00D23A2D">
        <w:t xml:space="preserve"> kommersielle </w:t>
      </w:r>
      <w:proofErr w:type="spellStart"/>
      <w:r w:rsidRPr="00D23A2D">
        <w:t>aktørar</w:t>
      </w:r>
      <w:proofErr w:type="spellEnd"/>
      <w:r w:rsidRPr="00D23A2D">
        <w:t xml:space="preserve"> blir det i meldinga lagt opp til ei styrking av kunnskapsgrunnlaget også i </w:t>
      </w:r>
      <w:proofErr w:type="spellStart"/>
      <w:r w:rsidRPr="00D23A2D">
        <w:t>statleg</w:t>
      </w:r>
      <w:proofErr w:type="spellEnd"/>
      <w:r w:rsidRPr="00D23A2D">
        <w:t xml:space="preserve"> regi, både gjennom </w:t>
      </w:r>
      <w:proofErr w:type="spellStart"/>
      <w:r w:rsidRPr="00D23A2D">
        <w:t>auka</w:t>
      </w:r>
      <w:proofErr w:type="spellEnd"/>
      <w:r w:rsidRPr="00D23A2D">
        <w:t xml:space="preserve"> kartlegging av havområda og ei </w:t>
      </w:r>
      <w:proofErr w:type="spellStart"/>
      <w:r w:rsidRPr="00D23A2D">
        <w:t>heilskapleg</w:t>
      </w:r>
      <w:proofErr w:type="spellEnd"/>
      <w:r w:rsidRPr="00D23A2D">
        <w:t xml:space="preserve"> FoU-satsing i regi av </w:t>
      </w:r>
      <w:proofErr w:type="spellStart"/>
      <w:r w:rsidRPr="00D23A2D">
        <w:t>Noregs</w:t>
      </w:r>
      <w:proofErr w:type="spellEnd"/>
      <w:r w:rsidRPr="00D23A2D">
        <w:t xml:space="preserve"> forskingsråd.</w:t>
      </w:r>
    </w:p>
    <w:p w14:paraId="4AA4DBB3" w14:textId="77777777" w:rsidR="00617A19" w:rsidRPr="00D23A2D" w:rsidRDefault="00F23A99" w:rsidP="00D23A2D">
      <w:r w:rsidRPr="00D23A2D">
        <w:t xml:space="preserve">Tiltak varsla i meldinga vil </w:t>
      </w:r>
      <w:proofErr w:type="spellStart"/>
      <w:r w:rsidRPr="00D23A2D">
        <w:t>dekkjast</w:t>
      </w:r>
      <w:proofErr w:type="spellEnd"/>
      <w:r w:rsidRPr="00D23A2D">
        <w:t xml:space="preserve"> </w:t>
      </w:r>
      <w:proofErr w:type="spellStart"/>
      <w:r w:rsidRPr="00D23A2D">
        <w:t>innanfor</w:t>
      </w:r>
      <w:proofErr w:type="spellEnd"/>
      <w:r w:rsidRPr="00D23A2D">
        <w:t xml:space="preserve"> </w:t>
      </w:r>
      <w:proofErr w:type="spellStart"/>
      <w:r w:rsidRPr="00D23A2D">
        <w:t>eksisterande</w:t>
      </w:r>
      <w:proofErr w:type="spellEnd"/>
      <w:r w:rsidRPr="00D23A2D">
        <w:t xml:space="preserve"> budsjettrammer. Behov utover dette vil </w:t>
      </w:r>
      <w:proofErr w:type="spellStart"/>
      <w:r w:rsidRPr="00D23A2D">
        <w:t>fremjast</w:t>
      </w:r>
      <w:proofErr w:type="spellEnd"/>
      <w:r w:rsidRPr="00D23A2D">
        <w:t xml:space="preserve"> i </w:t>
      </w:r>
      <w:proofErr w:type="spellStart"/>
      <w:r w:rsidRPr="00D23A2D">
        <w:t>dei</w:t>
      </w:r>
      <w:proofErr w:type="spellEnd"/>
      <w:r w:rsidRPr="00D23A2D">
        <w:t xml:space="preserve"> ordinære </w:t>
      </w:r>
      <w:proofErr w:type="spellStart"/>
      <w:r w:rsidRPr="00D23A2D">
        <w:t>budsjettprosessane</w:t>
      </w:r>
      <w:proofErr w:type="spellEnd"/>
      <w:r w:rsidRPr="00D23A2D">
        <w:t xml:space="preserve">. Den </w:t>
      </w:r>
      <w:proofErr w:type="spellStart"/>
      <w:r w:rsidRPr="00D23A2D">
        <w:t>årlege</w:t>
      </w:r>
      <w:proofErr w:type="spellEnd"/>
      <w:r w:rsidRPr="00D23A2D">
        <w:t xml:space="preserve"> budsjettmessige oppfølginga vil mellom anna </w:t>
      </w:r>
      <w:proofErr w:type="spellStart"/>
      <w:r w:rsidRPr="00D23A2D">
        <w:t>vere</w:t>
      </w:r>
      <w:proofErr w:type="spellEnd"/>
      <w:r w:rsidRPr="00D23A2D">
        <w:t xml:space="preserve"> avhengig av den økonomiske utviklinga og budsjettsituasjonen.</w:t>
      </w:r>
    </w:p>
    <w:p w14:paraId="318D4216" w14:textId="77777777" w:rsidR="00617A19" w:rsidRPr="00D23A2D" w:rsidRDefault="00F23A99" w:rsidP="00D23A2D">
      <w:pPr>
        <w:pStyle w:val="a-tilraar-dep"/>
      </w:pPr>
      <w:r w:rsidRPr="00D23A2D">
        <w:t>Olje- og energidepartementet</w:t>
      </w:r>
    </w:p>
    <w:p w14:paraId="132D1A97" w14:textId="77777777" w:rsidR="00617A19" w:rsidRPr="00D23A2D" w:rsidRDefault="00F23A99" w:rsidP="00D23A2D">
      <w:pPr>
        <w:pStyle w:val="a-tilraar-tit"/>
      </w:pPr>
      <w:r w:rsidRPr="00D23A2D">
        <w:t>tilrår:</w:t>
      </w:r>
    </w:p>
    <w:p w14:paraId="4461C91B" w14:textId="0846EDCF" w:rsidR="00617A19" w:rsidRPr="00D23A2D" w:rsidRDefault="00F23A99" w:rsidP="00D23A2D">
      <w:r w:rsidRPr="00D23A2D">
        <w:t xml:space="preserve">Tilråding </w:t>
      </w:r>
      <w:proofErr w:type="spellStart"/>
      <w:r w:rsidRPr="00D23A2D">
        <w:t>frå</w:t>
      </w:r>
      <w:proofErr w:type="spellEnd"/>
      <w:r w:rsidRPr="00D23A2D">
        <w:t xml:space="preserve"> Olje- og energidepartementet 20. juni 2023 om </w:t>
      </w:r>
      <w:proofErr w:type="spellStart"/>
      <w:r w:rsidRPr="00D23A2D">
        <w:t>Mineralverksemd</w:t>
      </w:r>
      <w:proofErr w:type="spellEnd"/>
      <w:r w:rsidRPr="00D23A2D">
        <w:t xml:space="preserve"> på norsk kontinentalsokkel – </w:t>
      </w:r>
      <w:proofErr w:type="spellStart"/>
      <w:r w:rsidRPr="00D23A2D">
        <w:t>opning</w:t>
      </w:r>
      <w:proofErr w:type="spellEnd"/>
      <w:r w:rsidRPr="00D23A2D">
        <w:t xml:space="preserve"> av areal og strategi for forvaltning av </w:t>
      </w:r>
      <w:proofErr w:type="spellStart"/>
      <w:r w:rsidRPr="00D23A2D">
        <w:t>ressursane</w:t>
      </w:r>
      <w:proofErr w:type="spellEnd"/>
      <w:r w:rsidRPr="00D23A2D">
        <w:t xml:space="preserve"> blir send Stortinget.</w:t>
      </w:r>
    </w:p>
    <w:p w14:paraId="766CD7C3" w14:textId="77777777" w:rsidR="00617A19" w:rsidRPr="00D23A2D" w:rsidRDefault="00617A19" w:rsidP="00D23A2D"/>
    <w:sectPr w:rsidR="00617A19" w:rsidRPr="00D23A2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2BC77" w14:textId="77777777" w:rsidR="00617A19" w:rsidRDefault="00F23A99">
      <w:pPr>
        <w:spacing w:after="0" w:line="240" w:lineRule="auto"/>
      </w:pPr>
      <w:r>
        <w:separator/>
      </w:r>
    </w:p>
  </w:endnote>
  <w:endnote w:type="continuationSeparator" w:id="0">
    <w:p w14:paraId="12054EB0" w14:textId="77777777" w:rsidR="00617A19" w:rsidRDefault="00F23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7367" w14:textId="77777777" w:rsidR="00617A19" w:rsidRDefault="00F23A99">
      <w:pPr>
        <w:spacing w:after="0" w:line="240" w:lineRule="auto"/>
      </w:pPr>
      <w:r>
        <w:separator/>
      </w:r>
    </w:p>
  </w:footnote>
  <w:footnote w:type="continuationSeparator" w:id="0">
    <w:p w14:paraId="3F6CB020" w14:textId="77777777" w:rsidR="00617A19" w:rsidRDefault="00F23A99">
      <w:pPr>
        <w:spacing w:after="0" w:line="240" w:lineRule="auto"/>
      </w:pPr>
      <w:r>
        <w:continuationSeparator/>
      </w:r>
    </w:p>
  </w:footnote>
  <w:footnote w:id="1">
    <w:p w14:paraId="237CDB1B" w14:textId="0429DE25" w:rsidR="00617A19" w:rsidRDefault="00F23A99">
      <w:pPr>
        <w:pStyle w:val="Fotnotetekst"/>
      </w:pPr>
      <w:r>
        <w:rPr>
          <w:vertAlign w:val="superscript"/>
        </w:rPr>
        <w:footnoteRef/>
      </w:r>
      <w:r w:rsidRPr="00D23A2D">
        <w:t>Petroleumstilsynet er delegert styresmakt for tryggleik og beredskap for havbotnmineralverksemd.</w:t>
      </w:r>
    </w:p>
  </w:footnote>
  <w:footnote w:id="2">
    <w:p w14:paraId="5F12779A" w14:textId="553BF58D" w:rsidR="00617A19" w:rsidRPr="0067436F" w:rsidRDefault="00F23A99">
      <w:pPr>
        <w:pStyle w:val="Fotnotetekst"/>
        <w:rPr>
          <w:lang w:val="en-US"/>
        </w:rPr>
      </w:pPr>
      <w:r>
        <w:rPr>
          <w:vertAlign w:val="superscript"/>
        </w:rPr>
        <w:footnoteRef/>
      </w:r>
      <w:r w:rsidRPr="0067436F">
        <w:rPr>
          <w:lang w:val="en-US"/>
        </w:rPr>
        <w:t>Copper Factbook – International Copper Study Group (icsg.org).</w:t>
      </w:r>
    </w:p>
  </w:footnote>
  <w:footnote w:id="3">
    <w:p w14:paraId="5C47BE1F" w14:textId="78480054" w:rsidR="00617A19" w:rsidRPr="0067436F" w:rsidRDefault="00F23A99">
      <w:pPr>
        <w:pStyle w:val="Fotnotetekst"/>
        <w:rPr>
          <w:lang w:val="en-US"/>
        </w:rPr>
      </w:pPr>
      <w:r>
        <w:rPr>
          <w:vertAlign w:val="superscript"/>
        </w:rPr>
        <w:footnoteRef/>
      </w:r>
      <w:r w:rsidRPr="0067436F">
        <w:rPr>
          <w:lang w:val="en-US"/>
        </w:rPr>
        <w:t xml:space="preserve">Verdsbanken, </w:t>
      </w:r>
      <w:r w:rsidRPr="0067436F">
        <w:rPr>
          <w:rStyle w:val="kursiv"/>
          <w:lang w:val="en-US"/>
        </w:rPr>
        <w:t>Minerals for Climate Action: The Mineral Intensity of the Clean Energy Transition</w:t>
      </w:r>
      <w:r w:rsidRPr="0067436F">
        <w:rPr>
          <w:lang w:val="en-US"/>
        </w:rPr>
        <w:t xml:space="preserve"> (2020). SINTEF, </w:t>
      </w:r>
      <w:r w:rsidRPr="0067436F">
        <w:rPr>
          <w:rStyle w:val="kursiv"/>
          <w:lang w:val="en-US"/>
        </w:rPr>
        <w:t>The Future is Circular: Circular Economy and Critical Minerals for the Green</w:t>
      </w:r>
      <w:r w:rsidRPr="0067436F">
        <w:rPr>
          <w:lang w:val="en-US"/>
        </w:rPr>
        <w:t xml:space="preserve"> </w:t>
      </w:r>
      <w:r w:rsidRPr="0067436F">
        <w:rPr>
          <w:rStyle w:val="kursiv"/>
          <w:lang w:val="en-US"/>
        </w:rPr>
        <w:t>Transition</w:t>
      </w:r>
      <w:r w:rsidRPr="0067436F">
        <w:rPr>
          <w:lang w:val="en-US"/>
        </w:rPr>
        <w:t xml:space="preserve"> (2022). KU Leuven, </w:t>
      </w:r>
      <w:r w:rsidRPr="0067436F">
        <w:rPr>
          <w:rStyle w:val="kursiv"/>
          <w:lang w:val="en-US"/>
        </w:rPr>
        <w:t>Metals for Clean Energy: Pathways to solving Europe’s raw materials challenge</w:t>
      </w:r>
      <w:r w:rsidRPr="0067436F">
        <w:rPr>
          <w:lang w:val="en-US"/>
        </w:rPr>
        <w:t xml:space="preserve"> (2022). </w:t>
      </w:r>
    </w:p>
  </w:footnote>
  <w:footnote w:id="4">
    <w:p w14:paraId="39BFE703" w14:textId="7D419C1C" w:rsidR="00617A19" w:rsidRPr="0067436F" w:rsidRDefault="00F23A99">
      <w:pPr>
        <w:pStyle w:val="Fotnotetekst"/>
        <w:rPr>
          <w:lang w:val="en-US"/>
        </w:rPr>
      </w:pPr>
      <w:r>
        <w:rPr>
          <w:vertAlign w:val="superscript"/>
        </w:rPr>
        <w:footnoteRef/>
      </w:r>
      <w:r w:rsidRPr="0067436F">
        <w:rPr>
          <w:rStyle w:val="kursiv"/>
          <w:lang w:val="en-US"/>
        </w:rPr>
        <w:t>The Role of Critical Minerals in Clean Energy Transitions</w:t>
      </w:r>
      <w:r w:rsidRPr="0067436F">
        <w:rPr>
          <w:lang w:val="en-US"/>
        </w:rPr>
        <w:t xml:space="preserve"> (publisert 2021, oppdatert 2022).</w:t>
      </w:r>
    </w:p>
  </w:footnote>
  <w:footnote w:id="5">
    <w:p w14:paraId="43935904" w14:textId="590ED947" w:rsidR="00617A19" w:rsidRPr="0067436F" w:rsidRDefault="00F23A99">
      <w:pPr>
        <w:pStyle w:val="Fotnotetekst"/>
        <w:rPr>
          <w:lang w:val="en-US"/>
        </w:rPr>
      </w:pPr>
      <w:r>
        <w:rPr>
          <w:vertAlign w:val="superscript"/>
        </w:rPr>
        <w:footnoteRef/>
      </w:r>
      <w:r w:rsidRPr="0067436F">
        <w:rPr>
          <w:lang w:val="en-US"/>
        </w:rPr>
        <w:t>Critical raw materials (europa.eu).</w:t>
      </w:r>
    </w:p>
  </w:footnote>
  <w:footnote w:id="6">
    <w:p w14:paraId="2D362E20" w14:textId="29B2636B" w:rsidR="00617A19" w:rsidRPr="0067436F" w:rsidRDefault="00F23A99">
      <w:pPr>
        <w:pStyle w:val="Fotnotetekst"/>
        <w:rPr>
          <w:lang w:val="en-US"/>
        </w:rPr>
      </w:pPr>
      <w:r>
        <w:rPr>
          <w:vertAlign w:val="superscript"/>
        </w:rPr>
        <w:footnoteRef/>
      </w:r>
      <w:r w:rsidRPr="0067436F">
        <w:rPr>
          <w:lang w:val="en-US"/>
        </w:rPr>
        <w:t>U.S. Geological Survey Releases 2022 List of Critical Minerals, U.S. Geological Survey (usgs.gov).</w:t>
      </w:r>
    </w:p>
  </w:footnote>
  <w:footnote w:id="7">
    <w:p w14:paraId="5EB40ADA" w14:textId="3B9CC58E" w:rsidR="00617A19" w:rsidRPr="0067436F" w:rsidRDefault="00F23A99">
      <w:pPr>
        <w:pStyle w:val="Fotnotetekst"/>
        <w:rPr>
          <w:lang w:val="en-US"/>
        </w:rPr>
      </w:pPr>
      <w:r>
        <w:rPr>
          <w:vertAlign w:val="superscript"/>
        </w:rPr>
        <w:footnoteRef/>
      </w:r>
      <w:r w:rsidRPr="0067436F">
        <w:rPr>
          <w:lang w:val="en-US"/>
        </w:rPr>
        <w:t>Critical Minerals at Geoscience Australia, Geoscience Australia (ga.gov.au).</w:t>
      </w:r>
    </w:p>
  </w:footnote>
  <w:footnote w:id="8">
    <w:p w14:paraId="7B523C13" w14:textId="0853AF95" w:rsidR="00617A19" w:rsidRDefault="00F23A99">
      <w:pPr>
        <w:pStyle w:val="Fotnotetekst"/>
      </w:pPr>
      <w:r>
        <w:rPr>
          <w:vertAlign w:val="superscript"/>
        </w:rPr>
        <w:footnoteRef/>
      </w:r>
      <w:r w:rsidRPr="00D23A2D">
        <w:t>Spreiingsakse: Dette er området langs midten av aksedalen, altså ideelt sett aksen for spreiinga av litosfæreplatene. Aksedalen er eit kontinuerleg dalføre langs midten av ein oseansk spreiingsrygg. Aksedalen oppstår som ei innsøkking (eit søkk) langs grensa mellom dei to litosfæreplatene i spreiingsryggen der det kontinuerleg blir danna ny jordskorpe etter kvart som litosfæreplatene glir frå kvarandre.</w:t>
      </w:r>
    </w:p>
  </w:footnote>
  <w:footnote w:id="9">
    <w:p w14:paraId="150BAF68" w14:textId="0D839630" w:rsidR="00617A19" w:rsidRDefault="00F23A99">
      <w:pPr>
        <w:pStyle w:val="Fotnotetekst"/>
      </w:pPr>
      <w:r>
        <w:rPr>
          <w:vertAlign w:val="superscript"/>
        </w:rPr>
        <w:footnoteRef/>
      </w:r>
      <w:r w:rsidRPr="00D23A2D">
        <w:t xml:space="preserve">Dette blir også kalla spreiingsgrøfta. Det er </w:t>
      </w:r>
      <w:r w:rsidRPr="00D23A2D">
        <w:t>eit markert dalføre som deler fjellområda. Her skjer det ei episodisk nydanning av vulkansk havbotn, etterfølgt av ei kontinuerleg omforming av habitat frå vulkansk hardbotn til sedimentær blautbotn.</w:t>
      </w:r>
    </w:p>
  </w:footnote>
  <w:footnote w:id="10">
    <w:p w14:paraId="61306384" w14:textId="0C25659D" w:rsidR="00617A19" w:rsidRDefault="00F23A99">
      <w:pPr>
        <w:pStyle w:val="Fotnotetekst"/>
      </w:pPr>
      <w:r>
        <w:rPr>
          <w:vertAlign w:val="superscript"/>
        </w:rPr>
        <w:footnoteRef/>
      </w:r>
      <w:r w:rsidRPr="00D23A2D">
        <w:t xml:space="preserve">Havområde avgrensa av Grønland i vest, </w:t>
      </w:r>
      <w:r w:rsidRPr="00D23A2D">
        <w:t>Noreg i aust, Framstredet i nord og den undersjøiske Grønland-/Skottlandryggen i sør.</w:t>
      </w:r>
    </w:p>
  </w:footnote>
  <w:footnote w:id="11">
    <w:p w14:paraId="32C6F801" w14:textId="11B7F807" w:rsidR="00617A19" w:rsidRDefault="00F23A99">
      <w:pPr>
        <w:pStyle w:val="Fotnotetekst"/>
      </w:pPr>
      <w:r>
        <w:rPr>
          <w:vertAlign w:val="superscript"/>
        </w:rPr>
        <w:footnoteRef/>
      </w:r>
      <w:r w:rsidRPr="00D23A2D">
        <w:t>Havdyp hvor det ikke er tilstrekkelig lys for fotosyntese, ofte fra 200 meter og dypere.</w:t>
      </w:r>
    </w:p>
  </w:footnote>
  <w:footnote w:id="12">
    <w:p w14:paraId="28E78B83" w14:textId="59B2DCAA" w:rsidR="00617A19" w:rsidRDefault="00F23A99">
      <w:pPr>
        <w:pStyle w:val="Fotnotetekst"/>
      </w:pPr>
      <w:r>
        <w:rPr>
          <w:vertAlign w:val="superscript"/>
        </w:rPr>
        <w:footnoteRef/>
      </w:r>
      <w:r w:rsidRPr="00D23A2D">
        <w:t xml:space="preserve">I </w:t>
      </w:r>
      <w:r w:rsidRPr="00D23A2D">
        <w:t xml:space="preserve">fotisk sone er det tilstrekkelig lys til å drive fotosyntese. </w:t>
      </w:r>
    </w:p>
  </w:footnote>
  <w:footnote w:id="13">
    <w:p w14:paraId="098942D0" w14:textId="3DC84178" w:rsidR="00617A19" w:rsidRDefault="00F23A99">
      <w:pPr>
        <w:pStyle w:val="Fotnotetekst"/>
      </w:pPr>
      <w:r>
        <w:rPr>
          <w:vertAlign w:val="superscript"/>
        </w:rPr>
        <w:footnoteRef/>
      </w:r>
      <w:r w:rsidRPr="00D23A2D">
        <w:t xml:space="preserve">Høringsinnspillet er gitt samlet på vegne av WWF Verdens naturfond, Besteforeldrenes klimaaksjon, Forum for Utvikling og Miljø, Framtiden i våre hender, Greenpeace, Miljøstiftelsen Bellona, Naturvernforbundet, Natur og Ungdom, </w:t>
      </w:r>
      <w:r w:rsidRPr="00D23A2D">
        <w:t>Sabima, Spire, World Saving Hustle og Zero.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293175343">
    <w:abstractNumId w:val="26"/>
  </w:num>
  <w:num w:numId="2" w16cid:durableId="1131902658">
    <w:abstractNumId w:val="21"/>
  </w:num>
  <w:num w:numId="3" w16cid:durableId="1243568372">
    <w:abstractNumId w:val="25"/>
  </w:num>
  <w:num w:numId="4" w16cid:durableId="1439136243">
    <w:abstractNumId w:val="5"/>
  </w:num>
  <w:num w:numId="5" w16cid:durableId="911282519">
    <w:abstractNumId w:val="9"/>
  </w:num>
  <w:num w:numId="6" w16cid:durableId="1691297864">
    <w:abstractNumId w:val="2"/>
  </w:num>
  <w:num w:numId="7" w16cid:durableId="226494565">
    <w:abstractNumId w:val="0"/>
  </w:num>
  <w:num w:numId="8" w16cid:durableId="904530842">
    <w:abstractNumId w:val="13"/>
  </w:num>
  <w:num w:numId="9" w16cid:durableId="928083620">
    <w:abstractNumId w:val="16"/>
  </w:num>
  <w:num w:numId="10" w16cid:durableId="1496873178">
    <w:abstractNumId w:val="15"/>
  </w:num>
  <w:num w:numId="11" w16cid:durableId="92240198">
    <w:abstractNumId w:val="1"/>
  </w:num>
  <w:num w:numId="12" w16cid:durableId="1003970590">
    <w:abstractNumId w:val="10"/>
  </w:num>
  <w:num w:numId="13" w16cid:durableId="720907877">
    <w:abstractNumId w:val="3"/>
  </w:num>
  <w:num w:numId="14" w16cid:durableId="410009261">
    <w:abstractNumId w:val="4"/>
  </w:num>
  <w:num w:numId="15" w16cid:durableId="1144353983">
    <w:abstractNumId w:val="14"/>
  </w:num>
  <w:num w:numId="16" w16cid:durableId="637421742">
    <w:abstractNumId w:val="19"/>
  </w:num>
  <w:num w:numId="17" w16cid:durableId="1904102258">
    <w:abstractNumId w:val="23"/>
  </w:num>
  <w:num w:numId="18" w16cid:durableId="605580831">
    <w:abstractNumId w:val="7"/>
  </w:num>
  <w:num w:numId="19" w16cid:durableId="2071075617">
    <w:abstractNumId w:val="17"/>
  </w:num>
  <w:num w:numId="20" w16cid:durableId="1713840159">
    <w:abstractNumId w:val="24"/>
  </w:num>
  <w:num w:numId="21" w16cid:durableId="2015187282">
    <w:abstractNumId w:val="11"/>
  </w:num>
  <w:num w:numId="22" w16cid:durableId="1846627623">
    <w:abstractNumId w:val="12"/>
  </w:num>
  <w:num w:numId="23" w16cid:durableId="1536650222">
    <w:abstractNumId w:val="22"/>
  </w:num>
  <w:num w:numId="24" w16cid:durableId="413555325">
    <w:abstractNumId w:val="8"/>
  </w:num>
  <w:num w:numId="25" w16cid:durableId="1116483749">
    <w:abstractNumId w:val="18"/>
  </w:num>
  <w:num w:numId="26" w16cid:durableId="1536966562">
    <w:abstractNumId w:val="6"/>
  </w:num>
  <w:num w:numId="27" w16cid:durableId="210156471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23A2D"/>
    <w:rsid w:val="002D5730"/>
    <w:rsid w:val="00617A19"/>
    <w:rsid w:val="0067436F"/>
    <w:rsid w:val="00D23A2D"/>
    <w:rsid w:val="00F23A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CD3023"/>
  <w14:defaultImageDpi w14:val="0"/>
  <w15:docId w15:val="{A41BEB32-5F28-4783-B6E2-EBF2F962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36F"/>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67436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7436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7436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7436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7436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7436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7436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7436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7436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7436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7436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67436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7436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67436F"/>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67436F"/>
    <w:pPr>
      <w:numPr>
        <w:numId w:val="9"/>
      </w:numPr>
      <w:spacing w:after="0"/>
    </w:pPr>
    <w:rPr>
      <w:spacing w:val="4"/>
    </w:rPr>
  </w:style>
  <w:style w:type="paragraph" w:customStyle="1" w:styleId="alfaliste2">
    <w:name w:val="alfaliste 2"/>
    <w:basedOn w:val="Normal"/>
    <w:rsid w:val="0067436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7436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7436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7436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7436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7436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7436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67436F"/>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7436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67436F"/>
  </w:style>
  <w:style w:type="paragraph" w:customStyle="1" w:styleId="del-nr">
    <w:name w:val="del-nr"/>
    <w:basedOn w:val="Normal"/>
    <w:qFormat/>
    <w:rsid w:val="0067436F"/>
    <w:pPr>
      <w:keepNext/>
      <w:keepLines/>
      <w:spacing w:before="360" w:after="0" w:line="240" w:lineRule="auto"/>
      <w:jc w:val="center"/>
    </w:pPr>
    <w:rPr>
      <w:rFonts w:eastAsia="Batang"/>
      <w:i/>
      <w:sz w:val="48"/>
      <w:szCs w:val="20"/>
    </w:rPr>
  </w:style>
  <w:style w:type="paragraph" w:customStyle="1" w:styleId="del-tittel">
    <w:name w:val="del-tittel"/>
    <w:uiPriority w:val="99"/>
    <w:rsid w:val="0067436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67436F"/>
    <w:rPr>
      <w:spacing w:val="4"/>
    </w:rPr>
  </w:style>
  <w:style w:type="paragraph" w:customStyle="1" w:styleId="figur-noter">
    <w:name w:val="figur-noter"/>
    <w:basedOn w:val="Normal"/>
    <w:next w:val="Normal"/>
    <w:rsid w:val="0067436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7436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7436F"/>
    <w:rPr>
      <w:spacing w:val="4"/>
      <w:sz w:val="20"/>
    </w:rPr>
  </w:style>
  <w:style w:type="character" w:customStyle="1" w:styleId="FotnotetekstTegn">
    <w:name w:val="Fotnotetekst Tegn"/>
    <w:basedOn w:val="Standardskriftforavsnitt"/>
    <w:link w:val="Fotnotetekst"/>
    <w:rsid w:val="0067436F"/>
    <w:rPr>
      <w:rFonts w:ascii="Times New Roman" w:eastAsia="Times New Roman" w:hAnsi="Times New Roman"/>
      <w:spacing w:val="4"/>
      <w:sz w:val="20"/>
    </w:rPr>
  </w:style>
  <w:style w:type="paragraph" w:customStyle="1" w:styleId="friliste">
    <w:name w:val="friliste"/>
    <w:basedOn w:val="Normal"/>
    <w:qFormat/>
    <w:rsid w:val="0067436F"/>
    <w:pPr>
      <w:tabs>
        <w:tab w:val="left" w:pos="397"/>
      </w:tabs>
      <w:spacing w:after="0"/>
      <w:ind w:left="397" w:hanging="397"/>
    </w:pPr>
  </w:style>
  <w:style w:type="paragraph" w:customStyle="1" w:styleId="friliste2">
    <w:name w:val="friliste 2"/>
    <w:basedOn w:val="Normal"/>
    <w:qFormat/>
    <w:rsid w:val="0067436F"/>
    <w:pPr>
      <w:tabs>
        <w:tab w:val="left" w:pos="794"/>
      </w:tabs>
      <w:spacing w:after="0"/>
      <w:ind w:left="794" w:hanging="397"/>
    </w:pPr>
  </w:style>
  <w:style w:type="paragraph" w:customStyle="1" w:styleId="friliste3">
    <w:name w:val="friliste 3"/>
    <w:basedOn w:val="Normal"/>
    <w:qFormat/>
    <w:rsid w:val="0067436F"/>
    <w:pPr>
      <w:tabs>
        <w:tab w:val="left" w:pos="1191"/>
      </w:tabs>
      <w:spacing w:after="0"/>
      <w:ind w:left="1191" w:hanging="397"/>
    </w:pPr>
  </w:style>
  <w:style w:type="paragraph" w:customStyle="1" w:styleId="friliste4">
    <w:name w:val="friliste 4"/>
    <w:basedOn w:val="Normal"/>
    <w:qFormat/>
    <w:rsid w:val="0067436F"/>
    <w:pPr>
      <w:tabs>
        <w:tab w:val="left" w:pos="1588"/>
      </w:tabs>
      <w:spacing w:after="0"/>
      <w:ind w:left="1588" w:hanging="397"/>
    </w:pPr>
  </w:style>
  <w:style w:type="paragraph" w:customStyle="1" w:styleId="friliste5">
    <w:name w:val="friliste 5"/>
    <w:basedOn w:val="Normal"/>
    <w:qFormat/>
    <w:rsid w:val="0067436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7436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67436F"/>
    <w:pPr>
      <w:jc w:val="right"/>
    </w:pPr>
    <w:rPr>
      <w:rFonts w:ascii="Times" w:hAnsi="Times"/>
      <w:b/>
      <w:noProof/>
      <w:spacing w:val="4"/>
      <w:u w:val="single"/>
    </w:rPr>
  </w:style>
  <w:style w:type="paragraph" w:customStyle="1" w:styleId="i-hode">
    <w:name w:val="i-hode"/>
    <w:basedOn w:val="Normal"/>
    <w:next w:val="Normal"/>
    <w:rsid w:val="0067436F"/>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67436F"/>
    <w:pPr>
      <w:keepNext/>
      <w:keepLines/>
      <w:jc w:val="center"/>
    </w:pPr>
    <w:rPr>
      <w:rFonts w:eastAsia="Batang"/>
      <w:b/>
      <w:spacing w:val="4"/>
      <w:sz w:val="28"/>
    </w:rPr>
  </w:style>
  <w:style w:type="paragraph" w:customStyle="1" w:styleId="i-mtit">
    <w:name w:val="i-mtit"/>
    <w:basedOn w:val="Normal"/>
    <w:next w:val="Normal"/>
    <w:rsid w:val="0067436F"/>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67436F"/>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67436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67436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67436F"/>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67436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67436F"/>
    <w:pPr>
      <w:numPr>
        <w:numId w:val="10"/>
      </w:numPr>
    </w:pPr>
    <w:rPr>
      <w:rFonts w:eastAsiaTheme="minorEastAsia"/>
    </w:rPr>
  </w:style>
  <w:style w:type="paragraph" w:customStyle="1" w:styleId="l-alfaliste2">
    <w:name w:val="l-alfaliste 2"/>
    <w:basedOn w:val="alfaliste2"/>
    <w:qFormat/>
    <w:rsid w:val="0067436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7436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7436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7436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7436F"/>
    <w:rPr>
      <w:lang w:val="nn-NO"/>
    </w:rPr>
  </w:style>
  <w:style w:type="paragraph" w:customStyle="1" w:styleId="l-ledd">
    <w:name w:val="l-ledd"/>
    <w:basedOn w:val="Normal"/>
    <w:qFormat/>
    <w:rsid w:val="0067436F"/>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7436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7436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7436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7436F"/>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7436F"/>
    <w:pPr>
      <w:spacing w:after="0"/>
    </w:pPr>
    <w:rPr>
      <w:spacing w:val="4"/>
    </w:rPr>
  </w:style>
  <w:style w:type="paragraph" w:customStyle="1" w:styleId="l-tit-endr-avsnitt">
    <w:name w:val="l-tit-endr-avsnitt"/>
    <w:basedOn w:val="l-tit-endr-lovkap"/>
    <w:qFormat/>
    <w:rsid w:val="0067436F"/>
  </w:style>
  <w:style w:type="paragraph" w:customStyle="1" w:styleId="l-tit-endr-ledd">
    <w:name w:val="l-tit-endr-ledd"/>
    <w:basedOn w:val="Normal"/>
    <w:qFormat/>
    <w:rsid w:val="0067436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7436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7436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67436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7436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7436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67436F"/>
    <w:pPr>
      <w:numPr>
        <w:numId w:val="16"/>
      </w:numPr>
      <w:spacing w:line="240" w:lineRule="auto"/>
      <w:contextualSpacing/>
    </w:pPr>
    <w:rPr>
      <w:spacing w:val="4"/>
    </w:rPr>
  </w:style>
  <w:style w:type="paragraph" w:styleId="Liste2">
    <w:name w:val="List 2"/>
    <w:basedOn w:val="Normal"/>
    <w:rsid w:val="0067436F"/>
    <w:pPr>
      <w:numPr>
        <w:ilvl w:val="1"/>
        <w:numId w:val="16"/>
      </w:numPr>
      <w:spacing w:after="0"/>
    </w:pPr>
    <w:rPr>
      <w:spacing w:val="4"/>
    </w:rPr>
  </w:style>
  <w:style w:type="paragraph" w:styleId="Liste3">
    <w:name w:val="List 3"/>
    <w:basedOn w:val="Normal"/>
    <w:rsid w:val="0067436F"/>
    <w:pPr>
      <w:numPr>
        <w:ilvl w:val="2"/>
        <w:numId w:val="16"/>
      </w:numPr>
      <w:spacing w:after="0"/>
    </w:pPr>
  </w:style>
  <w:style w:type="paragraph" w:styleId="Liste4">
    <w:name w:val="List 4"/>
    <w:basedOn w:val="Normal"/>
    <w:rsid w:val="0067436F"/>
    <w:pPr>
      <w:numPr>
        <w:ilvl w:val="3"/>
        <w:numId w:val="16"/>
      </w:numPr>
      <w:spacing w:after="0"/>
    </w:pPr>
  </w:style>
  <w:style w:type="paragraph" w:styleId="Liste5">
    <w:name w:val="List 5"/>
    <w:basedOn w:val="Normal"/>
    <w:rsid w:val="0067436F"/>
    <w:pPr>
      <w:numPr>
        <w:ilvl w:val="4"/>
        <w:numId w:val="16"/>
      </w:numPr>
      <w:spacing w:after="0"/>
    </w:pPr>
  </w:style>
  <w:style w:type="paragraph" w:customStyle="1" w:styleId="Listebombe">
    <w:name w:val="Liste bombe"/>
    <w:basedOn w:val="Liste"/>
    <w:qFormat/>
    <w:rsid w:val="0067436F"/>
    <w:pPr>
      <w:numPr>
        <w:numId w:val="18"/>
      </w:numPr>
    </w:pPr>
  </w:style>
  <w:style w:type="paragraph" w:customStyle="1" w:styleId="Listebombe2">
    <w:name w:val="Liste bombe 2"/>
    <w:basedOn w:val="Liste2"/>
    <w:qFormat/>
    <w:rsid w:val="0067436F"/>
    <w:pPr>
      <w:numPr>
        <w:ilvl w:val="0"/>
        <w:numId w:val="19"/>
      </w:numPr>
    </w:pPr>
  </w:style>
  <w:style w:type="paragraph" w:customStyle="1" w:styleId="Listebombe3">
    <w:name w:val="Liste bombe 3"/>
    <w:basedOn w:val="Liste3"/>
    <w:qFormat/>
    <w:rsid w:val="0067436F"/>
    <w:pPr>
      <w:numPr>
        <w:ilvl w:val="0"/>
        <w:numId w:val="20"/>
      </w:numPr>
    </w:pPr>
  </w:style>
  <w:style w:type="paragraph" w:customStyle="1" w:styleId="Listebombe4">
    <w:name w:val="Liste bombe 4"/>
    <w:basedOn w:val="Liste4"/>
    <w:qFormat/>
    <w:rsid w:val="0067436F"/>
    <w:pPr>
      <w:numPr>
        <w:ilvl w:val="0"/>
        <w:numId w:val="21"/>
      </w:numPr>
    </w:pPr>
  </w:style>
  <w:style w:type="paragraph" w:customStyle="1" w:styleId="Listebombe5">
    <w:name w:val="Liste bombe 5"/>
    <w:basedOn w:val="Liste5"/>
    <w:qFormat/>
    <w:rsid w:val="0067436F"/>
    <w:pPr>
      <w:numPr>
        <w:ilvl w:val="0"/>
        <w:numId w:val="22"/>
      </w:numPr>
    </w:pPr>
  </w:style>
  <w:style w:type="paragraph" w:styleId="Listeavsnitt">
    <w:name w:val="List Paragraph"/>
    <w:basedOn w:val="Normal"/>
    <w:uiPriority w:val="34"/>
    <w:qFormat/>
    <w:rsid w:val="0067436F"/>
    <w:pPr>
      <w:spacing w:before="60" w:after="0"/>
      <w:ind w:left="397"/>
    </w:pPr>
  </w:style>
  <w:style w:type="paragraph" w:customStyle="1" w:styleId="Listeavsnitt2">
    <w:name w:val="Listeavsnitt 2"/>
    <w:basedOn w:val="Normal"/>
    <w:qFormat/>
    <w:rsid w:val="0067436F"/>
    <w:pPr>
      <w:spacing w:before="60" w:after="0"/>
      <w:ind w:left="794"/>
    </w:pPr>
  </w:style>
  <w:style w:type="paragraph" w:customStyle="1" w:styleId="Listeavsnitt3">
    <w:name w:val="Listeavsnitt 3"/>
    <w:basedOn w:val="Normal"/>
    <w:qFormat/>
    <w:rsid w:val="0067436F"/>
    <w:pPr>
      <w:spacing w:before="60" w:after="0"/>
      <w:ind w:left="1191"/>
    </w:pPr>
  </w:style>
  <w:style w:type="paragraph" w:customStyle="1" w:styleId="Listeavsnitt4">
    <w:name w:val="Listeavsnitt 4"/>
    <w:basedOn w:val="Normal"/>
    <w:qFormat/>
    <w:rsid w:val="0067436F"/>
    <w:pPr>
      <w:spacing w:before="60" w:after="0"/>
      <w:ind w:left="1588"/>
    </w:pPr>
  </w:style>
  <w:style w:type="paragraph" w:customStyle="1" w:styleId="Listeavsnitt5">
    <w:name w:val="Listeavsnitt 5"/>
    <w:basedOn w:val="Normal"/>
    <w:qFormat/>
    <w:rsid w:val="0067436F"/>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7436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67436F"/>
    <w:pPr>
      <w:numPr>
        <w:numId w:val="12"/>
      </w:numPr>
      <w:spacing w:after="0"/>
    </w:pPr>
    <w:rPr>
      <w:rFonts w:ascii="Times" w:eastAsia="Batang" w:hAnsi="Times"/>
      <w:szCs w:val="20"/>
    </w:rPr>
  </w:style>
  <w:style w:type="paragraph" w:styleId="Nummerertliste2">
    <w:name w:val="List Number 2"/>
    <w:basedOn w:val="Normal"/>
    <w:rsid w:val="0067436F"/>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7436F"/>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7436F"/>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7436F"/>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67436F"/>
    <w:pPr>
      <w:spacing w:after="0"/>
      <w:ind w:left="397"/>
    </w:pPr>
    <w:rPr>
      <w:lang w:val="en-US"/>
    </w:rPr>
  </w:style>
  <w:style w:type="paragraph" w:customStyle="1" w:styleId="opplisting3">
    <w:name w:val="opplisting 3"/>
    <w:basedOn w:val="Normal"/>
    <w:qFormat/>
    <w:rsid w:val="0067436F"/>
    <w:pPr>
      <w:spacing w:after="0"/>
      <w:ind w:left="794"/>
    </w:pPr>
  </w:style>
  <w:style w:type="paragraph" w:customStyle="1" w:styleId="opplisting4">
    <w:name w:val="opplisting 4"/>
    <w:basedOn w:val="Normal"/>
    <w:qFormat/>
    <w:rsid w:val="0067436F"/>
    <w:pPr>
      <w:spacing w:after="0"/>
      <w:ind w:left="1191"/>
    </w:pPr>
  </w:style>
  <w:style w:type="paragraph" w:customStyle="1" w:styleId="opplisting5">
    <w:name w:val="opplisting 5"/>
    <w:basedOn w:val="Normal"/>
    <w:qFormat/>
    <w:rsid w:val="0067436F"/>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67436F"/>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67436F"/>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67436F"/>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67436F"/>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67436F"/>
    <w:rPr>
      <w:spacing w:val="6"/>
      <w:sz w:val="19"/>
    </w:rPr>
  </w:style>
  <w:style w:type="paragraph" w:customStyle="1" w:styleId="ramme-noter">
    <w:name w:val="ramme-noter"/>
    <w:basedOn w:val="Normal"/>
    <w:next w:val="Normal"/>
    <w:rsid w:val="0067436F"/>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67436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7436F"/>
    <w:pPr>
      <w:numPr>
        <w:numId w:val="17"/>
      </w:numPr>
      <w:spacing w:after="0" w:line="240" w:lineRule="auto"/>
    </w:pPr>
    <w:rPr>
      <w:rFonts w:ascii="Times" w:eastAsia="Batang" w:hAnsi="Times"/>
      <w:szCs w:val="20"/>
    </w:rPr>
  </w:style>
  <w:style w:type="paragraph" w:customStyle="1" w:styleId="romertallliste2">
    <w:name w:val="romertall liste 2"/>
    <w:basedOn w:val="Normal"/>
    <w:rsid w:val="0067436F"/>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7436F"/>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7436F"/>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7436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7436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7436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7436F"/>
    <w:rPr>
      <w:rFonts w:ascii="Times" w:hAnsi="Times"/>
      <w:vanish/>
      <w:color w:val="00B050"/>
    </w:rPr>
  </w:style>
  <w:style w:type="paragraph" w:customStyle="1" w:styleId="Tabellnavn-kode">
    <w:name w:val="Tabellnavn-kode"/>
    <w:basedOn w:val="Tabellnavn"/>
    <w:qFormat/>
    <w:rsid w:val="0067436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67436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7436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7436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7436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67436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67436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7436F"/>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67436F"/>
    <w:pPr>
      <w:numPr>
        <w:numId w:val="0"/>
      </w:numPr>
    </w:pPr>
    <w:rPr>
      <w:b w:val="0"/>
      <w:i/>
    </w:rPr>
  </w:style>
  <w:style w:type="paragraph" w:customStyle="1" w:styleId="Undervedl-tittel">
    <w:name w:val="Undervedl-tittel"/>
    <w:basedOn w:val="Normal"/>
    <w:next w:val="Normal"/>
    <w:rsid w:val="0067436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7436F"/>
    <w:pPr>
      <w:numPr>
        <w:numId w:val="0"/>
      </w:numPr>
      <w:outlineLvl w:val="9"/>
    </w:pPr>
  </w:style>
  <w:style w:type="paragraph" w:customStyle="1" w:styleId="v-Overskrift2">
    <w:name w:val="v-Overskrift 2"/>
    <w:basedOn w:val="Overskrift2"/>
    <w:next w:val="Normal"/>
    <w:rsid w:val="0067436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67436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7436F"/>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67436F"/>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67436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67436F"/>
    <w:pPr>
      <w:keepNext/>
      <w:keepLines/>
      <w:numPr>
        <w:numId w:val="7"/>
      </w:numPr>
    </w:pPr>
    <w:rPr>
      <w:rFonts w:ascii="Arial" w:hAnsi="Arial"/>
      <w:b/>
      <w:spacing w:val="4"/>
      <w:u w:val="single"/>
    </w:rPr>
  </w:style>
  <w:style w:type="paragraph" w:customStyle="1" w:styleId="Kilde">
    <w:name w:val="Kilde"/>
    <w:basedOn w:val="Normal"/>
    <w:next w:val="Normal"/>
    <w:rsid w:val="0067436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67436F"/>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7436F"/>
    <w:rPr>
      <w:rFonts w:ascii="Times New Roman" w:eastAsia="Times New Roman" w:hAnsi="Times New Roman"/>
      <w:sz w:val="24"/>
    </w:rPr>
  </w:style>
  <w:style w:type="character" w:styleId="Fotnotereferanse">
    <w:name w:val="footnote reference"/>
    <w:basedOn w:val="Standardskriftforavsnitt"/>
    <w:rsid w:val="0067436F"/>
    <w:rPr>
      <w:vertAlign w:val="superscript"/>
    </w:rPr>
  </w:style>
  <w:style w:type="character" w:customStyle="1" w:styleId="gjennomstreket">
    <w:name w:val="gjennomstreket"/>
    <w:uiPriority w:val="1"/>
    <w:rsid w:val="0067436F"/>
    <w:rPr>
      <w:strike/>
      <w:dstrike w:val="0"/>
    </w:rPr>
  </w:style>
  <w:style w:type="character" w:customStyle="1" w:styleId="halvfet0">
    <w:name w:val="halvfet"/>
    <w:basedOn w:val="Standardskriftforavsnitt"/>
    <w:rsid w:val="0067436F"/>
    <w:rPr>
      <w:b/>
    </w:rPr>
  </w:style>
  <w:style w:type="character" w:styleId="Hyperkobling">
    <w:name w:val="Hyperlink"/>
    <w:basedOn w:val="Standardskriftforavsnitt"/>
    <w:uiPriority w:val="99"/>
    <w:unhideWhenUsed/>
    <w:rsid w:val="0067436F"/>
    <w:rPr>
      <w:color w:val="0563C1" w:themeColor="hyperlink"/>
      <w:u w:val="single"/>
    </w:rPr>
  </w:style>
  <w:style w:type="character" w:customStyle="1" w:styleId="kursiv">
    <w:name w:val="kursiv"/>
    <w:basedOn w:val="Standardskriftforavsnitt"/>
    <w:rsid w:val="0067436F"/>
    <w:rPr>
      <w:i/>
    </w:rPr>
  </w:style>
  <w:style w:type="character" w:customStyle="1" w:styleId="l-endring">
    <w:name w:val="l-endring"/>
    <w:basedOn w:val="Standardskriftforavsnitt"/>
    <w:rsid w:val="0067436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7436F"/>
  </w:style>
  <w:style w:type="character" w:styleId="Plassholdertekst">
    <w:name w:val="Placeholder Text"/>
    <w:basedOn w:val="Standardskriftforavsnitt"/>
    <w:uiPriority w:val="99"/>
    <w:rsid w:val="0067436F"/>
    <w:rPr>
      <w:color w:val="808080"/>
    </w:rPr>
  </w:style>
  <w:style w:type="character" w:customStyle="1" w:styleId="regular">
    <w:name w:val="regular"/>
    <w:basedOn w:val="Standardskriftforavsnitt"/>
    <w:uiPriority w:val="1"/>
    <w:qFormat/>
    <w:rsid w:val="0067436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7436F"/>
    <w:rPr>
      <w:sz w:val="20"/>
      <w:vertAlign w:val="superscript"/>
    </w:rPr>
  </w:style>
  <w:style w:type="character" w:customStyle="1" w:styleId="skrift-senket">
    <w:name w:val="skrift-senket"/>
    <w:basedOn w:val="Standardskriftforavsnitt"/>
    <w:rsid w:val="0067436F"/>
    <w:rPr>
      <w:sz w:val="20"/>
      <w:vertAlign w:val="subscript"/>
    </w:rPr>
  </w:style>
  <w:style w:type="character" w:customStyle="1" w:styleId="SluttnotetekstTegn">
    <w:name w:val="Sluttnotetekst Tegn"/>
    <w:basedOn w:val="Standardskriftforavsnitt"/>
    <w:link w:val="Sluttnotetekst"/>
    <w:uiPriority w:val="99"/>
    <w:semiHidden/>
    <w:rsid w:val="0067436F"/>
    <w:rPr>
      <w:rFonts w:ascii="Times New Roman" w:eastAsia="Times New Roman" w:hAnsi="Times New Roman"/>
      <w:sz w:val="20"/>
      <w:szCs w:val="20"/>
    </w:rPr>
  </w:style>
  <w:style w:type="character" w:customStyle="1" w:styleId="sperret0">
    <w:name w:val="sperret"/>
    <w:basedOn w:val="Standardskriftforavsnitt"/>
    <w:rsid w:val="0067436F"/>
    <w:rPr>
      <w:spacing w:val="30"/>
    </w:rPr>
  </w:style>
  <w:style w:type="character" w:customStyle="1" w:styleId="SterktsitatTegn">
    <w:name w:val="Sterkt sitat Tegn"/>
    <w:basedOn w:val="Standardskriftforavsnitt"/>
    <w:link w:val="Sterktsitat"/>
    <w:uiPriority w:val="30"/>
    <w:rsid w:val="0067436F"/>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67436F"/>
  </w:style>
  <w:style w:type="character" w:customStyle="1" w:styleId="stikkord0">
    <w:name w:val="stikkord"/>
    <w:uiPriority w:val="99"/>
  </w:style>
  <w:style w:type="character" w:styleId="Sterk">
    <w:name w:val="Strong"/>
    <w:basedOn w:val="Standardskriftforavsnitt"/>
    <w:uiPriority w:val="22"/>
    <w:qFormat/>
    <w:rsid w:val="0067436F"/>
    <w:rPr>
      <w:b/>
      <w:bCs/>
    </w:rPr>
  </w:style>
  <w:style w:type="character" w:customStyle="1" w:styleId="TopptekstTegn">
    <w:name w:val="Topptekst Tegn"/>
    <w:basedOn w:val="Standardskriftforavsnitt"/>
    <w:link w:val="Topptekst"/>
    <w:rsid w:val="0067436F"/>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67436F"/>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7436F"/>
    <w:rPr>
      <w:rFonts w:ascii="Arial" w:eastAsia="Times New Roman" w:hAnsi="Arial"/>
      <w:i/>
    </w:rPr>
  </w:style>
  <w:style w:type="character" w:customStyle="1" w:styleId="Overskrift7Tegn">
    <w:name w:val="Overskrift 7 Tegn"/>
    <w:basedOn w:val="Standardskriftforavsnitt"/>
    <w:link w:val="Overskrift7"/>
    <w:rsid w:val="0067436F"/>
    <w:rPr>
      <w:rFonts w:ascii="Arial" w:eastAsia="Times New Roman" w:hAnsi="Arial"/>
      <w:sz w:val="24"/>
    </w:rPr>
  </w:style>
  <w:style w:type="character" w:customStyle="1" w:styleId="Overskrift8Tegn">
    <w:name w:val="Overskrift 8 Tegn"/>
    <w:basedOn w:val="Standardskriftforavsnitt"/>
    <w:link w:val="Overskrift8"/>
    <w:rsid w:val="0067436F"/>
    <w:rPr>
      <w:rFonts w:ascii="Arial" w:eastAsia="Times New Roman" w:hAnsi="Arial"/>
      <w:i/>
      <w:sz w:val="24"/>
    </w:rPr>
  </w:style>
  <w:style w:type="character" w:customStyle="1" w:styleId="Overskrift9Tegn">
    <w:name w:val="Overskrift 9 Tegn"/>
    <w:basedOn w:val="Standardskriftforavsnitt"/>
    <w:link w:val="Overskrift9"/>
    <w:rsid w:val="0067436F"/>
    <w:rPr>
      <w:rFonts w:ascii="Arial" w:eastAsia="Times New Roman" w:hAnsi="Arial"/>
      <w:b/>
      <w:i/>
      <w:sz w:val="18"/>
    </w:rPr>
  </w:style>
  <w:style w:type="table" w:styleId="Tabelltemaer">
    <w:name w:val="Table Theme"/>
    <w:basedOn w:val="Vanligtabell"/>
    <w:uiPriority w:val="99"/>
    <w:semiHidden/>
    <w:unhideWhenUsed/>
    <w:rsid w:val="0067436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67436F"/>
    <w:pPr>
      <w:tabs>
        <w:tab w:val="center" w:pos="4153"/>
        <w:tab w:val="right" w:pos="8306"/>
      </w:tabs>
    </w:pPr>
    <w:rPr>
      <w:spacing w:val="4"/>
    </w:rPr>
  </w:style>
  <w:style w:type="character" w:customStyle="1" w:styleId="BunntekstTegn1">
    <w:name w:val="Bunntekst Tegn1"/>
    <w:basedOn w:val="Standardskriftforavsnitt"/>
    <w:uiPriority w:val="99"/>
    <w:semiHidden/>
    <w:rsid w:val="00D23A2D"/>
    <w:rPr>
      <w:rFonts w:ascii="Times New Roman" w:eastAsia="Times New Roman" w:hAnsi="Times New Roman"/>
      <w:sz w:val="24"/>
    </w:rPr>
  </w:style>
  <w:style w:type="paragraph" w:styleId="NormalWeb">
    <w:name w:val="Normal (Web)"/>
    <w:basedOn w:val="Normal"/>
    <w:uiPriority w:val="99"/>
    <w:semiHidden/>
    <w:unhideWhenUsed/>
    <w:rsid w:val="0067436F"/>
    <w:rPr>
      <w:szCs w:val="24"/>
    </w:rPr>
  </w:style>
  <w:style w:type="paragraph" w:styleId="INNH1">
    <w:name w:val="toc 1"/>
    <w:basedOn w:val="Normal"/>
    <w:next w:val="Normal"/>
    <w:semiHidden/>
    <w:rsid w:val="0067436F"/>
    <w:pPr>
      <w:tabs>
        <w:tab w:val="right" w:leader="dot" w:pos="8306"/>
      </w:tabs>
    </w:pPr>
  </w:style>
  <w:style w:type="paragraph" w:styleId="INNH2">
    <w:name w:val="toc 2"/>
    <w:basedOn w:val="Normal"/>
    <w:next w:val="Normal"/>
    <w:semiHidden/>
    <w:rsid w:val="0067436F"/>
    <w:pPr>
      <w:tabs>
        <w:tab w:val="right" w:leader="dot" w:pos="8306"/>
      </w:tabs>
      <w:ind w:left="200"/>
    </w:pPr>
  </w:style>
  <w:style w:type="paragraph" w:styleId="INNH3">
    <w:name w:val="toc 3"/>
    <w:basedOn w:val="Normal"/>
    <w:next w:val="Normal"/>
    <w:semiHidden/>
    <w:rsid w:val="0067436F"/>
    <w:pPr>
      <w:tabs>
        <w:tab w:val="right" w:leader="dot" w:pos="8306"/>
      </w:tabs>
      <w:ind w:left="400"/>
    </w:pPr>
  </w:style>
  <w:style w:type="paragraph" w:styleId="INNH4">
    <w:name w:val="toc 4"/>
    <w:basedOn w:val="Normal"/>
    <w:next w:val="Normal"/>
    <w:semiHidden/>
    <w:rsid w:val="0067436F"/>
    <w:pPr>
      <w:tabs>
        <w:tab w:val="right" w:leader="dot" w:pos="8306"/>
      </w:tabs>
      <w:ind w:left="600"/>
    </w:pPr>
  </w:style>
  <w:style w:type="paragraph" w:styleId="INNH5">
    <w:name w:val="toc 5"/>
    <w:basedOn w:val="Normal"/>
    <w:next w:val="Normal"/>
    <w:semiHidden/>
    <w:rsid w:val="0067436F"/>
    <w:pPr>
      <w:tabs>
        <w:tab w:val="right" w:leader="dot" w:pos="8306"/>
      </w:tabs>
      <w:ind w:left="800"/>
    </w:pPr>
  </w:style>
  <w:style w:type="character" w:styleId="Merknadsreferanse">
    <w:name w:val="annotation reference"/>
    <w:basedOn w:val="Standardskriftforavsnitt"/>
    <w:semiHidden/>
    <w:rsid w:val="0067436F"/>
    <w:rPr>
      <w:sz w:val="16"/>
    </w:rPr>
  </w:style>
  <w:style w:type="paragraph" w:styleId="Merknadstekst">
    <w:name w:val="annotation text"/>
    <w:basedOn w:val="Normal"/>
    <w:link w:val="MerknadstekstTegn"/>
    <w:semiHidden/>
    <w:rsid w:val="0067436F"/>
  </w:style>
  <w:style w:type="character" w:customStyle="1" w:styleId="MerknadstekstTegn">
    <w:name w:val="Merknadstekst Tegn"/>
    <w:basedOn w:val="Standardskriftforavsnitt"/>
    <w:link w:val="Merknadstekst"/>
    <w:semiHidden/>
    <w:rsid w:val="0067436F"/>
    <w:rPr>
      <w:rFonts w:ascii="Times New Roman" w:eastAsia="Times New Roman" w:hAnsi="Times New Roman"/>
      <w:sz w:val="24"/>
    </w:rPr>
  </w:style>
  <w:style w:type="paragraph" w:styleId="Punktliste">
    <w:name w:val="List Bullet"/>
    <w:basedOn w:val="Normal"/>
    <w:rsid w:val="0067436F"/>
    <w:pPr>
      <w:numPr>
        <w:numId w:val="2"/>
      </w:numPr>
      <w:spacing w:after="0"/>
    </w:pPr>
    <w:rPr>
      <w:spacing w:val="4"/>
    </w:rPr>
  </w:style>
  <w:style w:type="paragraph" w:styleId="Punktliste2">
    <w:name w:val="List Bullet 2"/>
    <w:basedOn w:val="Normal"/>
    <w:rsid w:val="0067436F"/>
    <w:pPr>
      <w:numPr>
        <w:numId w:val="3"/>
      </w:numPr>
      <w:spacing w:after="0"/>
    </w:pPr>
    <w:rPr>
      <w:spacing w:val="4"/>
    </w:rPr>
  </w:style>
  <w:style w:type="paragraph" w:styleId="Punktliste3">
    <w:name w:val="List Bullet 3"/>
    <w:basedOn w:val="Normal"/>
    <w:rsid w:val="0067436F"/>
    <w:pPr>
      <w:numPr>
        <w:numId w:val="4"/>
      </w:numPr>
      <w:spacing w:after="0"/>
    </w:pPr>
    <w:rPr>
      <w:spacing w:val="4"/>
    </w:rPr>
  </w:style>
  <w:style w:type="paragraph" w:styleId="Punktliste4">
    <w:name w:val="List Bullet 4"/>
    <w:basedOn w:val="Normal"/>
    <w:rsid w:val="0067436F"/>
    <w:pPr>
      <w:numPr>
        <w:numId w:val="5"/>
      </w:numPr>
      <w:spacing w:after="0"/>
    </w:pPr>
  </w:style>
  <w:style w:type="paragraph" w:styleId="Punktliste5">
    <w:name w:val="List Bullet 5"/>
    <w:basedOn w:val="Normal"/>
    <w:rsid w:val="0067436F"/>
    <w:pPr>
      <w:numPr>
        <w:numId w:val="6"/>
      </w:numPr>
      <w:spacing w:after="0"/>
    </w:pPr>
  </w:style>
  <w:style w:type="paragraph" w:styleId="Topptekst">
    <w:name w:val="header"/>
    <w:basedOn w:val="Normal"/>
    <w:link w:val="TopptekstTegn"/>
    <w:rsid w:val="0067436F"/>
    <w:pPr>
      <w:tabs>
        <w:tab w:val="center" w:pos="4536"/>
        <w:tab w:val="right" w:pos="9072"/>
      </w:tabs>
    </w:pPr>
  </w:style>
  <w:style w:type="character" w:customStyle="1" w:styleId="TopptekstTegn1">
    <w:name w:val="Topptekst Tegn1"/>
    <w:basedOn w:val="Standardskriftforavsnitt"/>
    <w:uiPriority w:val="99"/>
    <w:semiHidden/>
    <w:rsid w:val="00D23A2D"/>
    <w:rPr>
      <w:rFonts w:ascii="Times New Roman" w:eastAsia="Times New Roman" w:hAnsi="Times New Roman"/>
      <w:sz w:val="24"/>
    </w:rPr>
  </w:style>
  <w:style w:type="table" w:customStyle="1" w:styleId="Tabell-VM">
    <w:name w:val="Tabell-VM"/>
    <w:basedOn w:val="Tabelltemaer"/>
    <w:uiPriority w:val="99"/>
    <w:qFormat/>
    <w:rsid w:val="0067436F"/>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7436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743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7436F"/>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7436F"/>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7436F"/>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7436F"/>
    <w:pPr>
      <w:spacing w:after="0" w:line="240" w:lineRule="auto"/>
      <w:ind w:left="240" w:hanging="240"/>
    </w:pPr>
  </w:style>
  <w:style w:type="paragraph" w:styleId="Indeks2">
    <w:name w:val="index 2"/>
    <w:basedOn w:val="Normal"/>
    <w:next w:val="Normal"/>
    <w:autoRedefine/>
    <w:uiPriority w:val="99"/>
    <w:semiHidden/>
    <w:unhideWhenUsed/>
    <w:rsid w:val="0067436F"/>
    <w:pPr>
      <w:spacing w:after="0" w:line="240" w:lineRule="auto"/>
      <w:ind w:left="480" w:hanging="240"/>
    </w:pPr>
  </w:style>
  <w:style w:type="paragraph" w:styleId="Indeks3">
    <w:name w:val="index 3"/>
    <w:basedOn w:val="Normal"/>
    <w:next w:val="Normal"/>
    <w:autoRedefine/>
    <w:uiPriority w:val="99"/>
    <w:semiHidden/>
    <w:unhideWhenUsed/>
    <w:rsid w:val="0067436F"/>
    <w:pPr>
      <w:spacing w:after="0" w:line="240" w:lineRule="auto"/>
      <w:ind w:left="720" w:hanging="240"/>
    </w:pPr>
  </w:style>
  <w:style w:type="paragraph" w:styleId="Indeks4">
    <w:name w:val="index 4"/>
    <w:basedOn w:val="Normal"/>
    <w:next w:val="Normal"/>
    <w:autoRedefine/>
    <w:uiPriority w:val="99"/>
    <w:semiHidden/>
    <w:unhideWhenUsed/>
    <w:rsid w:val="0067436F"/>
    <w:pPr>
      <w:spacing w:after="0" w:line="240" w:lineRule="auto"/>
      <w:ind w:left="960" w:hanging="240"/>
    </w:pPr>
  </w:style>
  <w:style w:type="paragraph" w:styleId="Indeks5">
    <w:name w:val="index 5"/>
    <w:basedOn w:val="Normal"/>
    <w:next w:val="Normal"/>
    <w:autoRedefine/>
    <w:uiPriority w:val="99"/>
    <w:semiHidden/>
    <w:unhideWhenUsed/>
    <w:rsid w:val="0067436F"/>
    <w:pPr>
      <w:spacing w:after="0" w:line="240" w:lineRule="auto"/>
      <w:ind w:left="1200" w:hanging="240"/>
    </w:pPr>
  </w:style>
  <w:style w:type="paragraph" w:styleId="Indeks6">
    <w:name w:val="index 6"/>
    <w:basedOn w:val="Normal"/>
    <w:next w:val="Normal"/>
    <w:autoRedefine/>
    <w:uiPriority w:val="99"/>
    <w:semiHidden/>
    <w:unhideWhenUsed/>
    <w:rsid w:val="0067436F"/>
    <w:pPr>
      <w:spacing w:after="0" w:line="240" w:lineRule="auto"/>
      <w:ind w:left="1440" w:hanging="240"/>
    </w:pPr>
  </w:style>
  <w:style w:type="paragraph" w:styleId="Indeks7">
    <w:name w:val="index 7"/>
    <w:basedOn w:val="Normal"/>
    <w:next w:val="Normal"/>
    <w:autoRedefine/>
    <w:uiPriority w:val="99"/>
    <w:semiHidden/>
    <w:unhideWhenUsed/>
    <w:rsid w:val="0067436F"/>
    <w:pPr>
      <w:spacing w:after="0" w:line="240" w:lineRule="auto"/>
      <w:ind w:left="1680" w:hanging="240"/>
    </w:pPr>
  </w:style>
  <w:style w:type="paragraph" w:styleId="Indeks8">
    <w:name w:val="index 8"/>
    <w:basedOn w:val="Normal"/>
    <w:next w:val="Normal"/>
    <w:autoRedefine/>
    <w:uiPriority w:val="99"/>
    <w:semiHidden/>
    <w:unhideWhenUsed/>
    <w:rsid w:val="0067436F"/>
    <w:pPr>
      <w:spacing w:after="0" w:line="240" w:lineRule="auto"/>
      <w:ind w:left="1920" w:hanging="240"/>
    </w:pPr>
  </w:style>
  <w:style w:type="paragraph" w:styleId="Indeks9">
    <w:name w:val="index 9"/>
    <w:basedOn w:val="Normal"/>
    <w:next w:val="Normal"/>
    <w:autoRedefine/>
    <w:uiPriority w:val="99"/>
    <w:semiHidden/>
    <w:unhideWhenUsed/>
    <w:rsid w:val="0067436F"/>
    <w:pPr>
      <w:spacing w:after="0" w:line="240" w:lineRule="auto"/>
      <w:ind w:left="2160" w:hanging="240"/>
    </w:pPr>
  </w:style>
  <w:style w:type="paragraph" w:styleId="INNH6">
    <w:name w:val="toc 6"/>
    <w:basedOn w:val="Normal"/>
    <w:next w:val="Normal"/>
    <w:autoRedefine/>
    <w:uiPriority w:val="39"/>
    <w:semiHidden/>
    <w:unhideWhenUsed/>
    <w:rsid w:val="0067436F"/>
    <w:pPr>
      <w:spacing w:after="100"/>
      <w:ind w:left="1200"/>
    </w:pPr>
  </w:style>
  <w:style w:type="paragraph" w:styleId="INNH7">
    <w:name w:val="toc 7"/>
    <w:basedOn w:val="Normal"/>
    <w:next w:val="Normal"/>
    <w:autoRedefine/>
    <w:uiPriority w:val="39"/>
    <w:semiHidden/>
    <w:unhideWhenUsed/>
    <w:rsid w:val="0067436F"/>
    <w:pPr>
      <w:spacing w:after="100"/>
      <w:ind w:left="1440"/>
    </w:pPr>
  </w:style>
  <w:style w:type="paragraph" w:styleId="INNH8">
    <w:name w:val="toc 8"/>
    <w:basedOn w:val="Normal"/>
    <w:next w:val="Normal"/>
    <w:autoRedefine/>
    <w:uiPriority w:val="39"/>
    <w:semiHidden/>
    <w:unhideWhenUsed/>
    <w:rsid w:val="0067436F"/>
    <w:pPr>
      <w:spacing w:after="100"/>
      <w:ind w:left="1680"/>
    </w:pPr>
  </w:style>
  <w:style w:type="paragraph" w:styleId="INNH9">
    <w:name w:val="toc 9"/>
    <w:basedOn w:val="Normal"/>
    <w:next w:val="Normal"/>
    <w:autoRedefine/>
    <w:uiPriority w:val="39"/>
    <w:semiHidden/>
    <w:unhideWhenUsed/>
    <w:rsid w:val="0067436F"/>
    <w:pPr>
      <w:spacing w:after="100"/>
      <w:ind w:left="1920"/>
    </w:pPr>
  </w:style>
  <w:style w:type="paragraph" w:styleId="Vanliginnrykk">
    <w:name w:val="Normal Indent"/>
    <w:basedOn w:val="Normal"/>
    <w:uiPriority w:val="99"/>
    <w:semiHidden/>
    <w:unhideWhenUsed/>
    <w:rsid w:val="0067436F"/>
    <w:pPr>
      <w:ind w:left="708"/>
    </w:pPr>
  </w:style>
  <w:style w:type="paragraph" w:styleId="Stikkordregisteroverskrift">
    <w:name w:val="index heading"/>
    <w:basedOn w:val="Normal"/>
    <w:next w:val="Indeks1"/>
    <w:uiPriority w:val="99"/>
    <w:semiHidden/>
    <w:unhideWhenUsed/>
    <w:rsid w:val="0067436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7436F"/>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7436F"/>
    <w:pPr>
      <w:spacing w:after="0"/>
    </w:pPr>
  </w:style>
  <w:style w:type="paragraph" w:styleId="Konvoluttadresse">
    <w:name w:val="envelope address"/>
    <w:basedOn w:val="Normal"/>
    <w:uiPriority w:val="99"/>
    <w:semiHidden/>
    <w:unhideWhenUsed/>
    <w:rsid w:val="0067436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7436F"/>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7436F"/>
  </w:style>
  <w:style w:type="character" w:styleId="Sluttnotereferanse">
    <w:name w:val="endnote reference"/>
    <w:basedOn w:val="Standardskriftforavsnitt"/>
    <w:uiPriority w:val="99"/>
    <w:semiHidden/>
    <w:unhideWhenUsed/>
    <w:rsid w:val="0067436F"/>
    <w:rPr>
      <w:vertAlign w:val="superscript"/>
    </w:rPr>
  </w:style>
  <w:style w:type="paragraph" w:styleId="Sluttnotetekst">
    <w:name w:val="endnote text"/>
    <w:basedOn w:val="Normal"/>
    <w:link w:val="SluttnotetekstTegn"/>
    <w:uiPriority w:val="99"/>
    <w:semiHidden/>
    <w:unhideWhenUsed/>
    <w:rsid w:val="0067436F"/>
    <w:pPr>
      <w:spacing w:after="0" w:line="240" w:lineRule="auto"/>
    </w:pPr>
    <w:rPr>
      <w:sz w:val="20"/>
      <w:szCs w:val="20"/>
    </w:rPr>
  </w:style>
  <w:style w:type="character" w:customStyle="1" w:styleId="SluttnotetekstTegn1">
    <w:name w:val="Sluttnotetekst Tegn1"/>
    <w:basedOn w:val="Standardskriftforavsnitt"/>
    <w:uiPriority w:val="99"/>
    <w:semiHidden/>
    <w:rsid w:val="00D23A2D"/>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67436F"/>
    <w:pPr>
      <w:spacing w:after="0"/>
      <w:ind w:left="240" w:hanging="240"/>
    </w:pPr>
  </w:style>
  <w:style w:type="paragraph" w:styleId="Makrotekst">
    <w:name w:val="macro"/>
    <w:link w:val="MakrotekstTegn"/>
    <w:uiPriority w:val="99"/>
    <w:semiHidden/>
    <w:unhideWhenUsed/>
    <w:rsid w:val="0067436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67436F"/>
    <w:rPr>
      <w:rFonts w:ascii="Consolas" w:eastAsia="Times New Roman" w:hAnsi="Consolas"/>
      <w:sz w:val="20"/>
      <w:szCs w:val="20"/>
    </w:rPr>
  </w:style>
  <w:style w:type="paragraph" w:styleId="Kildelisteoverskrift">
    <w:name w:val="toa heading"/>
    <w:basedOn w:val="Normal"/>
    <w:next w:val="Normal"/>
    <w:uiPriority w:val="99"/>
    <w:semiHidden/>
    <w:unhideWhenUsed/>
    <w:rsid w:val="0067436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7436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7436F"/>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7436F"/>
    <w:pPr>
      <w:spacing w:after="0" w:line="240" w:lineRule="auto"/>
      <w:ind w:left="4252"/>
    </w:pPr>
  </w:style>
  <w:style w:type="character" w:customStyle="1" w:styleId="HilsenTegn">
    <w:name w:val="Hilsen Tegn"/>
    <w:basedOn w:val="Standardskriftforavsnitt"/>
    <w:link w:val="Hilsen"/>
    <w:uiPriority w:val="99"/>
    <w:semiHidden/>
    <w:rsid w:val="0067436F"/>
    <w:rPr>
      <w:rFonts w:ascii="Times New Roman" w:eastAsia="Times New Roman" w:hAnsi="Times New Roman"/>
      <w:sz w:val="24"/>
    </w:rPr>
  </w:style>
  <w:style w:type="paragraph" w:styleId="Underskrift">
    <w:name w:val="Signature"/>
    <w:basedOn w:val="Normal"/>
    <w:link w:val="UnderskriftTegn"/>
    <w:uiPriority w:val="99"/>
    <w:semiHidden/>
    <w:unhideWhenUsed/>
    <w:rsid w:val="0067436F"/>
    <w:pPr>
      <w:spacing w:after="0" w:line="240" w:lineRule="auto"/>
      <w:ind w:left="4252"/>
    </w:pPr>
  </w:style>
  <w:style w:type="character" w:customStyle="1" w:styleId="UnderskriftTegn1">
    <w:name w:val="Underskrift Tegn1"/>
    <w:basedOn w:val="Standardskriftforavsnitt"/>
    <w:uiPriority w:val="99"/>
    <w:semiHidden/>
    <w:rsid w:val="00D23A2D"/>
    <w:rPr>
      <w:rFonts w:ascii="Times New Roman" w:eastAsia="Times New Roman" w:hAnsi="Times New Roman"/>
      <w:sz w:val="24"/>
    </w:rPr>
  </w:style>
  <w:style w:type="paragraph" w:styleId="Brdtekst">
    <w:name w:val="Body Text"/>
    <w:basedOn w:val="Normal"/>
    <w:link w:val="BrdtekstTegn"/>
    <w:uiPriority w:val="99"/>
    <w:semiHidden/>
    <w:unhideWhenUsed/>
    <w:rsid w:val="0067436F"/>
  </w:style>
  <w:style w:type="character" w:customStyle="1" w:styleId="BrdtekstTegn">
    <w:name w:val="Brødtekst Tegn"/>
    <w:basedOn w:val="Standardskriftforavsnitt"/>
    <w:link w:val="Brdtekst"/>
    <w:uiPriority w:val="99"/>
    <w:semiHidden/>
    <w:rsid w:val="0067436F"/>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67436F"/>
    <w:pPr>
      <w:ind w:left="283"/>
    </w:pPr>
  </w:style>
  <w:style w:type="character" w:customStyle="1" w:styleId="BrdtekstinnrykkTegn">
    <w:name w:val="Brødtekstinnrykk Tegn"/>
    <w:basedOn w:val="Standardskriftforavsnitt"/>
    <w:link w:val="Brdtekstinnrykk"/>
    <w:uiPriority w:val="99"/>
    <w:semiHidden/>
    <w:rsid w:val="0067436F"/>
    <w:rPr>
      <w:rFonts w:ascii="Times New Roman" w:eastAsia="Times New Roman" w:hAnsi="Times New Roman"/>
      <w:sz w:val="24"/>
    </w:rPr>
  </w:style>
  <w:style w:type="numbering" w:customStyle="1" w:styleId="l-ListeStilMal">
    <w:name w:val="l-ListeStilMal"/>
    <w:uiPriority w:val="99"/>
    <w:rsid w:val="0067436F"/>
    <w:pPr>
      <w:numPr>
        <w:numId w:val="8"/>
      </w:numPr>
    </w:pPr>
  </w:style>
  <w:style w:type="paragraph" w:styleId="Meldingshode">
    <w:name w:val="Message Header"/>
    <w:basedOn w:val="Normal"/>
    <w:link w:val="MeldingshodeTegn"/>
    <w:uiPriority w:val="99"/>
    <w:semiHidden/>
    <w:unhideWhenUsed/>
    <w:rsid w:val="006743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7436F"/>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67436F"/>
  </w:style>
  <w:style w:type="character" w:customStyle="1" w:styleId="InnledendehilsenTegn">
    <w:name w:val="Innledende hilsen Tegn"/>
    <w:basedOn w:val="Standardskriftforavsnitt"/>
    <w:link w:val="Innledendehilsen"/>
    <w:uiPriority w:val="99"/>
    <w:semiHidden/>
    <w:rsid w:val="0067436F"/>
    <w:rPr>
      <w:rFonts w:ascii="Times New Roman" w:eastAsia="Times New Roman" w:hAnsi="Times New Roman"/>
      <w:sz w:val="24"/>
    </w:rPr>
  </w:style>
  <w:style w:type="paragraph" w:styleId="Dato0">
    <w:name w:val="Date"/>
    <w:basedOn w:val="Normal"/>
    <w:next w:val="Normal"/>
    <w:link w:val="DatoTegn"/>
    <w:uiPriority w:val="99"/>
    <w:unhideWhenUsed/>
    <w:rsid w:val="0067436F"/>
  </w:style>
  <w:style w:type="character" w:customStyle="1" w:styleId="DatoTegn1">
    <w:name w:val="Dato Tegn1"/>
    <w:basedOn w:val="Standardskriftforavsnitt"/>
    <w:uiPriority w:val="99"/>
    <w:semiHidden/>
    <w:rsid w:val="00D23A2D"/>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67436F"/>
    <w:pPr>
      <w:spacing w:after="0" w:line="240" w:lineRule="auto"/>
    </w:pPr>
  </w:style>
  <w:style w:type="character" w:customStyle="1" w:styleId="NotatoverskriftTegn">
    <w:name w:val="Notatoverskrift Tegn"/>
    <w:basedOn w:val="Standardskriftforavsnitt"/>
    <w:link w:val="Notatoverskrift"/>
    <w:uiPriority w:val="99"/>
    <w:semiHidden/>
    <w:rsid w:val="0067436F"/>
    <w:rPr>
      <w:rFonts w:ascii="Times New Roman" w:eastAsia="Times New Roman" w:hAnsi="Times New Roman"/>
      <w:sz w:val="24"/>
    </w:rPr>
  </w:style>
  <w:style w:type="paragraph" w:styleId="Brdtekst2">
    <w:name w:val="Body Text 2"/>
    <w:basedOn w:val="Normal"/>
    <w:link w:val="Brdtekst2Tegn"/>
    <w:uiPriority w:val="99"/>
    <w:semiHidden/>
    <w:unhideWhenUsed/>
    <w:rsid w:val="0067436F"/>
    <w:pPr>
      <w:spacing w:line="480" w:lineRule="auto"/>
    </w:pPr>
  </w:style>
  <w:style w:type="character" w:customStyle="1" w:styleId="Brdtekst2Tegn">
    <w:name w:val="Brødtekst 2 Tegn"/>
    <w:basedOn w:val="Standardskriftforavsnitt"/>
    <w:link w:val="Brdtekst2"/>
    <w:uiPriority w:val="99"/>
    <w:semiHidden/>
    <w:rsid w:val="0067436F"/>
    <w:rPr>
      <w:rFonts w:ascii="Times New Roman" w:eastAsia="Times New Roman" w:hAnsi="Times New Roman"/>
      <w:sz w:val="24"/>
    </w:rPr>
  </w:style>
  <w:style w:type="paragraph" w:styleId="Brdtekst3">
    <w:name w:val="Body Text 3"/>
    <w:basedOn w:val="Normal"/>
    <w:link w:val="Brdtekst3Tegn"/>
    <w:uiPriority w:val="99"/>
    <w:semiHidden/>
    <w:unhideWhenUsed/>
    <w:rsid w:val="0067436F"/>
    <w:rPr>
      <w:sz w:val="16"/>
      <w:szCs w:val="16"/>
    </w:rPr>
  </w:style>
  <w:style w:type="character" w:customStyle="1" w:styleId="Brdtekst3Tegn">
    <w:name w:val="Brødtekst 3 Tegn"/>
    <w:basedOn w:val="Standardskriftforavsnitt"/>
    <w:link w:val="Brdtekst3"/>
    <w:uiPriority w:val="99"/>
    <w:semiHidden/>
    <w:rsid w:val="0067436F"/>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67436F"/>
    <w:pPr>
      <w:spacing w:line="480" w:lineRule="auto"/>
      <w:ind w:left="283"/>
    </w:pPr>
  </w:style>
  <w:style w:type="character" w:customStyle="1" w:styleId="Brdtekstinnrykk2Tegn">
    <w:name w:val="Brødtekstinnrykk 2 Tegn"/>
    <w:basedOn w:val="Standardskriftforavsnitt"/>
    <w:link w:val="Brdtekstinnrykk2"/>
    <w:uiPriority w:val="99"/>
    <w:semiHidden/>
    <w:rsid w:val="0067436F"/>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67436F"/>
    <w:pPr>
      <w:ind w:left="283"/>
    </w:pPr>
    <w:rPr>
      <w:sz w:val="16"/>
      <w:szCs w:val="16"/>
    </w:rPr>
  </w:style>
  <w:style w:type="character" w:customStyle="1" w:styleId="Brdtekstinnrykk3Tegn">
    <w:name w:val="Brødtekstinnrykk 3 Tegn"/>
    <w:basedOn w:val="Standardskriftforavsnitt"/>
    <w:link w:val="Brdtekstinnrykk3"/>
    <w:uiPriority w:val="99"/>
    <w:semiHidden/>
    <w:rsid w:val="0067436F"/>
    <w:rPr>
      <w:rFonts w:ascii="Times New Roman" w:eastAsia="Times New Roman" w:hAnsi="Times New Roman"/>
      <w:sz w:val="16"/>
      <w:szCs w:val="16"/>
    </w:rPr>
  </w:style>
  <w:style w:type="paragraph" w:styleId="Blokktekst">
    <w:name w:val="Block Text"/>
    <w:basedOn w:val="Normal"/>
    <w:uiPriority w:val="99"/>
    <w:semiHidden/>
    <w:unhideWhenUsed/>
    <w:rsid w:val="0067436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67436F"/>
    <w:rPr>
      <w:color w:val="954F72" w:themeColor="followedHyperlink"/>
      <w:u w:val="single"/>
    </w:rPr>
  </w:style>
  <w:style w:type="character" w:styleId="Utheving">
    <w:name w:val="Emphasis"/>
    <w:basedOn w:val="Standardskriftforavsnitt"/>
    <w:uiPriority w:val="20"/>
    <w:qFormat/>
    <w:rsid w:val="0067436F"/>
    <w:rPr>
      <w:i/>
      <w:iCs/>
    </w:rPr>
  </w:style>
  <w:style w:type="paragraph" w:styleId="Dokumentkart">
    <w:name w:val="Document Map"/>
    <w:basedOn w:val="Normal"/>
    <w:link w:val="DokumentkartTegn"/>
    <w:uiPriority w:val="99"/>
    <w:semiHidden/>
    <w:unhideWhenUsed/>
    <w:rsid w:val="0067436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7436F"/>
    <w:rPr>
      <w:rFonts w:ascii="Tahoma" w:eastAsia="Times New Roman" w:hAnsi="Tahoma" w:cs="Tahoma"/>
      <w:sz w:val="16"/>
      <w:szCs w:val="16"/>
    </w:rPr>
  </w:style>
  <w:style w:type="paragraph" w:styleId="Rentekst">
    <w:name w:val="Plain Text"/>
    <w:basedOn w:val="Normal"/>
    <w:link w:val="RentekstTegn"/>
    <w:uiPriority w:val="99"/>
    <w:semiHidden/>
    <w:unhideWhenUsed/>
    <w:rsid w:val="0067436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7436F"/>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67436F"/>
    <w:pPr>
      <w:spacing w:after="0" w:line="240" w:lineRule="auto"/>
    </w:pPr>
  </w:style>
  <w:style w:type="character" w:customStyle="1" w:styleId="E-postsignaturTegn">
    <w:name w:val="E-postsignatur Tegn"/>
    <w:basedOn w:val="Standardskriftforavsnitt"/>
    <w:link w:val="E-postsignatur"/>
    <w:uiPriority w:val="99"/>
    <w:semiHidden/>
    <w:rsid w:val="0067436F"/>
    <w:rPr>
      <w:rFonts w:ascii="Times New Roman" w:eastAsia="Times New Roman" w:hAnsi="Times New Roman"/>
      <w:sz w:val="24"/>
    </w:rPr>
  </w:style>
  <w:style w:type="character" w:styleId="HTML-akronym">
    <w:name w:val="HTML Acronym"/>
    <w:basedOn w:val="Standardskriftforavsnitt"/>
    <w:uiPriority w:val="99"/>
    <w:semiHidden/>
    <w:unhideWhenUsed/>
    <w:rsid w:val="0067436F"/>
  </w:style>
  <w:style w:type="paragraph" w:styleId="HTML-adresse">
    <w:name w:val="HTML Address"/>
    <w:basedOn w:val="Normal"/>
    <w:link w:val="HTML-adresseTegn"/>
    <w:uiPriority w:val="99"/>
    <w:semiHidden/>
    <w:unhideWhenUsed/>
    <w:rsid w:val="0067436F"/>
    <w:pPr>
      <w:spacing w:after="0" w:line="240" w:lineRule="auto"/>
    </w:pPr>
    <w:rPr>
      <w:i/>
      <w:iCs/>
    </w:rPr>
  </w:style>
  <w:style w:type="character" w:customStyle="1" w:styleId="HTML-adresseTegn">
    <w:name w:val="HTML-adresse Tegn"/>
    <w:basedOn w:val="Standardskriftforavsnitt"/>
    <w:link w:val="HTML-adresse"/>
    <w:uiPriority w:val="99"/>
    <w:semiHidden/>
    <w:rsid w:val="0067436F"/>
    <w:rPr>
      <w:rFonts w:ascii="Times New Roman" w:eastAsia="Times New Roman" w:hAnsi="Times New Roman"/>
      <w:i/>
      <w:iCs/>
      <w:sz w:val="24"/>
    </w:rPr>
  </w:style>
  <w:style w:type="character" w:styleId="HTML-sitat">
    <w:name w:val="HTML Cite"/>
    <w:basedOn w:val="Standardskriftforavsnitt"/>
    <w:uiPriority w:val="99"/>
    <w:semiHidden/>
    <w:unhideWhenUsed/>
    <w:rsid w:val="0067436F"/>
    <w:rPr>
      <w:i/>
      <w:iCs/>
    </w:rPr>
  </w:style>
  <w:style w:type="character" w:styleId="HTML-kode">
    <w:name w:val="HTML Code"/>
    <w:basedOn w:val="Standardskriftforavsnitt"/>
    <w:uiPriority w:val="99"/>
    <w:semiHidden/>
    <w:unhideWhenUsed/>
    <w:rsid w:val="0067436F"/>
    <w:rPr>
      <w:rFonts w:ascii="Consolas" w:hAnsi="Consolas"/>
      <w:sz w:val="20"/>
      <w:szCs w:val="20"/>
    </w:rPr>
  </w:style>
  <w:style w:type="character" w:styleId="HTML-definisjon">
    <w:name w:val="HTML Definition"/>
    <w:basedOn w:val="Standardskriftforavsnitt"/>
    <w:uiPriority w:val="99"/>
    <w:semiHidden/>
    <w:unhideWhenUsed/>
    <w:rsid w:val="0067436F"/>
    <w:rPr>
      <w:i/>
      <w:iCs/>
    </w:rPr>
  </w:style>
  <w:style w:type="character" w:styleId="HTML-tastatur">
    <w:name w:val="HTML Keyboard"/>
    <w:basedOn w:val="Standardskriftforavsnitt"/>
    <w:uiPriority w:val="99"/>
    <w:semiHidden/>
    <w:unhideWhenUsed/>
    <w:rsid w:val="0067436F"/>
    <w:rPr>
      <w:rFonts w:ascii="Consolas" w:hAnsi="Consolas"/>
      <w:sz w:val="20"/>
      <w:szCs w:val="20"/>
    </w:rPr>
  </w:style>
  <w:style w:type="paragraph" w:styleId="HTML-forhndsformatert">
    <w:name w:val="HTML Preformatted"/>
    <w:basedOn w:val="Normal"/>
    <w:link w:val="HTML-forhndsformatertTegn"/>
    <w:uiPriority w:val="99"/>
    <w:semiHidden/>
    <w:unhideWhenUsed/>
    <w:rsid w:val="0067436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7436F"/>
    <w:rPr>
      <w:rFonts w:ascii="Consolas" w:eastAsia="Times New Roman" w:hAnsi="Consolas"/>
      <w:sz w:val="20"/>
      <w:szCs w:val="20"/>
    </w:rPr>
  </w:style>
  <w:style w:type="character" w:styleId="HTML-eksempel">
    <w:name w:val="HTML Sample"/>
    <w:basedOn w:val="Standardskriftforavsnitt"/>
    <w:uiPriority w:val="99"/>
    <w:semiHidden/>
    <w:unhideWhenUsed/>
    <w:rsid w:val="0067436F"/>
    <w:rPr>
      <w:rFonts w:ascii="Consolas" w:hAnsi="Consolas"/>
      <w:sz w:val="24"/>
      <w:szCs w:val="24"/>
    </w:rPr>
  </w:style>
  <w:style w:type="character" w:styleId="HTML-skrivemaskin">
    <w:name w:val="HTML Typewriter"/>
    <w:basedOn w:val="Standardskriftforavsnitt"/>
    <w:uiPriority w:val="99"/>
    <w:semiHidden/>
    <w:unhideWhenUsed/>
    <w:rsid w:val="0067436F"/>
    <w:rPr>
      <w:rFonts w:ascii="Consolas" w:hAnsi="Consolas"/>
      <w:sz w:val="20"/>
      <w:szCs w:val="20"/>
    </w:rPr>
  </w:style>
  <w:style w:type="character" w:styleId="HTML-variabel">
    <w:name w:val="HTML Variable"/>
    <w:basedOn w:val="Standardskriftforavsnitt"/>
    <w:uiPriority w:val="99"/>
    <w:semiHidden/>
    <w:unhideWhenUsed/>
    <w:rsid w:val="0067436F"/>
    <w:rPr>
      <w:i/>
      <w:iCs/>
    </w:rPr>
  </w:style>
  <w:style w:type="paragraph" w:styleId="Kommentaremne">
    <w:name w:val="annotation subject"/>
    <w:basedOn w:val="Merknadstekst"/>
    <w:next w:val="Merknadstekst"/>
    <w:link w:val="KommentaremneTegn"/>
    <w:uiPriority w:val="99"/>
    <w:semiHidden/>
    <w:unhideWhenUsed/>
    <w:rsid w:val="0067436F"/>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7436F"/>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67436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7436F"/>
    <w:rPr>
      <w:rFonts w:ascii="Tahoma" w:eastAsia="Times New Roman" w:hAnsi="Tahoma" w:cs="Tahoma"/>
      <w:sz w:val="16"/>
      <w:szCs w:val="16"/>
    </w:rPr>
  </w:style>
  <w:style w:type="paragraph" w:styleId="Ingenmellomrom">
    <w:name w:val="No Spacing"/>
    <w:uiPriority w:val="1"/>
    <w:qFormat/>
    <w:rsid w:val="0067436F"/>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67436F"/>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D23A2D"/>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67436F"/>
    <w:rPr>
      <w:i/>
      <w:iCs/>
      <w:color w:val="808080" w:themeColor="text1" w:themeTint="7F"/>
    </w:rPr>
  </w:style>
  <w:style w:type="character" w:styleId="Sterkutheving">
    <w:name w:val="Intense Emphasis"/>
    <w:basedOn w:val="Standardskriftforavsnitt"/>
    <w:uiPriority w:val="21"/>
    <w:qFormat/>
    <w:rsid w:val="0067436F"/>
    <w:rPr>
      <w:b/>
      <w:bCs/>
      <w:i/>
      <w:iCs/>
      <w:color w:val="4472C4" w:themeColor="accent1"/>
    </w:rPr>
  </w:style>
  <w:style w:type="character" w:styleId="Svakreferanse">
    <w:name w:val="Subtle Reference"/>
    <w:basedOn w:val="Standardskriftforavsnitt"/>
    <w:uiPriority w:val="31"/>
    <w:qFormat/>
    <w:rsid w:val="0067436F"/>
    <w:rPr>
      <w:smallCaps/>
      <w:color w:val="ED7D31" w:themeColor="accent2"/>
      <w:u w:val="single"/>
    </w:rPr>
  </w:style>
  <w:style w:type="character" w:styleId="Sterkreferanse">
    <w:name w:val="Intense Reference"/>
    <w:basedOn w:val="Standardskriftforavsnitt"/>
    <w:uiPriority w:val="32"/>
    <w:qFormat/>
    <w:rsid w:val="0067436F"/>
    <w:rPr>
      <w:b/>
      <w:bCs/>
      <w:smallCaps/>
      <w:color w:val="ED7D31" w:themeColor="accent2"/>
      <w:spacing w:val="5"/>
      <w:u w:val="single"/>
    </w:rPr>
  </w:style>
  <w:style w:type="character" w:styleId="Boktittel">
    <w:name w:val="Book Title"/>
    <w:basedOn w:val="Standardskriftforavsnitt"/>
    <w:uiPriority w:val="33"/>
    <w:qFormat/>
    <w:rsid w:val="0067436F"/>
    <w:rPr>
      <w:b/>
      <w:bCs/>
      <w:smallCaps/>
      <w:spacing w:val="5"/>
    </w:rPr>
  </w:style>
  <w:style w:type="paragraph" w:styleId="Bibliografi">
    <w:name w:val="Bibliography"/>
    <w:basedOn w:val="Normal"/>
    <w:next w:val="Normal"/>
    <w:uiPriority w:val="37"/>
    <w:semiHidden/>
    <w:unhideWhenUsed/>
    <w:rsid w:val="0067436F"/>
  </w:style>
  <w:style w:type="paragraph" w:styleId="Overskriftforinnholdsfortegnelse">
    <w:name w:val="TOC Heading"/>
    <w:basedOn w:val="Overskrift1"/>
    <w:next w:val="Normal"/>
    <w:uiPriority w:val="39"/>
    <w:semiHidden/>
    <w:unhideWhenUsed/>
    <w:qFormat/>
    <w:rsid w:val="0067436F"/>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67436F"/>
    <w:pPr>
      <w:suppressAutoHyphens/>
      <w:spacing w:before="400" w:after="200" w:line="240" w:lineRule="auto"/>
      <w:jc w:val="center"/>
    </w:pPr>
    <w:rPr>
      <w:b/>
      <w:color w:val="FF0000"/>
    </w:rPr>
  </w:style>
  <w:style w:type="numbering" w:customStyle="1" w:styleId="AlfaListeStil">
    <w:name w:val="AlfaListeStil"/>
    <w:uiPriority w:val="99"/>
    <w:rsid w:val="0067436F"/>
    <w:pPr>
      <w:numPr>
        <w:numId w:val="9"/>
      </w:numPr>
    </w:pPr>
  </w:style>
  <w:style w:type="numbering" w:customStyle="1" w:styleId="l-AlfaListeStil">
    <w:name w:val="l-AlfaListeStil"/>
    <w:uiPriority w:val="99"/>
    <w:rsid w:val="0067436F"/>
    <w:pPr>
      <w:numPr>
        <w:numId w:val="10"/>
      </w:numPr>
    </w:pPr>
  </w:style>
  <w:style w:type="numbering" w:customStyle="1" w:styleId="l-NummerertListeStil">
    <w:name w:val="l-NummerertListeStil"/>
    <w:uiPriority w:val="99"/>
    <w:rsid w:val="0067436F"/>
    <w:pPr>
      <w:numPr>
        <w:numId w:val="11"/>
      </w:numPr>
    </w:pPr>
  </w:style>
  <w:style w:type="numbering" w:customStyle="1" w:styleId="NrListeStil">
    <w:name w:val="NrListeStil"/>
    <w:uiPriority w:val="99"/>
    <w:rsid w:val="0067436F"/>
    <w:pPr>
      <w:numPr>
        <w:numId w:val="12"/>
      </w:numPr>
    </w:pPr>
  </w:style>
  <w:style w:type="numbering" w:customStyle="1" w:styleId="OpplistingListeStil">
    <w:name w:val="OpplistingListeStil"/>
    <w:uiPriority w:val="99"/>
    <w:rsid w:val="0067436F"/>
    <w:pPr>
      <w:numPr>
        <w:numId w:val="13"/>
      </w:numPr>
    </w:pPr>
  </w:style>
  <w:style w:type="numbering" w:customStyle="1" w:styleId="OverskrifterListeStil">
    <w:name w:val="OverskrifterListeStil"/>
    <w:uiPriority w:val="99"/>
    <w:rsid w:val="0067436F"/>
    <w:pPr>
      <w:numPr>
        <w:numId w:val="14"/>
      </w:numPr>
    </w:pPr>
  </w:style>
  <w:style w:type="numbering" w:customStyle="1" w:styleId="RomListeStil">
    <w:name w:val="RomListeStil"/>
    <w:uiPriority w:val="99"/>
    <w:rsid w:val="0067436F"/>
    <w:pPr>
      <w:numPr>
        <w:numId w:val="15"/>
      </w:numPr>
    </w:pPr>
  </w:style>
  <w:style w:type="numbering" w:customStyle="1" w:styleId="StrekListeStil">
    <w:name w:val="StrekListeStil"/>
    <w:uiPriority w:val="99"/>
    <w:rsid w:val="0067436F"/>
    <w:pPr>
      <w:numPr>
        <w:numId w:val="16"/>
      </w:numPr>
    </w:pPr>
  </w:style>
  <w:style w:type="paragraph" w:styleId="Brdtekst-frsteinnrykk">
    <w:name w:val="Body Text First Indent"/>
    <w:basedOn w:val="Brdtekst"/>
    <w:link w:val="Brdtekst-frsteinnrykkTegn"/>
    <w:uiPriority w:val="99"/>
    <w:semiHidden/>
    <w:unhideWhenUsed/>
    <w:rsid w:val="0067436F"/>
    <w:pPr>
      <w:ind w:firstLine="360"/>
    </w:pPr>
  </w:style>
  <w:style w:type="character" w:customStyle="1" w:styleId="Brdtekst-frsteinnrykkTegn">
    <w:name w:val="Brødtekst - første innrykk Tegn"/>
    <w:basedOn w:val="BrdtekstTegn"/>
    <w:link w:val="Brdtekst-frsteinnrykk"/>
    <w:uiPriority w:val="99"/>
    <w:semiHidden/>
    <w:rsid w:val="0067436F"/>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67436F"/>
    <w:pPr>
      <w:ind w:left="360" w:firstLine="360"/>
    </w:pPr>
  </w:style>
  <w:style w:type="character" w:customStyle="1" w:styleId="Brdtekst-frsteinnrykk2Tegn">
    <w:name w:val="Brødtekst - første innrykk 2 Tegn"/>
    <w:basedOn w:val="BrdtekstinnrykkTegn"/>
    <w:link w:val="Brdtekst-frsteinnrykk2"/>
    <w:uiPriority w:val="99"/>
    <w:semiHidden/>
    <w:rsid w:val="0067436F"/>
    <w:rPr>
      <w:rFonts w:ascii="Times New Roman" w:eastAsia="Times New Roman" w:hAnsi="Times New Roman"/>
      <w:sz w:val="24"/>
    </w:rPr>
  </w:style>
  <w:style w:type="paragraph" w:styleId="Liste-forts">
    <w:name w:val="List Continue"/>
    <w:basedOn w:val="Normal"/>
    <w:uiPriority w:val="99"/>
    <w:semiHidden/>
    <w:unhideWhenUsed/>
    <w:rsid w:val="0067436F"/>
    <w:pPr>
      <w:ind w:left="283"/>
      <w:contextualSpacing/>
    </w:pPr>
  </w:style>
  <w:style w:type="paragraph" w:styleId="Liste-forts2">
    <w:name w:val="List Continue 2"/>
    <w:basedOn w:val="Normal"/>
    <w:uiPriority w:val="99"/>
    <w:semiHidden/>
    <w:unhideWhenUsed/>
    <w:rsid w:val="0067436F"/>
    <w:pPr>
      <w:ind w:left="566"/>
      <w:contextualSpacing/>
    </w:pPr>
  </w:style>
  <w:style w:type="paragraph" w:styleId="Liste-forts3">
    <w:name w:val="List Continue 3"/>
    <w:basedOn w:val="Normal"/>
    <w:uiPriority w:val="99"/>
    <w:semiHidden/>
    <w:unhideWhenUsed/>
    <w:rsid w:val="0067436F"/>
    <w:pPr>
      <w:ind w:left="849"/>
      <w:contextualSpacing/>
    </w:pPr>
  </w:style>
  <w:style w:type="paragraph" w:styleId="Liste-forts4">
    <w:name w:val="List Continue 4"/>
    <w:basedOn w:val="Normal"/>
    <w:uiPriority w:val="99"/>
    <w:semiHidden/>
    <w:unhideWhenUsed/>
    <w:rsid w:val="0067436F"/>
    <w:pPr>
      <w:ind w:left="1132"/>
      <w:contextualSpacing/>
    </w:pPr>
  </w:style>
  <w:style w:type="paragraph" w:styleId="Liste-forts5">
    <w:name w:val="List Continue 5"/>
    <w:basedOn w:val="Normal"/>
    <w:uiPriority w:val="99"/>
    <w:semiHidden/>
    <w:unhideWhenUsed/>
    <w:rsid w:val="0067436F"/>
    <w:pPr>
      <w:ind w:left="1415"/>
      <w:contextualSpacing/>
    </w:pPr>
  </w:style>
  <w:style w:type="paragraph" w:customStyle="1" w:styleId="Sammendrag">
    <w:name w:val="Sammendrag"/>
    <w:basedOn w:val="Overskrift1"/>
    <w:qFormat/>
    <w:rsid w:val="0067436F"/>
    <w:pPr>
      <w:numPr>
        <w:numId w:val="0"/>
      </w:numPr>
    </w:pPr>
  </w:style>
  <w:style w:type="paragraph" w:customStyle="1" w:styleId="TrykkeriMerknad">
    <w:name w:val="TrykkeriMerknad"/>
    <w:basedOn w:val="Normal"/>
    <w:qFormat/>
    <w:rsid w:val="0067436F"/>
    <w:pPr>
      <w:spacing w:before="60"/>
    </w:pPr>
    <w:rPr>
      <w:rFonts w:ascii="Arial" w:hAnsi="Arial"/>
      <w:color w:val="C45911" w:themeColor="accent2" w:themeShade="BF"/>
      <w:spacing w:val="4"/>
      <w:sz w:val="26"/>
    </w:rPr>
  </w:style>
  <w:style w:type="table" w:styleId="Tabellrutenett">
    <w:name w:val="Table Grid"/>
    <w:basedOn w:val="Vanligtabell"/>
    <w:uiPriority w:val="59"/>
    <w:rsid w:val="0067436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7436F"/>
    <w:pPr>
      <w:spacing w:before="360" w:after="240"/>
      <w:jc w:val="center"/>
    </w:pPr>
    <w:rPr>
      <w:b/>
      <w:spacing w:val="4"/>
      <w:sz w:val="28"/>
    </w:rPr>
  </w:style>
  <w:style w:type="paragraph" w:customStyle="1" w:styleId="ForfatterMerknad">
    <w:name w:val="ForfatterMerknad"/>
    <w:basedOn w:val="TrykkeriMerknad"/>
    <w:qFormat/>
    <w:rsid w:val="0067436F"/>
    <w:pPr>
      <w:shd w:val="clear" w:color="auto" w:fill="FFFF99"/>
      <w:spacing w:line="240" w:lineRule="auto"/>
    </w:pPr>
    <w:rPr>
      <w:color w:val="833C0B" w:themeColor="accent2" w:themeShade="80"/>
    </w:rPr>
  </w:style>
  <w:style w:type="paragraph" w:customStyle="1" w:styleId="tblRad">
    <w:name w:val="tblRad"/>
    <w:rsid w:val="0067436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7436F"/>
  </w:style>
  <w:style w:type="paragraph" w:customStyle="1" w:styleId="tbl2LinjeSumBold">
    <w:name w:val="tbl2LinjeSumBold"/>
    <w:basedOn w:val="tblRad"/>
    <w:rsid w:val="0067436F"/>
    <w:rPr>
      <w:b/>
    </w:rPr>
  </w:style>
  <w:style w:type="paragraph" w:customStyle="1" w:styleId="tblDelsum1">
    <w:name w:val="tblDelsum1"/>
    <w:basedOn w:val="tblRad"/>
    <w:rsid w:val="0067436F"/>
    <w:rPr>
      <w:i/>
    </w:rPr>
  </w:style>
  <w:style w:type="paragraph" w:customStyle="1" w:styleId="tblDelsum1-Kapittel">
    <w:name w:val="tblDelsum1 - Kapittel"/>
    <w:basedOn w:val="tblDelsum1"/>
    <w:rsid w:val="0067436F"/>
    <w:pPr>
      <w:keepNext w:val="0"/>
    </w:pPr>
  </w:style>
  <w:style w:type="paragraph" w:customStyle="1" w:styleId="tblDelsum2">
    <w:name w:val="tblDelsum2"/>
    <w:basedOn w:val="tblRad"/>
    <w:rsid w:val="0067436F"/>
    <w:rPr>
      <w:b/>
      <w:i/>
    </w:rPr>
  </w:style>
  <w:style w:type="paragraph" w:customStyle="1" w:styleId="tblDelsum2-Kapittel">
    <w:name w:val="tblDelsum2 - Kapittel"/>
    <w:basedOn w:val="tblDelsum2"/>
    <w:rsid w:val="0067436F"/>
    <w:pPr>
      <w:keepNext w:val="0"/>
    </w:pPr>
  </w:style>
  <w:style w:type="paragraph" w:customStyle="1" w:styleId="tblTabelloverskrift">
    <w:name w:val="tblTabelloverskrift"/>
    <w:rsid w:val="0067436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7436F"/>
    <w:pPr>
      <w:spacing w:after="0"/>
      <w:jc w:val="right"/>
    </w:pPr>
    <w:rPr>
      <w:b w:val="0"/>
      <w:caps w:val="0"/>
      <w:sz w:val="16"/>
    </w:rPr>
  </w:style>
  <w:style w:type="paragraph" w:customStyle="1" w:styleId="tblKategoriOverskrift">
    <w:name w:val="tblKategoriOverskrift"/>
    <w:basedOn w:val="tblRad"/>
    <w:rsid w:val="0067436F"/>
    <w:pPr>
      <w:spacing w:before="120"/>
    </w:pPr>
    <w:rPr>
      <w:b/>
    </w:rPr>
  </w:style>
  <w:style w:type="paragraph" w:customStyle="1" w:styleId="tblKolonneoverskrift">
    <w:name w:val="tblKolonneoverskrift"/>
    <w:basedOn w:val="Normal"/>
    <w:rsid w:val="0067436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7436F"/>
    <w:pPr>
      <w:spacing w:after="360"/>
      <w:jc w:val="center"/>
    </w:pPr>
    <w:rPr>
      <w:b w:val="0"/>
      <w:caps w:val="0"/>
    </w:rPr>
  </w:style>
  <w:style w:type="paragraph" w:customStyle="1" w:styleId="tblKolonneoverskrift-Vedtak">
    <w:name w:val="tblKolonneoverskrift - Vedtak"/>
    <w:basedOn w:val="tblTabelloverskrift-Vedtak"/>
    <w:rsid w:val="0067436F"/>
    <w:pPr>
      <w:spacing w:after="0"/>
    </w:pPr>
  </w:style>
  <w:style w:type="paragraph" w:customStyle="1" w:styleId="tblOverskrift-Vedtak">
    <w:name w:val="tblOverskrift - Vedtak"/>
    <w:basedOn w:val="tblRad"/>
    <w:rsid w:val="0067436F"/>
    <w:pPr>
      <w:spacing w:before="360"/>
      <w:jc w:val="center"/>
    </w:pPr>
  </w:style>
  <w:style w:type="paragraph" w:customStyle="1" w:styleId="tblRadBold">
    <w:name w:val="tblRadBold"/>
    <w:basedOn w:val="tblRad"/>
    <w:rsid w:val="0067436F"/>
    <w:rPr>
      <w:b/>
    </w:rPr>
  </w:style>
  <w:style w:type="paragraph" w:customStyle="1" w:styleId="tblRadItalic">
    <w:name w:val="tblRadItalic"/>
    <w:basedOn w:val="tblRad"/>
    <w:rsid w:val="0067436F"/>
    <w:rPr>
      <w:i/>
    </w:rPr>
  </w:style>
  <w:style w:type="paragraph" w:customStyle="1" w:styleId="tblRadItalicSiste">
    <w:name w:val="tblRadItalicSiste"/>
    <w:basedOn w:val="tblRadItalic"/>
    <w:rsid w:val="0067436F"/>
  </w:style>
  <w:style w:type="paragraph" w:customStyle="1" w:styleId="tblRadMedLuft">
    <w:name w:val="tblRadMedLuft"/>
    <w:basedOn w:val="tblRad"/>
    <w:rsid w:val="0067436F"/>
    <w:pPr>
      <w:spacing w:before="120"/>
    </w:pPr>
  </w:style>
  <w:style w:type="paragraph" w:customStyle="1" w:styleId="tblRadMedLuftSiste">
    <w:name w:val="tblRadMedLuftSiste"/>
    <w:basedOn w:val="tblRadMedLuft"/>
    <w:rsid w:val="0067436F"/>
    <w:pPr>
      <w:spacing w:after="120"/>
    </w:pPr>
  </w:style>
  <w:style w:type="paragraph" w:customStyle="1" w:styleId="tblRadMedLuftSiste-Vedtak">
    <w:name w:val="tblRadMedLuftSiste - Vedtak"/>
    <w:basedOn w:val="tblRadMedLuftSiste"/>
    <w:rsid w:val="0067436F"/>
    <w:pPr>
      <w:keepNext w:val="0"/>
    </w:pPr>
  </w:style>
  <w:style w:type="paragraph" w:customStyle="1" w:styleId="tblRadSiste">
    <w:name w:val="tblRadSiste"/>
    <w:basedOn w:val="tblRad"/>
    <w:rsid w:val="0067436F"/>
  </w:style>
  <w:style w:type="paragraph" w:customStyle="1" w:styleId="tblSluttsum">
    <w:name w:val="tblSluttsum"/>
    <w:basedOn w:val="tblRad"/>
    <w:rsid w:val="0067436F"/>
    <w:pPr>
      <w:spacing w:before="120"/>
    </w:pPr>
    <w:rPr>
      <w:b/>
      <w:i/>
    </w:rPr>
  </w:style>
  <w:style w:type="character" w:styleId="Emneknagg">
    <w:name w:val="Hashtag"/>
    <w:basedOn w:val="Standardskriftforavsnitt"/>
    <w:uiPriority w:val="99"/>
    <w:semiHidden/>
    <w:unhideWhenUsed/>
    <w:rsid w:val="0067436F"/>
    <w:rPr>
      <w:color w:val="2B579A"/>
      <w:shd w:val="clear" w:color="auto" w:fill="E1DFDD"/>
    </w:rPr>
  </w:style>
  <w:style w:type="character" w:styleId="Omtale">
    <w:name w:val="Mention"/>
    <w:basedOn w:val="Standardskriftforavsnitt"/>
    <w:uiPriority w:val="99"/>
    <w:semiHidden/>
    <w:unhideWhenUsed/>
    <w:rsid w:val="0067436F"/>
    <w:rPr>
      <w:color w:val="2B579A"/>
      <w:shd w:val="clear" w:color="auto" w:fill="E1DFDD"/>
    </w:rPr>
  </w:style>
  <w:style w:type="paragraph" w:styleId="Sitat0">
    <w:name w:val="Quote"/>
    <w:basedOn w:val="Normal"/>
    <w:next w:val="Normal"/>
    <w:link w:val="SitatTegn1"/>
    <w:uiPriority w:val="29"/>
    <w:qFormat/>
    <w:rsid w:val="0067436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7436F"/>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67436F"/>
    <w:rPr>
      <w:u w:val="dotted"/>
    </w:rPr>
  </w:style>
  <w:style w:type="character" w:styleId="Smartkobling">
    <w:name w:val="Smart Link"/>
    <w:basedOn w:val="Standardskriftforavsnitt"/>
    <w:uiPriority w:val="99"/>
    <w:semiHidden/>
    <w:unhideWhenUsed/>
    <w:rsid w:val="0067436F"/>
    <w:rPr>
      <w:color w:val="0000FF"/>
      <w:u w:val="single"/>
      <w:shd w:val="clear" w:color="auto" w:fill="F3F2F1"/>
    </w:rPr>
  </w:style>
  <w:style w:type="character" w:styleId="Ulstomtale">
    <w:name w:val="Unresolved Mention"/>
    <w:basedOn w:val="Standardskriftforavsnitt"/>
    <w:uiPriority w:val="99"/>
    <w:semiHidden/>
    <w:unhideWhenUsed/>
    <w:rsid w:val="00674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16</TotalTime>
  <Pages>96</Pages>
  <Words>38562</Words>
  <Characters>234649</Characters>
  <Application>Microsoft Office Word</Application>
  <DocSecurity>0</DocSecurity>
  <Lines>1955</Lines>
  <Paragraphs>545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4</cp:revision>
  <dcterms:created xsi:type="dcterms:W3CDTF">2023-06-15T10:24:00Z</dcterms:created>
  <dcterms:modified xsi:type="dcterms:W3CDTF">2023-06-15T12:06:00Z</dcterms:modified>
</cp:coreProperties>
</file>