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F4C07" w14:textId="56F2DDCF" w:rsidR="0062115A" w:rsidRPr="00DE1073" w:rsidRDefault="00892579" w:rsidP="00D05BBD">
      <w:pPr>
        <w:pStyle w:val="is-dep"/>
      </w:pPr>
      <w:r w:rsidRPr="00DE1073">
        <w:t>Finansdepartementet</w:t>
      </w:r>
    </w:p>
    <w:p w14:paraId="61246A2E" w14:textId="77777777" w:rsidR="0062115A" w:rsidRPr="00DE1073" w:rsidRDefault="003823F2" w:rsidP="00DE1073">
      <w:pPr>
        <w:pStyle w:val="i-hode"/>
      </w:pPr>
      <w:r w:rsidRPr="00DE1073">
        <w:t>Meld. St. 2</w:t>
      </w:r>
    </w:p>
    <w:p w14:paraId="4D0A450C" w14:textId="77777777" w:rsidR="0062115A" w:rsidRPr="00DE1073" w:rsidRDefault="003823F2" w:rsidP="00DE1073">
      <w:pPr>
        <w:pStyle w:val="i-sesjon"/>
      </w:pPr>
      <w:r w:rsidRPr="00DE1073">
        <w:t>(2022–2023)</w:t>
      </w:r>
    </w:p>
    <w:p w14:paraId="1E07AB23" w14:textId="77777777" w:rsidR="0062115A" w:rsidRPr="00DE1073" w:rsidRDefault="003823F2" w:rsidP="00DE1073">
      <w:pPr>
        <w:pStyle w:val="i-hode-tit"/>
      </w:pPr>
      <w:r w:rsidRPr="00DE1073">
        <w:t>Melding til Stortinget</w:t>
      </w:r>
    </w:p>
    <w:p w14:paraId="273D2606" w14:textId="77777777" w:rsidR="0062115A" w:rsidRPr="00DE1073" w:rsidRDefault="003823F2" w:rsidP="00DE1073">
      <w:pPr>
        <w:pStyle w:val="i-tit"/>
      </w:pPr>
      <w:r w:rsidRPr="00DE1073">
        <w:t>Revidert nasjonalbudsjett 2023</w:t>
      </w:r>
    </w:p>
    <w:p w14:paraId="072CF901" w14:textId="77777777" w:rsidR="00892579" w:rsidRPr="00DE1073" w:rsidRDefault="00892579" w:rsidP="00DE1073">
      <w:pPr>
        <w:pStyle w:val="i-dep"/>
      </w:pPr>
      <w:r w:rsidRPr="00DE1073">
        <w:t>Finansdepartementet</w:t>
      </w:r>
    </w:p>
    <w:p w14:paraId="437E36F3" w14:textId="77777777" w:rsidR="0062115A" w:rsidRPr="00DE1073" w:rsidRDefault="003823F2" w:rsidP="00DE1073">
      <w:pPr>
        <w:pStyle w:val="i-hode"/>
      </w:pPr>
      <w:r w:rsidRPr="00DE1073">
        <w:t>Meld. St. 2</w:t>
      </w:r>
    </w:p>
    <w:p w14:paraId="5C0EF200" w14:textId="77777777" w:rsidR="0062115A" w:rsidRPr="00DE1073" w:rsidRDefault="003823F2" w:rsidP="00DE1073">
      <w:pPr>
        <w:pStyle w:val="i-sesjon"/>
      </w:pPr>
      <w:r w:rsidRPr="00DE1073">
        <w:t>(2022–2023)</w:t>
      </w:r>
    </w:p>
    <w:p w14:paraId="4466CF27" w14:textId="77777777" w:rsidR="0062115A" w:rsidRPr="00DE1073" w:rsidRDefault="003823F2" w:rsidP="00DE1073">
      <w:pPr>
        <w:pStyle w:val="i-hode-tit"/>
      </w:pPr>
      <w:r w:rsidRPr="00DE1073">
        <w:t>Melding til Stortinget</w:t>
      </w:r>
    </w:p>
    <w:p w14:paraId="3725ED40" w14:textId="77777777" w:rsidR="0062115A" w:rsidRPr="00DE1073" w:rsidRDefault="003823F2" w:rsidP="00DE1073">
      <w:pPr>
        <w:pStyle w:val="i-tit"/>
      </w:pPr>
      <w:r w:rsidRPr="00DE1073">
        <w:t>Revidert nasjonalbudsjett 2023</w:t>
      </w:r>
    </w:p>
    <w:p w14:paraId="450B812C" w14:textId="127B8415" w:rsidR="0062115A" w:rsidRPr="00DE1073" w:rsidRDefault="003823F2" w:rsidP="00DE1073">
      <w:pPr>
        <w:pStyle w:val="i-statsrdato"/>
      </w:pPr>
      <w:r w:rsidRPr="00DE1073">
        <w:t xml:space="preserve">Tilråding fra Finansdepartementet 11. mai 2023, </w:t>
      </w:r>
      <w:r w:rsidR="00D05BBD">
        <w:br/>
      </w:r>
      <w:r w:rsidRPr="00DE1073">
        <w:t xml:space="preserve">godkjent i statsråd samme dag. </w:t>
      </w:r>
      <w:r w:rsidR="00D05BBD">
        <w:br/>
      </w:r>
      <w:r w:rsidRPr="00DE1073">
        <w:t>(Regjeringen Støre)</w:t>
      </w:r>
    </w:p>
    <w:p w14:paraId="6567556A" w14:textId="77777777" w:rsidR="0062115A" w:rsidRPr="00DE1073" w:rsidRDefault="003823F2" w:rsidP="002F5A84">
      <w:pPr>
        <w:pStyle w:val="Overskrift1"/>
      </w:pPr>
      <w:r w:rsidRPr="00DE1073">
        <w:t>Hovedlinjer i den økonomiske politikken og utsiktene for norsk økonomi</w:t>
      </w:r>
    </w:p>
    <w:p w14:paraId="4844BAF1" w14:textId="77777777" w:rsidR="0062115A" w:rsidRPr="00DE1073" w:rsidRDefault="003823F2" w:rsidP="00DE1073">
      <w:r w:rsidRPr="00DE1073">
        <w:t>Budsjettet for 2023 er et budsjett for trygg økonomisk styring i en urolig tid. Nødvendige og uforutsette utgifter som følger av den ekstraordinære situasjonen vi nå står i, må håndteres innenfor en samlet ansvarlig økonomisk ramme. Det er krig i Europa, og utviklingen fremover er usikker. Russlands aggressive angrep på Ukraina og stopp i gasstilførselen for å ramme europeiske forbrukere påvirker hele Europa, og har betydelige ringvirkninger også for resten av verden. Matvarepriser og andre råvarepriser økte kraftig. Sammen med de økonomiske ettervirkningene av pandemien har krigen hatt betydelig innvirkning på den økonomiske utviklingen og statsbudsjettet også i Norge. Risikoen for et omfattende tilbakeslag i europeisk økonomi som følge av mangel på gass er likevel redusert etter en mild vinter, og energiprisene har gått betydelig ned fra svært høye nivåer sist høst.</w:t>
      </w:r>
    </w:p>
    <w:p w14:paraId="0FC49DEC" w14:textId="77777777" w:rsidR="0062115A" w:rsidRPr="00DE1073" w:rsidRDefault="003823F2" w:rsidP="00DE1073">
      <w:r w:rsidRPr="00DE1073">
        <w:lastRenderedPageBreak/>
        <w:t>Veksten i norsk økonomi har vært sterkere enn vi anslo i høst, og sysselsettingen har økt mer enn ventet. Dette innebærer at norsk økonomi gikk inn i 2023 med høyere kapasitetsutnyttelse og høyere sysselsetting enn anslått i nasjonalbudsjettet. Samtidig er pris- og lønnsveksten blitt vesentlig høyere enn ventet. Risikoen for et brått tilbakeslag vurderes å være mindre nå enn sist høst, og norske bedrifters forventninger om fremtiden er også noe mer positive, selv om uroen i finansmarkedene er et nytt usikkerhetsmoment for internasjonal økonomi.</w:t>
      </w:r>
    </w:p>
    <w:p w14:paraId="04EB2F92" w14:textId="77777777" w:rsidR="0062115A" w:rsidRPr="00DE1073" w:rsidRDefault="003823F2" w:rsidP="00DE1073">
      <w:r w:rsidRPr="00DE1073">
        <w:t>Fortsatt høy inflasjon og aktivitet ser ut til å prege mange land. Styringsrentene har økt raskere og mer enn lagt til grunn i nasjonalbudsjettet, og enda mer i andre land enn i Norge. Lavere rente hjemme enn ute har trolig bidratt til at kronen har svekket seg markert. Kraftig økning av rentene på kort tid var også medvirkende til problemene i enkelte banker i USA. Det er fortsatt risiko for forsterket uro i finansmarkedene, men norske banker er solide og har god evne til å tåle tap og uro. Pris- og kostnadsveksten ventes å komme gradvis ned igjen uten en markert økning i arbeidsledigheten.</w:t>
      </w:r>
    </w:p>
    <w:p w14:paraId="4D8C966E" w14:textId="77777777" w:rsidR="0062115A" w:rsidRPr="00DE1073" w:rsidRDefault="003823F2" w:rsidP="00DE1073">
      <w:r w:rsidRPr="00DE1073">
        <w:t xml:space="preserve">Endringene som regjeringen nå foreslår i statsbudsjettet for 2023, har i stor grad sammenheng med konsekvenser av krigen i Ukraina og høyere pris- og lønnsvekst enn budsjettert. Samlet sett øker oljepengebruken med rundt 56 mrd. kroner. Som andel av verdiskapingen i fastlandsøkonomien øker oljepengebruken med 0,4 prosentenheter fra 2022 til 2023, hvorav Nansen-programmet utgjør 0,3 prosentenheter. Mens budsjettet i høst ble anslått å virke om lag nøytralt på økonomien, viser modellberegninger at budsjettet nå bidrar til å trekke opp BNP for Fastlands-Norge med 0,3-0,4 pst. Finanspolitikken er </w:t>
      </w:r>
      <w:proofErr w:type="gramStart"/>
      <w:r w:rsidRPr="00DE1073">
        <w:t>således</w:t>
      </w:r>
      <w:proofErr w:type="gramEnd"/>
      <w:r w:rsidRPr="00DE1073">
        <w:t xml:space="preserve"> lagt opp innenfor en ansvarlig ramme, med en begrenset virkning på aktiviteten i fastlandsøkonomien.</w:t>
      </w:r>
    </w:p>
    <w:p w14:paraId="2573E21D" w14:textId="77777777" w:rsidR="0062115A" w:rsidRPr="00DE1073" w:rsidRDefault="003823F2" w:rsidP="00DE1073">
      <w:r w:rsidRPr="00DE1073">
        <w:t>I overkant av 20 mrd. kroner av økningen i oljepengebruken kan sies å være direkte knyttet til krigen. Det omfatter det allerede vedtatte Nansen-programmet og den økte bistanden til utviklingsland som er særlig rammet av krigens ringvirkninger, samt økte utgifter til mottak og integrering av flyktninger som følge av at det nå anslås å komme flere flyktninger fra Ukraina. Etter dette kan de totale Ukraina-relaterte utgiftene i budsjettet anslås til om lag 43 mrd. kroner. Den resterende budsjettsvekkelsen kan i stor grad tilskrives den ekstraordinære pris- og lønnsjusteringen av budsjettet og effektene av lavere strømpriser, men betydelige deler av dette er også knyttet til ringvirkningene av Russlands invasjon av Ukraina.</w:t>
      </w:r>
    </w:p>
    <w:p w14:paraId="69B63871" w14:textId="77777777" w:rsidR="0062115A" w:rsidRPr="00DE1073" w:rsidRDefault="003823F2" w:rsidP="00DE1073">
      <w:r w:rsidRPr="00DE1073">
        <w:t>Oljepengebruken anslås nå å utgjøre 3,0 pst. av fondskapitalen ved inngangen til budsjettåret.</w:t>
      </w:r>
    </w:p>
    <w:p w14:paraId="0EA032F3" w14:textId="77777777" w:rsidR="0062115A" w:rsidRPr="00DE1073" w:rsidRDefault="003823F2" w:rsidP="00DE1073">
      <w:r w:rsidRPr="00DE1073">
        <w:t>Utgiftsøkningen til Nansen-programmet og til økt bistand til land i sør har allerede fått bred tilslutning i Stortinget. Samlet sett vurderes endringene fra saldert budsjett å ha begrensede virkninger på aktiviteten i norsk økonomi, samtidig som det ville være krevende å finne inndekninger i stort omfang midt i budsjettåret uten at det i seg selv ville ramme velferdstilbudet på en uakseptabel måte eller føre til kraftige og uforutsette skatte- og avgiftsøkninger.</w:t>
      </w:r>
    </w:p>
    <w:p w14:paraId="32CF5D55" w14:textId="77777777" w:rsidR="0062115A" w:rsidRPr="00DE1073" w:rsidRDefault="003823F2" w:rsidP="00DE1073">
      <w:pPr>
        <w:pStyle w:val="avsnitt-undertittel"/>
      </w:pPr>
      <w:r w:rsidRPr="00DE1073">
        <w:t>Høy aktivitet i norsk økonomi, selv om veksten avdempes</w:t>
      </w:r>
    </w:p>
    <w:p w14:paraId="583C638A" w14:textId="77777777" w:rsidR="0062115A" w:rsidRPr="00DE1073" w:rsidRDefault="003823F2" w:rsidP="00DE1073">
      <w:r w:rsidRPr="00DE1073">
        <w:t>Norsk økonomi har gått inn i 2023 med høyere aktivitet, flere sysselsatte og betydelig høyere prisvekst enn det som ble lagt til grunn da budsjettet ble utformet i fjor høst. I 2022 steg sysselsettingen med 110 000 personer. Prisstigningen anslås etter hvert å avta gradvis, men fortsatt ligge vesentlig høyere enn inflasjonsmålet.</w:t>
      </w:r>
    </w:p>
    <w:p w14:paraId="1FC380EC" w14:textId="77777777" w:rsidR="0062115A" w:rsidRPr="00DE1073" w:rsidRDefault="003823F2" w:rsidP="00DE1073">
      <w:r w:rsidRPr="00DE1073">
        <w:lastRenderedPageBreak/>
        <w:t>Olje- og gassprisene har falt og er nå lavere enn før Russlands invasjon av Ukraina. Lavere gasspriser har bedret utsiktene for euroområdet, og avdempingen i den økonomiske veksten ser ut til å bli vesentlig mindre enn fryktet i fjor høst. Aktiviteten holder seg godt oppe også i amerikansk økonomi. Arbeidsledigheten ventes å holde seg på et svært lavt nivå både i euroområdet og i USA. Det er mange ledige stillinger å velge blant for de som mister jobben. Lavere energipriser vil dempe inflasjonen fremover, men usikkerheten er stor. I USA har lønnsveksten tiltatt, mens lønnsveksten i euroområdet i mindre grad har tatt seg opp, slik at den høye prisveksten der har gitt en markert reallønnsnedgang.</w:t>
      </w:r>
    </w:p>
    <w:p w14:paraId="2A35A4C5" w14:textId="77777777" w:rsidR="0062115A" w:rsidRPr="00DE1073" w:rsidRDefault="003823F2" w:rsidP="00DE1073">
      <w:r w:rsidRPr="00DE1073">
        <w:t>Veksten i norsk økonomi har vært sterkere i fjor og gjennom vinteren enn vi ventet i nasjonalbudsjettet. Fastlandsøkonomien er ventet å vokse mindre i år enn anslått i nasjonalbudsjettet, men fra et betydelig høyere nivå i 2022 enn vi da la til grunn. Det innebærer at nivået på fastlands-BNP i 2023 anslås om lag som i nasjonalbudsjettet. BNP for Fastlands-Norge økte med 3,8 pst. i fjor, og vi anslår nå en vekst på 1,0 pst. både i år og neste år.</w:t>
      </w:r>
    </w:p>
    <w:p w14:paraId="66FED488" w14:textId="77777777" w:rsidR="0062115A" w:rsidRPr="00DE1073" w:rsidRDefault="003823F2" w:rsidP="00DE1073">
      <w:r w:rsidRPr="00DE1073">
        <w:t>Uroen i internasjonale finansmarkeder den siste tiden har i liten grad rammet norske banker, og utslagene i deres markedsfinansiering har vært små. Banker i Norge og EU er underlagt strenge krav til kapital og likviditet, og det norske finanssystemet er godt kapitalisert og rustet for å møte markedsuro. Problemene i amerikanske og sveitsiske banker den siste tiden illustrerer samtidig at myndigheter har en viktig rolle i å stille strenge krav til bankene.</w:t>
      </w:r>
    </w:p>
    <w:p w14:paraId="592C63BC" w14:textId="77777777" w:rsidR="0062115A" w:rsidRPr="00DE1073" w:rsidRDefault="003823F2" w:rsidP="00DE1073">
      <w:r w:rsidRPr="00DE1073">
        <w:t>Den registrerte arbeidsledigheten ventes å holde seg lavere enn gjennomsnittet for de siste 20 årene både i år og neste år, selv om den anslås å stige noe fra dagens svært lave nivå. AKU-ledigheten har økt noe, men mesteparten skyldes personer som ønsker seg en deltidsjobb og som samtidig er under utdanning. Etterspørselen etter arbeidskraft er høy, og beholdningen av ledige stillinger fortsatte å øke i 1. kvartal i år. Mange ledige stillinger kan gjøre at arbeidstakere også fremover vil kunne ha gode muligheter til å finne nye jobber. Ifølge Norges Banks regionale nettverk har dessuten mange bedrifter opplevd rekrutteringsproblemer etter pandemien og er tilbakeholdne med å si opp ansatte.</w:t>
      </w:r>
    </w:p>
    <w:p w14:paraId="16FB0694" w14:textId="77777777" w:rsidR="0062115A" w:rsidRPr="00DE1073" w:rsidRDefault="003823F2" w:rsidP="00DE1073">
      <w:r w:rsidRPr="00DE1073">
        <w:t>Den sterke konsumprisveksten har gitt svak utvikling i husholdningenes kjøpekraft, men veksten i forbruket var likevel høy i fjor. Det må ses i sammenheng med at husholdningene har tatt igjen tapt konsum under pandemien og at mange flere er kommet i arbeid. Fremover venter vi at husholdningene vil fortsette å tære på oppsparte midler for å holde nivået på forbruket oppe.</w:t>
      </w:r>
    </w:p>
    <w:p w14:paraId="37382918" w14:textId="77777777" w:rsidR="0062115A" w:rsidRPr="00DE1073" w:rsidRDefault="003823F2" w:rsidP="00DE1073">
      <w:r w:rsidRPr="00DE1073">
        <w:t>Det er høy aktivitet i bedriftene i fastlandsøkonomien, og det er fortsatt flere bedrifter enn normalt som opplever kapasitetsbegrensninger i produksjonen. Investeringene i fastlandbedriftene var i fjor på et svært høyt nivå, og det høye nivået ventes videreført også i år. Det har vært sterk vekst i antall nye foretak. Samtidig har tallet på konkurser tatt seg opp den siste tiden, men fra et svært lavt nivå. Gjennomgående er det god lønnsomhet i fastlandsbedriftene, men med klare næringsvise forskjeller. Bedriftene i Norges Banks regionale nettverk venter at aktiviteten vil holde seg stabil gjennom første halvår, men det er forskjeller mellom næringene, og særlig bygge- og anleggsnæringen melder om svake utsikter.</w:t>
      </w:r>
    </w:p>
    <w:p w14:paraId="008D4295" w14:textId="77777777" w:rsidR="0062115A" w:rsidRPr="00DE1073" w:rsidRDefault="003823F2" w:rsidP="00DE1073">
      <w:r w:rsidRPr="00DE1073">
        <w:t xml:space="preserve">Konsumprisveksten er vesentlig høyere enn anslått i nasjonalbudsjettet. 2023-anslaget er oppjustert til 5,4 pst. Det er betydelig usikkerhet om anslaget, blant annet knyttet til kronesvekkelsens virkning på prisveksten og den videre utviklingen i energiprisene. Oppjusteringen i år skyldes først og fremst at prisveksten i 2022 ble høyere enn ventet, noe som førte til at vi gikk inn i 2023 med et </w:t>
      </w:r>
      <w:r w:rsidRPr="00DE1073">
        <w:lastRenderedPageBreak/>
        <w:t>betydelig høyere prisnivå. I tillegg har prisveksten på importerte konsumvarer tiltatt de første månedene av 2023, noe som må ses i sammenheng med den markerte svekkelsen av kronekursen. Normalt tar det noe tid fra kronekursen endrer seg til det slår ut i bedriftenes utsalgspriser, men den markerte kronesvekkelsen kan føre til at gjennomslaget i prisene kommer raskere enn normalt. Vi legger til grunn at lavere energi- og råvarepriser og høyere rente vil bidra til å dempe prisveksten fremover, men at det vil ta tid før den kommer ned mot inflasjonsmålet.</w:t>
      </w:r>
    </w:p>
    <w:p w14:paraId="463FFED5" w14:textId="77777777" w:rsidR="0062115A" w:rsidRPr="00DE1073" w:rsidRDefault="003823F2" w:rsidP="00DE1073">
      <w:r w:rsidRPr="00DE1073">
        <w:t>Årslønnsveksten i 2022 på 4,3 pst. var betydelig høyere enn lagt til grunn i nasjonalbudsjettet. Oppgangen må ses i sammenheng med god lønnsomhet i næringslivet, stor etterspørsel etter arbeidskraft og høy inflasjon. Vi har i denne meldingen lagt til grunn en samlet lønnsvekst på 5¼ pst. i 2023.</w:t>
      </w:r>
    </w:p>
    <w:p w14:paraId="20200DC5" w14:textId="77777777" w:rsidR="0062115A" w:rsidRPr="00DE1073" w:rsidRDefault="003823F2" w:rsidP="00DE1073">
      <w:r w:rsidRPr="00DE1073">
        <w:t xml:space="preserve">Kronekursen har svekket seg kraftig de siste månedene. Bare siden nyttår har den importveide kronekursen svekket seg med 9 pst. Svakere krone øker prisene på importerte konsumvarer og gjør importerte innsatsvarer dyrere for norske bedrifter. Svakere krone vil også forbedre lønnsomheten i mange </w:t>
      </w:r>
      <w:proofErr w:type="spellStart"/>
      <w:r w:rsidRPr="00DE1073">
        <w:t>konkurransutsatte</w:t>
      </w:r>
      <w:proofErr w:type="spellEnd"/>
      <w:r w:rsidRPr="00DE1073">
        <w:t xml:space="preserve"> virksomheter, som igjen gir større lønnsevne.</w:t>
      </w:r>
    </w:p>
    <w:p w14:paraId="08BCFC16" w14:textId="77777777" w:rsidR="0062115A" w:rsidRPr="00DE1073" w:rsidRDefault="003823F2" w:rsidP="00DE1073">
      <w:r w:rsidRPr="00DE1073">
        <w:t>Norges Bank har varslet at styringsrenten skal settes videre opp. Norges Bank begrunner dette med at det er behov for en høyere rente for å dempe inflasjonen. Banken uttalte ved rentemøtet i mai at dersom kronen holder seg svakere enn lagt til grunn eller presset i økonomien vedvarer, kan det bli behov for en høyere rente enn banken tidligere har sett for seg.</w:t>
      </w:r>
    </w:p>
    <w:p w14:paraId="551F9056" w14:textId="77777777" w:rsidR="0062115A" w:rsidRPr="00DE1073" w:rsidRDefault="003823F2" w:rsidP="00DE1073">
      <w:r w:rsidRPr="00DE1073">
        <w:t>De økonomiske utsiktene er nærmere omtalt i kapittel 2, mens pengepolitikken omtales i avsnitt 3.2.</w:t>
      </w:r>
    </w:p>
    <w:p w14:paraId="36F123DC" w14:textId="77777777" w:rsidR="0062115A" w:rsidRPr="00DE1073" w:rsidRDefault="003823F2" w:rsidP="00DE1073">
      <w:pPr>
        <w:pStyle w:val="avsnitt-undertittel"/>
      </w:pPr>
      <w:r w:rsidRPr="00DE1073">
        <w:t>Krigen i Ukraina og endrede prisanslag gir økt oljepengebruk</w:t>
      </w:r>
    </w:p>
    <w:p w14:paraId="5BF988FC" w14:textId="77777777" w:rsidR="0062115A" w:rsidRPr="00DE1073" w:rsidRDefault="003823F2" w:rsidP="00DE1073">
      <w:r w:rsidRPr="00DE1073">
        <w:t>Regjeringen legger handlingsregelen til grunn for budsjettpolitikken. I tråd med denne skal finanspolitikken bidra til en stabil økonomisk utvikling, både på kort og lang sikt, og brukes til å jevne ut svingninger i økonomien.</w:t>
      </w:r>
    </w:p>
    <w:p w14:paraId="0F091221" w14:textId="77777777" w:rsidR="0062115A" w:rsidRPr="00DE1073" w:rsidRDefault="003823F2" w:rsidP="00DE1073">
      <w:r w:rsidRPr="00DE1073">
        <w:t>De foreslåtte endringene fra budsjettet Stortinget vedtok i høst har i stor grad sammenheng med konsekvenser av Ukraina-krigen og høyere pris- og lønnsvekst:</w:t>
      </w:r>
    </w:p>
    <w:p w14:paraId="6A0922A6" w14:textId="77777777" w:rsidR="0062115A" w:rsidRPr="00DE1073" w:rsidRDefault="003823F2" w:rsidP="00DE1073">
      <w:pPr>
        <w:pStyle w:val="Liste"/>
      </w:pPr>
      <w:r w:rsidRPr="00DE1073">
        <w:t xml:space="preserve">Økte utgifter på 17,2 mrd. kroner er allerede lagt frem og vedtatt av Stortinget knyttet til </w:t>
      </w:r>
      <w:r w:rsidRPr="00DE1073">
        <w:rPr>
          <w:rStyle w:val="kursiv"/>
        </w:rPr>
        <w:t xml:space="preserve">Nansen-programmet og ettårig økt bistand </w:t>
      </w:r>
      <w:r w:rsidRPr="00DE1073">
        <w:t>til utviklingsland som er særlig rammet av krigens ringvirkninger, jf. Prop. 44 S (2022–2023). Donasjoner av militært utstyr fra Norge til Ukraina inngår i Nansen-programmet, men er ikke en utgift i statsbudsjettet. Donasjoner anslås nå noe høyere enn da Stortinget gjorde sitt vedtak, og utgiftene i statsbudsjettet anslås derfor nå til 16,2 mrd. kroner.</w:t>
      </w:r>
    </w:p>
    <w:p w14:paraId="7B833004" w14:textId="77777777" w:rsidR="0062115A" w:rsidRPr="00DE1073" w:rsidRDefault="003823F2" w:rsidP="00DE1073">
      <w:pPr>
        <w:pStyle w:val="Liste"/>
      </w:pPr>
      <w:r w:rsidRPr="00DE1073">
        <w:t xml:space="preserve">Utgifter til </w:t>
      </w:r>
      <w:r w:rsidRPr="00DE1073">
        <w:rPr>
          <w:rStyle w:val="kursiv"/>
        </w:rPr>
        <w:t>mottak og integrering av flyktninger</w:t>
      </w:r>
      <w:r w:rsidRPr="00DE1073">
        <w:t xml:space="preserve"> øker med om lag 6 mrd. kroner, til 27 mrd. kroner. Det skyldes særlig at planleggingstallet for søknader om midlertidig kollektiv beskyttelse i 2023 grunnet krigen i Ukraina er økt fra 10 000 til 40 000 personer.</w:t>
      </w:r>
    </w:p>
    <w:p w14:paraId="72D5F100" w14:textId="77777777" w:rsidR="0062115A" w:rsidRPr="00DE1073" w:rsidRDefault="003823F2" w:rsidP="00DE1073">
      <w:pPr>
        <w:pStyle w:val="Liste"/>
        <w:rPr>
          <w:rStyle w:val="kursiv"/>
        </w:rPr>
      </w:pPr>
      <w:r w:rsidRPr="00DE1073">
        <w:rPr>
          <w:rStyle w:val="kursiv"/>
        </w:rPr>
        <w:t>Den høyere prisstigningen</w:t>
      </w:r>
      <w:r w:rsidRPr="00DE1073">
        <w:t xml:space="preserve"> medfører at budsjettopplegget er blitt strammere enn tilsiktet. Regjeringen varslet derfor 3. februar at forslag til bevilgningsendringer som justerer for den økte pris- og lønnsveksten i 2023, ville bli fremmet i revidert nasjonalbudsjett. De forslagene som nå fremmes for å justere for høyere pris- og lønnsvekst, innebærer at budsjettets utgifter øker med til sammen nær 27 mrd. kroner, hvorav nær 11 mrd. kroner er knyttet til trygder og ytelser under folketrygden. Høyere pris- og lønnsvekst trekker også opp inntektssiden i statsbudsjettet, men på kort sikt en del mindre enn utgiftssiden. Den isolerte </w:t>
      </w:r>
      <w:r w:rsidRPr="00DE1073">
        <w:lastRenderedPageBreak/>
        <w:t>effekten av den uventede pris- og lønnsveksten på inntektssiden er usikker siden den påvirkes av husholdningens og selskapenes adferd, og den er ikke separert fra øvrige endringer på inntektssiden.</w:t>
      </w:r>
    </w:p>
    <w:p w14:paraId="148B8E67" w14:textId="77777777" w:rsidR="0062115A" w:rsidRPr="00DE1073" w:rsidRDefault="003823F2" w:rsidP="00DE1073">
      <w:pPr>
        <w:pStyle w:val="Liste"/>
      </w:pPr>
      <w:r w:rsidRPr="00DE1073">
        <w:rPr>
          <w:rStyle w:val="kursiv"/>
        </w:rPr>
        <w:t>Lavere strømpriser</w:t>
      </w:r>
      <w:r w:rsidRPr="00DE1073">
        <w:t xml:space="preserve"> anslås nå samlet sett å svekke budsjettet med om lag 22 mrd. kroner. Det skyldes at statens påløpte inntekter svekkes mer enn besparelsene i strømstøtteordningene.</w:t>
      </w:r>
    </w:p>
    <w:p w14:paraId="48E2D391" w14:textId="77777777" w:rsidR="0062115A" w:rsidRPr="00DE1073" w:rsidRDefault="003823F2" w:rsidP="00DE1073">
      <w:r w:rsidRPr="00DE1073">
        <w:t>Regjeringen foreslår også å øke bevilgningene til en del andre formål, herunder 2,5 mrd. kroner til helseforetakene. Den største inntektsøkningen gjelder økte utbytter fra børsnoterte selskaper under Nærings- og fiskeridepartementets forvaltning på vel 6 mrd. kroner. Det vises til nærmere oversikt over utgifts- og inntektsendringer i Prop. 118 S (2022–2023).</w:t>
      </w:r>
    </w:p>
    <w:p w14:paraId="40DB4CD3" w14:textId="77777777" w:rsidR="0062115A" w:rsidRPr="00DE1073" w:rsidRDefault="003823F2" w:rsidP="00DE1073">
      <w:r w:rsidRPr="00DE1073">
        <w:t>Samlet sett øker oljepengebruken med rundt 56 mrd. kroner fra det budsjettet som ble vedtatt i høst. I overkant av 20 mrd. kroner av økningen kan sies å være direkte knyttet til krigen i Ukraina. Deler av den ekstraordinære prisveksten og volatiliteten i strømprisene er også knyttet til ringvirkningene av Russlands invasjon av Ukraina. Som andel av verdiskapingen i fastlandsøkonomien øker oljepengebruken (budsjettimpulsen) med 0,4 prosentenheter fra 2022 til 2023, hvorav Nansen-programmet utgjør 0,3 prosentenheter.</w:t>
      </w:r>
    </w:p>
    <w:p w14:paraId="381F0AC0" w14:textId="77777777" w:rsidR="0062115A" w:rsidRPr="00DE1073" w:rsidRDefault="003823F2" w:rsidP="00DE1073">
      <w:r w:rsidRPr="00DE1073">
        <w:t>Mens budsjettet i høst ble anslått å virke om lag nøytralt på økonomien, bidrar budsjettet nå til å trekke opp BNP for Fastlands-Norge med 0,3–0,4 pst. Dette anslaget, som er basert på modellberegninger, tar hensyn til at Nansen-programmet og økt bistand til land i sør i liten grad vil påvirke aktiviteten i norsk økonomi, mens for eksempel økte utgifter til mottak av flyktninger vil ha store aktivitetseffekter.</w:t>
      </w:r>
    </w:p>
    <w:p w14:paraId="19EC4843" w14:textId="77777777" w:rsidR="0062115A" w:rsidRPr="00DE1073" w:rsidRDefault="003823F2" w:rsidP="00DE1073">
      <w:r w:rsidRPr="00DE1073">
        <w:t>Finanspolitikken bør spille på lag med pengepolitikken. Målet er å bevare det gode utgangspunktet vi har, å holde arbeidsledigheten lav og sysselsettingen høy, samtidig som prisveksten kommer ned. Da vil husholdningenes kjøpekraft etter hvert kunne øke. Hvis ikke finanspolitikken og lønnsdannelsen bidrar i den nødvendige stabiliseringen, vil renten måtte økes mer. Høyere rente slår ut i privatøkonomien til folk som har boliglån, og kan gi svakere lønnsomhet for mange næringsdrivende.</w:t>
      </w:r>
    </w:p>
    <w:p w14:paraId="189CE405" w14:textId="77777777" w:rsidR="0062115A" w:rsidRPr="00DE1073" w:rsidRDefault="003823F2" w:rsidP="00DE1073">
      <w:r w:rsidRPr="00DE1073">
        <w:t xml:space="preserve">Oljepengebruken, målt ved det strukturelle oljekorrigerte underskuddet, anslås med regjeringens forslag å utgjøre 3,0 pst. av kapitalen i Statens pensjonsfond utland ved inngangen til året. Hvordan krigen i Ukraina vil påvirke det fremtidige handlingsrommet i finanspolitikken, er usikkert. I fjor økte avsetningene til fondet kraftig som følge av høye gasspriser, samtidig som svakere krone løftet fondsverdien målt i norske kroner. Kraftig fall i internasjonale finansmarkeder gjorde likevel at fondsverdien samlet sett var om lag uendret fra utgangen av 2021 til utgangen av 2022. Så langt i år preges utviklingen av kraftig fall i gassprisen, </w:t>
      </w:r>
      <w:proofErr w:type="spellStart"/>
      <w:r w:rsidRPr="00DE1073">
        <w:t>gjeninnhenting</w:t>
      </w:r>
      <w:proofErr w:type="spellEnd"/>
      <w:r w:rsidRPr="00DE1073">
        <w:t xml:space="preserve"> av internasjonale finansmarkeder og fortsatt svekkelse av kronen – og samlet sett har fondet økt markert. Finanspolitikken bør ta høyde for at det er en risiko for et betydelig fall i fondsverdien, både fordi vi må være forberedt på et tilbakeslag i de internasjonale finansmarkedene, fordi utviklingen i kronekursen kan snu og fordi andelen av statsbudsjettets utgifter som finansieres av fondet er kommet opp på et høyt nivå.</w:t>
      </w:r>
    </w:p>
    <w:p w14:paraId="55E457B3" w14:textId="77777777" w:rsidR="0062115A" w:rsidRPr="00DE1073" w:rsidRDefault="003823F2" w:rsidP="00DE1073">
      <w:r w:rsidRPr="00DE1073">
        <w:t xml:space="preserve">Den ekstraordinære situasjonen med krig i Europa har, på samme måte som under pandemien, brakt oljepengebruken opp på et høyt nivå. Hensynet til langsiktig bærekraft i statsfinansene og risikoen for et stort fall i fondsverdien taler for at fondsuttaket i normale tider bør ligge godt under 3 pst. av fondskapitalen. Regjeringen vil ha dette som siktemål i arbeidet med budsjettet for neste </w:t>
      </w:r>
      <w:r w:rsidRPr="00DE1073">
        <w:lastRenderedPageBreak/>
        <w:t>år. Samtidig er det videre forløpet for Russlands krig i Ukraina usikkert, og det skaper usikkerhet både om den økonomiske utviklingen og om konsekvensene for statsbudsjettet.</w:t>
      </w:r>
    </w:p>
    <w:p w14:paraId="34055D99" w14:textId="77777777" w:rsidR="0062115A" w:rsidRPr="00DE1073" w:rsidRDefault="003823F2" w:rsidP="00DE1073">
      <w:r w:rsidRPr="00DE1073">
        <w:t>Budsjettpolitikken er nærmere omtalt i avsnitt 3.1.</w:t>
      </w:r>
    </w:p>
    <w:p w14:paraId="4CE47BD1" w14:textId="77777777" w:rsidR="0062115A" w:rsidRPr="00DE1073" w:rsidRDefault="003823F2" w:rsidP="00DE1073">
      <w:pPr>
        <w:pStyle w:val="avsnitt-undertittel"/>
      </w:pPr>
      <w:r w:rsidRPr="00DE1073">
        <w:t>Kommuneøkonomien er god</w:t>
      </w:r>
    </w:p>
    <w:p w14:paraId="746ED478" w14:textId="77777777" w:rsidR="0062115A" w:rsidRPr="00DE1073" w:rsidRDefault="003823F2" w:rsidP="00DE1073">
      <w:r w:rsidRPr="00DE1073">
        <w:t>Over flere år har kommunesektoren fått høyere vekst i frie inntekter og større handlingsrom enn forutsatt i de fremlagte budsjettene, hovedsakelig som følge av betydelig merskattevekst og lavere utgiftsvekst knyttet til pensjon og demografi. Det har bidratt til at mange kommuner har kunnet spare betydelige midler i disposisjonsfond. Foreløpige regnskapstall viser at disposisjonsfondene økte med 11 mrd. kroner fra 2021, og utgjorde 99 mrd. kroner ved utgangen av 2022. Det tilsvarer om lag 15 pst. av driftsinntektene, som er det høyeste nivået noen gang. God kommuneøkonomi gjenspeiles også ved at antall kommuner registrert i ROBEK har gått ned de siste årene.</w:t>
      </w:r>
    </w:p>
    <w:p w14:paraId="5AD9EDBD" w14:textId="77777777" w:rsidR="0062115A" w:rsidRPr="00DE1073" w:rsidRDefault="003823F2" w:rsidP="00DE1073">
      <w:r w:rsidRPr="00DE1073">
        <w:t>For kommunesektoren anslås den økte kostnadsveksten å overstige merskatteveksten i 2023 med 2,6 mrd. kroner. Både anslag for skatteinngang og kostnadsvekst er imidlertid usikre, og det kan være betydelige variasjoner mellom kommuner og mellom fylkeskommuner. Andre forhold av betydning for kommuneøkonomien vil også kunne variere betydelig, herunder demografisk utvikling i lys av en usikker internasjonal situasjon. Regjeringen foreslår etter en helhetlig vurdering at kommunesektorens rammetilskudd økes med til sammen 3,2 mrd. kroner, herav 600 mill. kroner som vekst i frie inntekter på toppen av anslått netto kostnadsvekst.</w:t>
      </w:r>
    </w:p>
    <w:p w14:paraId="75824618" w14:textId="77777777" w:rsidR="0062115A" w:rsidRPr="00DE1073" w:rsidRDefault="003823F2" w:rsidP="00DE1073">
      <w:r w:rsidRPr="00DE1073">
        <w:t>I Kommuneproposisjonen 2024 signaliserer regjeringen en realvekst i kommunesektorens frie inntekter i 2024 på mellom 5,6 og 5,9 mrd. kroner.</w:t>
      </w:r>
    </w:p>
    <w:p w14:paraId="21C81024" w14:textId="77777777" w:rsidR="0062115A" w:rsidRPr="00DE1073" w:rsidRDefault="003823F2" w:rsidP="00DE1073">
      <w:r w:rsidRPr="00DE1073">
        <w:t>Kommuneøkonomien er nærmere omtalt i avsnitt 3.1.3.</w:t>
      </w:r>
    </w:p>
    <w:p w14:paraId="131FEDA7" w14:textId="77777777" w:rsidR="0062115A" w:rsidRPr="00DE1073" w:rsidRDefault="003823F2" w:rsidP="00DE1073">
      <w:pPr>
        <w:pStyle w:val="avsnitt-undertittel"/>
      </w:pPr>
      <w:r w:rsidRPr="00DE1073">
        <w:t>Skatte- og avgiftsopplegget</w:t>
      </w:r>
    </w:p>
    <w:p w14:paraId="4AECD877" w14:textId="77777777" w:rsidR="0062115A" w:rsidRPr="00DE1073" w:rsidRDefault="003823F2" w:rsidP="00DE1073">
      <w:r w:rsidRPr="00DE1073">
        <w:t>Regjeringen foreslår enkelte endringer i skatte- og avgiftsreglene som reduserer provenyet med 1 490 mill. kroner påløpt og 275 mill. kroner bokført i 2023. Helårsvirkningen av endringene er et provenytap på 1 420 mill. kroner. I tillegg innebærer utsatt ikrafttredelse av grunnrenteskatten for landbasert vindkraft at bokført provenyvirkning av forslaget forskyves fra 2024 til 2025. Departementet vil komme tilbake til dette til høsten. Dette påvirker ikke bokført proveny i 2023.</w:t>
      </w:r>
    </w:p>
    <w:p w14:paraId="7B391AEE" w14:textId="77777777" w:rsidR="0062115A" w:rsidRPr="00DE1073" w:rsidRDefault="003823F2" w:rsidP="00DE1073">
      <w:r w:rsidRPr="00DE1073">
        <w:t>Regjeringen foreslår å redusere skatten til alderspensjonistene med nær 1,4 mrd. kroner. Reduksjonen er rettet mot de med lavest pensjon, som får inntil om lag 4 500 kroner i lavere skatt. Hele provenytapet bokføres i 2024. Videre foreslår regjeringen å øke satsene for skattefri dekning av kost for henholdsvis langtransportsjåfører og pendlere som bor på brakker.</w:t>
      </w:r>
    </w:p>
    <w:p w14:paraId="58CB0429" w14:textId="77777777" w:rsidR="0062115A" w:rsidRPr="00DE1073" w:rsidRDefault="003823F2" w:rsidP="00DE1073">
      <w:r w:rsidRPr="00DE1073">
        <w:t xml:space="preserve">Skatte- og avgiftspolitikken er nærmere omtalt i kapittel 4 i denne meldingen og i Prop. 117 LS (2022–2023) </w:t>
      </w:r>
      <w:proofErr w:type="spellStart"/>
      <w:r w:rsidRPr="00D10D15">
        <w:rPr>
          <w:rStyle w:val="kursiv"/>
        </w:rPr>
        <w:t>Endringar</w:t>
      </w:r>
      <w:proofErr w:type="spellEnd"/>
      <w:r w:rsidRPr="00D10D15">
        <w:rPr>
          <w:rStyle w:val="kursiv"/>
        </w:rPr>
        <w:t xml:space="preserve"> i skatte- avgifts- og </w:t>
      </w:r>
      <w:proofErr w:type="spellStart"/>
      <w:r w:rsidRPr="00D10D15">
        <w:rPr>
          <w:rStyle w:val="kursiv"/>
        </w:rPr>
        <w:t>tollovgivinga</w:t>
      </w:r>
      <w:proofErr w:type="spellEnd"/>
      <w:r w:rsidRPr="00D10D15">
        <w:rPr>
          <w:rStyle w:val="kursiv"/>
        </w:rPr>
        <w:t xml:space="preserve"> m.m</w:t>
      </w:r>
      <w:r w:rsidRPr="00DE1073">
        <w:t>.</w:t>
      </w:r>
      <w:r w:rsidRPr="00D10D15">
        <w:rPr>
          <w:rStyle w:val="kursiv"/>
        </w:rPr>
        <w:t xml:space="preserve"> og forskotteringsloven (behovsprøving av bidragsforskott)</w:t>
      </w:r>
    </w:p>
    <w:p w14:paraId="7F6B81B7" w14:textId="77777777" w:rsidR="0062115A" w:rsidRPr="00DE1073" w:rsidRDefault="003823F2" w:rsidP="00DE1073">
      <w:pPr>
        <w:pStyle w:val="avsnitt-undertittel"/>
      </w:pPr>
      <w:r w:rsidRPr="00DE1073">
        <w:t>Sårbarheter i det norske finansielle systemet</w:t>
      </w:r>
    </w:p>
    <w:p w14:paraId="5A5C4E1A" w14:textId="77777777" w:rsidR="0062115A" w:rsidRPr="00DE1073" w:rsidRDefault="003823F2" w:rsidP="00DE1073">
      <w:r w:rsidRPr="00DE1073">
        <w:t xml:space="preserve">Husholdningenes gjeld har over flere år vokst raskere enn husholdningenes inntekter, og høy gjeld i husholdningene og høye eiendomspriser er de største sårbarhetene i det norske finansielle systemet. </w:t>
      </w:r>
      <w:r w:rsidRPr="00DE1073">
        <w:lastRenderedPageBreak/>
        <w:t>Den høye gjelden gjør at en forholdvis stor andel av husholdningenes inntekter går til å betjene renter og avdrag. Andelen vil trolig øke fremover, etter hvert som boliglånsrentene settes opp. De fleste husholdninger bør ha tatt høyde for renteøkning, gitt det svært lave rentenivået økningene startet fra, og bankene er pliktige å teste husholdningenes tåleevne for høyere rente når de innvilger lån.</w:t>
      </w:r>
    </w:p>
    <w:p w14:paraId="222D28C5" w14:textId="77777777" w:rsidR="0062115A" w:rsidRPr="00DE1073" w:rsidRDefault="003823F2" w:rsidP="00DE1073">
      <w:r w:rsidRPr="00DE1073">
        <w:t>Kraftig vekst i prisene på næringseiendom de siste årene har også bidratt til sårbarhet i det norske finansielle systemet. Næringseiendom står for den største andelen av bankenes utlån til ikke-finansielle foretak og er den sektoren som historisk har påført bankene størst tap. Samtidig er bankenes tapsrisiko blitt redusert de siste årene ved at bankene har stilt høyere krav til egenkapital for utlån med pant i næringseiendom. Dersom prisene skulle falle kraftig, for eksempel ved sterk renteoppgang eller vesentlig økte risikopremier, vil det kunne sette næringseiendomsselskapenes evne til å betjene gjeld under press.</w:t>
      </w:r>
    </w:p>
    <w:p w14:paraId="3981C191" w14:textId="77777777" w:rsidR="0062115A" w:rsidRPr="00DE1073" w:rsidRDefault="003823F2" w:rsidP="00DE1073">
      <w:r w:rsidRPr="00DE1073">
        <w:t>I tråd med skjerpede kapitalkrav fra myndighetene har bankene styrket sin soliditet betydelig de siste årene. Det gjør dem godt rustet til å møte kriser. Kollapsen av enkeltbanker i USA de siste månedene har understreket viktigheten av godt kapitaliserte og likvide banker. I desember 2022 besluttet departementet å holde kravet til systemrisikobuffer uendret på 4,5 pst. ut 2024. Systemrisikobufferkravet har som hensikt å gjøre bankene mer solide og robuste ved å motvirke utlånstap som kan følge av strukturelle sårbarheter i økonomien.</w:t>
      </w:r>
    </w:p>
    <w:p w14:paraId="41EBB3C3" w14:textId="77777777" w:rsidR="0062115A" w:rsidRPr="00DE1073" w:rsidRDefault="003823F2" w:rsidP="00DE1073">
      <w:r w:rsidRPr="00DE1073">
        <w:t>Finansiell stabilitet er nærmere omtalt i avsnitt 3.3.</w:t>
      </w:r>
    </w:p>
    <w:p w14:paraId="0A5C22C0" w14:textId="77777777" w:rsidR="0062115A" w:rsidRPr="00DE1073" w:rsidRDefault="003823F2" w:rsidP="00DE1073">
      <w:pPr>
        <w:pStyle w:val="avsnitt-undertittel"/>
      </w:pPr>
      <w:r w:rsidRPr="00DE1073">
        <w:t>Sysselsettingspolitikken og det inntektspolitiske samarbeidet</w:t>
      </w:r>
    </w:p>
    <w:p w14:paraId="0BADCA3D" w14:textId="77777777" w:rsidR="0062115A" w:rsidRPr="00DE1073" w:rsidRDefault="003823F2" w:rsidP="00DE1073">
      <w:r w:rsidRPr="00DE1073">
        <w:t>Regjeringen legger vekt på at alle som kan og vil jobbe, skal få mulighet til det. Arbeidskraften er vår viktigste ressurs. Sysselsettingspolitikken skal, sammen med den øvrige økonomiske politikken, sørge for høy sysselsetting og lav arbeidsledighet.</w:t>
      </w:r>
    </w:p>
    <w:p w14:paraId="25343943" w14:textId="77777777" w:rsidR="0062115A" w:rsidRPr="00DE1073" w:rsidRDefault="003823F2" w:rsidP="00DE1073">
      <w:r w:rsidRPr="00DE1073">
        <w:t>Arbeidsmarkedstiltak er viktig for å få flere med i arbeidslivet. Utsatte grupper vil ha særskilt behov for å delta på arbeidsmarkedstiltak. Ungdom, langtidsledige, innvandrere fra land utenfor EØS og personer med nedsatt arbeidsevne gis prioritet for å delta på tiltak. Omfanget av arbeidsmarkedstiltak skal tilpasses situasjonen i arbeidsmarkedet. Arbeidsledigheten er lav, og det er betydelig knapphet på arbeidskraft. Det er likevel mange som har problemer med å få innpass i arbeidslivet. Regjeringen ønsker derfor å styrke innsatsen for å få flere utsatte grupper, herunder fordrevne fra Ukraina og unge som står utenfor arbeid og utdanning, raskere over i jobb. Regjeringen forslår derfor å øke bevilgningen til arbeidsmarkedstiltak med 250 mill. kroner. Det tilsvarer beregningsteknisk 1 500 flere plasser i gjennomsnitt i andre halvår 2023.</w:t>
      </w:r>
    </w:p>
    <w:p w14:paraId="5F859488" w14:textId="77777777" w:rsidR="0062115A" w:rsidRPr="00DE1073" w:rsidRDefault="003823F2" w:rsidP="00DE1073">
      <w:r w:rsidRPr="00DE1073">
        <w:t xml:space="preserve">En velfungerende lønnsdannelse og det inntektspolitiske samarbeidet mellom myndighetene og partene i arbeidslivet legger til rette for at vi over tid kan ha høy sysselsetting og lav arbeidsledighet, og samtidig en moderat lønnsvekst. Partene i arbeidslivet har ansvaret for å gjennomføre lønnsoppgjørene. Myndighetene har ansvaret for at lover og regler legger til rette for et velfungerende arbeidsmarked. Det inntektspolitiske samarbeidet bidrar til at myndighetene og partene i arbeidslivet har en felles forståelse av den økonomiske situasjonen og hvilke utfordringer norsk økonomi står overfor. Lønnsoppgjørene er lagt opp slik at sentrale tariffområder i konkurranseutsatt sektor (det såkalte frontfaget) forhandler først og danner en norm for lønnsveksten i forhandlingsområdene som følger etter. Det bidrar til at lønnsveksten samlet ikke blir høyere enn det </w:t>
      </w:r>
      <w:r w:rsidRPr="00DE1073">
        <w:lastRenderedPageBreak/>
        <w:t>konkurranseutsatt sektor kan leve med over tid. Partene i frontfaget kom i årets lønnsoppgjør til enighet etter kortvarig konflikt. NHO anslår, i forståelse med LO, årslønnsveksten i industrien samlet (arbeidere og funksjonærer) i NHO-området til 5,2 pst. i 2023. I statsoppgjøret ble det enighet innenfor en tilsvarende ramme, mens oppgjøret i kommunesektoren endte med en lønnsvekst på 5,4 pst. I denne meldingen anslås årslønnen å øke med 5¼ i år.</w:t>
      </w:r>
    </w:p>
    <w:p w14:paraId="22A01367" w14:textId="77777777" w:rsidR="0062115A" w:rsidRPr="00DE1073" w:rsidRDefault="003823F2" w:rsidP="00DE1073">
      <w:r w:rsidRPr="00DE1073">
        <w:t>Sysselsettingspolitikken og det inntektspolitiske samarbeidet er nærmere omtalt i avsnitt 3.4.</w:t>
      </w:r>
    </w:p>
    <w:p w14:paraId="721522C4" w14:textId="77777777" w:rsidR="0062115A" w:rsidRPr="00DE1073" w:rsidRDefault="003823F2" w:rsidP="00DE1073">
      <w:pPr>
        <w:pStyle w:val="Overskrift1"/>
      </w:pPr>
      <w:r w:rsidRPr="00DE1073">
        <w:t>De økonomiske utsiktene</w:t>
      </w:r>
    </w:p>
    <w:p w14:paraId="2FE3BCEE" w14:textId="77777777" w:rsidR="0062115A" w:rsidRPr="00DE1073" w:rsidRDefault="003823F2" w:rsidP="00DE1073">
      <w:pPr>
        <w:pStyle w:val="Overskrift2"/>
      </w:pPr>
      <w:r w:rsidRPr="00DE1073">
        <w:t>Norsk økonomi</w:t>
      </w:r>
    </w:p>
    <w:p w14:paraId="4ED3B686" w14:textId="77777777" w:rsidR="0062115A" w:rsidRPr="00DE1073" w:rsidRDefault="003823F2" w:rsidP="00DE1073">
      <w:r w:rsidRPr="00DE1073">
        <w:t>Det er fortsatt høy aktivitet i norsk økonomi selv om veksten avdempes. Utviklingen i både produksjon og sysselsetting har vært sterkere enn anslått i nasjonalbudsjettet, og lønns- og prisveksten er vesentlig høyere enn budsjettert. Fremover venter vi at kapasitetsutnyttelsen i norsk økonomi normaliseres og at pris- og kostnadsveksten gradvis avtar, men uten en markert økning i arbeidsledigheten. Den svake kronen bidrar til usikkerhet om hvor raskt inflasjonen vil komme ned igjen.</w:t>
      </w:r>
    </w:p>
    <w:p w14:paraId="2B0E1822" w14:textId="77777777" w:rsidR="0062115A" w:rsidRPr="00DE1073" w:rsidRDefault="003823F2" w:rsidP="00DE1073">
      <w:r w:rsidRPr="00DE1073">
        <w:t>Energiprisene i Europa har falt kraftig siden toppen i høst, og både olje- og gasspriser er nå lavere enn før Russlands invasjon av Ukraina, se figur 2.1. Dermed er risikoen for et omfattende tilbakeslag i europeisk økonomi som følge av mangel på gass redusert. Samtidig har uro i finansmarkedene og problemer i enkeltbanker internasjonalt bidratt til usikkerhet. Norske banker er i liten grad blitt rammet, og utslagene i deres markedsfinansiering har vært små.</w:t>
      </w:r>
    </w:p>
    <w:p w14:paraId="56C0A7F1" w14:textId="1B92F335" w:rsidR="0062115A" w:rsidRPr="00DE1073" w:rsidRDefault="00EF2C8F" w:rsidP="00DE1073">
      <w:r w:rsidRPr="00EF2C8F">
        <w:rPr>
          <w:noProof/>
        </w:rPr>
        <w:drawing>
          <wp:inline distT="0" distB="0" distL="0" distR="0" wp14:anchorId="6F88F58B" wp14:editId="7440C5A9">
            <wp:extent cx="2190750" cy="2428875"/>
            <wp:effectExtent l="0" t="0" r="0" b="9525"/>
            <wp:docPr id="7099014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01401" name=""/>
                    <pic:cNvPicPr/>
                  </pic:nvPicPr>
                  <pic:blipFill>
                    <a:blip r:embed="rId7">
                      <a:extLst>
                        <a:ext uri="{96DAC541-7B7A-43D3-8B79-37D633B846F1}">
                          <asvg:svgBlip xmlns:asvg="http://schemas.microsoft.com/office/drawing/2016/SVG/main" r:embed="rId8"/>
                        </a:ext>
                      </a:extLst>
                    </a:blip>
                    <a:stretch>
                      <a:fillRect/>
                    </a:stretch>
                  </pic:blipFill>
                  <pic:spPr>
                    <a:xfrm>
                      <a:off x="0" y="0"/>
                      <a:ext cx="2190750" cy="2428875"/>
                    </a:xfrm>
                    <a:prstGeom prst="rect">
                      <a:avLst/>
                    </a:prstGeom>
                  </pic:spPr>
                </pic:pic>
              </a:graphicData>
            </a:graphic>
          </wp:inline>
        </w:drawing>
      </w:r>
    </w:p>
    <w:p w14:paraId="37F7AF5A" w14:textId="77777777" w:rsidR="0062115A" w:rsidRPr="00D05BBD" w:rsidRDefault="003823F2" w:rsidP="00DE1073">
      <w:pPr>
        <w:pStyle w:val="figur-tittel"/>
        <w:rPr>
          <w:lang w:val="en-GB"/>
        </w:rPr>
      </w:pPr>
      <w:r w:rsidRPr="00DE1073">
        <w:t xml:space="preserve">Spot- og terminpriser på olje og gass. </w:t>
      </w:r>
      <w:r w:rsidRPr="00D05BBD">
        <w:rPr>
          <w:lang w:val="en-GB"/>
        </w:rPr>
        <w:t>USD per fat. Jan. 2017- des. 2024</w:t>
      </w:r>
    </w:p>
    <w:p w14:paraId="340EF1A1" w14:textId="77777777" w:rsidR="0062115A" w:rsidRPr="00DE1073" w:rsidRDefault="003823F2" w:rsidP="00DE1073">
      <w:pPr>
        <w:pStyle w:val="Kilde"/>
      </w:pPr>
      <w:r w:rsidRPr="00DE1073">
        <w:t xml:space="preserve">Kilder: </w:t>
      </w:r>
      <w:proofErr w:type="spellStart"/>
      <w:r w:rsidRPr="00DE1073">
        <w:t>Macrobond</w:t>
      </w:r>
      <w:proofErr w:type="spellEnd"/>
      <w:r w:rsidRPr="00DE1073">
        <w:t>, Norges Bank, ICE, Olje- og energidepartementet og Finansdepartementet.</w:t>
      </w:r>
    </w:p>
    <w:p w14:paraId="3C58707A" w14:textId="77777777" w:rsidR="0062115A" w:rsidRPr="00DE1073" w:rsidRDefault="003823F2" w:rsidP="00DE1073">
      <w:pPr>
        <w:pStyle w:val="avsnitt-undertittel"/>
      </w:pPr>
      <w:r w:rsidRPr="00DE1073">
        <w:t>Vi venter en normalisering av kapasitetsutnyttelsen fremover</w:t>
      </w:r>
    </w:p>
    <w:p w14:paraId="27DFBAA2" w14:textId="77777777" w:rsidR="0062115A" w:rsidRDefault="003823F2" w:rsidP="00DE1073">
      <w:r w:rsidRPr="00DE1073">
        <w:t xml:space="preserve">Aktivitetsveksten i norsk økonomi, målt ved fastlands-BNP, var sterkere enn ventet gjennom fjoråret. Den siste tiden har veksten dempet seg. Det er naturlig etter sterk </w:t>
      </w:r>
      <w:proofErr w:type="spellStart"/>
      <w:r w:rsidRPr="00DE1073">
        <w:t>gjeninnhenting</w:t>
      </w:r>
      <w:proofErr w:type="spellEnd"/>
      <w:r w:rsidRPr="00DE1073">
        <w:t xml:space="preserve"> etter pandemien, og særlig i en situasjon med lite ledig kapasitet og høy inflasjon. Fastlandsøkonomien er </w:t>
      </w:r>
      <w:r w:rsidRPr="00DE1073">
        <w:lastRenderedPageBreak/>
        <w:t>ventet å vokse mindre i år enn anslått i nasjonalbudsjettet, men fra et betydelig høyere nivå i 2022 enn vi da la til grunn. Det innebærer at BNP-nivået ved utgangen av inneværende år anslås å være om lag det samme som i nasjonalbudsjettet. Fastlands-BNP ventes nå å vokse med 1,0 pst. både i 2023 og 2024, se tabell 2.1.</w:t>
      </w:r>
    </w:p>
    <w:p w14:paraId="3BF9A354" w14:textId="72FB903D" w:rsidR="005F2150" w:rsidRPr="00DE1073" w:rsidRDefault="005F2150" w:rsidP="005F2150">
      <w:pPr>
        <w:pStyle w:val="tabell-tittel"/>
      </w:pPr>
      <w:r w:rsidRPr="00DE1073">
        <w:t>Hovedtall for norsk økonomi. Prosentvis volumendring fra året før, der ikke annet er oppgitt</w:t>
      </w:r>
    </w:p>
    <w:p w14:paraId="4D07A92D" w14:textId="77777777" w:rsidR="0062115A" w:rsidRPr="00DE1073" w:rsidRDefault="003823F2" w:rsidP="00DE1073">
      <w:pPr>
        <w:pStyle w:val="Tabellnavn"/>
      </w:pPr>
      <w:r w:rsidRPr="00DE107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1400"/>
        <w:gridCol w:w="1120"/>
        <w:gridCol w:w="1120"/>
        <w:gridCol w:w="1120"/>
      </w:tblGrid>
      <w:tr w:rsidR="0062115A" w:rsidRPr="00DE1073" w14:paraId="571A7D6A" w14:textId="77777777">
        <w:trPr>
          <w:trHeight w:val="36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5374E" w14:textId="77777777" w:rsidR="0062115A" w:rsidRPr="00DE1073" w:rsidRDefault="0062115A" w:rsidP="00DE107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79058" w14:textId="77777777" w:rsidR="0062115A" w:rsidRPr="00DE1073" w:rsidRDefault="003823F2" w:rsidP="00DE1073">
            <w:r w:rsidRPr="00DE1073">
              <w:t>Mrd. kroner</w:t>
            </w:r>
            <w:r w:rsidRPr="00D10D15">
              <w:rPr>
                <w:rStyle w:val="skrift-hevet"/>
              </w:rPr>
              <w:t>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492DC0" w14:textId="77777777" w:rsidR="0062115A" w:rsidRPr="00DE1073" w:rsidRDefault="0062115A" w:rsidP="00DE107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CF7EA" w14:textId="77777777" w:rsidR="0062115A" w:rsidRPr="00DE1073" w:rsidRDefault="0062115A" w:rsidP="00DE107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FABB2" w14:textId="77777777" w:rsidR="0062115A" w:rsidRPr="00DE1073" w:rsidRDefault="0062115A" w:rsidP="00DE1073"/>
        </w:tc>
      </w:tr>
      <w:tr w:rsidR="0062115A" w:rsidRPr="00DE1073" w14:paraId="363DDA51"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2E4A3CBA" w14:textId="77777777" w:rsidR="0062115A" w:rsidRPr="00DE1073" w:rsidRDefault="0062115A" w:rsidP="00DE1073"/>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087C1E" w14:textId="77777777" w:rsidR="0062115A" w:rsidRPr="00DE1073" w:rsidRDefault="003823F2" w:rsidP="00DE1073">
            <w:r w:rsidRPr="00DE1073">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D8E6EDA" w14:textId="77777777" w:rsidR="0062115A" w:rsidRPr="00DE1073" w:rsidRDefault="003823F2" w:rsidP="00DE1073">
            <w:r w:rsidRPr="00DE1073">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C3F8707" w14:textId="77777777" w:rsidR="0062115A" w:rsidRPr="00DE1073" w:rsidRDefault="003823F2" w:rsidP="00DE1073">
            <w:r w:rsidRPr="00DE1073">
              <w:t>2023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C2BC552" w14:textId="77777777" w:rsidR="0062115A" w:rsidRPr="00DE1073" w:rsidRDefault="003823F2" w:rsidP="00DE1073">
            <w:r w:rsidRPr="00DE1073">
              <w:t>2024</w:t>
            </w:r>
          </w:p>
        </w:tc>
      </w:tr>
      <w:tr w:rsidR="0062115A" w:rsidRPr="00DE1073" w14:paraId="2B6C2FE1" w14:textId="77777777">
        <w:trPr>
          <w:trHeight w:val="380"/>
        </w:trPr>
        <w:tc>
          <w:tcPr>
            <w:tcW w:w="4760" w:type="dxa"/>
            <w:tcBorders>
              <w:top w:val="nil"/>
              <w:left w:val="nil"/>
              <w:bottom w:val="nil"/>
              <w:right w:val="nil"/>
            </w:tcBorders>
            <w:tcMar>
              <w:top w:w="128" w:type="dxa"/>
              <w:left w:w="43" w:type="dxa"/>
              <w:bottom w:w="43" w:type="dxa"/>
              <w:right w:w="43" w:type="dxa"/>
            </w:tcMar>
          </w:tcPr>
          <w:p w14:paraId="7DED3541" w14:textId="77777777" w:rsidR="0062115A" w:rsidRPr="00DE1073" w:rsidRDefault="003823F2" w:rsidP="00DE1073">
            <w:r w:rsidRPr="00DE1073">
              <w:t xml:space="preserve"> Privat konsum</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10210B08" w14:textId="77777777" w:rsidR="0062115A" w:rsidRPr="00DE1073" w:rsidRDefault="003823F2" w:rsidP="00DE1073">
            <w:r w:rsidRPr="00DE1073">
              <w:t>1 805,0</w:t>
            </w:r>
          </w:p>
        </w:tc>
        <w:tc>
          <w:tcPr>
            <w:tcW w:w="1120" w:type="dxa"/>
            <w:tcBorders>
              <w:top w:val="nil"/>
              <w:left w:val="nil"/>
              <w:bottom w:val="nil"/>
              <w:right w:val="nil"/>
            </w:tcBorders>
            <w:tcMar>
              <w:top w:w="128" w:type="dxa"/>
              <w:left w:w="43" w:type="dxa"/>
              <w:bottom w:w="43" w:type="dxa"/>
              <w:right w:w="43" w:type="dxa"/>
            </w:tcMar>
            <w:vAlign w:val="bottom"/>
          </w:tcPr>
          <w:p w14:paraId="5EB0F4AA" w14:textId="77777777" w:rsidR="0062115A" w:rsidRPr="00DE1073" w:rsidRDefault="003823F2" w:rsidP="00DE1073">
            <w:r w:rsidRPr="00DE1073">
              <w:t>6,8</w:t>
            </w:r>
          </w:p>
        </w:tc>
        <w:tc>
          <w:tcPr>
            <w:tcW w:w="1120" w:type="dxa"/>
            <w:tcBorders>
              <w:top w:val="nil"/>
              <w:left w:val="nil"/>
              <w:bottom w:val="nil"/>
              <w:right w:val="nil"/>
            </w:tcBorders>
            <w:tcMar>
              <w:top w:w="128" w:type="dxa"/>
              <w:left w:w="43" w:type="dxa"/>
              <w:bottom w:w="43" w:type="dxa"/>
              <w:right w:w="43" w:type="dxa"/>
            </w:tcMar>
            <w:vAlign w:val="bottom"/>
          </w:tcPr>
          <w:p w14:paraId="45A717E4" w14:textId="77777777" w:rsidR="0062115A" w:rsidRPr="00DE1073" w:rsidRDefault="003823F2" w:rsidP="00DE1073">
            <w:r w:rsidRPr="00DE1073">
              <w:t>-0,4</w:t>
            </w:r>
          </w:p>
        </w:tc>
        <w:tc>
          <w:tcPr>
            <w:tcW w:w="1120" w:type="dxa"/>
            <w:tcBorders>
              <w:top w:val="nil"/>
              <w:left w:val="nil"/>
              <w:bottom w:val="nil"/>
              <w:right w:val="nil"/>
            </w:tcBorders>
            <w:tcMar>
              <w:top w:w="128" w:type="dxa"/>
              <w:left w:w="43" w:type="dxa"/>
              <w:bottom w:w="43" w:type="dxa"/>
              <w:right w:w="43" w:type="dxa"/>
            </w:tcMar>
            <w:vAlign w:val="bottom"/>
          </w:tcPr>
          <w:p w14:paraId="364C6284" w14:textId="77777777" w:rsidR="0062115A" w:rsidRPr="00DE1073" w:rsidRDefault="003823F2" w:rsidP="00DE1073">
            <w:r w:rsidRPr="00DE1073">
              <w:t>0,7</w:t>
            </w:r>
          </w:p>
        </w:tc>
      </w:tr>
      <w:tr w:rsidR="0062115A" w:rsidRPr="00DE1073" w14:paraId="316F60AE" w14:textId="77777777">
        <w:trPr>
          <w:trHeight w:val="380"/>
        </w:trPr>
        <w:tc>
          <w:tcPr>
            <w:tcW w:w="4760" w:type="dxa"/>
            <w:tcBorders>
              <w:top w:val="nil"/>
              <w:left w:val="nil"/>
              <w:bottom w:val="nil"/>
              <w:right w:val="nil"/>
            </w:tcBorders>
            <w:tcMar>
              <w:top w:w="128" w:type="dxa"/>
              <w:left w:w="43" w:type="dxa"/>
              <w:bottom w:w="43" w:type="dxa"/>
              <w:right w:w="43" w:type="dxa"/>
            </w:tcMar>
          </w:tcPr>
          <w:p w14:paraId="7075A0FA" w14:textId="77777777" w:rsidR="0062115A" w:rsidRPr="00DE1073" w:rsidRDefault="003823F2" w:rsidP="00DE1073">
            <w:r w:rsidRPr="00DE1073">
              <w:t xml:space="preserve"> Offentlig konsum</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6BAD99A5" w14:textId="77777777" w:rsidR="0062115A" w:rsidRPr="00DE1073" w:rsidRDefault="003823F2" w:rsidP="00DE1073">
            <w:r w:rsidRPr="00DE1073">
              <w:t>1 036,1</w:t>
            </w:r>
          </w:p>
        </w:tc>
        <w:tc>
          <w:tcPr>
            <w:tcW w:w="1120" w:type="dxa"/>
            <w:tcBorders>
              <w:top w:val="nil"/>
              <w:left w:val="nil"/>
              <w:bottom w:val="nil"/>
              <w:right w:val="nil"/>
            </w:tcBorders>
            <w:tcMar>
              <w:top w:w="128" w:type="dxa"/>
              <w:left w:w="43" w:type="dxa"/>
              <w:bottom w:w="43" w:type="dxa"/>
              <w:right w:w="43" w:type="dxa"/>
            </w:tcMar>
            <w:vAlign w:val="bottom"/>
          </w:tcPr>
          <w:p w14:paraId="7DEC2E79" w14:textId="77777777" w:rsidR="0062115A" w:rsidRPr="00DE1073" w:rsidRDefault="003823F2" w:rsidP="00DE1073">
            <w:r w:rsidRPr="00DE1073">
              <w:t>0,1</w:t>
            </w:r>
          </w:p>
        </w:tc>
        <w:tc>
          <w:tcPr>
            <w:tcW w:w="1120" w:type="dxa"/>
            <w:tcBorders>
              <w:top w:val="nil"/>
              <w:left w:val="nil"/>
              <w:bottom w:val="nil"/>
              <w:right w:val="nil"/>
            </w:tcBorders>
            <w:tcMar>
              <w:top w:w="128" w:type="dxa"/>
              <w:left w:w="43" w:type="dxa"/>
              <w:bottom w:w="43" w:type="dxa"/>
              <w:right w:w="43" w:type="dxa"/>
            </w:tcMar>
            <w:vAlign w:val="bottom"/>
          </w:tcPr>
          <w:p w14:paraId="68BFC892" w14:textId="77777777" w:rsidR="0062115A" w:rsidRPr="00DE1073" w:rsidRDefault="003823F2" w:rsidP="00DE1073">
            <w:r w:rsidRPr="00DE1073">
              <w:t>1,4</w:t>
            </w:r>
          </w:p>
        </w:tc>
        <w:tc>
          <w:tcPr>
            <w:tcW w:w="1120" w:type="dxa"/>
            <w:tcBorders>
              <w:top w:val="nil"/>
              <w:left w:val="nil"/>
              <w:bottom w:val="nil"/>
              <w:right w:val="nil"/>
            </w:tcBorders>
            <w:tcMar>
              <w:top w:w="128" w:type="dxa"/>
              <w:left w:w="43" w:type="dxa"/>
              <w:bottom w:w="43" w:type="dxa"/>
              <w:right w:w="43" w:type="dxa"/>
            </w:tcMar>
            <w:vAlign w:val="bottom"/>
          </w:tcPr>
          <w:p w14:paraId="207E898B" w14:textId="77777777" w:rsidR="0062115A" w:rsidRPr="00DE1073" w:rsidRDefault="003823F2" w:rsidP="00DE1073">
            <w:r w:rsidRPr="00DE1073">
              <w:t>.</w:t>
            </w:r>
          </w:p>
        </w:tc>
      </w:tr>
      <w:tr w:rsidR="0062115A" w:rsidRPr="00DE1073" w14:paraId="49EA452F" w14:textId="77777777">
        <w:trPr>
          <w:trHeight w:val="380"/>
        </w:trPr>
        <w:tc>
          <w:tcPr>
            <w:tcW w:w="4760" w:type="dxa"/>
            <w:tcBorders>
              <w:top w:val="nil"/>
              <w:left w:val="nil"/>
              <w:bottom w:val="nil"/>
              <w:right w:val="nil"/>
            </w:tcBorders>
            <w:tcMar>
              <w:top w:w="128" w:type="dxa"/>
              <w:left w:w="43" w:type="dxa"/>
              <w:bottom w:w="43" w:type="dxa"/>
              <w:right w:w="43" w:type="dxa"/>
            </w:tcMar>
          </w:tcPr>
          <w:p w14:paraId="18DCBC1E" w14:textId="77777777" w:rsidR="0062115A" w:rsidRPr="00DE1073" w:rsidRDefault="003823F2" w:rsidP="00DE1073">
            <w:r w:rsidRPr="00DE1073">
              <w:t xml:space="preserve"> Bruttoinvesteringer i fast kapital</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67299A9F" w14:textId="77777777" w:rsidR="0062115A" w:rsidRPr="00DE1073" w:rsidRDefault="003823F2" w:rsidP="00DE1073">
            <w:r w:rsidRPr="00DE1073">
              <w:t>1 096,2</w:t>
            </w:r>
          </w:p>
        </w:tc>
        <w:tc>
          <w:tcPr>
            <w:tcW w:w="1120" w:type="dxa"/>
            <w:tcBorders>
              <w:top w:val="nil"/>
              <w:left w:val="nil"/>
              <w:bottom w:val="nil"/>
              <w:right w:val="nil"/>
            </w:tcBorders>
            <w:tcMar>
              <w:top w:w="128" w:type="dxa"/>
              <w:left w:w="43" w:type="dxa"/>
              <w:bottom w:w="43" w:type="dxa"/>
              <w:right w:w="43" w:type="dxa"/>
            </w:tcMar>
            <w:vAlign w:val="bottom"/>
          </w:tcPr>
          <w:p w14:paraId="421DA9CB" w14:textId="77777777" w:rsidR="0062115A" w:rsidRPr="00DE1073" w:rsidRDefault="003823F2" w:rsidP="00DE1073">
            <w:r w:rsidRPr="00DE1073">
              <w:t>4,4</w:t>
            </w:r>
          </w:p>
        </w:tc>
        <w:tc>
          <w:tcPr>
            <w:tcW w:w="1120" w:type="dxa"/>
            <w:tcBorders>
              <w:top w:val="nil"/>
              <w:left w:val="nil"/>
              <w:bottom w:val="nil"/>
              <w:right w:val="nil"/>
            </w:tcBorders>
            <w:tcMar>
              <w:top w:w="128" w:type="dxa"/>
              <w:left w:w="43" w:type="dxa"/>
              <w:bottom w:w="43" w:type="dxa"/>
              <w:right w:w="43" w:type="dxa"/>
            </w:tcMar>
            <w:vAlign w:val="bottom"/>
          </w:tcPr>
          <w:p w14:paraId="07079708" w14:textId="77777777" w:rsidR="0062115A" w:rsidRPr="00DE1073" w:rsidRDefault="003823F2" w:rsidP="00DE1073">
            <w:r w:rsidRPr="00DE1073">
              <w:t>-0,2</w:t>
            </w:r>
          </w:p>
        </w:tc>
        <w:tc>
          <w:tcPr>
            <w:tcW w:w="1120" w:type="dxa"/>
            <w:tcBorders>
              <w:top w:val="nil"/>
              <w:left w:val="nil"/>
              <w:bottom w:val="nil"/>
              <w:right w:val="nil"/>
            </w:tcBorders>
            <w:tcMar>
              <w:top w:w="128" w:type="dxa"/>
              <w:left w:w="43" w:type="dxa"/>
              <w:bottom w:w="43" w:type="dxa"/>
              <w:right w:w="43" w:type="dxa"/>
            </w:tcMar>
            <w:vAlign w:val="bottom"/>
          </w:tcPr>
          <w:p w14:paraId="4939CFEB" w14:textId="77777777" w:rsidR="0062115A" w:rsidRPr="00DE1073" w:rsidRDefault="003823F2" w:rsidP="00DE1073">
            <w:r w:rsidRPr="00DE1073">
              <w:t>0,4</w:t>
            </w:r>
          </w:p>
        </w:tc>
      </w:tr>
      <w:tr w:rsidR="0062115A" w:rsidRPr="00DE1073" w14:paraId="733B5386" w14:textId="77777777">
        <w:trPr>
          <w:trHeight w:val="380"/>
        </w:trPr>
        <w:tc>
          <w:tcPr>
            <w:tcW w:w="4760" w:type="dxa"/>
            <w:tcBorders>
              <w:top w:val="nil"/>
              <w:left w:val="nil"/>
              <w:bottom w:val="nil"/>
              <w:right w:val="nil"/>
            </w:tcBorders>
            <w:tcMar>
              <w:top w:w="128" w:type="dxa"/>
              <w:left w:w="43" w:type="dxa"/>
              <w:bottom w:w="43" w:type="dxa"/>
              <w:right w:w="43" w:type="dxa"/>
            </w:tcMar>
          </w:tcPr>
          <w:p w14:paraId="3B6CFB9C" w14:textId="77777777" w:rsidR="0062115A" w:rsidRPr="00DE1073" w:rsidRDefault="003823F2" w:rsidP="00DE1073">
            <w:r w:rsidRPr="00DE1073">
              <w:t xml:space="preserve"> Herav: Oljeutvinning og rørtransport</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5EFD59D9" w14:textId="77777777" w:rsidR="0062115A" w:rsidRPr="00DE1073" w:rsidRDefault="003823F2" w:rsidP="00DE1073">
            <w:r w:rsidRPr="00DE1073">
              <w:t>177,9</w:t>
            </w:r>
          </w:p>
        </w:tc>
        <w:tc>
          <w:tcPr>
            <w:tcW w:w="1120" w:type="dxa"/>
            <w:tcBorders>
              <w:top w:val="nil"/>
              <w:left w:val="nil"/>
              <w:bottom w:val="nil"/>
              <w:right w:val="nil"/>
            </w:tcBorders>
            <w:tcMar>
              <w:top w:w="128" w:type="dxa"/>
              <w:left w:w="43" w:type="dxa"/>
              <w:bottom w:w="43" w:type="dxa"/>
              <w:right w:w="43" w:type="dxa"/>
            </w:tcMar>
            <w:vAlign w:val="bottom"/>
          </w:tcPr>
          <w:p w14:paraId="386CD34B" w14:textId="77777777" w:rsidR="0062115A" w:rsidRPr="00DE1073" w:rsidRDefault="003823F2" w:rsidP="00DE1073">
            <w:r w:rsidRPr="00DE1073">
              <w:t>-5,5</w:t>
            </w:r>
          </w:p>
        </w:tc>
        <w:tc>
          <w:tcPr>
            <w:tcW w:w="1120" w:type="dxa"/>
            <w:tcBorders>
              <w:top w:val="nil"/>
              <w:left w:val="nil"/>
              <w:bottom w:val="nil"/>
              <w:right w:val="nil"/>
            </w:tcBorders>
            <w:tcMar>
              <w:top w:w="128" w:type="dxa"/>
              <w:left w:w="43" w:type="dxa"/>
              <w:bottom w:w="43" w:type="dxa"/>
              <w:right w:w="43" w:type="dxa"/>
            </w:tcMar>
            <w:vAlign w:val="bottom"/>
          </w:tcPr>
          <w:p w14:paraId="41F2A895" w14:textId="77777777" w:rsidR="0062115A" w:rsidRPr="00DE1073" w:rsidRDefault="003823F2" w:rsidP="00DE1073">
            <w:r w:rsidRPr="00DE1073">
              <w:t>3,0</w:t>
            </w:r>
          </w:p>
        </w:tc>
        <w:tc>
          <w:tcPr>
            <w:tcW w:w="1120" w:type="dxa"/>
            <w:tcBorders>
              <w:top w:val="nil"/>
              <w:left w:val="nil"/>
              <w:bottom w:val="nil"/>
              <w:right w:val="nil"/>
            </w:tcBorders>
            <w:tcMar>
              <w:top w:w="128" w:type="dxa"/>
              <w:left w:w="43" w:type="dxa"/>
              <w:bottom w:w="43" w:type="dxa"/>
              <w:right w:w="43" w:type="dxa"/>
            </w:tcMar>
            <w:vAlign w:val="bottom"/>
          </w:tcPr>
          <w:p w14:paraId="153A28C9" w14:textId="77777777" w:rsidR="0062115A" w:rsidRPr="00DE1073" w:rsidRDefault="003823F2" w:rsidP="00DE1073">
            <w:r w:rsidRPr="00DE1073">
              <w:t>4,0</w:t>
            </w:r>
          </w:p>
        </w:tc>
      </w:tr>
      <w:tr w:rsidR="0062115A" w:rsidRPr="00DE1073" w14:paraId="2E3817A7" w14:textId="77777777">
        <w:trPr>
          <w:trHeight w:val="380"/>
        </w:trPr>
        <w:tc>
          <w:tcPr>
            <w:tcW w:w="4760" w:type="dxa"/>
            <w:tcBorders>
              <w:top w:val="nil"/>
              <w:left w:val="nil"/>
              <w:bottom w:val="nil"/>
              <w:right w:val="nil"/>
            </w:tcBorders>
            <w:tcMar>
              <w:top w:w="128" w:type="dxa"/>
              <w:left w:w="43" w:type="dxa"/>
              <w:bottom w:w="43" w:type="dxa"/>
              <w:right w:w="43" w:type="dxa"/>
            </w:tcMar>
          </w:tcPr>
          <w:p w14:paraId="460037D6" w14:textId="77777777" w:rsidR="0062115A" w:rsidRPr="00DE1073" w:rsidRDefault="003823F2" w:rsidP="00DE1073">
            <w:r w:rsidRPr="00DE1073">
              <w:t xml:space="preserve"> Bedrifter i Fastlands-Norge</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116AE5D6" w14:textId="77777777" w:rsidR="0062115A" w:rsidRPr="00DE1073" w:rsidRDefault="003823F2" w:rsidP="00DE1073">
            <w:r w:rsidRPr="00DE1073">
              <w:t>448,4</w:t>
            </w:r>
          </w:p>
        </w:tc>
        <w:tc>
          <w:tcPr>
            <w:tcW w:w="1120" w:type="dxa"/>
            <w:tcBorders>
              <w:top w:val="nil"/>
              <w:left w:val="nil"/>
              <w:bottom w:val="nil"/>
              <w:right w:val="nil"/>
            </w:tcBorders>
            <w:tcMar>
              <w:top w:w="128" w:type="dxa"/>
              <w:left w:w="43" w:type="dxa"/>
              <w:bottom w:w="43" w:type="dxa"/>
              <w:right w:w="43" w:type="dxa"/>
            </w:tcMar>
            <w:vAlign w:val="bottom"/>
          </w:tcPr>
          <w:p w14:paraId="4CFFF518" w14:textId="77777777" w:rsidR="0062115A" w:rsidRPr="00DE1073" w:rsidRDefault="003823F2" w:rsidP="00DE1073">
            <w:r w:rsidRPr="00DE1073">
              <w:t>14,5</w:t>
            </w:r>
          </w:p>
        </w:tc>
        <w:tc>
          <w:tcPr>
            <w:tcW w:w="1120" w:type="dxa"/>
            <w:tcBorders>
              <w:top w:val="nil"/>
              <w:left w:val="nil"/>
              <w:bottom w:val="nil"/>
              <w:right w:val="nil"/>
            </w:tcBorders>
            <w:tcMar>
              <w:top w:w="128" w:type="dxa"/>
              <w:left w:w="43" w:type="dxa"/>
              <w:bottom w:w="43" w:type="dxa"/>
              <w:right w:w="43" w:type="dxa"/>
            </w:tcMar>
            <w:vAlign w:val="bottom"/>
          </w:tcPr>
          <w:p w14:paraId="126A75F5" w14:textId="77777777" w:rsidR="0062115A" w:rsidRPr="00DE1073" w:rsidRDefault="003823F2" w:rsidP="00DE1073">
            <w:r w:rsidRPr="00DE1073">
              <w:t>0,6</w:t>
            </w:r>
          </w:p>
        </w:tc>
        <w:tc>
          <w:tcPr>
            <w:tcW w:w="1120" w:type="dxa"/>
            <w:tcBorders>
              <w:top w:val="nil"/>
              <w:left w:val="nil"/>
              <w:bottom w:val="nil"/>
              <w:right w:val="nil"/>
            </w:tcBorders>
            <w:tcMar>
              <w:top w:w="128" w:type="dxa"/>
              <w:left w:w="43" w:type="dxa"/>
              <w:bottom w:w="43" w:type="dxa"/>
              <w:right w:w="43" w:type="dxa"/>
            </w:tcMar>
            <w:vAlign w:val="bottom"/>
          </w:tcPr>
          <w:p w14:paraId="193C027C" w14:textId="77777777" w:rsidR="0062115A" w:rsidRPr="00DE1073" w:rsidRDefault="003823F2" w:rsidP="00DE1073">
            <w:r w:rsidRPr="00DE1073">
              <w:t>2,0</w:t>
            </w:r>
          </w:p>
        </w:tc>
      </w:tr>
      <w:tr w:rsidR="0062115A" w:rsidRPr="00DE1073" w14:paraId="3A61868B" w14:textId="77777777">
        <w:trPr>
          <w:trHeight w:val="380"/>
        </w:trPr>
        <w:tc>
          <w:tcPr>
            <w:tcW w:w="4760" w:type="dxa"/>
            <w:tcBorders>
              <w:top w:val="nil"/>
              <w:left w:val="nil"/>
              <w:bottom w:val="nil"/>
              <w:right w:val="nil"/>
            </w:tcBorders>
            <w:tcMar>
              <w:top w:w="128" w:type="dxa"/>
              <w:left w:w="43" w:type="dxa"/>
              <w:bottom w:w="43" w:type="dxa"/>
              <w:right w:w="43" w:type="dxa"/>
            </w:tcMar>
          </w:tcPr>
          <w:p w14:paraId="38F03BE2" w14:textId="77777777" w:rsidR="0062115A" w:rsidRPr="00DE1073" w:rsidRDefault="003823F2" w:rsidP="00DE1073">
            <w:r w:rsidRPr="00DE1073">
              <w:t xml:space="preserve"> Boliger</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73361B40" w14:textId="77777777" w:rsidR="0062115A" w:rsidRPr="00DE1073" w:rsidRDefault="003823F2" w:rsidP="00DE1073">
            <w:r w:rsidRPr="00DE1073">
              <w:t>232,1</w:t>
            </w:r>
          </w:p>
        </w:tc>
        <w:tc>
          <w:tcPr>
            <w:tcW w:w="1120" w:type="dxa"/>
            <w:tcBorders>
              <w:top w:val="nil"/>
              <w:left w:val="nil"/>
              <w:bottom w:val="nil"/>
              <w:right w:val="nil"/>
            </w:tcBorders>
            <w:tcMar>
              <w:top w:w="128" w:type="dxa"/>
              <w:left w:w="43" w:type="dxa"/>
              <w:bottom w:w="43" w:type="dxa"/>
              <w:right w:w="43" w:type="dxa"/>
            </w:tcMar>
            <w:vAlign w:val="bottom"/>
          </w:tcPr>
          <w:p w14:paraId="7DC05165" w14:textId="77777777" w:rsidR="0062115A" w:rsidRPr="00DE1073" w:rsidRDefault="003823F2" w:rsidP="00DE1073">
            <w:r w:rsidRPr="00DE1073">
              <w:t>-1,4</w:t>
            </w:r>
          </w:p>
        </w:tc>
        <w:tc>
          <w:tcPr>
            <w:tcW w:w="1120" w:type="dxa"/>
            <w:tcBorders>
              <w:top w:val="nil"/>
              <w:left w:val="nil"/>
              <w:bottom w:val="nil"/>
              <w:right w:val="nil"/>
            </w:tcBorders>
            <w:tcMar>
              <w:top w:w="128" w:type="dxa"/>
              <w:left w:w="43" w:type="dxa"/>
              <w:bottom w:w="43" w:type="dxa"/>
              <w:right w:w="43" w:type="dxa"/>
            </w:tcMar>
            <w:vAlign w:val="bottom"/>
          </w:tcPr>
          <w:p w14:paraId="55FF864D" w14:textId="77777777" w:rsidR="0062115A" w:rsidRPr="00DE1073" w:rsidRDefault="003823F2" w:rsidP="00DE1073">
            <w:r w:rsidRPr="00DE1073">
              <w:t>-5,3</w:t>
            </w:r>
          </w:p>
        </w:tc>
        <w:tc>
          <w:tcPr>
            <w:tcW w:w="1120" w:type="dxa"/>
            <w:tcBorders>
              <w:top w:val="nil"/>
              <w:left w:val="nil"/>
              <w:bottom w:val="nil"/>
              <w:right w:val="nil"/>
            </w:tcBorders>
            <w:tcMar>
              <w:top w:w="128" w:type="dxa"/>
              <w:left w:w="43" w:type="dxa"/>
              <w:bottom w:w="43" w:type="dxa"/>
              <w:right w:w="43" w:type="dxa"/>
            </w:tcMar>
            <w:vAlign w:val="bottom"/>
          </w:tcPr>
          <w:p w14:paraId="46D0267E" w14:textId="77777777" w:rsidR="0062115A" w:rsidRPr="00DE1073" w:rsidRDefault="003823F2" w:rsidP="00DE1073">
            <w:r w:rsidRPr="00DE1073">
              <w:t>-2,1</w:t>
            </w:r>
          </w:p>
        </w:tc>
      </w:tr>
      <w:tr w:rsidR="0062115A" w:rsidRPr="00DE1073" w14:paraId="036D01FD" w14:textId="77777777">
        <w:trPr>
          <w:trHeight w:val="380"/>
        </w:trPr>
        <w:tc>
          <w:tcPr>
            <w:tcW w:w="4760" w:type="dxa"/>
            <w:tcBorders>
              <w:top w:val="nil"/>
              <w:left w:val="nil"/>
              <w:bottom w:val="nil"/>
              <w:right w:val="nil"/>
            </w:tcBorders>
            <w:tcMar>
              <w:top w:w="128" w:type="dxa"/>
              <w:left w:w="43" w:type="dxa"/>
              <w:bottom w:w="43" w:type="dxa"/>
              <w:right w:w="43" w:type="dxa"/>
            </w:tcMar>
          </w:tcPr>
          <w:p w14:paraId="4A734302" w14:textId="77777777" w:rsidR="0062115A" w:rsidRPr="00DE1073" w:rsidRDefault="003823F2" w:rsidP="00DE1073">
            <w:r w:rsidRPr="00DE1073">
              <w:t xml:space="preserve"> Offentlig forvaltning</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42DE8CA0" w14:textId="77777777" w:rsidR="0062115A" w:rsidRPr="00DE1073" w:rsidRDefault="003823F2" w:rsidP="00DE1073">
            <w:r w:rsidRPr="00DE1073">
              <w:t>237,1</w:t>
            </w:r>
          </w:p>
        </w:tc>
        <w:tc>
          <w:tcPr>
            <w:tcW w:w="1120" w:type="dxa"/>
            <w:tcBorders>
              <w:top w:val="nil"/>
              <w:left w:val="nil"/>
              <w:bottom w:val="nil"/>
              <w:right w:val="nil"/>
            </w:tcBorders>
            <w:tcMar>
              <w:top w:w="128" w:type="dxa"/>
              <w:left w:w="43" w:type="dxa"/>
              <w:bottom w:w="43" w:type="dxa"/>
              <w:right w:w="43" w:type="dxa"/>
            </w:tcMar>
            <w:vAlign w:val="bottom"/>
          </w:tcPr>
          <w:p w14:paraId="6EC5BB5A" w14:textId="77777777" w:rsidR="0062115A" w:rsidRPr="00DE1073" w:rsidRDefault="003823F2" w:rsidP="00DE1073">
            <w:r w:rsidRPr="00DE1073">
              <w:t>0,9</w:t>
            </w:r>
          </w:p>
        </w:tc>
        <w:tc>
          <w:tcPr>
            <w:tcW w:w="1120" w:type="dxa"/>
            <w:tcBorders>
              <w:top w:val="nil"/>
              <w:left w:val="nil"/>
              <w:bottom w:val="nil"/>
              <w:right w:val="nil"/>
            </w:tcBorders>
            <w:tcMar>
              <w:top w:w="128" w:type="dxa"/>
              <w:left w:w="43" w:type="dxa"/>
              <w:bottom w:w="43" w:type="dxa"/>
              <w:right w:w="43" w:type="dxa"/>
            </w:tcMar>
            <w:vAlign w:val="bottom"/>
          </w:tcPr>
          <w:p w14:paraId="32B154BF" w14:textId="77777777" w:rsidR="0062115A" w:rsidRPr="00DE1073" w:rsidRDefault="003823F2" w:rsidP="00DE1073">
            <w:r w:rsidRPr="00DE1073">
              <w:t>1,2</w:t>
            </w:r>
          </w:p>
        </w:tc>
        <w:tc>
          <w:tcPr>
            <w:tcW w:w="1120" w:type="dxa"/>
            <w:tcBorders>
              <w:top w:val="nil"/>
              <w:left w:val="nil"/>
              <w:bottom w:val="nil"/>
              <w:right w:val="nil"/>
            </w:tcBorders>
            <w:tcMar>
              <w:top w:w="128" w:type="dxa"/>
              <w:left w:w="43" w:type="dxa"/>
              <w:bottom w:w="43" w:type="dxa"/>
              <w:right w:w="43" w:type="dxa"/>
            </w:tcMar>
            <w:vAlign w:val="bottom"/>
          </w:tcPr>
          <w:p w14:paraId="580CF056" w14:textId="77777777" w:rsidR="0062115A" w:rsidRPr="00DE1073" w:rsidRDefault="003823F2" w:rsidP="00DE1073">
            <w:r w:rsidRPr="00DE1073">
              <w:t>.</w:t>
            </w:r>
          </w:p>
        </w:tc>
      </w:tr>
      <w:tr w:rsidR="0062115A" w:rsidRPr="00DE1073" w14:paraId="7BE6F426" w14:textId="77777777">
        <w:trPr>
          <w:trHeight w:val="380"/>
        </w:trPr>
        <w:tc>
          <w:tcPr>
            <w:tcW w:w="4760" w:type="dxa"/>
            <w:tcBorders>
              <w:top w:val="nil"/>
              <w:left w:val="nil"/>
              <w:bottom w:val="nil"/>
              <w:right w:val="nil"/>
            </w:tcBorders>
            <w:tcMar>
              <w:top w:w="128" w:type="dxa"/>
              <w:left w:w="43" w:type="dxa"/>
              <w:bottom w:w="43" w:type="dxa"/>
              <w:right w:w="43" w:type="dxa"/>
            </w:tcMar>
          </w:tcPr>
          <w:p w14:paraId="07F20C39" w14:textId="77777777" w:rsidR="0062115A" w:rsidRPr="00DE1073" w:rsidRDefault="003823F2" w:rsidP="00DE1073">
            <w:r w:rsidRPr="00DE1073">
              <w:t xml:space="preserve"> Etterspørsel fra Fastlands-Norge</w:t>
            </w:r>
            <w:r w:rsidRPr="00D10D15">
              <w:rPr>
                <w:rStyle w:val="skrift-hevet"/>
              </w:rPr>
              <w:t>2</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6BCB9ADB" w14:textId="77777777" w:rsidR="0062115A" w:rsidRPr="00DE1073" w:rsidRDefault="003823F2" w:rsidP="00DE1073">
            <w:r w:rsidRPr="00DE1073">
              <w:t>3 758,6</w:t>
            </w:r>
          </w:p>
        </w:tc>
        <w:tc>
          <w:tcPr>
            <w:tcW w:w="1120" w:type="dxa"/>
            <w:tcBorders>
              <w:top w:val="nil"/>
              <w:left w:val="nil"/>
              <w:bottom w:val="nil"/>
              <w:right w:val="nil"/>
            </w:tcBorders>
            <w:tcMar>
              <w:top w:w="128" w:type="dxa"/>
              <w:left w:w="43" w:type="dxa"/>
              <w:bottom w:w="43" w:type="dxa"/>
              <w:right w:w="43" w:type="dxa"/>
            </w:tcMar>
            <w:vAlign w:val="bottom"/>
          </w:tcPr>
          <w:p w14:paraId="7D00AD94" w14:textId="77777777" w:rsidR="0062115A" w:rsidRPr="00DE1073" w:rsidRDefault="003823F2" w:rsidP="00DE1073">
            <w:r w:rsidRPr="00DE1073">
              <w:t>4,8</w:t>
            </w:r>
          </w:p>
        </w:tc>
        <w:tc>
          <w:tcPr>
            <w:tcW w:w="1120" w:type="dxa"/>
            <w:tcBorders>
              <w:top w:val="nil"/>
              <w:left w:val="nil"/>
              <w:bottom w:val="nil"/>
              <w:right w:val="nil"/>
            </w:tcBorders>
            <w:tcMar>
              <w:top w:w="128" w:type="dxa"/>
              <w:left w:w="43" w:type="dxa"/>
              <w:bottom w:w="43" w:type="dxa"/>
              <w:right w:w="43" w:type="dxa"/>
            </w:tcMar>
            <w:vAlign w:val="bottom"/>
          </w:tcPr>
          <w:p w14:paraId="1E1007DF" w14:textId="77777777" w:rsidR="0062115A" w:rsidRPr="00DE1073" w:rsidRDefault="003823F2" w:rsidP="00DE1073">
            <w:r w:rsidRPr="00DE1073">
              <w:t>0,0</w:t>
            </w:r>
          </w:p>
        </w:tc>
        <w:tc>
          <w:tcPr>
            <w:tcW w:w="1120" w:type="dxa"/>
            <w:tcBorders>
              <w:top w:val="nil"/>
              <w:left w:val="nil"/>
              <w:bottom w:val="nil"/>
              <w:right w:val="nil"/>
            </w:tcBorders>
            <w:tcMar>
              <w:top w:w="128" w:type="dxa"/>
              <w:left w:w="43" w:type="dxa"/>
              <w:bottom w:w="43" w:type="dxa"/>
              <w:right w:w="43" w:type="dxa"/>
            </w:tcMar>
            <w:vAlign w:val="bottom"/>
          </w:tcPr>
          <w:p w14:paraId="680AA849" w14:textId="77777777" w:rsidR="0062115A" w:rsidRPr="00DE1073" w:rsidRDefault="003823F2" w:rsidP="00DE1073">
            <w:r w:rsidRPr="00DE1073">
              <w:t>0,5</w:t>
            </w:r>
          </w:p>
        </w:tc>
      </w:tr>
      <w:tr w:rsidR="0062115A" w:rsidRPr="00DE1073" w14:paraId="4643B042" w14:textId="77777777">
        <w:trPr>
          <w:trHeight w:val="380"/>
        </w:trPr>
        <w:tc>
          <w:tcPr>
            <w:tcW w:w="4760" w:type="dxa"/>
            <w:tcBorders>
              <w:top w:val="nil"/>
              <w:left w:val="nil"/>
              <w:bottom w:val="nil"/>
              <w:right w:val="nil"/>
            </w:tcBorders>
            <w:tcMar>
              <w:top w:w="128" w:type="dxa"/>
              <w:left w:w="43" w:type="dxa"/>
              <w:bottom w:w="43" w:type="dxa"/>
              <w:right w:w="43" w:type="dxa"/>
            </w:tcMar>
          </w:tcPr>
          <w:p w14:paraId="66314AC4" w14:textId="77777777" w:rsidR="0062115A" w:rsidRPr="00DE1073" w:rsidRDefault="003823F2" w:rsidP="00DE1073">
            <w:r w:rsidRPr="00DE1073">
              <w:t xml:space="preserve"> Eksport</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0C0E2FE0" w14:textId="77777777" w:rsidR="0062115A" w:rsidRPr="00DE1073" w:rsidRDefault="003823F2" w:rsidP="00DE1073">
            <w:r w:rsidRPr="00DE1073">
              <w:t>3 100,6</w:t>
            </w:r>
          </w:p>
        </w:tc>
        <w:tc>
          <w:tcPr>
            <w:tcW w:w="1120" w:type="dxa"/>
            <w:tcBorders>
              <w:top w:val="nil"/>
              <w:left w:val="nil"/>
              <w:bottom w:val="nil"/>
              <w:right w:val="nil"/>
            </w:tcBorders>
            <w:tcMar>
              <w:top w:w="128" w:type="dxa"/>
              <w:left w:w="43" w:type="dxa"/>
              <w:bottom w:w="43" w:type="dxa"/>
              <w:right w:w="43" w:type="dxa"/>
            </w:tcMar>
            <w:vAlign w:val="bottom"/>
          </w:tcPr>
          <w:p w14:paraId="174F62B8" w14:textId="77777777" w:rsidR="0062115A" w:rsidRPr="00DE1073" w:rsidRDefault="003823F2" w:rsidP="00DE1073">
            <w:r w:rsidRPr="00DE1073">
              <w:t>5,9</w:t>
            </w:r>
          </w:p>
        </w:tc>
        <w:tc>
          <w:tcPr>
            <w:tcW w:w="1120" w:type="dxa"/>
            <w:tcBorders>
              <w:top w:val="nil"/>
              <w:left w:val="nil"/>
              <w:bottom w:val="nil"/>
              <w:right w:val="nil"/>
            </w:tcBorders>
            <w:tcMar>
              <w:top w:w="128" w:type="dxa"/>
              <w:left w:w="43" w:type="dxa"/>
              <w:bottom w:w="43" w:type="dxa"/>
              <w:right w:w="43" w:type="dxa"/>
            </w:tcMar>
            <w:vAlign w:val="bottom"/>
          </w:tcPr>
          <w:p w14:paraId="5B8AE51D" w14:textId="77777777" w:rsidR="0062115A" w:rsidRPr="00DE1073" w:rsidRDefault="003823F2" w:rsidP="00DE1073">
            <w:r w:rsidRPr="00DE1073">
              <w:t>4,1</w:t>
            </w:r>
          </w:p>
        </w:tc>
        <w:tc>
          <w:tcPr>
            <w:tcW w:w="1120" w:type="dxa"/>
            <w:tcBorders>
              <w:top w:val="nil"/>
              <w:left w:val="nil"/>
              <w:bottom w:val="nil"/>
              <w:right w:val="nil"/>
            </w:tcBorders>
            <w:tcMar>
              <w:top w:w="128" w:type="dxa"/>
              <w:left w:w="43" w:type="dxa"/>
              <w:bottom w:w="43" w:type="dxa"/>
              <w:right w:w="43" w:type="dxa"/>
            </w:tcMar>
            <w:vAlign w:val="bottom"/>
          </w:tcPr>
          <w:p w14:paraId="7A84732E" w14:textId="77777777" w:rsidR="0062115A" w:rsidRPr="00DE1073" w:rsidRDefault="003823F2" w:rsidP="00DE1073">
            <w:r w:rsidRPr="00DE1073">
              <w:t>3,0</w:t>
            </w:r>
          </w:p>
        </w:tc>
      </w:tr>
      <w:tr w:rsidR="0062115A" w:rsidRPr="00DE1073" w14:paraId="77CE7DB3" w14:textId="77777777">
        <w:trPr>
          <w:trHeight w:val="380"/>
        </w:trPr>
        <w:tc>
          <w:tcPr>
            <w:tcW w:w="4760" w:type="dxa"/>
            <w:tcBorders>
              <w:top w:val="nil"/>
              <w:left w:val="nil"/>
              <w:bottom w:val="nil"/>
              <w:right w:val="nil"/>
            </w:tcBorders>
            <w:tcMar>
              <w:top w:w="128" w:type="dxa"/>
              <w:left w:w="43" w:type="dxa"/>
              <w:bottom w:w="43" w:type="dxa"/>
              <w:right w:w="43" w:type="dxa"/>
            </w:tcMar>
          </w:tcPr>
          <w:p w14:paraId="2DCDBA41" w14:textId="77777777" w:rsidR="0062115A" w:rsidRPr="00DE1073" w:rsidRDefault="003823F2" w:rsidP="00DE1073">
            <w:r w:rsidRPr="00DE1073">
              <w:t xml:space="preserve"> Herav: Råolje og naturgass</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486F2721" w14:textId="77777777" w:rsidR="0062115A" w:rsidRPr="00DE1073" w:rsidRDefault="003823F2" w:rsidP="00DE1073">
            <w:r w:rsidRPr="00DE1073">
              <w:t>1 972,9</w:t>
            </w:r>
          </w:p>
        </w:tc>
        <w:tc>
          <w:tcPr>
            <w:tcW w:w="1120" w:type="dxa"/>
            <w:tcBorders>
              <w:top w:val="nil"/>
              <w:left w:val="nil"/>
              <w:bottom w:val="nil"/>
              <w:right w:val="nil"/>
            </w:tcBorders>
            <w:tcMar>
              <w:top w:w="128" w:type="dxa"/>
              <w:left w:w="43" w:type="dxa"/>
              <w:bottom w:w="43" w:type="dxa"/>
              <w:right w:w="43" w:type="dxa"/>
            </w:tcMar>
            <w:vAlign w:val="bottom"/>
          </w:tcPr>
          <w:p w14:paraId="6B3CFCD2" w14:textId="77777777" w:rsidR="0062115A" w:rsidRPr="00DE1073" w:rsidRDefault="003823F2" w:rsidP="00DE1073">
            <w:r w:rsidRPr="00DE1073">
              <w:t>0,3</w:t>
            </w:r>
          </w:p>
        </w:tc>
        <w:tc>
          <w:tcPr>
            <w:tcW w:w="1120" w:type="dxa"/>
            <w:tcBorders>
              <w:top w:val="nil"/>
              <w:left w:val="nil"/>
              <w:bottom w:val="nil"/>
              <w:right w:val="nil"/>
            </w:tcBorders>
            <w:tcMar>
              <w:top w:w="128" w:type="dxa"/>
              <w:left w:w="43" w:type="dxa"/>
              <w:bottom w:w="43" w:type="dxa"/>
              <w:right w:w="43" w:type="dxa"/>
            </w:tcMar>
            <w:vAlign w:val="bottom"/>
          </w:tcPr>
          <w:p w14:paraId="1DBBEA58" w14:textId="77777777" w:rsidR="0062115A" w:rsidRPr="00DE1073" w:rsidRDefault="003823F2" w:rsidP="00DE1073">
            <w:r w:rsidRPr="00DE1073">
              <w:t>3,1</w:t>
            </w:r>
          </w:p>
        </w:tc>
        <w:tc>
          <w:tcPr>
            <w:tcW w:w="1120" w:type="dxa"/>
            <w:tcBorders>
              <w:top w:val="nil"/>
              <w:left w:val="nil"/>
              <w:bottom w:val="nil"/>
              <w:right w:val="nil"/>
            </w:tcBorders>
            <w:tcMar>
              <w:top w:w="128" w:type="dxa"/>
              <w:left w:w="43" w:type="dxa"/>
              <w:bottom w:w="43" w:type="dxa"/>
              <w:right w:w="43" w:type="dxa"/>
            </w:tcMar>
            <w:vAlign w:val="bottom"/>
          </w:tcPr>
          <w:p w14:paraId="4D19F4BB" w14:textId="77777777" w:rsidR="0062115A" w:rsidRPr="00DE1073" w:rsidRDefault="003823F2" w:rsidP="00DE1073">
            <w:r w:rsidRPr="00DE1073">
              <w:t>4,0</w:t>
            </w:r>
          </w:p>
        </w:tc>
      </w:tr>
      <w:tr w:rsidR="0062115A" w:rsidRPr="00DE1073" w14:paraId="7CFCD170" w14:textId="77777777">
        <w:trPr>
          <w:trHeight w:val="380"/>
        </w:trPr>
        <w:tc>
          <w:tcPr>
            <w:tcW w:w="4760" w:type="dxa"/>
            <w:tcBorders>
              <w:top w:val="nil"/>
              <w:left w:val="nil"/>
              <w:bottom w:val="nil"/>
              <w:right w:val="nil"/>
            </w:tcBorders>
            <w:tcMar>
              <w:top w:w="128" w:type="dxa"/>
              <w:left w:w="43" w:type="dxa"/>
              <w:bottom w:w="43" w:type="dxa"/>
              <w:right w:w="43" w:type="dxa"/>
            </w:tcMar>
          </w:tcPr>
          <w:p w14:paraId="47B93F14" w14:textId="77777777" w:rsidR="0062115A" w:rsidRPr="00DE1073" w:rsidRDefault="003823F2" w:rsidP="00DE1073">
            <w:r w:rsidRPr="00DE1073">
              <w:t xml:space="preserve"> Varer og tjenester fra fastlandet </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28B5B045" w14:textId="77777777" w:rsidR="0062115A" w:rsidRPr="00DE1073" w:rsidRDefault="003823F2" w:rsidP="00DE1073">
            <w:r w:rsidRPr="00DE1073">
              <w:t>947,0</w:t>
            </w:r>
          </w:p>
        </w:tc>
        <w:tc>
          <w:tcPr>
            <w:tcW w:w="1120" w:type="dxa"/>
            <w:tcBorders>
              <w:top w:val="nil"/>
              <w:left w:val="nil"/>
              <w:bottom w:val="nil"/>
              <w:right w:val="nil"/>
            </w:tcBorders>
            <w:tcMar>
              <w:top w:w="128" w:type="dxa"/>
              <w:left w:w="43" w:type="dxa"/>
              <w:bottom w:w="43" w:type="dxa"/>
              <w:right w:w="43" w:type="dxa"/>
            </w:tcMar>
            <w:vAlign w:val="bottom"/>
          </w:tcPr>
          <w:p w14:paraId="5D37FDEA" w14:textId="77777777" w:rsidR="0062115A" w:rsidRPr="00DE1073" w:rsidRDefault="003823F2" w:rsidP="00DE1073">
            <w:r w:rsidRPr="00DE1073">
              <w:t>9,4</w:t>
            </w:r>
          </w:p>
        </w:tc>
        <w:tc>
          <w:tcPr>
            <w:tcW w:w="1120" w:type="dxa"/>
            <w:tcBorders>
              <w:top w:val="nil"/>
              <w:left w:val="nil"/>
              <w:bottom w:val="nil"/>
              <w:right w:val="nil"/>
            </w:tcBorders>
            <w:tcMar>
              <w:top w:w="128" w:type="dxa"/>
              <w:left w:w="43" w:type="dxa"/>
              <w:bottom w:w="43" w:type="dxa"/>
              <w:right w:w="43" w:type="dxa"/>
            </w:tcMar>
            <w:vAlign w:val="bottom"/>
          </w:tcPr>
          <w:p w14:paraId="4814D259" w14:textId="77777777" w:rsidR="0062115A" w:rsidRPr="00DE1073" w:rsidRDefault="003823F2" w:rsidP="00DE1073">
            <w:r w:rsidRPr="00DE1073">
              <w:t>5,6</w:t>
            </w:r>
          </w:p>
        </w:tc>
        <w:tc>
          <w:tcPr>
            <w:tcW w:w="1120" w:type="dxa"/>
            <w:tcBorders>
              <w:top w:val="nil"/>
              <w:left w:val="nil"/>
              <w:bottom w:val="nil"/>
              <w:right w:val="nil"/>
            </w:tcBorders>
            <w:tcMar>
              <w:top w:w="128" w:type="dxa"/>
              <w:left w:w="43" w:type="dxa"/>
              <w:bottom w:w="43" w:type="dxa"/>
              <w:right w:w="43" w:type="dxa"/>
            </w:tcMar>
            <w:vAlign w:val="bottom"/>
          </w:tcPr>
          <w:p w14:paraId="61D68017" w14:textId="77777777" w:rsidR="0062115A" w:rsidRPr="00DE1073" w:rsidRDefault="003823F2" w:rsidP="00DE1073">
            <w:r w:rsidRPr="00DE1073">
              <w:t>3,9</w:t>
            </w:r>
          </w:p>
        </w:tc>
      </w:tr>
      <w:tr w:rsidR="0062115A" w:rsidRPr="00DE1073" w14:paraId="5C1223F1" w14:textId="77777777">
        <w:trPr>
          <w:trHeight w:val="380"/>
        </w:trPr>
        <w:tc>
          <w:tcPr>
            <w:tcW w:w="4760" w:type="dxa"/>
            <w:tcBorders>
              <w:top w:val="nil"/>
              <w:left w:val="nil"/>
              <w:bottom w:val="nil"/>
              <w:right w:val="nil"/>
            </w:tcBorders>
            <w:tcMar>
              <w:top w:w="128" w:type="dxa"/>
              <w:left w:w="43" w:type="dxa"/>
              <w:bottom w:w="43" w:type="dxa"/>
              <w:right w:w="43" w:type="dxa"/>
            </w:tcMar>
          </w:tcPr>
          <w:p w14:paraId="09FBA2C9" w14:textId="77777777" w:rsidR="0062115A" w:rsidRPr="00DE1073" w:rsidRDefault="003823F2" w:rsidP="00DE1073">
            <w:r w:rsidRPr="00DE1073">
              <w:t xml:space="preserve"> Import</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15A0BE7B" w14:textId="77777777" w:rsidR="0062115A" w:rsidRPr="00DE1073" w:rsidRDefault="003823F2" w:rsidP="00DE1073">
            <w:r w:rsidRPr="00DE1073">
              <w:t>1 521,8</w:t>
            </w:r>
          </w:p>
        </w:tc>
        <w:tc>
          <w:tcPr>
            <w:tcW w:w="1120" w:type="dxa"/>
            <w:tcBorders>
              <w:top w:val="nil"/>
              <w:left w:val="nil"/>
              <w:bottom w:val="nil"/>
              <w:right w:val="nil"/>
            </w:tcBorders>
            <w:tcMar>
              <w:top w:w="128" w:type="dxa"/>
              <w:left w:w="43" w:type="dxa"/>
              <w:bottom w:w="43" w:type="dxa"/>
              <w:right w:w="43" w:type="dxa"/>
            </w:tcMar>
            <w:vAlign w:val="bottom"/>
          </w:tcPr>
          <w:p w14:paraId="52B836C5" w14:textId="77777777" w:rsidR="0062115A" w:rsidRPr="00DE1073" w:rsidRDefault="003823F2" w:rsidP="00DE1073">
            <w:r w:rsidRPr="00DE1073">
              <w:t>9,3</w:t>
            </w:r>
          </w:p>
        </w:tc>
        <w:tc>
          <w:tcPr>
            <w:tcW w:w="1120" w:type="dxa"/>
            <w:tcBorders>
              <w:top w:val="nil"/>
              <w:left w:val="nil"/>
              <w:bottom w:val="nil"/>
              <w:right w:val="nil"/>
            </w:tcBorders>
            <w:tcMar>
              <w:top w:w="128" w:type="dxa"/>
              <w:left w:w="43" w:type="dxa"/>
              <w:bottom w:w="43" w:type="dxa"/>
              <w:right w:w="43" w:type="dxa"/>
            </w:tcMar>
            <w:vAlign w:val="bottom"/>
          </w:tcPr>
          <w:p w14:paraId="001A055A" w14:textId="77777777" w:rsidR="0062115A" w:rsidRPr="00DE1073" w:rsidRDefault="003823F2" w:rsidP="00DE1073">
            <w:r w:rsidRPr="00DE1073">
              <w:t>1,1</w:t>
            </w:r>
          </w:p>
        </w:tc>
        <w:tc>
          <w:tcPr>
            <w:tcW w:w="1120" w:type="dxa"/>
            <w:tcBorders>
              <w:top w:val="nil"/>
              <w:left w:val="nil"/>
              <w:bottom w:val="nil"/>
              <w:right w:val="nil"/>
            </w:tcBorders>
            <w:tcMar>
              <w:top w:w="128" w:type="dxa"/>
              <w:left w:w="43" w:type="dxa"/>
              <w:bottom w:w="43" w:type="dxa"/>
              <w:right w:w="43" w:type="dxa"/>
            </w:tcMar>
            <w:vAlign w:val="bottom"/>
          </w:tcPr>
          <w:p w14:paraId="014C02C0" w14:textId="77777777" w:rsidR="0062115A" w:rsidRPr="00DE1073" w:rsidRDefault="003823F2" w:rsidP="00DE1073">
            <w:r w:rsidRPr="00DE1073">
              <w:t>1,5</w:t>
            </w:r>
          </w:p>
        </w:tc>
      </w:tr>
      <w:tr w:rsidR="0062115A" w:rsidRPr="00DE1073" w14:paraId="4BF82092" w14:textId="77777777">
        <w:trPr>
          <w:trHeight w:val="380"/>
        </w:trPr>
        <w:tc>
          <w:tcPr>
            <w:tcW w:w="4760" w:type="dxa"/>
            <w:tcBorders>
              <w:top w:val="nil"/>
              <w:left w:val="nil"/>
              <w:bottom w:val="nil"/>
              <w:right w:val="nil"/>
            </w:tcBorders>
            <w:tcMar>
              <w:top w:w="128" w:type="dxa"/>
              <w:left w:w="43" w:type="dxa"/>
              <w:bottom w:w="43" w:type="dxa"/>
              <w:right w:w="43" w:type="dxa"/>
            </w:tcMar>
          </w:tcPr>
          <w:p w14:paraId="3EF9B280" w14:textId="77777777" w:rsidR="0062115A" w:rsidRPr="00DE1073" w:rsidRDefault="003823F2" w:rsidP="00DE1073">
            <w:r w:rsidRPr="00DE1073">
              <w:t xml:space="preserve"> Bruttonasjonalprodukt</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0C419E69" w14:textId="77777777" w:rsidR="0062115A" w:rsidRPr="00DE1073" w:rsidRDefault="003823F2" w:rsidP="00DE1073">
            <w:r w:rsidRPr="00DE1073">
              <w:t>5 569,2</w:t>
            </w:r>
          </w:p>
        </w:tc>
        <w:tc>
          <w:tcPr>
            <w:tcW w:w="1120" w:type="dxa"/>
            <w:tcBorders>
              <w:top w:val="nil"/>
              <w:left w:val="nil"/>
              <w:bottom w:val="nil"/>
              <w:right w:val="nil"/>
            </w:tcBorders>
            <w:tcMar>
              <w:top w:w="128" w:type="dxa"/>
              <w:left w:w="43" w:type="dxa"/>
              <w:bottom w:w="43" w:type="dxa"/>
              <w:right w:w="43" w:type="dxa"/>
            </w:tcMar>
            <w:vAlign w:val="bottom"/>
          </w:tcPr>
          <w:p w14:paraId="4C66E7AD" w14:textId="77777777" w:rsidR="0062115A" w:rsidRPr="00DE1073" w:rsidRDefault="003823F2" w:rsidP="00DE1073">
            <w:r w:rsidRPr="00DE1073">
              <w:t>3,3</w:t>
            </w:r>
          </w:p>
        </w:tc>
        <w:tc>
          <w:tcPr>
            <w:tcW w:w="1120" w:type="dxa"/>
            <w:tcBorders>
              <w:top w:val="nil"/>
              <w:left w:val="nil"/>
              <w:bottom w:val="nil"/>
              <w:right w:val="nil"/>
            </w:tcBorders>
            <w:tcMar>
              <w:top w:w="128" w:type="dxa"/>
              <w:left w:w="43" w:type="dxa"/>
              <w:bottom w:w="43" w:type="dxa"/>
              <w:right w:w="43" w:type="dxa"/>
            </w:tcMar>
            <w:vAlign w:val="bottom"/>
          </w:tcPr>
          <w:p w14:paraId="22D2C745" w14:textId="77777777" w:rsidR="0062115A" w:rsidRPr="00DE1073" w:rsidRDefault="003823F2" w:rsidP="00DE1073">
            <w:r w:rsidRPr="00DE1073">
              <w:t>1,3</w:t>
            </w:r>
          </w:p>
        </w:tc>
        <w:tc>
          <w:tcPr>
            <w:tcW w:w="1120" w:type="dxa"/>
            <w:tcBorders>
              <w:top w:val="nil"/>
              <w:left w:val="nil"/>
              <w:bottom w:val="nil"/>
              <w:right w:val="nil"/>
            </w:tcBorders>
            <w:tcMar>
              <w:top w:w="128" w:type="dxa"/>
              <w:left w:w="43" w:type="dxa"/>
              <w:bottom w:w="43" w:type="dxa"/>
              <w:right w:w="43" w:type="dxa"/>
            </w:tcMar>
            <w:vAlign w:val="bottom"/>
          </w:tcPr>
          <w:p w14:paraId="0B33595E" w14:textId="77777777" w:rsidR="0062115A" w:rsidRPr="00DE1073" w:rsidRDefault="003823F2" w:rsidP="00DE1073">
            <w:r w:rsidRPr="00DE1073">
              <w:t>1,2</w:t>
            </w:r>
          </w:p>
        </w:tc>
      </w:tr>
      <w:tr w:rsidR="0062115A" w:rsidRPr="00DE1073" w14:paraId="192B89E4" w14:textId="77777777">
        <w:trPr>
          <w:trHeight w:val="380"/>
        </w:trPr>
        <w:tc>
          <w:tcPr>
            <w:tcW w:w="4760" w:type="dxa"/>
            <w:tcBorders>
              <w:top w:val="nil"/>
              <w:left w:val="nil"/>
              <w:bottom w:val="nil"/>
              <w:right w:val="nil"/>
            </w:tcBorders>
            <w:tcMar>
              <w:top w:w="128" w:type="dxa"/>
              <w:left w:w="43" w:type="dxa"/>
              <w:bottom w:w="43" w:type="dxa"/>
              <w:right w:w="43" w:type="dxa"/>
            </w:tcMar>
          </w:tcPr>
          <w:p w14:paraId="09066E70" w14:textId="77777777" w:rsidR="0062115A" w:rsidRPr="00DE1073" w:rsidRDefault="003823F2" w:rsidP="00DE1073">
            <w:r w:rsidRPr="00DE1073">
              <w:t xml:space="preserve"> Herav: Fastlands-Norge</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56C779A8" w14:textId="77777777" w:rsidR="0062115A" w:rsidRPr="00DE1073" w:rsidRDefault="003823F2" w:rsidP="00DE1073">
            <w:r w:rsidRPr="00DE1073">
              <w:t>3 569,3</w:t>
            </w:r>
          </w:p>
        </w:tc>
        <w:tc>
          <w:tcPr>
            <w:tcW w:w="1120" w:type="dxa"/>
            <w:tcBorders>
              <w:top w:val="nil"/>
              <w:left w:val="nil"/>
              <w:bottom w:val="nil"/>
              <w:right w:val="nil"/>
            </w:tcBorders>
            <w:tcMar>
              <w:top w:w="128" w:type="dxa"/>
              <w:left w:w="43" w:type="dxa"/>
              <w:bottom w:w="43" w:type="dxa"/>
              <w:right w:w="43" w:type="dxa"/>
            </w:tcMar>
            <w:vAlign w:val="bottom"/>
          </w:tcPr>
          <w:p w14:paraId="3D92F9FF" w14:textId="77777777" w:rsidR="0062115A" w:rsidRPr="00DE1073" w:rsidRDefault="003823F2" w:rsidP="00DE1073">
            <w:r w:rsidRPr="00DE1073">
              <w:t>3,8</w:t>
            </w:r>
          </w:p>
        </w:tc>
        <w:tc>
          <w:tcPr>
            <w:tcW w:w="1120" w:type="dxa"/>
            <w:tcBorders>
              <w:top w:val="nil"/>
              <w:left w:val="nil"/>
              <w:bottom w:val="nil"/>
              <w:right w:val="nil"/>
            </w:tcBorders>
            <w:tcMar>
              <w:top w:w="128" w:type="dxa"/>
              <w:left w:w="43" w:type="dxa"/>
              <w:bottom w:w="43" w:type="dxa"/>
              <w:right w:w="43" w:type="dxa"/>
            </w:tcMar>
            <w:vAlign w:val="bottom"/>
          </w:tcPr>
          <w:p w14:paraId="4A8D8EEB" w14:textId="77777777" w:rsidR="0062115A" w:rsidRPr="00DE1073" w:rsidRDefault="003823F2" w:rsidP="00DE1073">
            <w:r w:rsidRPr="00DE1073">
              <w:t>1,0</w:t>
            </w:r>
          </w:p>
        </w:tc>
        <w:tc>
          <w:tcPr>
            <w:tcW w:w="1120" w:type="dxa"/>
            <w:tcBorders>
              <w:top w:val="nil"/>
              <w:left w:val="nil"/>
              <w:bottom w:val="nil"/>
              <w:right w:val="nil"/>
            </w:tcBorders>
            <w:tcMar>
              <w:top w:w="128" w:type="dxa"/>
              <w:left w:w="43" w:type="dxa"/>
              <w:bottom w:w="43" w:type="dxa"/>
              <w:right w:w="43" w:type="dxa"/>
            </w:tcMar>
            <w:vAlign w:val="bottom"/>
          </w:tcPr>
          <w:p w14:paraId="33B09AB3" w14:textId="77777777" w:rsidR="0062115A" w:rsidRPr="00DE1073" w:rsidRDefault="003823F2" w:rsidP="00DE1073">
            <w:r w:rsidRPr="00DE1073">
              <w:t>1,0</w:t>
            </w:r>
          </w:p>
        </w:tc>
      </w:tr>
      <w:tr w:rsidR="0062115A" w:rsidRPr="00DE1073" w14:paraId="64CDC0AD" w14:textId="77777777">
        <w:trPr>
          <w:trHeight w:val="380"/>
        </w:trPr>
        <w:tc>
          <w:tcPr>
            <w:tcW w:w="4760" w:type="dxa"/>
            <w:tcBorders>
              <w:top w:val="nil"/>
              <w:left w:val="nil"/>
              <w:bottom w:val="nil"/>
              <w:right w:val="nil"/>
            </w:tcBorders>
            <w:tcMar>
              <w:top w:w="128" w:type="dxa"/>
              <w:left w:w="43" w:type="dxa"/>
              <w:bottom w:w="43" w:type="dxa"/>
              <w:right w:w="43" w:type="dxa"/>
            </w:tcMar>
          </w:tcPr>
          <w:p w14:paraId="3655A088" w14:textId="77777777" w:rsidR="0062115A" w:rsidRPr="00DE1073" w:rsidRDefault="003823F2" w:rsidP="00DE1073">
            <w:r w:rsidRPr="00DE1073">
              <w:t>Andre nøkkeltall:</w:t>
            </w:r>
          </w:p>
        </w:tc>
        <w:tc>
          <w:tcPr>
            <w:tcW w:w="1400" w:type="dxa"/>
            <w:tcBorders>
              <w:top w:val="nil"/>
              <w:left w:val="nil"/>
              <w:bottom w:val="nil"/>
              <w:right w:val="nil"/>
            </w:tcBorders>
            <w:tcMar>
              <w:top w:w="128" w:type="dxa"/>
              <w:left w:w="43" w:type="dxa"/>
              <w:bottom w:w="43" w:type="dxa"/>
              <w:right w:w="43" w:type="dxa"/>
            </w:tcMar>
            <w:vAlign w:val="bottom"/>
          </w:tcPr>
          <w:p w14:paraId="0DFC5DCC"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25A70D2A"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14B0C4A0"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5C73E2B9" w14:textId="77777777" w:rsidR="0062115A" w:rsidRPr="00DE1073" w:rsidRDefault="0062115A" w:rsidP="00DE1073"/>
        </w:tc>
      </w:tr>
      <w:tr w:rsidR="0062115A" w:rsidRPr="00DE1073" w14:paraId="0EFB56E3" w14:textId="77777777">
        <w:trPr>
          <w:trHeight w:val="380"/>
        </w:trPr>
        <w:tc>
          <w:tcPr>
            <w:tcW w:w="4760" w:type="dxa"/>
            <w:tcBorders>
              <w:top w:val="nil"/>
              <w:left w:val="nil"/>
              <w:bottom w:val="nil"/>
              <w:right w:val="nil"/>
            </w:tcBorders>
            <w:tcMar>
              <w:top w:w="128" w:type="dxa"/>
              <w:left w:w="43" w:type="dxa"/>
              <w:bottom w:w="43" w:type="dxa"/>
              <w:right w:w="43" w:type="dxa"/>
            </w:tcMar>
          </w:tcPr>
          <w:p w14:paraId="44659526" w14:textId="77777777" w:rsidR="0062115A" w:rsidRPr="00DE1073" w:rsidRDefault="003823F2" w:rsidP="00DE1073">
            <w:r w:rsidRPr="00DE1073">
              <w:t xml:space="preserve"> Sysselsetting</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0817A6A7"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0E6111F6" w14:textId="77777777" w:rsidR="0062115A" w:rsidRPr="00DE1073" w:rsidRDefault="003823F2" w:rsidP="00DE1073">
            <w:r w:rsidRPr="00DE1073">
              <w:t>3,9</w:t>
            </w:r>
          </w:p>
        </w:tc>
        <w:tc>
          <w:tcPr>
            <w:tcW w:w="1120" w:type="dxa"/>
            <w:tcBorders>
              <w:top w:val="nil"/>
              <w:left w:val="nil"/>
              <w:bottom w:val="nil"/>
              <w:right w:val="nil"/>
            </w:tcBorders>
            <w:tcMar>
              <w:top w:w="128" w:type="dxa"/>
              <w:left w:w="43" w:type="dxa"/>
              <w:bottom w:w="43" w:type="dxa"/>
              <w:right w:w="43" w:type="dxa"/>
            </w:tcMar>
            <w:vAlign w:val="bottom"/>
          </w:tcPr>
          <w:p w14:paraId="3CFAD42C" w14:textId="77777777" w:rsidR="0062115A" w:rsidRPr="00DE1073" w:rsidRDefault="003823F2" w:rsidP="00DE1073">
            <w:r w:rsidRPr="00DE1073">
              <w:t>0,8</w:t>
            </w:r>
          </w:p>
        </w:tc>
        <w:tc>
          <w:tcPr>
            <w:tcW w:w="1120" w:type="dxa"/>
            <w:tcBorders>
              <w:top w:val="nil"/>
              <w:left w:val="nil"/>
              <w:bottom w:val="nil"/>
              <w:right w:val="nil"/>
            </w:tcBorders>
            <w:tcMar>
              <w:top w:w="128" w:type="dxa"/>
              <w:left w:w="43" w:type="dxa"/>
              <w:bottom w:w="43" w:type="dxa"/>
              <w:right w:w="43" w:type="dxa"/>
            </w:tcMar>
            <w:vAlign w:val="bottom"/>
          </w:tcPr>
          <w:p w14:paraId="7DAA7299" w14:textId="77777777" w:rsidR="0062115A" w:rsidRPr="00DE1073" w:rsidRDefault="003823F2" w:rsidP="00DE1073">
            <w:r w:rsidRPr="00DE1073">
              <w:t>0,2</w:t>
            </w:r>
          </w:p>
        </w:tc>
      </w:tr>
      <w:tr w:rsidR="0062115A" w:rsidRPr="00DE1073" w14:paraId="248C2BEE" w14:textId="77777777">
        <w:trPr>
          <w:trHeight w:val="380"/>
        </w:trPr>
        <w:tc>
          <w:tcPr>
            <w:tcW w:w="4760" w:type="dxa"/>
            <w:tcBorders>
              <w:top w:val="nil"/>
              <w:left w:val="nil"/>
              <w:bottom w:val="nil"/>
              <w:right w:val="nil"/>
            </w:tcBorders>
            <w:tcMar>
              <w:top w:w="128" w:type="dxa"/>
              <w:left w:w="43" w:type="dxa"/>
              <w:bottom w:w="43" w:type="dxa"/>
              <w:right w:w="43" w:type="dxa"/>
            </w:tcMar>
          </w:tcPr>
          <w:p w14:paraId="5B410D51" w14:textId="77777777" w:rsidR="0062115A" w:rsidRPr="00DE1073" w:rsidRDefault="003823F2" w:rsidP="00DE1073">
            <w:r w:rsidRPr="00DE1073">
              <w:lastRenderedPageBreak/>
              <w:t xml:space="preserve"> Arbeidsledighetsrate, AKU (nivå)</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69A8C7DF"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0B08A1FD" w14:textId="77777777" w:rsidR="0062115A" w:rsidRPr="00DE1073" w:rsidRDefault="003823F2" w:rsidP="00DE1073">
            <w:r w:rsidRPr="00DE1073">
              <w:t>3,2</w:t>
            </w:r>
          </w:p>
        </w:tc>
        <w:tc>
          <w:tcPr>
            <w:tcW w:w="1120" w:type="dxa"/>
            <w:tcBorders>
              <w:top w:val="nil"/>
              <w:left w:val="nil"/>
              <w:bottom w:val="nil"/>
              <w:right w:val="nil"/>
            </w:tcBorders>
            <w:tcMar>
              <w:top w:w="128" w:type="dxa"/>
              <w:left w:w="43" w:type="dxa"/>
              <w:bottom w:w="43" w:type="dxa"/>
              <w:right w:w="43" w:type="dxa"/>
            </w:tcMar>
            <w:vAlign w:val="bottom"/>
          </w:tcPr>
          <w:p w14:paraId="653B1091" w14:textId="77777777" w:rsidR="0062115A" w:rsidRPr="00DE1073" w:rsidRDefault="003823F2" w:rsidP="00DE1073">
            <w:r w:rsidRPr="00DE1073">
              <w:t>3,6</w:t>
            </w:r>
          </w:p>
        </w:tc>
        <w:tc>
          <w:tcPr>
            <w:tcW w:w="1120" w:type="dxa"/>
            <w:tcBorders>
              <w:top w:val="nil"/>
              <w:left w:val="nil"/>
              <w:bottom w:val="nil"/>
              <w:right w:val="nil"/>
            </w:tcBorders>
            <w:tcMar>
              <w:top w:w="128" w:type="dxa"/>
              <w:left w:w="43" w:type="dxa"/>
              <w:bottom w:w="43" w:type="dxa"/>
              <w:right w:w="43" w:type="dxa"/>
            </w:tcMar>
            <w:vAlign w:val="bottom"/>
          </w:tcPr>
          <w:p w14:paraId="25F78A95" w14:textId="77777777" w:rsidR="0062115A" w:rsidRPr="00DE1073" w:rsidRDefault="003823F2" w:rsidP="00DE1073">
            <w:r w:rsidRPr="00DE1073">
              <w:t>3,7</w:t>
            </w:r>
          </w:p>
        </w:tc>
      </w:tr>
      <w:tr w:rsidR="0062115A" w:rsidRPr="00DE1073" w14:paraId="16A1CE11" w14:textId="77777777">
        <w:trPr>
          <w:trHeight w:val="380"/>
        </w:trPr>
        <w:tc>
          <w:tcPr>
            <w:tcW w:w="4760" w:type="dxa"/>
            <w:tcBorders>
              <w:top w:val="nil"/>
              <w:left w:val="nil"/>
              <w:bottom w:val="nil"/>
              <w:right w:val="nil"/>
            </w:tcBorders>
            <w:tcMar>
              <w:top w:w="128" w:type="dxa"/>
              <w:left w:w="43" w:type="dxa"/>
              <w:bottom w:w="43" w:type="dxa"/>
              <w:right w:w="43" w:type="dxa"/>
            </w:tcMar>
          </w:tcPr>
          <w:p w14:paraId="307E0CF9" w14:textId="77777777" w:rsidR="0062115A" w:rsidRPr="00DE1073" w:rsidRDefault="003823F2" w:rsidP="00DE1073">
            <w:r w:rsidRPr="00DE1073">
              <w:t xml:space="preserve"> Arbeidsledighetsrate, registrert (nivå)</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6EC4792E"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0269D9EB" w14:textId="77777777" w:rsidR="0062115A" w:rsidRPr="00DE1073" w:rsidRDefault="003823F2" w:rsidP="00DE1073">
            <w:r w:rsidRPr="00DE1073">
              <w:t>1,8</w:t>
            </w:r>
          </w:p>
        </w:tc>
        <w:tc>
          <w:tcPr>
            <w:tcW w:w="1120" w:type="dxa"/>
            <w:tcBorders>
              <w:top w:val="nil"/>
              <w:left w:val="nil"/>
              <w:bottom w:val="nil"/>
              <w:right w:val="nil"/>
            </w:tcBorders>
            <w:tcMar>
              <w:top w:w="128" w:type="dxa"/>
              <w:left w:w="43" w:type="dxa"/>
              <w:bottom w:w="43" w:type="dxa"/>
              <w:right w:w="43" w:type="dxa"/>
            </w:tcMar>
            <w:vAlign w:val="bottom"/>
          </w:tcPr>
          <w:p w14:paraId="31D9B7C1" w14:textId="77777777" w:rsidR="0062115A" w:rsidRPr="00DE1073" w:rsidRDefault="003823F2" w:rsidP="00DE1073">
            <w:r w:rsidRPr="00DE1073">
              <w:t>1,8</w:t>
            </w:r>
          </w:p>
        </w:tc>
        <w:tc>
          <w:tcPr>
            <w:tcW w:w="1120" w:type="dxa"/>
            <w:tcBorders>
              <w:top w:val="nil"/>
              <w:left w:val="nil"/>
              <w:bottom w:val="nil"/>
              <w:right w:val="nil"/>
            </w:tcBorders>
            <w:tcMar>
              <w:top w:w="128" w:type="dxa"/>
              <w:left w:w="43" w:type="dxa"/>
              <w:bottom w:w="43" w:type="dxa"/>
              <w:right w:w="43" w:type="dxa"/>
            </w:tcMar>
            <w:vAlign w:val="bottom"/>
          </w:tcPr>
          <w:p w14:paraId="086B477A" w14:textId="77777777" w:rsidR="0062115A" w:rsidRPr="00DE1073" w:rsidRDefault="003823F2" w:rsidP="00DE1073">
            <w:r w:rsidRPr="00DE1073">
              <w:t>2,0</w:t>
            </w:r>
          </w:p>
        </w:tc>
      </w:tr>
      <w:tr w:rsidR="0062115A" w:rsidRPr="00DE1073" w14:paraId="4DFE0126" w14:textId="77777777">
        <w:trPr>
          <w:trHeight w:val="380"/>
        </w:trPr>
        <w:tc>
          <w:tcPr>
            <w:tcW w:w="4760" w:type="dxa"/>
            <w:tcBorders>
              <w:top w:val="nil"/>
              <w:left w:val="nil"/>
              <w:bottom w:val="nil"/>
              <w:right w:val="nil"/>
            </w:tcBorders>
            <w:tcMar>
              <w:top w:w="128" w:type="dxa"/>
              <w:left w:w="43" w:type="dxa"/>
              <w:bottom w:w="43" w:type="dxa"/>
              <w:right w:w="43" w:type="dxa"/>
            </w:tcMar>
          </w:tcPr>
          <w:p w14:paraId="586B253C" w14:textId="77777777" w:rsidR="0062115A" w:rsidRPr="00DE1073" w:rsidRDefault="003823F2" w:rsidP="00DE1073">
            <w:r w:rsidRPr="00DE1073">
              <w:t xml:space="preserve"> Årslønnsvekst</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21805E71"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54B3E140" w14:textId="77777777" w:rsidR="0062115A" w:rsidRPr="00DE1073" w:rsidRDefault="003823F2" w:rsidP="00DE1073">
            <w:r w:rsidRPr="00DE1073">
              <w:t>4,3</w:t>
            </w:r>
          </w:p>
        </w:tc>
        <w:tc>
          <w:tcPr>
            <w:tcW w:w="1120" w:type="dxa"/>
            <w:tcBorders>
              <w:top w:val="nil"/>
              <w:left w:val="nil"/>
              <w:bottom w:val="nil"/>
              <w:right w:val="nil"/>
            </w:tcBorders>
            <w:tcMar>
              <w:top w:w="128" w:type="dxa"/>
              <w:left w:w="43" w:type="dxa"/>
              <w:bottom w:w="43" w:type="dxa"/>
              <w:right w:w="43" w:type="dxa"/>
            </w:tcMar>
            <w:vAlign w:val="bottom"/>
          </w:tcPr>
          <w:p w14:paraId="13D54A0A" w14:textId="77777777" w:rsidR="0062115A" w:rsidRPr="00DE1073" w:rsidRDefault="003823F2" w:rsidP="00DE1073">
            <w:r w:rsidRPr="00DE1073">
              <w:t xml:space="preserve">5 ¼ </w:t>
            </w:r>
          </w:p>
        </w:tc>
        <w:tc>
          <w:tcPr>
            <w:tcW w:w="1120" w:type="dxa"/>
            <w:tcBorders>
              <w:top w:val="nil"/>
              <w:left w:val="nil"/>
              <w:bottom w:val="nil"/>
              <w:right w:val="nil"/>
            </w:tcBorders>
            <w:tcMar>
              <w:top w:w="128" w:type="dxa"/>
              <w:left w:w="43" w:type="dxa"/>
              <w:bottom w:w="43" w:type="dxa"/>
              <w:right w:w="43" w:type="dxa"/>
            </w:tcMar>
            <w:vAlign w:val="bottom"/>
          </w:tcPr>
          <w:p w14:paraId="788629C9" w14:textId="77777777" w:rsidR="0062115A" w:rsidRPr="00DE1073" w:rsidRDefault="003823F2" w:rsidP="00DE1073">
            <w:r w:rsidRPr="00DE1073">
              <w:t>.</w:t>
            </w:r>
          </w:p>
        </w:tc>
      </w:tr>
      <w:tr w:rsidR="0062115A" w:rsidRPr="00DE1073" w14:paraId="2526815E" w14:textId="77777777">
        <w:trPr>
          <w:trHeight w:val="380"/>
        </w:trPr>
        <w:tc>
          <w:tcPr>
            <w:tcW w:w="4760" w:type="dxa"/>
            <w:tcBorders>
              <w:top w:val="nil"/>
              <w:left w:val="nil"/>
              <w:bottom w:val="nil"/>
              <w:right w:val="nil"/>
            </w:tcBorders>
            <w:tcMar>
              <w:top w:w="128" w:type="dxa"/>
              <w:left w:w="43" w:type="dxa"/>
              <w:bottom w:w="43" w:type="dxa"/>
              <w:right w:w="43" w:type="dxa"/>
            </w:tcMar>
          </w:tcPr>
          <w:p w14:paraId="247EF5D5" w14:textId="77777777" w:rsidR="0062115A" w:rsidRPr="00DE1073" w:rsidRDefault="003823F2" w:rsidP="00DE1073">
            <w:r w:rsidRPr="00DE1073">
              <w:t xml:space="preserve"> Konsumprisvekst (KPI)</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35A9BCDA"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4BBED42E" w14:textId="77777777" w:rsidR="0062115A" w:rsidRPr="00DE1073" w:rsidRDefault="003823F2" w:rsidP="00DE1073">
            <w:r w:rsidRPr="00DE1073">
              <w:t>5,8</w:t>
            </w:r>
          </w:p>
        </w:tc>
        <w:tc>
          <w:tcPr>
            <w:tcW w:w="1120" w:type="dxa"/>
            <w:tcBorders>
              <w:top w:val="nil"/>
              <w:left w:val="nil"/>
              <w:bottom w:val="nil"/>
              <w:right w:val="nil"/>
            </w:tcBorders>
            <w:tcMar>
              <w:top w:w="128" w:type="dxa"/>
              <w:left w:w="43" w:type="dxa"/>
              <w:bottom w:w="43" w:type="dxa"/>
              <w:right w:w="43" w:type="dxa"/>
            </w:tcMar>
            <w:vAlign w:val="bottom"/>
          </w:tcPr>
          <w:p w14:paraId="72DED282" w14:textId="77777777" w:rsidR="0062115A" w:rsidRPr="00DE1073" w:rsidRDefault="003823F2" w:rsidP="00DE1073">
            <w:r w:rsidRPr="00DE1073">
              <w:t>5,4</w:t>
            </w:r>
          </w:p>
        </w:tc>
        <w:tc>
          <w:tcPr>
            <w:tcW w:w="1120" w:type="dxa"/>
            <w:tcBorders>
              <w:top w:val="nil"/>
              <w:left w:val="nil"/>
              <w:bottom w:val="nil"/>
              <w:right w:val="nil"/>
            </w:tcBorders>
            <w:tcMar>
              <w:top w:w="128" w:type="dxa"/>
              <w:left w:w="43" w:type="dxa"/>
              <w:bottom w:w="43" w:type="dxa"/>
              <w:right w:w="43" w:type="dxa"/>
            </w:tcMar>
            <w:vAlign w:val="bottom"/>
          </w:tcPr>
          <w:p w14:paraId="693EB159" w14:textId="77777777" w:rsidR="0062115A" w:rsidRPr="00DE1073" w:rsidRDefault="003823F2" w:rsidP="00DE1073">
            <w:r w:rsidRPr="00DE1073">
              <w:t>3,7</w:t>
            </w:r>
          </w:p>
        </w:tc>
      </w:tr>
      <w:tr w:rsidR="0062115A" w:rsidRPr="00DE1073" w14:paraId="16AF0A32" w14:textId="77777777">
        <w:trPr>
          <w:trHeight w:val="380"/>
        </w:trPr>
        <w:tc>
          <w:tcPr>
            <w:tcW w:w="4760" w:type="dxa"/>
            <w:tcBorders>
              <w:top w:val="nil"/>
              <w:left w:val="nil"/>
              <w:bottom w:val="nil"/>
              <w:right w:val="nil"/>
            </w:tcBorders>
            <w:tcMar>
              <w:top w:w="128" w:type="dxa"/>
              <w:left w:w="43" w:type="dxa"/>
              <w:bottom w:w="43" w:type="dxa"/>
              <w:right w:w="43" w:type="dxa"/>
            </w:tcMar>
          </w:tcPr>
          <w:p w14:paraId="513DCB6A" w14:textId="77777777" w:rsidR="0062115A" w:rsidRPr="00DE1073" w:rsidRDefault="003823F2" w:rsidP="00DE1073">
            <w:r w:rsidRPr="00DE1073">
              <w:t xml:space="preserve"> Vekst i KPI-JAE</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4AB17A4C"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15AD98D1" w14:textId="77777777" w:rsidR="0062115A" w:rsidRPr="00DE1073" w:rsidRDefault="003823F2" w:rsidP="00DE1073">
            <w:r w:rsidRPr="00DE1073">
              <w:t>3,9</w:t>
            </w:r>
          </w:p>
        </w:tc>
        <w:tc>
          <w:tcPr>
            <w:tcW w:w="1120" w:type="dxa"/>
            <w:tcBorders>
              <w:top w:val="nil"/>
              <w:left w:val="nil"/>
              <w:bottom w:val="nil"/>
              <w:right w:val="nil"/>
            </w:tcBorders>
            <w:tcMar>
              <w:top w:w="128" w:type="dxa"/>
              <w:left w:w="43" w:type="dxa"/>
              <w:bottom w:w="43" w:type="dxa"/>
              <w:right w:w="43" w:type="dxa"/>
            </w:tcMar>
            <w:vAlign w:val="bottom"/>
          </w:tcPr>
          <w:p w14:paraId="3FCC5049" w14:textId="77777777" w:rsidR="0062115A" w:rsidRPr="00DE1073" w:rsidRDefault="003823F2" w:rsidP="00DE1073">
            <w:r w:rsidRPr="00DE1073">
              <w:t>5,8</w:t>
            </w:r>
          </w:p>
        </w:tc>
        <w:tc>
          <w:tcPr>
            <w:tcW w:w="1120" w:type="dxa"/>
            <w:tcBorders>
              <w:top w:val="nil"/>
              <w:left w:val="nil"/>
              <w:bottom w:val="nil"/>
              <w:right w:val="nil"/>
            </w:tcBorders>
            <w:tcMar>
              <w:top w:w="128" w:type="dxa"/>
              <w:left w:w="43" w:type="dxa"/>
              <w:bottom w:w="43" w:type="dxa"/>
              <w:right w:w="43" w:type="dxa"/>
            </w:tcMar>
            <w:vAlign w:val="bottom"/>
          </w:tcPr>
          <w:p w14:paraId="1C30C981" w14:textId="77777777" w:rsidR="0062115A" w:rsidRPr="00DE1073" w:rsidRDefault="003823F2" w:rsidP="00DE1073">
            <w:r w:rsidRPr="00DE1073">
              <w:t>3,8</w:t>
            </w:r>
          </w:p>
        </w:tc>
      </w:tr>
      <w:tr w:rsidR="0062115A" w:rsidRPr="00DE1073" w14:paraId="0B1A5330" w14:textId="77777777">
        <w:trPr>
          <w:trHeight w:val="380"/>
        </w:trPr>
        <w:tc>
          <w:tcPr>
            <w:tcW w:w="4760" w:type="dxa"/>
            <w:tcBorders>
              <w:top w:val="nil"/>
              <w:left w:val="nil"/>
              <w:bottom w:val="nil"/>
              <w:right w:val="nil"/>
            </w:tcBorders>
            <w:tcMar>
              <w:top w:w="128" w:type="dxa"/>
              <w:left w:w="43" w:type="dxa"/>
              <w:bottom w:w="43" w:type="dxa"/>
              <w:right w:w="43" w:type="dxa"/>
            </w:tcMar>
          </w:tcPr>
          <w:p w14:paraId="5426D9B5" w14:textId="77777777" w:rsidR="0062115A" w:rsidRPr="00DE1073" w:rsidRDefault="003823F2" w:rsidP="00DE1073">
            <w:r w:rsidRPr="00DE1073">
              <w:t xml:space="preserve"> Råoljepris, USD per fat (løpende priser)</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717AE1C6"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12344DC9" w14:textId="77777777" w:rsidR="0062115A" w:rsidRPr="00DE1073" w:rsidRDefault="003823F2" w:rsidP="00DE1073">
            <w:r w:rsidRPr="00DE1073">
              <w:t>99</w:t>
            </w:r>
          </w:p>
        </w:tc>
        <w:tc>
          <w:tcPr>
            <w:tcW w:w="1120" w:type="dxa"/>
            <w:tcBorders>
              <w:top w:val="nil"/>
              <w:left w:val="nil"/>
              <w:bottom w:val="nil"/>
              <w:right w:val="nil"/>
            </w:tcBorders>
            <w:tcMar>
              <w:top w:w="128" w:type="dxa"/>
              <w:left w:w="43" w:type="dxa"/>
              <w:bottom w:w="43" w:type="dxa"/>
              <w:right w:w="43" w:type="dxa"/>
            </w:tcMar>
            <w:vAlign w:val="bottom"/>
          </w:tcPr>
          <w:p w14:paraId="7B98DE60" w14:textId="77777777" w:rsidR="0062115A" w:rsidRPr="00DE1073" w:rsidRDefault="003823F2" w:rsidP="00DE1073">
            <w:r w:rsidRPr="00DE1073">
              <w:t>75</w:t>
            </w:r>
          </w:p>
        </w:tc>
        <w:tc>
          <w:tcPr>
            <w:tcW w:w="1120" w:type="dxa"/>
            <w:tcBorders>
              <w:top w:val="nil"/>
              <w:left w:val="nil"/>
              <w:bottom w:val="nil"/>
              <w:right w:val="nil"/>
            </w:tcBorders>
            <w:tcMar>
              <w:top w:w="128" w:type="dxa"/>
              <w:left w:w="43" w:type="dxa"/>
              <w:bottom w:w="43" w:type="dxa"/>
              <w:right w:w="43" w:type="dxa"/>
            </w:tcMar>
            <w:vAlign w:val="bottom"/>
          </w:tcPr>
          <w:p w14:paraId="3297F838" w14:textId="77777777" w:rsidR="0062115A" w:rsidRPr="00DE1073" w:rsidRDefault="003823F2" w:rsidP="00DE1073">
            <w:r w:rsidRPr="00DE1073">
              <w:t>71</w:t>
            </w:r>
          </w:p>
        </w:tc>
      </w:tr>
      <w:tr w:rsidR="0062115A" w:rsidRPr="00DE1073" w14:paraId="26989CA9" w14:textId="77777777">
        <w:trPr>
          <w:trHeight w:val="380"/>
        </w:trPr>
        <w:tc>
          <w:tcPr>
            <w:tcW w:w="4760" w:type="dxa"/>
            <w:tcBorders>
              <w:top w:val="nil"/>
              <w:left w:val="nil"/>
              <w:bottom w:val="nil"/>
              <w:right w:val="nil"/>
            </w:tcBorders>
            <w:tcMar>
              <w:top w:w="128" w:type="dxa"/>
              <w:left w:w="43" w:type="dxa"/>
              <w:bottom w:w="43" w:type="dxa"/>
              <w:right w:w="43" w:type="dxa"/>
            </w:tcMar>
          </w:tcPr>
          <w:p w14:paraId="0BF61FEC" w14:textId="77777777" w:rsidR="0062115A" w:rsidRPr="00DE1073" w:rsidRDefault="003823F2" w:rsidP="00DE1073">
            <w:r w:rsidRPr="00DE1073">
              <w:t xml:space="preserve"> Gasspris, USD per MMBTU (løpende priser)</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7C335F25"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59D61A68" w14:textId="77777777" w:rsidR="0062115A" w:rsidRPr="00DE1073" w:rsidRDefault="003823F2" w:rsidP="00DE1073">
            <w:r w:rsidRPr="00DE1073">
              <w:t>31,6</w:t>
            </w:r>
          </w:p>
        </w:tc>
        <w:tc>
          <w:tcPr>
            <w:tcW w:w="1120" w:type="dxa"/>
            <w:tcBorders>
              <w:top w:val="nil"/>
              <w:left w:val="nil"/>
              <w:bottom w:val="nil"/>
              <w:right w:val="nil"/>
            </w:tcBorders>
            <w:tcMar>
              <w:top w:w="128" w:type="dxa"/>
              <w:left w:w="43" w:type="dxa"/>
              <w:bottom w:w="43" w:type="dxa"/>
              <w:right w:w="43" w:type="dxa"/>
            </w:tcMar>
            <w:vAlign w:val="bottom"/>
          </w:tcPr>
          <w:p w14:paraId="05BFED50" w14:textId="77777777" w:rsidR="0062115A" w:rsidRPr="00DE1073" w:rsidRDefault="003823F2" w:rsidP="00DE1073">
            <w:r w:rsidRPr="00DE1073">
              <w:t>17,0</w:t>
            </w:r>
          </w:p>
        </w:tc>
        <w:tc>
          <w:tcPr>
            <w:tcW w:w="1120" w:type="dxa"/>
            <w:tcBorders>
              <w:top w:val="nil"/>
              <w:left w:val="nil"/>
              <w:bottom w:val="nil"/>
              <w:right w:val="nil"/>
            </w:tcBorders>
            <w:tcMar>
              <w:top w:w="128" w:type="dxa"/>
              <w:left w:w="43" w:type="dxa"/>
              <w:bottom w:w="43" w:type="dxa"/>
              <w:right w:w="43" w:type="dxa"/>
            </w:tcMar>
            <w:vAlign w:val="bottom"/>
          </w:tcPr>
          <w:p w14:paraId="2EFFCE43" w14:textId="77777777" w:rsidR="0062115A" w:rsidRPr="00DE1073" w:rsidRDefault="003823F2" w:rsidP="00DE1073">
            <w:r w:rsidRPr="00DE1073">
              <w:t>20,8</w:t>
            </w:r>
          </w:p>
        </w:tc>
      </w:tr>
      <w:tr w:rsidR="0062115A" w:rsidRPr="00DE1073" w14:paraId="58888D88" w14:textId="77777777">
        <w:trPr>
          <w:trHeight w:val="380"/>
        </w:trPr>
        <w:tc>
          <w:tcPr>
            <w:tcW w:w="4760" w:type="dxa"/>
            <w:tcBorders>
              <w:top w:val="nil"/>
              <w:left w:val="nil"/>
              <w:bottom w:val="nil"/>
              <w:right w:val="nil"/>
            </w:tcBorders>
            <w:tcMar>
              <w:top w:w="128" w:type="dxa"/>
              <w:left w:w="43" w:type="dxa"/>
              <w:bottom w:w="43" w:type="dxa"/>
              <w:right w:w="43" w:type="dxa"/>
            </w:tcMar>
          </w:tcPr>
          <w:p w14:paraId="47BEBB56" w14:textId="77777777" w:rsidR="0062115A" w:rsidRPr="00DE1073" w:rsidRDefault="003823F2" w:rsidP="00DE1073">
            <w:r w:rsidRPr="00DE1073">
              <w:t xml:space="preserve"> Tremåneders pengemarkedsrente, pst.</w:t>
            </w:r>
            <w:r w:rsidRPr="00D10D15">
              <w:rPr>
                <w:rStyle w:val="skrift-hevet"/>
              </w:rPr>
              <w:t>3</w:t>
            </w:r>
            <w:r w:rsidRPr="00DE1073">
              <w:t>.</w:t>
            </w:r>
            <w:r w:rsidRPr="00DE1073">
              <w:tab/>
            </w:r>
          </w:p>
        </w:tc>
        <w:tc>
          <w:tcPr>
            <w:tcW w:w="1400" w:type="dxa"/>
            <w:tcBorders>
              <w:top w:val="nil"/>
              <w:left w:val="nil"/>
              <w:bottom w:val="nil"/>
              <w:right w:val="nil"/>
            </w:tcBorders>
            <w:tcMar>
              <w:top w:w="128" w:type="dxa"/>
              <w:left w:w="43" w:type="dxa"/>
              <w:bottom w:w="43" w:type="dxa"/>
              <w:right w:w="43" w:type="dxa"/>
            </w:tcMar>
            <w:vAlign w:val="bottom"/>
          </w:tcPr>
          <w:p w14:paraId="7B25B811"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71135E9B" w14:textId="77777777" w:rsidR="0062115A" w:rsidRPr="00DE1073" w:rsidRDefault="003823F2" w:rsidP="00DE1073">
            <w:r w:rsidRPr="00DE1073">
              <w:t>2,1</w:t>
            </w:r>
          </w:p>
        </w:tc>
        <w:tc>
          <w:tcPr>
            <w:tcW w:w="1120" w:type="dxa"/>
            <w:tcBorders>
              <w:top w:val="nil"/>
              <w:left w:val="nil"/>
              <w:bottom w:val="nil"/>
              <w:right w:val="nil"/>
            </w:tcBorders>
            <w:tcMar>
              <w:top w:w="128" w:type="dxa"/>
              <w:left w:w="43" w:type="dxa"/>
              <w:bottom w:w="43" w:type="dxa"/>
              <w:right w:w="43" w:type="dxa"/>
            </w:tcMar>
            <w:vAlign w:val="bottom"/>
          </w:tcPr>
          <w:p w14:paraId="0F215905" w14:textId="77777777" w:rsidR="0062115A" w:rsidRPr="00DE1073" w:rsidRDefault="003823F2" w:rsidP="00DE1073">
            <w:r w:rsidRPr="00DE1073">
              <w:t>3,9</w:t>
            </w:r>
          </w:p>
        </w:tc>
        <w:tc>
          <w:tcPr>
            <w:tcW w:w="1120" w:type="dxa"/>
            <w:tcBorders>
              <w:top w:val="nil"/>
              <w:left w:val="nil"/>
              <w:bottom w:val="nil"/>
              <w:right w:val="nil"/>
            </w:tcBorders>
            <w:tcMar>
              <w:top w:w="128" w:type="dxa"/>
              <w:left w:w="43" w:type="dxa"/>
              <w:bottom w:w="43" w:type="dxa"/>
              <w:right w:w="43" w:type="dxa"/>
            </w:tcMar>
            <w:vAlign w:val="bottom"/>
          </w:tcPr>
          <w:p w14:paraId="0D60E046" w14:textId="77777777" w:rsidR="0062115A" w:rsidRPr="00DE1073" w:rsidRDefault="003823F2" w:rsidP="00DE1073">
            <w:r w:rsidRPr="00DE1073">
              <w:t>3,5</w:t>
            </w:r>
          </w:p>
        </w:tc>
      </w:tr>
      <w:tr w:rsidR="0062115A" w:rsidRPr="00DE1073" w14:paraId="3B1131B7"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09AA8BC7" w14:textId="77777777" w:rsidR="0062115A" w:rsidRPr="00DE1073" w:rsidRDefault="003823F2" w:rsidP="00DE1073">
            <w:r w:rsidRPr="00DE1073">
              <w:t xml:space="preserve"> Importveid kronekurs, årlig endring i pst</w:t>
            </w:r>
            <w:r w:rsidRPr="00D10D15">
              <w:rPr>
                <w:rStyle w:val="skrift-hevet"/>
              </w:rPr>
              <w:t>4</w:t>
            </w:r>
            <w:r w:rsidRPr="00D10D15">
              <w:rPr>
                <w:rStyle w:val="skrift-hevet"/>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C0FDF3" w14:textId="77777777" w:rsidR="0062115A" w:rsidRPr="00DE1073" w:rsidRDefault="0062115A" w:rsidP="00DE107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CDB3701" w14:textId="77777777" w:rsidR="0062115A" w:rsidRPr="00DE1073" w:rsidRDefault="003823F2" w:rsidP="00DE1073">
            <w:r w:rsidRPr="00DE1073">
              <w:t>1,2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0DA1894" w14:textId="77777777" w:rsidR="0062115A" w:rsidRPr="00DE1073" w:rsidRDefault="003823F2" w:rsidP="00DE1073">
            <w:r w:rsidRPr="00DE1073">
              <w:t>8,2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9ED98F1" w14:textId="77777777" w:rsidR="0062115A" w:rsidRPr="00DE1073" w:rsidRDefault="003823F2" w:rsidP="00DE1073">
            <w:r w:rsidRPr="00DE1073">
              <w:t>0,9</w:t>
            </w:r>
          </w:p>
        </w:tc>
      </w:tr>
    </w:tbl>
    <w:p w14:paraId="122A3537" w14:textId="77777777" w:rsidR="0062115A" w:rsidRPr="00DE1073" w:rsidRDefault="003823F2" w:rsidP="00DE1073">
      <w:pPr>
        <w:pStyle w:val="tabell-noter"/>
        <w:rPr>
          <w:rStyle w:val="skrift-hevet"/>
        </w:rPr>
      </w:pPr>
      <w:r w:rsidRPr="00DE1073">
        <w:rPr>
          <w:rStyle w:val="skrift-hevet"/>
        </w:rPr>
        <w:t>1</w:t>
      </w:r>
      <w:r w:rsidRPr="00DE1073">
        <w:tab/>
        <w:t>Foreløpige nasjonalregnskapstall i løpende priser.</w:t>
      </w:r>
    </w:p>
    <w:p w14:paraId="7848481B" w14:textId="77777777" w:rsidR="0062115A" w:rsidRPr="00DE1073" w:rsidRDefault="003823F2" w:rsidP="00DE1073">
      <w:pPr>
        <w:pStyle w:val="tabell-noter"/>
        <w:rPr>
          <w:rStyle w:val="skrift-hevet"/>
        </w:rPr>
      </w:pPr>
      <w:r w:rsidRPr="00DE1073">
        <w:rPr>
          <w:rStyle w:val="skrift-hevet"/>
        </w:rPr>
        <w:t>2</w:t>
      </w:r>
      <w:r w:rsidRPr="00DE1073">
        <w:tab/>
        <w:t>Utenom lagerendring.</w:t>
      </w:r>
    </w:p>
    <w:p w14:paraId="08033ECE" w14:textId="77777777" w:rsidR="0062115A" w:rsidRPr="00DE1073" w:rsidRDefault="003823F2" w:rsidP="00DE1073">
      <w:pPr>
        <w:pStyle w:val="tabell-noter"/>
        <w:rPr>
          <w:rStyle w:val="skrift-hevet"/>
        </w:rPr>
      </w:pPr>
      <w:r w:rsidRPr="00DE1073">
        <w:rPr>
          <w:rStyle w:val="skrift-hevet"/>
        </w:rPr>
        <w:t>3</w:t>
      </w:r>
      <w:r w:rsidRPr="00DE1073">
        <w:tab/>
        <w:t>Beregningsteknisk forutsetning basert på terminpriser i mai.</w:t>
      </w:r>
    </w:p>
    <w:p w14:paraId="7F8D1636" w14:textId="77777777" w:rsidR="0062115A" w:rsidRPr="00DE1073" w:rsidRDefault="003823F2" w:rsidP="00DE1073">
      <w:pPr>
        <w:pStyle w:val="tabell-noter"/>
        <w:rPr>
          <w:rStyle w:val="skrift-hevet"/>
        </w:rPr>
      </w:pPr>
      <w:r w:rsidRPr="00DE1073">
        <w:rPr>
          <w:rStyle w:val="skrift-hevet"/>
        </w:rPr>
        <w:t>4</w:t>
      </w:r>
      <w:r w:rsidRPr="00DE1073">
        <w:tab/>
        <w:t>Positivt tall angir svakere krone.</w:t>
      </w:r>
    </w:p>
    <w:p w14:paraId="629A0A5B" w14:textId="77777777" w:rsidR="0062115A" w:rsidRPr="00DE1073" w:rsidRDefault="003823F2" w:rsidP="00DE1073">
      <w:pPr>
        <w:pStyle w:val="Kilde"/>
      </w:pPr>
      <w:r w:rsidRPr="00DE1073">
        <w:t>Kilder: Statistisk sentralbyrå, OECD, nasjonale kilder, Norges Bank, Nav, Thomson Reuters og Finansdepartementet.</w:t>
      </w:r>
    </w:p>
    <w:p w14:paraId="4A8C1EE6" w14:textId="77777777" w:rsidR="0062115A" w:rsidRPr="00DE1073" w:rsidRDefault="003823F2" w:rsidP="00DE1073">
      <w:r w:rsidRPr="00DE1073">
        <w:t>I fjor steg sysselsettingen med 110 000 personer fra året før, av disse var rundt 100 000 i privat sektor. Ifølge regionalt nettverk har knappheten på arbeidskraft dempet seg noe, men er fortsatt på et svært høyt nivå, se figur 2.2. Samtidig viser tall fra SSB at beholdningen av ledige stillinger har fortsatt å øke. Med lavere vekst i norsk økonomi ventes arbeidsledigheten å stige noe fremover, men fortsatt holde seg lavere enn gjennomsnittet de siste 20 årene, se figur 2.3.</w:t>
      </w:r>
    </w:p>
    <w:p w14:paraId="7C8A2F39" w14:textId="3A05609B" w:rsidR="0062115A" w:rsidRPr="00DE1073" w:rsidRDefault="00EF2C8F" w:rsidP="00DE1073">
      <w:r w:rsidRPr="00EF2C8F">
        <w:rPr>
          <w:noProof/>
        </w:rPr>
        <w:drawing>
          <wp:inline distT="0" distB="0" distL="0" distR="0" wp14:anchorId="7B57F69E" wp14:editId="789D0335">
            <wp:extent cx="2190750" cy="2266950"/>
            <wp:effectExtent l="0" t="0" r="0" b="0"/>
            <wp:docPr id="181097526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75263"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190750" cy="2266950"/>
                    </a:xfrm>
                    <a:prstGeom prst="rect">
                      <a:avLst/>
                    </a:prstGeom>
                  </pic:spPr>
                </pic:pic>
              </a:graphicData>
            </a:graphic>
          </wp:inline>
        </w:drawing>
      </w:r>
    </w:p>
    <w:p w14:paraId="5C429D75" w14:textId="77777777" w:rsidR="0062115A" w:rsidRPr="00DE1073" w:rsidRDefault="003823F2" w:rsidP="00DE1073">
      <w:pPr>
        <w:pStyle w:val="figur-tittel"/>
      </w:pPr>
      <w:r w:rsidRPr="00DE1073">
        <w:t>Kapasitetsutnytting</w:t>
      </w:r>
      <w:r w:rsidRPr="00DE1073">
        <w:rPr>
          <w:rStyle w:val="skrift-hevet"/>
        </w:rPr>
        <w:t>1</w:t>
      </w:r>
      <w:r w:rsidRPr="00DE1073">
        <w:t xml:space="preserve"> og knapphet på arbeidskraft</w:t>
      </w:r>
      <w:r w:rsidRPr="00DE1073">
        <w:rPr>
          <w:rStyle w:val="skrift-hevet"/>
        </w:rPr>
        <w:t>2</w:t>
      </w:r>
      <w:r w:rsidRPr="00DE1073">
        <w:t xml:space="preserve">. Andeler i prosent. 1. </w:t>
      </w:r>
      <w:proofErr w:type="spellStart"/>
      <w:r w:rsidRPr="00DE1073">
        <w:t>kv</w:t>
      </w:r>
      <w:proofErr w:type="spellEnd"/>
      <w:r w:rsidRPr="00DE1073">
        <w:t xml:space="preserve">. 2005 – 1. </w:t>
      </w:r>
      <w:proofErr w:type="spellStart"/>
      <w:r w:rsidRPr="00DE1073">
        <w:t>kv</w:t>
      </w:r>
      <w:proofErr w:type="spellEnd"/>
      <w:r w:rsidRPr="00DE1073">
        <w:t>. 2023</w:t>
      </w:r>
    </w:p>
    <w:p w14:paraId="029F862C" w14:textId="77777777" w:rsidR="0062115A" w:rsidRPr="00DE1073" w:rsidRDefault="003823F2" w:rsidP="00DE1073">
      <w:pPr>
        <w:pStyle w:val="figur-noter"/>
        <w:rPr>
          <w:rStyle w:val="skrift-hevet"/>
        </w:rPr>
      </w:pPr>
      <w:r w:rsidRPr="00DE1073">
        <w:rPr>
          <w:rStyle w:val="skrift-hevet"/>
        </w:rPr>
        <w:lastRenderedPageBreak/>
        <w:t>1</w:t>
      </w:r>
      <w:r w:rsidRPr="00DE1073">
        <w:tab/>
        <w:t>Andel av kontaktbedriftene i regionalt nettverk som vil ha noen eller betydelig problemer med å øke produksjonen/salget uten å sette inn flere ressurser, som for eksempel arbeidskraft eller maskiner.</w:t>
      </w:r>
    </w:p>
    <w:p w14:paraId="3CEAF258" w14:textId="77777777" w:rsidR="0062115A" w:rsidRPr="00DE1073" w:rsidRDefault="003823F2" w:rsidP="00DE1073">
      <w:pPr>
        <w:pStyle w:val="figur-noter"/>
        <w:rPr>
          <w:rStyle w:val="skrift-hevet"/>
        </w:rPr>
      </w:pPr>
      <w:r w:rsidRPr="00DE1073">
        <w:rPr>
          <w:rStyle w:val="skrift-hevet"/>
        </w:rPr>
        <w:t>2</w:t>
      </w:r>
      <w:r w:rsidRPr="00DE1073">
        <w:tab/>
        <w:t>Andel av kontaktbedriftene i regionalt nettverk som svarer at knapphet på arbeidskraft begrenser produksjonen/salget.</w:t>
      </w:r>
    </w:p>
    <w:p w14:paraId="1C5FE1D4" w14:textId="77777777" w:rsidR="0062115A" w:rsidRPr="00DE1073" w:rsidRDefault="003823F2" w:rsidP="00DE1073">
      <w:pPr>
        <w:pStyle w:val="Kilde"/>
      </w:pPr>
      <w:r w:rsidRPr="00DE1073">
        <w:t>Kilde: Norges Bank.</w:t>
      </w:r>
    </w:p>
    <w:p w14:paraId="256753EA" w14:textId="5C83E08F" w:rsidR="0062115A" w:rsidRPr="00DE1073" w:rsidRDefault="00EF2C8F" w:rsidP="00DE1073">
      <w:r w:rsidRPr="00EF2C8F">
        <w:rPr>
          <w:noProof/>
        </w:rPr>
        <w:drawing>
          <wp:inline distT="0" distB="0" distL="0" distR="0" wp14:anchorId="4A4AA53E" wp14:editId="2CB20674">
            <wp:extent cx="2190750" cy="2324100"/>
            <wp:effectExtent l="0" t="0" r="0" b="0"/>
            <wp:docPr id="130860263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0263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190750" cy="2324100"/>
                    </a:xfrm>
                    <a:prstGeom prst="rect">
                      <a:avLst/>
                    </a:prstGeom>
                  </pic:spPr>
                </pic:pic>
              </a:graphicData>
            </a:graphic>
          </wp:inline>
        </w:drawing>
      </w:r>
    </w:p>
    <w:p w14:paraId="080AFFF1" w14:textId="77777777" w:rsidR="0062115A" w:rsidRPr="00DE1073" w:rsidRDefault="003823F2" w:rsidP="00DE1073">
      <w:pPr>
        <w:pStyle w:val="figur-tittel"/>
      </w:pPr>
      <w:proofErr w:type="spellStart"/>
      <w:r w:rsidRPr="00DE1073">
        <w:t>Registert</w:t>
      </w:r>
      <w:proofErr w:type="spellEnd"/>
      <w:r w:rsidRPr="00DE1073">
        <w:t xml:space="preserve"> helt ledige i prosent av arbeidsstyrken. 2000-2024</w:t>
      </w:r>
    </w:p>
    <w:p w14:paraId="2909826A" w14:textId="77777777" w:rsidR="0062115A" w:rsidRPr="00DE1073" w:rsidRDefault="003823F2" w:rsidP="00DE1073">
      <w:pPr>
        <w:pStyle w:val="Kilde"/>
      </w:pPr>
      <w:r w:rsidRPr="00DE1073">
        <w:t>Kilde: Nav.</w:t>
      </w:r>
    </w:p>
    <w:p w14:paraId="6CDCE962" w14:textId="77777777" w:rsidR="0062115A" w:rsidRPr="00DE1073" w:rsidRDefault="003823F2" w:rsidP="00DE1073">
      <w:pPr>
        <w:pStyle w:val="avsnitt-undertittel"/>
      </w:pPr>
      <w:r w:rsidRPr="00DE1073">
        <w:t>Høy pris- og lønnsvekst og svak krone</w:t>
      </w:r>
    </w:p>
    <w:p w14:paraId="71F23C60" w14:textId="77777777" w:rsidR="0062115A" w:rsidRPr="00DE1073" w:rsidRDefault="003823F2" w:rsidP="00DE1073">
      <w:r w:rsidRPr="00DE1073">
        <w:t>Konsumprisveksten er betydelig høyere enn anslått i nasjonalbudsjettet, se figur 2.4. Anslaget for konsumprisveksten i 2023 er oppjustert til 5,4 pst., og den underliggende inflasjonen anslås til 5,8 pst. Oppjusteringen i år skyldes først og fremst at vi gikk inn i 2023 med et betydelig høyere prisnivå enn ventet.</w:t>
      </w:r>
    </w:p>
    <w:p w14:paraId="75031EBD" w14:textId="0390890D" w:rsidR="0062115A" w:rsidRPr="00DE1073" w:rsidRDefault="00EF2C8F" w:rsidP="00DE1073">
      <w:r w:rsidRPr="00EF2C8F">
        <w:rPr>
          <w:noProof/>
        </w:rPr>
        <w:drawing>
          <wp:inline distT="0" distB="0" distL="0" distR="0" wp14:anchorId="5AE67ADB" wp14:editId="57041A2B">
            <wp:extent cx="2190750" cy="2162175"/>
            <wp:effectExtent l="0" t="0" r="0" b="9525"/>
            <wp:docPr id="16617533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5336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0" cy="2162175"/>
                    </a:xfrm>
                    <a:prstGeom prst="rect">
                      <a:avLst/>
                    </a:prstGeom>
                  </pic:spPr>
                </pic:pic>
              </a:graphicData>
            </a:graphic>
          </wp:inline>
        </w:drawing>
      </w:r>
    </w:p>
    <w:p w14:paraId="13BF4035" w14:textId="77777777" w:rsidR="0062115A" w:rsidRPr="00DE1073" w:rsidRDefault="003823F2" w:rsidP="00DE1073">
      <w:pPr>
        <w:pStyle w:val="figur-tittel"/>
      </w:pPr>
      <w:r w:rsidRPr="00DE1073">
        <w:t>Tolvmånedersvekst i KPI og KPI-JAE. Jan. 2005-apr. 2023</w:t>
      </w:r>
    </w:p>
    <w:p w14:paraId="2B0EFB5C" w14:textId="77777777" w:rsidR="0062115A" w:rsidRPr="00DE1073" w:rsidRDefault="003823F2" w:rsidP="00DE1073">
      <w:pPr>
        <w:pStyle w:val="Kilde"/>
      </w:pPr>
      <w:r w:rsidRPr="00DE1073">
        <w:t>Kilde: Statistisk Sentralbyrå.</w:t>
      </w:r>
    </w:p>
    <w:p w14:paraId="78CDC48C" w14:textId="77777777" w:rsidR="0062115A" w:rsidRPr="00DE1073" w:rsidRDefault="003823F2" w:rsidP="00DE1073">
      <w:r w:rsidRPr="00DE1073">
        <w:t>I fjor var årsveksten i konsumprisene 5,8 pst., den høyeste siden 1988. De siste to årene har prisene på så godt som alle varer og tjenester som konsumeres i Norge, økt i pris, og for stadig flere av dem har prisøkningene vært uvanlig store, se figur 2.5.</w:t>
      </w:r>
    </w:p>
    <w:p w14:paraId="08FA1DAF" w14:textId="59EC29F4" w:rsidR="0062115A" w:rsidRPr="00DE1073" w:rsidRDefault="00EF2C8F" w:rsidP="00DE1073">
      <w:r w:rsidRPr="00EF2C8F">
        <w:rPr>
          <w:noProof/>
        </w:rPr>
        <w:lastRenderedPageBreak/>
        <w:drawing>
          <wp:inline distT="0" distB="0" distL="0" distR="0" wp14:anchorId="541252DA" wp14:editId="5E014D89">
            <wp:extent cx="2190750" cy="2162175"/>
            <wp:effectExtent l="0" t="0" r="0" b="9525"/>
            <wp:docPr id="106128755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755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190750" cy="2162175"/>
                    </a:xfrm>
                    <a:prstGeom prst="rect">
                      <a:avLst/>
                    </a:prstGeom>
                  </pic:spPr>
                </pic:pic>
              </a:graphicData>
            </a:graphic>
          </wp:inline>
        </w:drawing>
      </w:r>
    </w:p>
    <w:p w14:paraId="7E51688F" w14:textId="77777777" w:rsidR="0062115A" w:rsidRPr="00DE1073" w:rsidRDefault="003823F2" w:rsidP="00DE1073">
      <w:pPr>
        <w:pStyle w:val="figur-tittel"/>
      </w:pPr>
      <w:r w:rsidRPr="00DE1073">
        <w:t>Andel varegrupper</w:t>
      </w:r>
      <w:r w:rsidRPr="00DE1073">
        <w:rPr>
          <w:rStyle w:val="skrift-hevet"/>
        </w:rPr>
        <w:t>1</w:t>
      </w:r>
      <w:r w:rsidRPr="00DE1073">
        <w:t xml:space="preserve"> i KPI med tolvmånedersvekst i prisene høyere eller lik ulike nivåer. Prosent. Jan. 2017-apr. 2023</w:t>
      </w:r>
    </w:p>
    <w:p w14:paraId="142539AD" w14:textId="77777777" w:rsidR="0062115A" w:rsidRPr="00DE1073" w:rsidRDefault="003823F2" w:rsidP="00DE1073">
      <w:pPr>
        <w:pStyle w:val="figur-noter"/>
        <w:rPr>
          <w:rStyle w:val="skrift-hevet"/>
        </w:rPr>
      </w:pPr>
      <w:r w:rsidRPr="00DE1073">
        <w:rPr>
          <w:rStyle w:val="skrift-hevet"/>
        </w:rPr>
        <w:t>1</w:t>
      </w:r>
      <w:r w:rsidRPr="00DE1073">
        <w:tab/>
        <w:t>Med varegrupper menes her det nest minst detaljerte nivået av konsumprisindeksen, gruppenivå.</w:t>
      </w:r>
    </w:p>
    <w:p w14:paraId="732261E9" w14:textId="77777777" w:rsidR="0062115A" w:rsidRPr="00DE1073" w:rsidRDefault="003823F2" w:rsidP="00DE1073">
      <w:pPr>
        <w:pStyle w:val="Kilde"/>
      </w:pPr>
      <w:r w:rsidRPr="00DE1073">
        <w:t>Kilder: Statistisk Sentralbyrå og Finansdepartementet.</w:t>
      </w:r>
    </w:p>
    <w:p w14:paraId="09130D1A" w14:textId="77777777" w:rsidR="0062115A" w:rsidRPr="00DE1073" w:rsidRDefault="003823F2" w:rsidP="00DE1073">
      <w:r w:rsidRPr="00DE1073">
        <w:t>Norges Bank har varslet at styringsrenten skal settes videre opp, og begrunner dette med at det er behov for en høyere rente for å dempe inflasjonen. Banken uttalte ved rentemøtet i mai at dersom kronen holder seg svakere enn lagt til grunn, eller presset i økonomien vedvarer, kan det bli behov for en høyere rente enn banken tidligere har sett for seg.</w:t>
      </w:r>
    </w:p>
    <w:p w14:paraId="3AEA4FD3" w14:textId="77777777" w:rsidR="0062115A" w:rsidRPr="00DE1073" w:rsidRDefault="003823F2" w:rsidP="00DE1073">
      <w:r w:rsidRPr="00DE1073">
        <w:t>Høye råvarepriser, fraktrater og energipriser internasjonalt bidro til store kostnadsøkninger for næringslivet gjennom 2021 og 2022, men foreløpige nasjonalregnskapstall viser at driftsresultatene i næringslivet likevel holdt seg godt oppe i fjor. Det tyder på at mange bedrifter har kunnet velte kostnadsøkningene over i utsalgsprisene. Trolig kan det blant annet tilskrives høy etterspørsel fra husholdningene etter pandemien.</w:t>
      </w:r>
    </w:p>
    <w:p w14:paraId="4A052007" w14:textId="77777777" w:rsidR="0062115A" w:rsidRPr="00DE1073" w:rsidRDefault="003823F2" w:rsidP="00DE1073">
      <w:r w:rsidRPr="00DE1073">
        <w:t xml:space="preserve">En svakere krone, se figur 2.6, bidrar også til prisoppgangen. Siden nyttår har den importveide kronekursen svekket seg med mer enn 8 pst. En svakere krone øker prisene på importerte konsumvarer, som f.eks. biler, klær, sko og elektronikk, som utgjør om lag en tredjedel av konsumprisindeksen. I tillegg vil en svakere krone gjøre importerte innsatsvarer dyrere for norske bedrifter, og det er rimelig å anta at de vil øke sine utsalgspriser for å dekke kostnadsøkningene. Svakere krone gir også bedre lønnsomhet i mange konkurranseutsatte virksomheter, noe som gir større lønnsevne. Ifølge beregninger på den makroøkonomiske modellen KVARTS, som benyttes til makroøkonomiske </w:t>
      </w:r>
      <w:proofErr w:type="spellStart"/>
      <w:r w:rsidRPr="00DE1073">
        <w:t>fremskrivinger</w:t>
      </w:r>
      <w:proofErr w:type="spellEnd"/>
      <w:r w:rsidRPr="00DE1073">
        <w:t xml:space="preserve"> i Finansdepartementet, kan kronesvekkelsen siden nyttår isolert sett bidra til å trekke opp konsumprisveksten med 1¼ prosentpoeng det neste året. Vi venter at den svake kronen vil bidra til at prisene på importerte konsumvarer øker videre i løpet av året. Normalt tar det noe tid fra kronekursen endrer seg til det slår ut i bedriftenes kostnader og utsalgspriser, men den markerte kronesvekkelsen i år og oppmerksomheten denne har fått, kan føre til at bedrifter som bruker importerte innsatsvarer eller selger importerte varer, setter opp sine utsalgspriser raskere enn normalt.</w:t>
      </w:r>
    </w:p>
    <w:p w14:paraId="41AA863B" w14:textId="7D038217" w:rsidR="0062115A" w:rsidRPr="00DE1073" w:rsidRDefault="00EF2C8F" w:rsidP="00DE1073">
      <w:r w:rsidRPr="00EF2C8F">
        <w:rPr>
          <w:noProof/>
        </w:rPr>
        <w:lastRenderedPageBreak/>
        <w:drawing>
          <wp:inline distT="0" distB="0" distL="0" distR="0" wp14:anchorId="0AA2A478" wp14:editId="1C8C49AA">
            <wp:extent cx="2190750" cy="2162175"/>
            <wp:effectExtent l="0" t="0" r="0" b="9525"/>
            <wp:docPr id="17807553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538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190750" cy="2162175"/>
                    </a:xfrm>
                    <a:prstGeom prst="rect">
                      <a:avLst/>
                    </a:prstGeom>
                  </pic:spPr>
                </pic:pic>
              </a:graphicData>
            </a:graphic>
          </wp:inline>
        </w:drawing>
      </w:r>
    </w:p>
    <w:p w14:paraId="45EC6F88" w14:textId="77777777" w:rsidR="0062115A" w:rsidRPr="00DE1073" w:rsidRDefault="003823F2" w:rsidP="00DE1073">
      <w:pPr>
        <w:pStyle w:val="figur-tittel"/>
      </w:pPr>
      <w:r w:rsidRPr="00DE1073">
        <w:t>Importveid kronekurs (I-44). Indeks. 1995 = 100. Jan. 2005-apr. 2023</w:t>
      </w:r>
    </w:p>
    <w:p w14:paraId="1A7F960A" w14:textId="77777777" w:rsidR="0062115A" w:rsidRPr="00DE1073" w:rsidRDefault="003823F2" w:rsidP="00DE1073">
      <w:pPr>
        <w:pStyle w:val="Kilde"/>
      </w:pPr>
      <w:r w:rsidRPr="00DE1073">
        <w:t>Kilde: Norges Bank.</w:t>
      </w:r>
    </w:p>
    <w:p w14:paraId="2BABCB1C" w14:textId="77777777" w:rsidR="0062115A" w:rsidRPr="00DE1073" w:rsidRDefault="003823F2" w:rsidP="00DE1073">
      <w:r w:rsidRPr="00DE1073">
        <w:t xml:space="preserve">Samtidig vil utsikter til lavere energipriser og en styrking av den eksisterende strømstøtteordningen for husholdningene trekke konsumprisveksten ned. I denne meldingen har vi lagt til grunn terminprisene per 21. mars og anslår et </w:t>
      </w:r>
      <w:proofErr w:type="spellStart"/>
      <w:r w:rsidRPr="00DE1073">
        <w:t>regionsvektet</w:t>
      </w:r>
      <w:proofErr w:type="spellEnd"/>
      <w:r w:rsidRPr="00DE1073">
        <w:t xml:space="preserve"> gjennomsnitt av strømprisene til 84 øre/kWh i 2023 og 85 øre/kWh i 2024, som er en nedgang fra henholdsvis 143 øre og 90 øre i nasjonalbudsjettet.</w:t>
      </w:r>
    </w:p>
    <w:p w14:paraId="789BC3F7" w14:textId="77777777" w:rsidR="0062115A" w:rsidRPr="00DE1073" w:rsidRDefault="003823F2" w:rsidP="00DE1073">
      <w:r w:rsidRPr="00DE1073">
        <w:t>Vi legger til grunn at høyere rente og lavere energi- og råvarepriser vil bidra til å dempe prisveksten fremover, men at det vil ta tid før den kommer ned mot inflasjonsmålet. Anslaget på konsumprisveksten i denne meldingen er høyere enn anslått i mars av TBU (4,9 pst.), Norges Bank (4,9 pst.) og SSB (5,0) pst. Etter at disse institusjonene la frem sine prognoser, har kronen fortsatt å svekke seg, og det har kommet KPI-tall for både mars og april som peker i retning av høyere prisvekst i år. Norske varer og tjenester, husleie og importerte varer utgjør leveringssektorene i KPI-JAE. Hvis vi tar utgangspunkt i KPI-tallene til og med april i år og lar prisene på disse varegruppene øke resten av året i tråd med gjennomsnittlig månedsvekst fra 2015 til 2019, blir årsveksten i KPI-JAE på 5,2 pst. i 2023. Med våre energiprisforutsetninger gir dette en årsvekst i KPI på 4,9 pst. Mye tyder på at konsumprisene vil stige mer enn dette. Svak kronekurs, inflasjonsjustering av husleier, vedvarende kostnadsøkninger og høyere lønnsvekst bidrar alle til at vi venter høyere månedlig konsumprisvekst resten av året enn i årene før pandemien. Samlet sett venter vi derfor at konsumprisveksten vil bli høy også i år, og noe høyere enn anslagene fra andre prognosemiljøer tidligere i vår.</w:t>
      </w:r>
    </w:p>
    <w:p w14:paraId="0AB9CFEC" w14:textId="77777777" w:rsidR="0062115A" w:rsidRPr="00DE1073" w:rsidRDefault="003823F2" w:rsidP="00DE1073">
      <w:r w:rsidRPr="00DE1073">
        <w:t>Lønnsveksten har også tatt seg opp og bidrar til høyere prisvekst. Årslønnsveksten i 2022 på 4,3 pst. var den høyeste siden høykonjunkturen før finanskrisen. Sett over en lengre periode har konkurranseevnen likevel bedret seg, se figur 2.7, noe som forsterkes av den siste tids svekkelse i kronekursen. Det legger til rette for økt aktivitet og lønnsomhet i deler av næringslivet som konkurrerer med utlandet. I oppgjøret i privat sektor mellom NHO og LO/YS og i statsoppgjøret ble det enighet om en ramme for lønnsveksten på 5,2 pst. i 2023, mens det i kommunesektoren ble enighet om en ramme på 5,4 pst. Vi har i denne meldingen lagt til grunn en lønnsvekst i år på 5¼ pst., opp fra 4,2 pst. i nasjonalbudsjettet.</w:t>
      </w:r>
    </w:p>
    <w:p w14:paraId="156A4783" w14:textId="163F6238" w:rsidR="0062115A" w:rsidRPr="00DE1073" w:rsidRDefault="00EF2C8F" w:rsidP="00DE1073">
      <w:r w:rsidRPr="00EF2C8F">
        <w:rPr>
          <w:noProof/>
        </w:rPr>
        <w:lastRenderedPageBreak/>
        <w:drawing>
          <wp:inline distT="0" distB="0" distL="0" distR="0" wp14:anchorId="18A7ABD4" wp14:editId="7377A14E">
            <wp:extent cx="2190750" cy="2162175"/>
            <wp:effectExtent l="0" t="0" r="0" b="9525"/>
            <wp:docPr id="131029949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9949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190750" cy="2162175"/>
                    </a:xfrm>
                    <a:prstGeom prst="rect">
                      <a:avLst/>
                    </a:prstGeom>
                  </pic:spPr>
                </pic:pic>
              </a:graphicData>
            </a:graphic>
          </wp:inline>
        </w:drawing>
      </w:r>
    </w:p>
    <w:p w14:paraId="2946179A" w14:textId="77777777" w:rsidR="0062115A" w:rsidRPr="00DE1073" w:rsidRDefault="003823F2" w:rsidP="00DE1073">
      <w:pPr>
        <w:pStyle w:val="figur-tittel"/>
      </w:pPr>
      <w:r w:rsidRPr="00DE1073">
        <w:t>Timelønnskostnader i Norge i forhold til industrien hos handelspartnerne i EU i felles valuta. Handelspartnerne i figuren = 100. 2000-2022</w:t>
      </w:r>
    </w:p>
    <w:p w14:paraId="01042C77" w14:textId="77777777" w:rsidR="0062115A" w:rsidRPr="00DE1073" w:rsidRDefault="003823F2" w:rsidP="00DE1073">
      <w:pPr>
        <w:pStyle w:val="Kilde"/>
      </w:pPr>
      <w:r w:rsidRPr="00DE1073">
        <w:t xml:space="preserve">Kilde: Det tekniske beregningsutvalget for </w:t>
      </w:r>
      <w:proofErr w:type="spellStart"/>
      <w:r w:rsidRPr="00DE1073">
        <w:t>inntektesoppgjørene</w:t>
      </w:r>
      <w:proofErr w:type="spellEnd"/>
      <w:r w:rsidRPr="00DE1073">
        <w:t xml:space="preserve"> (TBU).</w:t>
      </w:r>
    </w:p>
    <w:p w14:paraId="182A8994" w14:textId="77777777" w:rsidR="0062115A" w:rsidRPr="00DE1073" w:rsidRDefault="003823F2" w:rsidP="00DE1073">
      <w:pPr>
        <w:pStyle w:val="avsnitt-undertittel"/>
      </w:pPr>
      <w:r w:rsidRPr="00DE1073">
        <w:t>Husholdningene holder forbruket oppe ved hjelp av oppsparte midler</w:t>
      </w:r>
    </w:p>
    <w:p w14:paraId="32ECBD06" w14:textId="77777777" w:rsidR="0062115A" w:rsidRPr="00DE1073" w:rsidRDefault="003823F2" w:rsidP="00DE1073">
      <w:r w:rsidRPr="00DE1073">
        <w:t>Husholdningenes forbruk steg betydelig i fjor, til tross for redusert kjøpekraft og økte renter. Det har trolig sammenheng med at husholdningene har tatt igjen tapt konsum etter pandemien og at mange flere er kommet i arbeid. Rekordhøye bilkjøp mot slutten av fjoråret, som trolig skyldtes tilpasninger til varslede avgiftsendringer ved nyttår, har også bidratt til oppgangen. Så langt i år har antall bilkjøp kommet kraftig ned og bidratt til lavere privat konsum.</w:t>
      </w:r>
    </w:p>
    <w:p w14:paraId="3F1C4E62" w14:textId="77777777" w:rsidR="0062115A" w:rsidRPr="00DE1073" w:rsidRDefault="003823F2" w:rsidP="00DE1073">
      <w:r w:rsidRPr="00DE1073">
        <w:t xml:space="preserve">I år venter vi at konsumet utenom bilkjøp vil vokse på linje med årene før pandemien, mens </w:t>
      </w:r>
      <w:proofErr w:type="spellStart"/>
      <w:r w:rsidRPr="00DE1073">
        <w:t>fremskyndingen</w:t>
      </w:r>
      <w:proofErr w:type="spellEnd"/>
      <w:r w:rsidRPr="00DE1073">
        <w:t xml:space="preserve"> av bilkjøp vil bidra til et fall i det samlede private forbruket fra 2022 til 2023. Konsumveksten bygger på en antakelse om at husholdningene møter økte renter og priser med å tære på sine oppsparte midler, slik vi så i fjor. I andre halvdel av fjoråret var konsumet høyere enn disponibel inntekt, slik at spareraten var negativ mot slutten av året.</w:t>
      </w:r>
    </w:p>
    <w:p w14:paraId="3BF7D477" w14:textId="77777777" w:rsidR="0062115A" w:rsidRPr="00DE1073" w:rsidRDefault="003823F2" w:rsidP="00DE1073">
      <w:r w:rsidRPr="00DE1073">
        <w:t>Den finansielle sparingen gikk ned i fjor, men størrelsen på nedgangen er svært ulik i nasjonalregnskapet og finansregnskapet. Ifølge nasjonalregnskapet bygget husholdningene ned sin finansielle nettoformue med om lag 30 mrd. kroner i 2022, mens finansregnskapet viser at de bygget den videre opp med om lag 70 mrd. kroner. Avviket bidrar til usikkerhet om hvor mye husholdningene har å gå på. I våre vurderinger har vi lagt foreløpige nasjonalregnskapstall til grunn. Til tross for lavere sparing i fjor har husholdningene samlet sett fremdeles store buffere igjen etter rekordhøy sparing under pandemien, se figur 2.8. Nasjonalregnskapet viser at husholdningene sparte nær 270 mrd. kroner, eller 110 000 kroner i gjennomsnitt per husholdning, i 2020 og 2021 samlet, og en stor del av sparingen var i form av likvide bankinnskudd.</w:t>
      </w:r>
    </w:p>
    <w:p w14:paraId="2D9EA6B5" w14:textId="44781BE7" w:rsidR="0062115A" w:rsidRPr="00DE1073" w:rsidRDefault="00EF2C8F" w:rsidP="00DE1073">
      <w:r w:rsidRPr="00EF2C8F">
        <w:rPr>
          <w:noProof/>
        </w:rPr>
        <w:lastRenderedPageBreak/>
        <w:drawing>
          <wp:inline distT="0" distB="0" distL="0" distR="0" wp14:anchorId="4ED35212" wp14:editId="1C005E9F">
            <wp:extent cx="2190750" cy="2324100"/>
            <wp:effectExtent l="0" t="0" r="0" b="0"/>
            <wp:docPr id="6697649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6493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190750" cy="2324100"/>
                    </a:xfrm>
                    <a:prstGeom prst="rect">
                      <a:avLst/>
                    </a:prstGeom>
                  </pic:spPr>
                </pic:pic>
              </a:graphicData>
            </a:graphic>
          </wp:inline>
        </w:drawing>
      </w:r>
    </w:p>
    <w:p w14:paraId="3A6E408D" w14:textId="77777777" w:rsidR="0062115A" w:rsidRPr="00DE1073" w:rsidRDefault="003823F2" w:rsidP="00DE1073">
      <w:pPr>
        <w:pStyle w:val="figur-tittel"/>
      </w:pPr>
      <w:r w:rsidRPr="00DE1073">
        <w:t>Fordeling av husholdningenes sparing</w:t>
      </w:r>
      <w:r w:rsidRPr="00DE1073">
        <w:rPr>
          <w:rStyle w:val="skrift-hevet"/>
        </w:rPr>
        <w:t>1</w:t>
      </w:r>
      <w:r w:rsidRPr="00DE1073">
        <w:t>. Sesongjustert. Mrd. kroner. 1.kv. 2016-4.kv.2022</w:t>
      </w:r>
    </w:p>
    <w:p w14:paraId="32AF300C" w14:textId="77777777" w:rsidR="0062115A" w:rsidRPr="00DE1073" w:rsidRDefault="003823F2" w:rsidP="00DE1073">
      <w:pPr>
        <w:pStyle w:val="figur-noter"/>
        <w:rPr>
          <w:rStyle w:val="skrift-hevet"/>
        </w:rPr>
      </w:pPr>
      <w:r w:rsidRPr="00DE1073">
        <w:rPr>
          <w:rStyle w:val="skrift-hevet"/>
        </w:rPr>
        <w:t>1</w:t>
      </w:r>
      <w:r w:rsidRPr="00DE1073">
        <w:tab/>
        <w:t>Inkluderer ideelle organisasjoner</w:t>
      </w:r>
    </w:p>
    <w:p w14:paraId="05D31980" w14:textId="77777777" w:rsidR="0062115A" w:rsidRPr="00DE1073" w:rsidRDefault="003823F2" w:rsidP="00DE1073">
      <w:pPr>
        <w:pStyle w:val="Kilde"/>
      </w:pPr>
      <w:r w:rsidRPr="00DE1073">
        <w:t>Kilde: Statistisk Sentralbyrå.</w:t>
      </w:r>
    </w:p>
    <w:p w14:paraId="0E85EE83" w14:textId="77777777" w:rsidR="0062115A" w:rsidRPr="00DE1073" w:rsidRDefault="003823F2" w:rsidP="00DE1073">
      <w:r w:rsidRPr="00DE1073">
        <w:t>Det er usikkert hvordan husholdningene vil tilpasse seg høy prisvekst og økte renter fremover. Norske husholdninger har mye gjeld og i all hovedsak flytende rente, og de bruker allerede en forholdsvis stor andel av inntekten på å betale renter og avdrag. En varslet videre oppgang i renten vil dessuten øke husholdningenes renteutgifter ytterligere. At husholdningene påvirkes ulikt av økte renter og priser, og hadde ulike muligheter til å spare under pandemien, skaper også usikkerhet om utviklingen i det samlede forbruket.</w:t>
      </w:r>
    </w:p>
    <w:p w14:paraId="431BD51B" w14:textId="77777777" w:rsidR="0062115A" w:rsidRPr="00DE1073" w:rsidRDefault="003823F2" w:rsidP="00DE1073">
      <w:pPr>
        <w:pStyle w:val="avsnitt-undertittel"/>
      </w:pPr>
      <w:r w:rsidRPr="00DE1073">
        <w:t>Vekst i boligprisene hittil i år</w:t>
      </w:r>
    </w:p>
    <w:p w14:paraId="1DCB4B85" w14:textId="77777777" w:rsidR="0062115A" w:rsidRPr="00DE1073" w:rsidRDefault="003823F2" w:rsidP="00DE1073">
      <w:r w:rsidRPr="00DE1073">
        <w:t>Boligprisene falt gjennom høsten i fjor, se figur 2.9. Prisfallet skyldtes trolig både høyere utlånsrenter og en betydelig økning i antallet boliger for salg. I år har utviklingen snudd, og prisene var i april om lag tilbake på nivået fra toppen i august i fjor, ifølge sesongjusterte tall. Oppgangen må ses i sammenheng med utviklingen i arbeidsmarkedet. Sterk vekst i sysselsettingen og høy lønnsvekst har styrket mange husholdningers kjøpekraft i boligmarkedet og motvirket den dempende effekten av høyere renter. Justeringer i utlånsforskriften fra årsskiftet, som ved dagens rentenivå innebærer en lettelse i kravet til gjeldsbetjeningsevne, kan også ha understøttet prisene. Fremover venter vi et moderat fall i boligprisene, hovedsakelig som følge av videre oppgang i boliglånsrentene, samtidig som fortsatt høy etterspørsel etter arbeidskraft, stor innvandring av flyktninger fra Ukraina og lavere vekst i tilbudet av nye boliger trolig vil bidra til å begrense nedgangen.</w:t>
      </w:r>
    </w:p>
    <w:p w14:paraId="1B1CF793" w14:textId="1BF1ECC3" w:rsidR="0062115A" w:rsidRPr="00DE1073" w:rsidRDefault="00EF2C8F" w:rsidP="00DE1073">
      <w:r w:rsidRPr="00EF2C8F">
        <w:rPr>
          <w:noProof/>
        </w:rPr>
        <w:lastRenderedPageBreak/>
        <w:drawing>
          <wp:inline distT="0" distB="0" distL="0" distR="0" wp14:anchorId="2B14BDBF" wp14:editId="55C0181C">
            <wp:extent cx="2190750" cy="2162175"/>
            <wp:effectExtent l="0" t="0" r="0" b="9525"/>
            <wp:docPr id="2496491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4911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190750" cy="2162175"/>
                    </a:xfrm>
                    <a:prstGeom prst="rect">
                      <a:avLst/>
                    </a:prstGeom>
                  </pic:spPr>
                </pic:pic>
              </a:graphicData>
            </a:graphic>
          </wp:inline>
        </w:drawing>
      </w:r>
    </w:p>
    <w:p w14:paraId="4152761A" w14:textId="77777777" w:rsidR="0062115A" w:rsidRPr="00DE1073" w:rsidRDefault="003823F2" w:rsidP="00DE1073">
      <w:pPr>
        <w:pStyle w:val="figur-tittel"/>
      </w:pPr>
      <w:r w:rsidRPr="00DE1073">
        <w:t>Bruktboligpriser. Indeks. Januar 2020 = 100. Sesongjustert. Jan. 2020-apr. 2023</w:t>
      </w:r>
    </w:p>
    <w:p w14:paraId="1389AA06" w14:textId="77777777" w:rsidR="0062115A" w:rsidRPr="00DE1073" w:rsidRDefault="003823F2" w:rsidP="00DE1073">
      <w:pPr>
        <w:pStyle w:val="Kilde"/>
      </w:pPr>
      <w:r w:rsidRPr="00DE1073">
        <w:t>Kilder: Eiendom Norge, Eiendomsverdi og Finn.no.</w:t>
      </w:r>
    </w:p>
    <w:p w14:paraId="234C7535" w14:textId="77777777" w:rsidR="0062115A" w:rsidRPr="00DE1073" w:rsidRDefault="003823F2" w:rsidP="00DE1073">
      <w:pPr>
        <w:pStyle w:val="avsnitt-undertittel"/>
      </w:pPr>
      <w:r w:rsidRPr="00DE1073">
        <w:t>Fortsatt høy aktivitet og lønnsomhet i bedriftene</w:t>
      </w:r>
    </w:p>
    <w:p w14:paraId="4739419A" w14:textId="77777777" w:rsidR="0062115A" w:rsidRPr="00DE1073" w:rsidRDefault="003823F2" w:rsidP="00DE1073">
      <w:r w:rsidRPr="00DE1073">
        <w:t>Det er høy aktivitet i bedriftene i fastlandsøkonomien. Ifølge Norges Banks regionale nettverk holdt aktiviteten i næringslivet seg stabil i første kvartal og var høyere enn bedriftene selv ventet i fjerde kvartal. Det er imidlertid store forskjeller mellom næringer. Mens varehandelen, industribedriftene og bygg- og anleggsnæringen melder om fallende produksjon, melder tjenesteytende næringer om moderat vekst i produksjonen og oljeleverandørindustrien om tiltakende produksjonsvekst. Bedriftene venter at denne utviklingen vil fortsette gjennom første halvår. Samlet sett viser undersøkelsen at det fortsatt er flere bedrifter enn normalt som opplever kapasitetsbegrensninger i produksjonen, men andelen er fallende, se figur 2.2. Antall nye foretak er på et svært høyt nivå. Samtidig har tallet på konkurser tatt seg opp fra et svært lavt nivå under pandemien, blant annet som følge av støtteordninger og at skattemyndighetene utviste varsomhet med innkrevingen av utestående skatter. Antallet konkurser i første kvartal 2023 var om lag på samme nivå som før pandemien.</w:t>
      </w:r>
    </w:p>
    <w:p w14:paraId="7A96987E" w14:textId="77777777" w:rsidR="0062115A" w:rsidRPr="00DE1073" w:rsidRDefault="003823F2" w:rsidP="00DE1073">
      <w:r w:rsidRPr="00DE1073">
        <w:t xml:space="preserve">Fastlandsbedriftenes investeringer har økt betydelig og var i fjor på det høyeste nivået siden høykonjunkturen før finanskrisen i 2008, målt som andel av BNP for Fastlands-Norge, se figur 2.10. Fremover ventes det at lavere vekst i etterspørselen, høye </w:t>
      </w:r>
      <w:proofErr w:type="spellStart"/>
      <w:r w:rsidRPr="00DE1073">
        <w:t>byggekostnader</w:t>
      </w:r>
      <w:proofErr w:type="spellEnd"/>
      <w:r w:rsidRPr="00DE1073">
        <w:t xml:space="preserve"> og økte renter vil dempe veksten i investeringene blant fastlandsbedriftene.</w:t>
      </w:r>
    </w:p>
    <w:p w14:paraId="7E651B05" w14:textId="16DB63F0" w:rsidR="0062115A" w:rsidRPr="00DE1073" w:rsidRDefault="00EF2C8F" w:rsidP="00DE1073">
      <w:r w:rsidRPr="00EF2C8F">
        <w:rPr>
          <w:noProof/>
        </w:rPr>
        <w:lastRenderedPageBreak/>
        <w:drawing>
          <wp:inline distT="0" distB="0" distL="0" distR="0" wp14:anchorId="79959991" wp14:editId="7B315665">
            <wp:extent cx="2190750" cy="2162175"/>
            <wp:effectExtent l="0" t="0" r="0" b="9525"/>
            <wp:docPr id="18806797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79746"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190750" cy="2162175"/>
                    </a:xfrm>
                    <a:prstGeom prst="rect">
                      <a:avLst/>
                    </a:prstGeom>
                  </pic:spPr>
                </pic:pic>
              </a:graphicData>
            </a:graphic>
          </wp:inline>
        </w:drawing>
      </w:r>
    </w:p>
    <w:p w14:paraId="07CA9BC3" w14:textId="77777777" w:rsidR="0062115A" w:rsidRPr="00DE1073" w:rsidRDefault="003823F2" w:rsidP="00DE1073">
      <w:pPr>
        <w:pStyle w:val="figur-tittel"/>
      </w:pPr>
      <w:r w:rsidRPr="00DE1073">
        <w:t>Bruttoinvesteringer i fast realkapital, fastlandsnæringer, som andel av BNP for Fastlands-Norge. Prosent. 2000-2022</w:t>
      </w:r>
    </w:p>
    <w:p w14:paraId="02C62E95" w14:textId="77777777" w:rsidR="0062115A" w:rsidRPr="00DE1073" w:rsidRDefault="003823F2" w:rsidP="00DE1073">
      <w:pPr>
        <w:pStyle w:val="Kilde"/>
      </w:pPr>
      <w:r w:rsidRPr="00DE1073">
        <w:t>Kilde: Statistisk Sentralbyrå.</w:t>
      </w:r>
    </w:p>
    <w:p w14:paraId="07F5BA16" w14:textId="77777777" w:rsidR="0062115A" w:rsidRPr="00DE1073" w:rsidRDefault="003823F2" w:rsidP="00DE1073">
      <w:pPr>
        <w:pStyle w:val="avsnitt-undertittel"/>
      </w:pPr>
      <w:r w:rsidRPr="00DE1073">
        <w:t>Usikkerheten er stor</w:t>
      </w:r>
    </w:p>
    <w:p w14:paraId="78F09B0F" w14:textId="77777777" w:rsidR="0062115A" w:rsidRPr="00DE1073" w:rsidRDefault="003823F2" w:rsidP="00DE1073">
      <w:r w:rsidRPr="00DE1073">
        <w:t>Usikkerheten om den økonomiske utviklingen fremover er fortsatt betydelig. Russlands krigføring i Ukraina bidrar fortsatt til usikkerhet, både sikkerhetspolitisk, for energisituasjonen og for den økonomiske utviklingen.</w:t>
      </w:r>
    </w:p>
    <w:p w14:paraId="417980B5" w14:textId="77777777" w:rsidR="0062115A" w:rsidRPr="00DE1073" w:rsidRDefault="003823F2" w:rsidP="00DE1073">
      <w:r w:rsidRPr="00DE1073">
        <w:t>Husholdningenes tilpasning til høy prisvekst og økte renter har stor betydning for veksten fremover. Det er også usikkerhet knyttet til hvor raskt den høye konsumprisveksten vil avta. Dersom inflasjonen skulle festne seg på at høyt nivå og lønnsveksten holder seg høy, kan det være store kostnader forbundet med å bringe inflasjonen ned igjen.</w:t>
      </w:r>
    </w:p>
    <w:p w14:paraId="6D4B6A74" w14:textId="77777777" w:rsidR="0062115A" w:rsidRPr="00DE1073" w:rsidRDefault="003823F2" w:rsidP="00DE1073">
      <w:pPr>
        <w:pStyle w:val="Overskrift2"/>
      </w:pPr>
      <w:r w:rsidRPr="00DE1073">
        <w:t>Internasjonal økonomi</w:t>
      </w:r>
    </w:p>
    <w:p w14:paraId="013FE805" w14:textId="77777777" w:rsidR="0062115A" w:rsidRPr="00DE1073" w:rsidRDefault="003823F2" w:rsidP="00DE1073">
      <w:r w:rsidRPr="00DE1073">
        <w:t>Aktiviteten internasjonalt har holdt seg godt oppe siden fremleggelsen av nasjonalbudsjettet i høst. Europa unngikk en energikrise i vinter, godt hjulpet av mildt høst- og vintervær, og energiprisene har kommet betydelig ned. Til tross for stigende styringsrenter og avtakende økonomisk vekst har arbeidsledigheten holdt seg lav både i Europa og USA. Mot slutten av fjoråret avviklet også Kina pandemirestriksjonene. Rentene har blitt økt i raskt tempo, og i USA spesielt har renteøkningene avdekket sårbarheter i det finansielle systemet. Det legges til grunn at veksten vil avta hos våre handelspartnere, og at den økonomiske politikken vil lykkes med å bringe inflasjonen gradvis ned uten en betydelig økning i arbeidsledigheten.</w:t>
      </w:r>
    </w:p>
    <w:p w14:paraId="0BB4AF4F" w14:textId="77777777" w:rsidR="0062115A" w:rsidRPr="00DE1073" w:rsidRDefault="003823F2" w:rsidP="00DE1073">
      <w:r w:rsidRPr="00DE1073">
        <w:t xml:space="preserve">Avdempet vekst i år må først og fremst ses i sammenheng med økte renter i mange land. Overraskende høy aktivitet og fortsatt stramme arbeidsmarkeder har trukket renteutsiktene internasjonalt enda høyere enn lagt til grunn i nasjonalbudsjettet. Det tar tid før pengepolitikken påvirker den økonomiske aktiviteten, og den fulle effekten av rentehevingene har vi ennå ikke sett. IMF understreker i sine politikkråd at finanspolitikken også har en rolle i å bringe inflasjonen ned. I møte med høy inflasjon og stigende styringsrenter rådes finanspolitikken til å støtte pengepolitikken. Der finanspolitikken holdes igjen, reduseres behovet for økte styringsrenter. Innstrammende pengepolitikk og høy inflasjon demper kjøpekraften og trekker veksten ned. Stramme arbeidsmarkeder </w:t>
      </w:r>
      <w:r w:rsidRPr="00DE1073">
        <w:lastRenderedPageBreak/>
        <w:t>preget av høy sysselsetting og fortsatt sterk etterspørsel etter arbeidskraft demper samtidig risikoen for en kraftig økning i arbeidsledigheten.</w:t>
      </w:r>
    </w:p>
    <w:p w14:paraId="2DB6129D" w14:textId="17F48692" w:rsidR="0062115A" w:rsidRPr="00DE1073" w:rsidRDefault="00EF2C8F" w:rsidP="00DE1073">
      <w:r w:rsidRPr="00EF2C8F">
        <w:rPr>
          <w:noProof/>
        </w:rPr>
        <w:drawing>
          <wp:inline distT="0" distB="0" distL="0" distR="0" wp14:anchorId="1ADB5028" wp14:editId="6A9EBC16">
            <wp:extent cx="2190750" cy="2324100"/>
            <wp:effectExtent l="0" t="0" r="0" b="0"/>
            <wp:docPr id="2963228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2282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190750" cy="2324100"/>
                    </a:xfrm>
                    <a:prstGeom prst="rect">
                      <a:avLst/>
                    </a:prstGeom>
                  </pic:spPr>
                </pic:pic>
              </a:graphicData>
            </a:graphic>
          </wp:inline>
        </w:drawing>
      </w:r>
    </w:p>
    <w:p w14:paraId="3CF4D6C2" w14:textId="77777777" w:rsidR="0062115A" w:rsidRPr="00DE1073" w:rsidRDefault="003823F2" w:rsidP="00DE1073">
      <w:pPr>
        <w:pStyle w:val="figur-tittel"/>
      </w:pPr>
      <w:r w:rsidRPr="00DE1073">
        <w:t>Arbeidsledighet i prosent av arbeidsstyrken (AKU). Årsanslag for 2023 og 2024</w:t>
      </w:r>
    </w:p>
    <w:p w14:paraId="17DF97C6" w14:textId="77777777" w:rsidR="0062115A" w:rsidRPr="00DE1073" w:rsidRDefault="003823F2" w:rsidP="00DE1073">
      <w:pPr>
        <w:pStyle w:val="Kilde"/>
      </w:pPr>
      <w:r w:rsidRPr="00DE1073">
        <w:t xml:space="preserve">Kilder: </w:t>
      </w:r>
      <w:proofErr w:type="spellStart"/>
      <w:r w:rsidRPr="00DE1073">
        <w:t>Macrobond</w:t>
      </w:r>
      <w:proofErr w:type="spellEnd"/>
      <w:r w:rsidRPr="00DE1073">
        <w:t xml:space="preserve"> og IMF.</w:t>
      </w:r>
    </w:p>
    <w:p w14:paraId="77CE4711" w14:textId="77777777" w:rsidR="0062115A" w:rsidRDefault="003823F2" w:rsidP="00DE1073">
      <w:r w:rsidRPr="00DE1073">
        <w:t>BNP hos Norges handelspartnere anslås nå å vokse med 0,6 pst. i år og 1,4 pst. neste år, etter en vekst på 3,2 pst. i fjor. Sammenlignet med nasjonalbudsjettet er det en oppjustering på seks tideler i fjor og en nedjustering på åtte tideler i år. Nedjusteringen i år er i hovedsak et utslag av at veksten kom tidligere enn ventet. Særlig overrasket veksten i fjorårets tredje kvartal på oppsiden, da euroområdets økonomier tålte de høye energiprisene bedre enn fryktet. Samtidig gikk britisk økonomi klar av en ventet resesjon, og i USA holdt konsumet seg på et høyt nivå. Kapasitetsutnyttelsen hos handelspartnerne er fortsatt høy til tross for svak vekst i år, og veksten ventes å tilta neste år, se tabell 2.2.</w:t>
      </w:r>
    </w:p>
    <w:p w14:paraId="3E2B834C" w14:textId="2658E1F0" w:rsidR="005F2150" w:rsidRPr="00DE1073" w:rsidRDefault="005F2150" w:rsidP="005F2150">
      <w:pPr>
        <w:pStyle w:val="tabell-tittel"/>
      </w:pPr>
      <w:r w:rsidRPr="00DE1073">
        <w:t>Hovedtall for internasjonal økonomi. Prosentvis endring fra året før, der ikke annet er angitt</w:t>
      </w:r>
    </w:p>
    <w:p w14:paraId="3F894399" w14:textId="77777777" w:rsidR="0062115A" w:rsidRPr="00DE1073" w:rsidRDefault="003823F2" w:rsidP="00DE1073">
      <w:pPr>
        <w:pStyle w:val="Tabellnavn"/>
      </w:pPr>
      <w:r w:rsidRPr="00DE107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62115A" w:rsidRPr="00DE1073" w14:paraId="1A0D6A60" w14:textId="77777777">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66CDA" w14:textId="77777777" w:rsidR="0062115A" w:rsidRPr="00DE1073" w:rsidRDefault="0062115A" w:rsidP="00DE107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AE2C1" w14:textId="77777777" w:rsidR="0062115A" w:rsidRPr="00DE1073" w:rsidRDefault="003823F2" w:rsidP="00DE1073">
            <w:r w:rsidRPr="00DE1073">
              <w:t>2021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9CDD1" w14:textId="77777777" w:rsidR="0062115A" w:rsidRPr="00DE1073" w:rsidRDefault="003823F2" w:rsidP="00DE1073">
            <w:r w:rsidRPr="00DE1073">
              <w:t>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9C49B" w14:textId="77777777" w:rsidR="0062115A" w:rsidRPr="00DE1073" w:rsidRDefault="003823F2" w:rsidP="00DE1073">
            <w:r w:rsidRPr="00DE1073">
              <w:t>2023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86DEA" w14:textId="77777777" w:rsidR="0062115A" w:rsidRPr="00DE1073" w:rsidRDefault="003823F2" w:rsidP="00DE1073">
            <w:r w:rsidRPr="00DE1073">
              <w:t>2024</w:t>
            </w:r>
          </w:p>
        </w:tc>
      </w:tr>
      <w:tr w:rsidR="0062115A" w:rsidRPr="00DE1073" w14:paraId="267303EC"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FB6997A" w14:textId="77777777" w:rsidR="0062115A" w:rsidRPr="00DE1073" w:rsidRDefault="003823F2" w:rsidP="00DE1073">
            <w:r w:rsidRPr="00D10D15">
              <w:rPr>
                <w:rStyle w:val="kursiv"/>
              </w:rPr>
              <w:t>Bruttonasjonalprodukt: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B2AA46D" w14:textId="77777777" w:rsidR="0062115A" w:rsidRPr="00DE1073" w:rsidRDefault="0062115A" w:rsidP="00DE107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DF2D1E5" w14:textId="77777777" w:rsidR="0062115A" w:rsidRPr="00DE1073" w:rsidRDefault="0062115A" w:rsidP="00DE107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76B3866" w14:textId="77777777" w:rsidR="0062115A" w:rsidRPr="00DE1073" w:rsidRDefault="0062115A" w:rsidP="00DE107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75F84B5" w14:textId="77777777" w:rsidR="0062115A" w:rsidRPr="00DE1073" w:rsidRDefault="0062115A" w:rsidP="00DE1073"/>
        </w:tc>
      </w:tr>
      <w:tr w:rsidR="0062115A" w:rsidRPr="00DE1073" w14:paraId="5AE416EA" w14:textId="77777777">
        <w:trPr>
          <w:trHeight w:val="380"/>
        </w:trPr>
        <w:tc>
          <w:tcPr>
            <w:tcW w:w="5040" w:type="dxa"/>
            <w:tcBorders>
              <w:top w:val="nil"/>
              <w:left w:val="nil"/>
              <w:bottom w:val="nil"/>
              <w:right w:val="nil"/>
            </w:tcBorders>
            <w:tcMar>
              <w:top w:w="128" w:type="dxa"/>
              <w:left w:w="43" w:type="dxa"/>
              <w:bottom w:w="43" w:type="dxa"/>
              <w:right w:w="43" w:type="dxa"/>
            </w:tcMar>
          </w:tcPr>
          <w:p w14:paraId="256A4B6E" w14:textId="77777777" w:rsidR="0062115A" w:rsidRPr="00DE1073" w:rsidRDefault="003823F2" w:rsidP="00DE1073">
            <w:r w:rsidRPr="00DE1073">
              <w:tab/>
              <w:t>Handelspartnerne</w:t>
            </w:r>
            <w:r w:rsidRPr="00D10D15">
              <w:rPr>
                <w:rStyle w:val="skrift-hevet"/>
              </w:rPr>
              <w:t>1</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9DC7481" w14:textId="77777777" w:rsidR="0062115A" w:rsidRPr="00DE1073" w:rsidRDefault="003823F2" w:rsidP="00DE1073">
            <w:r w:rsidRPr="00DE1073">
              <w:t>5,5</w:t>
            </w:r>
          </w:p>
        </w:tc>
        <w:tc>
          <w:tcPr>
            <w:tcW w:w="1120" w:type="dxa"/>
            <w:tcBorders>
              <w:top w:val="nil"/>
              <w:left w:val="nil"/>
              <w:bottom w:val="nil"/>
              <w:right w:val="nil"/>
            </w:tcBorders>
            <w:tcMar>
              <w:top w:w="128" w:type="dxa"/>
              <w:left w:w="43" w:type="dxa"/>
              <w:bottom w:w="43" w:type="dxa"/>
              <w:right w:w="43" w:type="dxa"/>
            </w:tcMar>
            <w:vAlign w:val="bottom"/>
          </w:tcPr>
          <w:p w14:paraId="196E65E3" w14:textId="77777777" w:rsidR="0062115A" w:rsidRPr="00DE1073" w:rsidRDefault="003823F2" w:rsidP="00DE1073">
            <w:r w:rsidRPr="00DE1073">
              <w:t>3,2</w:t>
            </w:r>
          </w:p>
        </w:tc>
        <w:tc>
          <w:tcPr>
            <w:tcW w:w="1120" w:type="dxa"/>
            <w:tcBorders>
              <w:top w:val="nil"/>
              <w:left w:val="nil"/>
              <w:bottom w:val="nil"/>
              <w:right w:val="nil"/>
            </w:tcBorders>
            <w:tcMar>
              <w:top w:w="128" w:type="dxa"/>
              <w:left w:w="43" w:type="dxa"/>
              <w:bottom w:w="43" w:type="dxa"/>
              <w:right w:w="43" w:type="dxa"/>
            </w:tcMar>
            <w:vAlign w:val="bottom"/>
          </w:tcPr>
          <w:p w14:paraId="3B477408" w14:textId="77777777" w:rsidR="0062115A" w:rsidRPr="00DE1073" w:rsidRDefault="003823F2" w:rsidP="00DE1073">
            <w:r w:rsidRPr="00DE1073">
              <w:t>0,6</w:t>
            </w:r>
          </w:p>
        </w:tc>
        <w:tc>
          <w:tcPr>
            <w:tcW w:w="1120" w:type="dxa"/>
            <w:tcBorders>
              <w:top w:val="nil"/>
              <w:left w:val="nil"/>
              <w:bottom w:val="nil"/>
              <w:right w:val="nil"/>
            </w:tcBorders>
            <w:tcMar>
              <w:top w:w="128" w:type="dxa"/>
              <w:left w:w="43" w:type="dxa"/>
              <w:bottom w:w="43" w:type="dxa"/>
              <w:right w:w="43" w:type="dxa"/>
            </w:tcMar>
            <w:vAlign w:val="bottom"/>
          </w:tcPr>
          <w:p w14:paraId="3F3B2415" w14:textId="77777777" w:rsidR="0062115A" w:rsidRPr="00DE1073" w:rsidRDefault="003823F2" w:rsidP="00DE1073">
            <w:r w:rsidRPr="00DE1073">
              <w:t>1,4</w:t>
            </w:r>
          </w:p>
        </w:tc>
      </w:tr>
      <w:tr w:rsidR="0062115A" w:rsidRPr="00DE1073" w14:paraId="3A494646" w14:textId="77777777">
        <w:trPr>
          <w:trHeight w:val="380"/>
        </w:trPr>
        <w:tc>
          <w:tcPr>
            <w:tcW w:w="5040" w:type="dxa"/>
            <w:tcBorders>
              <w:top w:val="nil"/>
              <w:left w:val="nil"/>
              <w:bottom w:val="nil"/>
              <w:right w:val="nil"/>
            </w:tcBorders>
            <w:tcMar>
              <w:top w:w="128" w:type="dxa"/>
              <w:left w:w="43" w:type="dxa"/>
              <w:bottom w:w="43" w:type="dxa"/>
              <w:right w:w="43" w:type="dxa"/>
            </w:tcMar>
          </w:tcPr>
          <w:p w14:paraId="7B4FEE50" w14:textId="77777777" w:rsidR="0062115A" w:rsidRPr="00DE1073" w:rsidRDefault="003823F2" w:rsidP="00DE1073">
            <w:r w:rsidRPr="00DE1073">
              <w:tab/>
              <w:t>Euroområdet</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44767510" w14:textId="77777777" w:rsidR="0062115A" w:rsidRPr="00DE1073" w:rsidRDefault="003823F2" w:rsidP="00DE1073">
            <w:r w:rsidRPr="00DE1073">
              <w:t>5,2</w:t>
            </w:r>
          </w:p>
        </w:tc>
        <w:tc>
          <w:tcPr>
            <w:tcW w:w="1120" w:type="dxa"/>
            <w:tcBorders>
              <w:top w:val="nil"/>
              <w:left w:val="nil"/>
              <w:bottom w:val="nil"/>
              <w:right w:val="nil"/>
            </w:tcBorders>
            <w:tcMar>
              <w:top w:w="128" w:type="dxa"/>
              <w:left w:w="43" w:type="dxa"/>
              <w:bottom w:w="43" w:type="dxa"/>
              <w:right w:w="43" w:type="dxa"/>
            </w:tcMar>
            <w:vAlign w:val="bottom"/>
          </w:tcPr>
          <w:p w14:paraId="0F75C659" w14:textId="77777777" w:rsidR="0062115A" w:rsidRPr="00DE1073" w:rsidRDefault="003823F2" w:rsidP="00DE1073">
            <w:r w:rsidRPr="00DE1073">
              <w:t>3,5</w:t>
            </w:r>
          </w:p>
        </w:tc>
        <w:tc>
          <w:tcPr>
            <w:tcW w:w="1120" w:type="dxa"/>
            <w:tcBorders>
              <w:top w:val="nil"/>
              <w:left w:val="nil"/>
              <w:bottom w:val="nil"/>
              <w:right w:val="nil"/>
            </w:tcBorders>
            <w:tcMar>
              <w:top w:w="128" w:type="dxa"/>
              <w:left w:w="43" w:type="dxa"/>
              <w:bottom w:w="43" w:type="dxa"/>
              <w:right w:w="43" w:type="dxa"/>
            </w:tcMar>
            <w:vAlign w:val="bottom"/>
          </w:tcPr>
          <w:p w14:paraId="34470E83" w14:textId="77777777" w:rsidR="0062115A" w:rsidRPr="00DE1073" w:rsidRDefault="003823F2" w:rsidP="00DE1073">
            <w:r w:rsidRPr="00DE1073">
              <w:t>0,8</w:t>
            </w:r>
          </w:p>
        </w:tc>
        <w:tc>
          <w:tcPr>
            <w:tcW w:w="1120" w:type="dxa"/>
            <w:tcBorders>
              <w:top w:val="nil"/>
              <w:left w:val="nil"/>
              <w:bottom w:val="nil"/>
              <w:right w:val="nil"/>
            </w:tcBorders>
            <w:tcMar>
              <w:top w:w="128" w:type="dxa"/>
              <w:left w:w="43" w:type="dxa"/>
              <w:bottom w:w="43" w:type="dxa"/>
              <w:right w:w="43" w:type="dxa"/>
            </w:tcMar>
            <w:vAlign w:val="bottom"/>
          </w:tcPr>
          <w:p w14:paraId="25048AB0" w14:textId="77777777" w:rsidR="0062115A" w:rsidRPr="00DE1073" w:rsidRDefault="003823F2" w:rsidP="00DE1073">
            <w:r w:rsidRPr="00DE1073">
              <w:t>1,4</w:t>
            </w:r>
          </w:p>
        </w:tc>
      </w:tr>
      <w:tr w:rsidR="0062115A" w:rsidRPr="00DE1073" w14:paraId="2BF4AC3E" w14:textId="77777777">
        <w:trPr>
          <w:trHeight w:val="380"/>
        </w:trPr>
        <w:tc>
          <w:tcPr>
            <w:tcW w:w="5040" w:type="dxa"/>
            <w:tcBorders>
              <w:top w:val="nil"/>
              <w:left w:val="nil"/>
              <w:bottom w:val="nil"/>
              <w:right w:val="nil"/>
            </w:tcBorders>
            <w:tcMar>
              <w:top w:w="128" w:type="dxa"/>
              <w:left w:w="43" w:type="dxa"/>
              <w:bottom w:w="43" w:type="dxa"/>
              <w:right w:w="43" w:type="dxa"/>
            </w:tcMar>
          </w:tcPr>
          <w:p w14:paraId="2819B815" w14:textId="77777777" w:rsidR="0062115A" w:rsidRPr="00DE1073" w:rsidRDefault="003823F2" w:rsidP="00DE1073">
            <w:r w:rsidRPr="00DE1073">
              <w:tab/>
              <w:t>USA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DB7D07F" w14:textId="77777777" w:rsidR="0062115A" w:rsidRPr="00DE1073" w:rsidRDefault="003823F2" w:rsidP="00DE1073">
            <w:r w:rsidRPr="00DE1073">
              <w:t>5,7</w:t>
            </w:r>
          </w:p>
        </w:tc>
        <w:tc>
          <w:tcPr>
            <w:tcW w:w="1120" w:type="dxa"/>
            <w:tcBorders>
              <w:top w:val="nil"/>
              <w:left w:val="nil"/>
              <w:bottom w:val="nil"/>
              <w:right w:val="nil"/>
            </w:tcBorders>
            <w:tcMar>
              <w:top w:w="128" w:type="dxa"/>
              <w:left w:w="43" w:type="dxa"/>
              <w:bottom w:w="43" w:type="dxa"/>
              <w:right w:w="43" w:type="dxa"/>
            </w:tcMar>
            <w:vAlign w:val="bottom"/>
          </w:tcPr>
          <w:p w14:paraId="0FC6944C" w14:textId="77777777" w:rsidR="0062115A" w:rsidRPr="00DE1073" w:rsidRDefault="003823F2" w:rsidP="00DE1073">
            <w:r w:rsidRPr="00DE1073">
              <w:t>2,1</w:t>
            </w:r>
          </w:p>
        </w:tc>
        <w:tc>
          <w:tcPr>
            <w:tcW w:w="1120" w:type="dxa"/>
            <w:tcBorders>
              <w:top w:val="nil"/>
              <w:left w:val="nil"/>
              <w:bottom w:val="nil"/>
              <w:right w:val="nil"/>
            </w:tcBorders>
            <w:tcMar>
              <w:top w:w="128" w:type="dxa"/>
              <w:left w:w="43" w:type="dxa"/>
              <w:bottom w:w="43" w:type="dxa"/>
              <w:right w:w="43" w:type="dxa"/>
            </w:tcMar>
            <w:vAlign w:val="bottom"/>
          </w:tcPr>
          <w:p w14:paraId="5033DA56" w14:textId="77777777" w:rsidR="0062115A" w:rsidRPr="00DE1073" w:rsidRDefault="003823F2" w:rsidP="00DE1073">
            <w:r w:rsidRPr="00DE1073">
              <w:t>1,6</w:t>
            </w:r>
          </w:p>
        </w:tc>
        <w:tc>
          <w:tcPr>
            <w:tcW w:w="1120" w:type="dxa"/>
            <w:tcBorders>
              <w:top w:val="nil"/>
              <w:left w:val="nil"/>
              <w:bottom w:val="nil"/>
              <w:right w:val="nil"/>
            </w:tcBorders>
            <w:tcMar>
              <w:top w:w="128" w:type="dxa"/>
              <w:left w:w="43" w:type="dxa"/>
              <w:bottom w:w="43" w:type="dxa"/>
              <w:right w:w="43" w:type="dxa"/>
            </w:tcMar>
            <w:vAlign w:val="bottom"/>
          </w:tcPr>
          <w:p w14:paraId="704BEDF4" w14:textId="77777777" w:rsidR="0062115A" w:rsidRPr="00DE1073" w:rsidRDefault="003823F2" w:rsidP="00DE1073">
            <w:r w:rsidRPr="00DE1073">
              <w:t>1,1</w:t>
            </w:r>
          </w:p>
        </w:tc>
      </w:tr>
      <w:tr w:rsidR="0062115A" w:rsidRPr="00DE1073" w14:paraId="48ED6630" w14:textId="77777777">
        <w:trPr>
          <w:trHeight w:val="380"/>
        </w:trPr>
        <w:tc>
          <w:tcPr>
            <w:tcW w:w="5040" w:type="dxa"/>
            <w:tcBorders>
              <w:top w:val="nil"/>
              <w:left w:val="nil"/>
              <w:bottom w:val="nil"/>
              <w:right w:val="nil"/>
            </w:tcBorders>
            <w:tcMar>
              <w:top w:w="128" w:type="dxa"/>
              <w:left w:w="43" w:type="dxa"/>
              <w:bottom w:w="43" w:type="dxa"/>
              <w:right w:w="43" w:type="dxa"/>
            </w:tcMar>
          </w:tcPr>
          <w:p w14:paraId="64809113" w14:textId="77777777" w:rsidR="0062115A" w:rsidRPr="00DE1073" w:rsidRDefault="003823F2" w:rsidP="00DE1073">
            <w:r w:rsidRPr="00DE1073">
              <w:tab/>
              <w:t>Storbritannia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34A7BD7" w14:textId="77777777" w:rsidR="0062115A" w:rsidRPr="00DE1073" w:rsidRDefault="003823F2" w:rsidP="00DE1073">
            <w:r w:rsidRPr="00DE1073">
              <w:t>7,4</w:t>
            </w:r>
          </w:p>
        </w:tc>
        <w:tc>
          <w:tcPr>
            <w:tcW w:w="1120" w:type="dxa"/>
            <w:tcBorders>
              <w:top w:val="nil"/>
              <w:left w:val="nil"/>
              <w:bottom w:val="nil"/>
              <w:right w:val="nil"/>
            </w:tcBorders>
            <w:tcMar>
              <w:top w:w="128" w:type="dxa"/>
              <w:left w:w="43" w:type="dxa"/>
              <w:bottom w:w="43" w:type="dxa"/>
              <w:right w:w="43" w:type="dxa"/>
            </w:tcMar>
            <w:vAlign w:val="bottom"/>
          </w:tcPr>
          <w:p w14:paraId="4B7DBD33" w14:textId="77777777" w:rsidR="0062115A" w:rsidRPr="00DE1073" w:rsidRDefault="003823F2" w:rsidP="00DE1073">
            <w:r w:rsidRPr="00DE1073">
              <w:t>4,0</w:t>
            </w:r>
          </w:p>
        </w:tc>
        <w:tc>
          <w:tcPr>
            <w:tcW w:w="1120" w:type="dxa"/>
            <w:tcBorders>
              <w:top w:val="nil"/>
              <w:left w:val="nil"/>
              <w:bottom w:val="nil"/>
              <w:right w:val="nil"/>
            </w:tcBorders>
            <w:tcMar>
              <w:top w:w="128" w:type="dxa"/>
              <w:left w:w="43" w:type="dxa"/>
              <w:bottom w:w="43" w:type="dxa"/>
              <w:right w:w="43" w:type="dxa"/>
            </w:tcMar>
            <w:vAlign w:val="bottom"/>
          </w:tcPr>
          <w:p w14:paraId="31D01C0E" w14:textId="77777777" w:rsidR="0062115A" w:rsidRPr="00DE1073" w:rsidRDefault="003823F2" w:rsidP="00DE1073">
            <w:r w:rsidRPr="00DE1073">
              <w:t>-0,3</w:t>
            </w:r>
          </w:p>
        </w:tc>
        <w:tc>
          <w:tcPr>
            <w:tcW w:w="1120" w:type="dxa"/>
            <w:tcBorders>
              <w:top w:val="nil"/>
              <w:left w:val="nil"/>
              <w:bottom w:val="nil"/>
              <w:right w:val="nil"/>
            </w:tcBorders>
            <w:tcMar>
              <w:top w:w="128" w:type="dxa"/>
              <w:left w:w="43" w:type="dxa"/>
              <w:bottom w:w="43" w:type="dxa"/>
              <w:right w:w="43" w:type="dxa"/>
            </w:tcMar>
            <w:vAlign w:val="bottom"/>
          </w:tcPr>
          <w:p w14:paraId="17D1065A" w14:textId="77777777" w:rsidR="0062115A" w:rsidRPr="00DE1073" w:rsidRDefault="003823F2" w:rsidP="00DE1073">
            <w:r w:rsidRPr="00DE1073">
              <w:t>1,0</w:t>
            </w:r>
          </w:p>
        </w:tc>
      </w:tr>
      <w:tr w:rsidR="0062115A" w:rsidRPr="00DE1073" w14:paraId="160D4B26" w14:textId="77777777">
        <w:trPr>
          <w:trHeight w:val="380"/>
        </w:trPr>
        <w:tc>
          <w:tcPr>
            <w:tcW w:w="5040" w:type="dxa"/>
            <w:tcBorders>
              <w:top w:val="nil"/>
              <w:left w:val="nil"/>
              <w:bottom w:val="nil"/>
              <w:right w:val="nil"/>
            </w:tcBorders>
            <w:tcMar>
              <w:top w:w="128" w:type="dxa"/>
              <w:left w:w="43" w:type="dxa"/>
              <w:bottom w:w="43" w:type="dxa"/>
              <w:right w:w="43" w:type="dxa"/>
            </w:tcMar>
          </w:tcPr>
          <w:p w14:paraId="567621D1" w14:textId="77777777" w:rsidR="0062115A" w:rsidRPr="00DE1073" w:rsidRDefault="003823F2" w:rsidP="00DE1073">
            <w:r w:rsidRPr="00DE1073">
              <w:lastRenderedPageBreak/>
              <w:tab/>
              <w:t>Sverige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0CFC3BBA" w14:textId="77777777" w:rsidR="0062115A" w:rsidRPr="00DE1073" w:rsidRDefault="003823F2" w:rsidP="00DE1073">
            <w:r w:rsidRPr="00DE1073">
              <w:t>5,1</w:t>
            </w:r>
          </w:p>
        </w:tc>
        <w:tc>
          <w:tcPr>
            <w:tcW w:w="1120" w:type="dxa"/>
            <w:tcBorders>
              <w:top w:val="nil"/>
              <w:left w:val="nil"/>
              <w:bottom w:val="nil"/>
              <w:right w:val="nil"/>
            </w:tcBorders>
            <w:tcMar>
              <w:top w:w="128" w:type="dxa"/>
              <w:left w:w="43" w:type="dxa"/>
              <w:bottom w:w="43" w:type="dxa"/>
              <w:right w:w="43" w:type="dxa"/>
            </w:tcMar>
            <w:vAlign w:val="bottom"/>
          </w:tcPr>
          <w:p w14:paraId="438BF828" w14:textId="77777777" w:rsidR="0062115A" w:rsidRPr="00DE1073" w:rsidRDefault="003823F2" w:rsidP="00DE1073">
            <w:r w:rsidRPr="00DE1073">
              <w:t>2,6</w:t>
            </w:r>
          </w:p>
        </w:tc>
        <w:tc>
          <w:tcPr>
            <w:tcW w:w="1120" w:type="dxa"/>
            <w:tcBorders>
              <w:top w:val="nil"/>
              <w:left w:val="nil"/>
              <w:bottom w:val="nil"/>
              <w:right w:val="nil"/>
            </w:tcBorders>
            <w:tcMar>
              <w:top w:w="128" w:type="dxa"/>
              <w:left w:w="43" w:type="dxa"/>
              <w:bottom w:w="43" w:type="dxa"/>
              <w:right w:w="43" w:type="dxa"/>
            </w:tcMar>
            <w:vAlign w:val="bottom"/>
          </w:tcPr>
          <w:p w14:paraId="6BBBE91A" w14:textId="77777777" w:rsidR="0062115A" w:rsidRPr="00DE1073" w:rsidRDefault="003823F2" w:rsidP="00DE1073">
            <w:r w:rsidRPr="00DE1073">
              <w:t>-0,5</w:t>
            </w:r>
          </w:p>
        </w:tc>
        <w:tc>
          <w:tcPr>
            <w:tcW w:w="1120" w:type="dxa"/>
            <w:tcBorders>
              <w:top w:val="nil"/>
              <w:left w:val="nil"/>
              <w:bottom w:val="nil"/>
              <w:right w:val="nil"/>
            </w:tcBorders>
            <w:tcMar>
              <w:top w:w="128" w:type="dxa"/>
              <w:left w:w="43" w:type="dxa"/>
              <w:bottom w:w="43" w:type="dxa"/>
              <w:right w:w="43" w:type="dxa"/>
            </w:tcMar>
            <w:vAlign w:val="bottom"/>
          </w:tcPr>
          <w:p w14:paraId="22EA6ABB" w14:textId="77777777" w:rsidR="0062115A" w:rsidRPr="00DE1073" w:rsidRDefault="003823F2" w:rsidP="00DE1073">
            <w:r w:rsidRPr="00DE1073">
              <w:t>1,0</w:t>
            </w:r>
          </w:p>
        </w:tc>
      </w:tr>
      <w:tr w:rsidR="0062115A" w:rsidRPr="00DE1073" w14:paraId="13F5C5F0" w14:textId="77777777">
        <w:trPr>
          <w:trHeight w:val="380"/>
        </w:trPr>
        <w:tc>
          <w:tcPr>
            <w:tcW w:w="5040" w:type="dxa"/>
            <w:tcBorders>
              <w:top w:val="nil"/>
              <w:left w:val="nil"/>
              <w:bottom w:val="nil"/>
              <w:right w:val="nil"/>
            </w:tcBorders>
            <w:tcMar>
              <w:top w:w="128" w:type="dxa"/>
              <w:left w:w="43" w:type="dxa"/>
              <w:bottom w:w="43" w:type="dxa"/>
              <w:right w:w="43" w:type="dxa"/>
            </w:tcMar>
          </w:tcPr>
          <w:p w14:paraId="1708A1A9" w14:textId="77777777" w:rsidR="0062115A" w:rsidRPr="00DE1073" w:rsidRDefault="003823F2" w:rsidP="00DE1073">
            <w:r w:rsidRPr="00DE1073">
              <w:tab/>
              <w:t>Japan</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412E945B" w14:textId="77777777" w:rsidR="0062115A" w:rsidRPr="00DE1073" w:rsidRDefault="003823F2" w:rsidP="00DE1073">
            <w:r w:rsidRPr="00DE1073">
              <w:t>1,7</w:t>
            </w:r>
          </w:p>
        </w:tc>
        <w:tc>
          <w:tcPr>
            <w:tcW w:w="1120" w:type="dxa"/>
            <w:tcBorders>
              <w:top w:val="nil"/>
              <w:left w:val="nil"/>
              <w:bottom w:val="nil"/>
              <w:right w:val="nil"/>
            </w:tcBorders>
            <w:tcMar>
              <w:top w:w="128" w:type="dxa"/>
              <w:left w:w="43" w:type="dxa"/>
              <w:bottom w:w="43" w:type="dxa"/>
              <w:right w:w="43" w:type="dxa"/>
            </w:tcMar>
            <w:vAlign w:val="bottom"/>
          </w:tcPr>
          <w:p w14:paraId="32FE373C" w14:textId="77777777" w:rsidR="0062115A" w:rsidRPr="00DE1073" w:rsidRDefault="003823F2" w:rsidP="00DE1073">
            <w:r w:rsidRPr="00DE1073">
              <w:t>1,1</w:t>
            </w:r>
          </w:p>
        </w:tc>
        <w:tc>
          <w:tcPr>
            <w:tcW w:w="1120" w:type="dxa"/>
            <w:tcBorders>
              <w:top w:val="nil"/>
              <w:left w:val="nil"/>
              <w:bottom w:val="nil"/>
              <w:right w:val="nil"/>
            </w:tcBorders>
            <w:tcMar>
              <w:top w:w="128" w:type="dxa"/>
              <w:left w:w="43" w:type="dxa"/>
              <w:bottom w:w="43" w:type="dxa"/>
              <w:right w:w="43" w:type="dxa"/>
            </w:tcMar>
            <w:vAlign w:val="bottom"/>
          </w:tcPr>
          <w:p w14:paraId="5D99B9E8" w14:textId="77777777" w:rsidR="0062115A" w:rsidRPr="00DE1073" w:rsidRDefault="003823F2" w:rsidP="00DE1073">
            <w:r w:rsidRPr="00DE1073">
              <w:t>1,3</w:t>
            </w:r>
          </w:p>
        </w:tc>
        <w:tc>
          <w:tcPr>
            <w:tcW w:w="1120" w:type="dxa"/>
            <w:tcBorders>
              <w:top w:val="nil"/>
              <w:left w:val="nil"/>
              <w:bottom w:val="nil"/>
              <w:right w:val="nil"/>
            </w:tcBorders>
            <w:tcMar>
              <w:top w:w="128" w:type="dxa"/>
              <w:left w:w="43" w:type="dxa"/>
              <w:bottom w:w="43" w:type="dxa"/>
              <w:right w:w="43" w:type="dxa"/>
            </w:tcMar>
            <w:vAlign w:val="bottom"/>
          </w:tcPr>
          <w:p w14:paraId="6D7DF390" w14:textId="77777777" w:rsidR="0062115A" w:rsidRPr="00DE1073" w:rsidRDefault="003823F2" w:rsidP="00DE1073">
            <w:r w:rsidRPr="00DE1073">
              <w:t>1,0</w:t>
            </w:r>
          </w:p>
        </w:tc>
      </w:tr>
      <w:tr w:rsidR="0062115A" w:rsidRPr="00DE1073" w14:paraId="6DD2CEA2" w14:textId="77777777">
        <w:trPr>
          <w:trHeight w:val="380"/>
        </w:trPr>
        <w:tc>
          <w:tcPr>
            <w:tcW w:w="5040" w:type="dxa"/>
            <w:tcBorders>
              <w:top w:val="nil"/>
              <w:left w:val="nil"/>
              <w:bottom w:val="nil"/>
              <w:right w:val="nil"/>
            </w:tcBorders>
            <w:tcMar>
              <w:top w:w="128" w:type="dxa"/>
              <w:left w:w="43" w:type="dxa"/>
              <w:bottom w:w="43" w:type="dxa"/>
              <w:right w:w="43" w:type="dxa"/>
            </w:tcMar>
          </w:tcPr>
          <w:p w14:paraId="56B74DF2" w14:textId="77777777" w:rsidR="0062115A" w:rsidRPr="00DE1073" w:rsidRDefault="003823F2" w:rsidP="00DE1073">
            <w:r w:rsidRPr="00DE1073">
              <w:tab/>
              <w:t>Kina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51361AE0" w14:textId="77777777" w:rsidR="0062115A" w:rsidRPr="00DE1073" w:rsidRDefault="003823F2" w:rsidP="00DE1073">
            <w:r w:rsidRPr="00DE1073">
              <w:t>8,1</w:t>
            </w:r>
          </w:p>
        </w:tc>
        <w:tc>
          <w:tcPr>
            <w:tcW w:w="1120" w:type="dxa"/>
            <w:tcBorders>
              <w:top w:val="nil"/>
              <w:left w:val="nil"/>
              <w:bottom w:val="nil"/>
              <w:right w:val="nil"/>
            </w:tcBorders>
            <w:tcMar>
              <w:top w:w="128" w:type="dxa"/>
              <w:left w:w="43" w:type="dxa"/>
              <w:bottom w:w="43" w:type="dxa"/>
              <w:right w:w="43" w:type="dxa"/>
            </w:tcMar>
            <w:vAlign w:val="bottom"/>
          </w:tcPr>
          <w:p w14:paraId="23B1D4AD" w14:textId="77777777" w:rsidR="0062115A" w:rsidRPr="00DE1073" w:rsidRDefault="003823F2" w:rsidP="00DE1073">
            <w:r w:rsidRPr="00DE1073">
              <w:t>3,0</w:t>
            </w:r>
          </w:p>
        </w:tc>
        <w:tc>
          <w:tcPr>
            <w:tcW w:w="1120" w:type="dxa"/>
            <w:tcBorders>
              <w:top w:val="nil"/>
              <w:left w:val="nil"/>
              <w:bottom w:val="nil"/>
              <w:right w:val="nil"/>
            </w:tcBorders>
            <w:tcMar>
              <w:top w:w="128" w:type="dxa"/>
              <w:left w:w="43" w:type="dxa"/>
              <w:bottom w:w="43" w:type="dxa"/>
              <w:right w:w="43" w:type="dxa"/>
            </w:tcMar>
            <w:vAlign w:val="bottom"/>
          </w:tcPr>
          <w:p w14:paraId="7838A764" w14:textId="77777777" w:rsidR="0062115A" w:rsidRPr="00DE1073" w:rsidRDefault="003823F2" w:rsidP="00DE1073">
            <w:r w:rsidRPr="00DE1073">
              <w:t>5,2</w:t>
            </w:r>
          </w:p>
        </w:tc>
        <w:tc>
          <w:tcPr>
            <w:tcW w:w="1120" w:type="dxa"/>
            <w:tcBorders>
              <w:top w:val="nil"/>
              <w:left w:val="nil"/>
              <w:bottom w:val="nil"/>
              <w:right w:val="nil"/>
            </w:tcBorders>
            <w:tcMar>
              <w:top w:w="128" w:type="dxa"/>
              <w:left w:w="43" w:type="dxa"/>
              <w:bottom w:w="43" w:type="dxa"/>
              <w:right w:w="43" w:type="dxa"/>
            </w:tcMar>
            <w:vAlign w:val="bottom"/>
          </w:tcPr>
          <w:p w14:paraId="307AB086" w14:textId="77777777" w:rsidR="0062115A" w:rsidRPr="00DE1073" w:rsidRDefault="003823F2" w:rsidP="00DE1073">
            <w:r w:rsidRPr="00DE1073">
              <w:t>4,5</w:t>
            </w:r>
          </w:p>
        </w:tc>
      </w:tr>
      <w:tr w:rsidR="0062115A" w:rsidRPr="00DE1073" w14:paraId="71626139" w14:textId="77777777">
        <w:trPr>
          <w:trHeight w:val="380"/>
        </w:trPr>
        <w:tc>
          <w:tcPr>
            <w:tcW w:w="5040" w:type="dxa"/>
            <w:tcBorders>
              <w:top w:val="nil"/>
              <w:left w:val="nil"/>
              <w:bottom w:val="nil"/>
              <w:right w:val="nil"/>
            </w:tcBorders>
            <w:tcMar>
              <w:top w:w="128" w:type="dxa"/>
              <w:left w:w="43" w:type="dxa"/>
              <w:bottom w:w="43" w:type="dxa"/>
              <w:right w:w="43" w:type="dxa"/>
            </w:tcMar>
          </w:tcPr>
          <w:p w14:paraId="4B4E0168" w14:textId="77777777" w:rsidR="0062115A" w:rsidRPr="00DE1073" w:rsidRDefault="003823F2" w:rsidP="00DE1073">
            <w:r w:rsidRPr="00DE1073">
              <w:tab/>
              <w:t>Fastlands-Norge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0A98C3A2" w14:textId="77777777" w:rsidR="0062115A" w:rsidRPr="00DE1073" w:rsidRDefault="003823F2" w:rsidP="00DE1073">
            <w:r w:rsidRPr="00DE1073">
              <w:t>4,2</w:t>
            </w:r>
          </w:p>
        </w:tc>
        <w:tc>
          <w:tcPr>
            <w:tcW w:w="1120" w:type="dxa"/>
            <w:tcBorders>
              <w:top w:val="nil"/>
              <w:left w:val="nil"/>
              <w:bottom w:val="nil"/>
              <w:right w:val="nil"/>
            </w:tcBorders>
            <w:tcMar>
              <w:top w:w="128" w:type="dxa"/>
              <w:left w:w="43" w:type="dxa"/>
              <w:bottom w:w="43" w:type="dxa"/>
              <w:right w:w="43" w:type="dxa"/>
            </w:tcMar>
            <w:vAlign w:val="bottom"/>
          </w:tcPr>
          <w:p w14:paraId="2195D0F4" w14:textId="77777777" w:rsidR="0062115A" w:rsidRPr="00DE1073" w:rsidRDefault="003823F2" w:rsidP="00DE1073">
            <w:r w:rsidRPr="00DE1073">
              <w:t>3,8</w:t>
            </w:r>
          </w:p>
        </w:tc>
        <w:tc>
          <w:tcPr>
            <w:tcW w:w="1120" w:type="dxa"/>
            <w:tcBorders>
              <w:top w:val="nil"/>
              <w:left w:val="nil"/>
              <w:bottom w:val="nil"/>
              <w:right w:val="nil"/>
            </w:tcBorders>
            <w:tcMar>
              <w:top w:w="128" w:type="dxa"/>
              <w:left w:w="43" w:type="dxa"/>
              <w:bottom w:w="43" w:type="dxa"/>
              <w:right w:w="43" w:type="dxa"/>
            </w:tcMar>
            <w:vAlign w:val="bottom"/>
          </w:tcPr>
          <w:p w14:paraId="0B7DF5D6" w14:textId="77777777" w:rsidR="0062115A" w:rsidRPr="00DE1073" w:rsidRDefault="003823F2" w:rsidP="00DE1073">
            <w:r w:rsidRPr="00DE1073">
              <w:t>1,0</w:t>
            </w:r>
          </w:p>
        </w:tc>
        <w:tc>
          <w:tcPr>
            <w:tcW w:w="1120" w:type="dxa"/>
            <w:tcBorders>
              <w:top w:val="nil"/>
              <w:left w:val="nil"/>
              <w:bottom w:val="nil"/>
              <w:right w:val="nil"/>
            </w:tcBorders>
            <w:tcMar>
              <w:top w:w="128" w:type="dxa"/>
              <w:left w:w="43" w:type="dxa"/>
              <w:bottom w:w="43" w:type="dxa"/>
              <w:right w:w="43" w:type="dxa"/>
            </w:tcMar>
            <w:vAlign w:val="bottom"/>
          </w:tcPr>
          <w:p w14:paraId="7A4CDA5F" w14:textId="77777777" w:rsidR="0062115A" w:rsidRPr="00DE1073" w:rsidRDefault="003823F2" w:rsidP="00DE1073">
            <w:r w:rsidRPr="00DE1073">
              <w:t>1,0</w:t>
            </w:r>
          </w:p>
        </w:tc>
      </w:tr>
      <w:tr w:rsidR="0062115A" w:rsidRPr="00DE1073" w14:paraId="55E78697" w14:textId="77777777">
        <w:trPr>
          <w:trHeight w:val="380"/>
        </w:trPr>
        <w:tc>
          <w:tcPr>
            <w:tcW w:w="5040" w:type="dxa"/>
            <w:tcBorders>
              <w:top w:val="nil"/>
              <w:left w:val="nil"/>
              <w:bottom w:val="nil"/>
              <w:right w:val="nil"/>
            </w:tcBorders>
            <w:tcMar>
              <w:top w:w="128" w:type="dxa"/>
              <w:left w:w="43" w:type="dxa"/>
              <w:bottom w:w="43" w:type="dxa"/>
              <w:right w:w="43" w:type="dxa"/>
            </w:tcMar>
          </w:tcPr>
          <w:p w14:paraId="6638CB81" w14:textId="77777777" w:rsidR="0062115A" w:rsidRPr="00DE1073" w:rsidRDefault="003823F2" w:rsidP="00DE1073">
            <w:r w:rsidRPr="00D10D15">
              <w:rPr>
                <w:rStyle w:val="kursiv"/>
              </w:rPr>
              <w:t>Konsumpriser:</w:t>
            </w:r>
          </w:p>
        </w:tc>
        <w:tc>
          <w:tcPr>
            <w:tcW w:w="1120" w:type="dxa"/>
            <w:tcBorders>
              <w:top w:val="nil"/>
              <w:left w:val="nil"/>
              <w:bottom w:val="nil"/>
              <w:right w:val="nil"/>
            </w:tcBorders>
            <w:tcMar>
              <w:top w:w="128" w:type="dxa"/>
              <w:left w:w="43" w:type="dxa"/>
              <w:bottom w:w="43" w:type="dxa"/>
              <w:right w:w="43" w:type="dxa"/>
            </w:tcMar>
            <w:vAlign w:val="bottom"/>
          </w:tcPr>
          <w:p w14:paraId="2BE4012F"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650E4270"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6F179EC6"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7832F4D5" w14:textId="77777777" w:rsidR="0062115A" w:rsidRPr="00DE1073" w:rsidRDefault="0062115A" w:rsidP="00DE1073"/>
        </w:tc>
      </w:tr>
      <w:tr w:rsidR="0062115A" w:rsidRPr="00DE1073" w14:paraId="1F2E4E2C" w14:textId="77777777">
        <w:trPr>
          <w:trHeight w:val="380"/>
        </w:trPr>
        <w:tc>
          <w:tcPr>
            <w:tcW w:w="5040" w:type="dxa"/>
            <w:tcBorders>
              <w:top w:val="nil"/>
              <w:left w:val="nil"/>
              <w:bottom w:val="nil"/>
              <w:right w:val="nil"/>
            </w:tcBorders>
            <w:tcMar>
              <w:top w:w="128" w:type="dxa"/>
              <w:left w:w="43" w:type="dxa"/>
              <w:bottom w:w="43" w:type="dxa"/>
              <w:right w:w="43" w:type="dxa"/>
            </w:tcMar>
          </w:tcPr>
          <w:p w14:paraId="2E232865" w14:textId="77777777" w:rsidR="0062115A" w:rsidRPr="00DE1073" w:rsidRDefault="003823F2" w:rsidP="00DE1073">
            <w:r w:rsidRPr="00DE1073">
              <w:tab/>
              <w:t>Handelspartnerne</w:t>
            </w:r>
            <w:r w:rsidRPr="00D10D15">
              <w:rPr>
                <w:rStyle w:val="skrift-hevet"/>
              </w:rPr>
              <w:t>2</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15D186DB" w14:textId="77777777" w:rsidR="0062115A" w:rsidRPr="00DE1073" w:rsidRDefault="003823F2" w:rsidP="00DE1073">
            <w:r w:rsidRPr="00DE1073">
              <w:t>2,9</w:t>
            </w:r>
          </w:p>
        </w:tc>
        <w:tc>
          <w:tcPr>
            <w:tcW w:w="1120" w:type="dxa"/>
            <w:tcBorders>
              <w:top w:val="nil"/>
              <w:left w:val="nil"/>
              <w:bottom w:val="nil"/>
              <w:right w:val="nil"/>
            </w:tcBorders>
            <w:tcMar>
              <w:top w:w="128" w:type="dxa"/>
              <w:left w:w="43" w:type="dxa"/>
              <w:bottom w:w="43" w:type="dxa"/>
              <w:right w:w="43" w:type="dxa"/>
            </w:tcMar>
            <w:vAlign w:val="bottom"/>
          </w:tcPr>
          <w:p w14:paraId="222F4312" w14:textId="77777777" w:rsidR="0062115A" w:rsidRPr="00DE1073" w:rsidRDefault="003823F2" w:rsidP="00DE1073">
            <w:r w:rsidRPr="00DE1073">
              <w:t>8,6</w:t>
            </w:r>
          </w:p>
        </w:tc>
        <w:tc>
          <w:tcPr>
            <w:tcW w:w="1120" w:type="dxa"/>
            <w:tcBorders>
              <w:top w:val="nil"/>
              <w:left w:val="nil"/>
              <w:bottom w:val="nil"/>
              <w:right w:val="nil"/>
            </w:tcBorders>
            <w:tcMar>
              <w:top w:w="128" w:type="dxa"/>
              <w:left w:w="43" w:type="dxa"/>
              <w:bottom w:w="43" w:type="dxa"/>
              <w:right w:w="43" w:type="dxa"/>
            </w:tcMar>
            <w:vAlign w:val="bottom"/>
          </w:tcPr>
          <w:p w14:paraId="0A2CD645" w14:textId="77777777" w:rsidR="0062115A" w:rsidRPr="00DE1073" w:rsidRDefault="003823F2" w:rsidP="00DE1073">
            <w:r w:rsidRPr="00DE1073">
              <w:t>5,8</w:t>
            </w:r>
          </w:p>
        </w:tc>
        <w:tc>
          <w:tcPr>
            <w:tcW w:w="1120" w:type="dxa"/>
            <w:tcBorders>
              <w:top w:val="nil"/>
              <w:left w:val="nil"/>
              <w:bottom w:val="nil"/>
              <w:right w:val="nil"/>
            </w:tcBorders>
            <w:tcMar>
              <w:top w:w="128" w:type="dxa"/>
              <w:left w:w="43" w:type="dxa"/>
              <w:bottom w:w="43" w:type="dxa"/>
              <w:right w:w="43" w:type="dxa"/>
            </w:tcMar>
            <w:vAlign w:val="bottom"/>
          </w:tcPr>
          <w:p w14:paraId="7524C88A" w14:textId="77777777" w:rsidR="0062115A" w:rsidRPr="00DE1073" w:rsidRDefault="003823F2" w:rsidP="00DE1073">
            <w:r w:rsidRPr="00DE1073">
              <w:t>3,3</w:t>
            </w:r>
          </w:p>
        </w:tc>
      </w:tr>
      <w:tr w:rsidR="0062115A" w:rsidRPr="00DE1073" w14:paraId="69240BB2" w14:textId="77777777">
        <w:trPr>
          <w:trHeight w:val="380"/>
        </w:trPr>
        <w:tc>
          <w:tcPr>
            <w:tcW w:w="5040" w:type="dxa"/>
            <w:tcBorders>
              <w:top w:val="nil"/>
              <w:left w:val="nil"/>
              <w:bottom w:val="nil"/>
              <w:right w:val="nil"/>
            </w:tcBorders>
            <w:tcMar>
              <w:top w:w="128" w:type="dxa"/>
              <w:left w:w="43" w:type="dxa"/>
              <w:bottom w:w="43" w:type="dxa"/>
              <w:right w:w="43" w:type="dxa"/>
            </w:tcMar>
          </w:tcPr>
          <w:p w14:paraId="4E79A129" w14:textId="77777777" w:rsidR="0062115A" w:rsidRPr="00DE1073" w:rsidRDefault="003823F2" w:rsidP="00DE1073">
            <w:r w:rsidRPr="00DE1073">
              <w:tab/>
              <w:t>Euroområdet</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2B287E0F" w14:textId="77777777" w:rsidR="0062115A" w:rsidRPr="00DE1073" w:rsidRDefault="003823F2" w:rsidP="00DE1073">
            <w:r w:rsidRPr="00DE1073">
              <w:t>2,6</w:t>
            </w:r>
          </w:p>
        </w:tc>
        <w:tc>
          <w:tcPr>
            <w:tcW w:w="1120" w:type="dxa"/>
            <w:tcBorders>
              <w:top w:val="nil"/>
              <w:left w:val="nil"/>
              <w:bottom w:val="nil"/>
              <w:right w:val="nil"/>
            </w:tcBorders>
            <w:tcMar>
              <w:top w:w="128" w:type="dxa"/>
              <w:left w:w="43" w:type="dxa"/>
              <w:bottom w:w="43" w:type="dxa"/>
              <w:right w:w="43" w:type="dxa"/>
            </w:tcMar>
            <w:vAlign w:val="bottom"/>
          </w:tcPr>
          <w:p w14:paraId="4B78C8F6" w14:textId="77777777" w:rsidR="0062115A" w:rsidRPr="00DE1073" w:rsidRDefault="003823F2" w:rsidP="00DE1073">
            <w:r w:rsidRPr="00DE1073">
              <w:t>8,4</w:t>
            </w:r>
          </w:p>
        </w:tc>
        <w:tc>
          <w:tcPr>
            <w:tcW w:w="1120" w:type="dxa"/>
            <w:tcBorders>
              <w:top w:val="nil"/>
              <w:left w:val="nil"/>
              <w:bottom w:val="nil"/>
              <w:right w:val="nil"/>
            </w:tcBorders>
            <w:tcMar>
              <w:top w:w="128" w:type="dxa"/>
              <w:left w:w="43" w:type="dxa"/>
              <w:bottom w:w="43" w:type="dxa"/>
              <w:right w:w="43" w:type="dxa"/>
            </w:tcMar>
            <w:vAlign w:val="bottom"/>
          </w:tcPr>
          <w:p w14:paraId="73C25217" w14:textId="77777777" w:rsidR="0062115A" w:rsidRPr="00DE1073" w:rsidRDefault="003823F2" w:rsidP="00DE1073">
            <w:r w:rsidRPr="00DE1073">
              <w:t>5,3</w:t>
            </w:r>
          </w:p>
        </w:tc>
        <w:tc>
          <w:tcPr>
            <w:tcW w:w="1120" w:type="dxa"/>
            <w:tcBorders>
              <w:top w:val="nil"/>
              <w:left w:val="nil"/>
              <w:bottom w:val="nil"/>
              <w:right w:val="nil"/>
            </w:tcBorders>
            <w:tcMar>
              <w:top w:w="128" w:type="dxa"/>
              <w:left w:w="43" w:type="dxa"/>
              <w:bottom w:w="43" w:type="dxa"/>
              <w:right w:w="43" w:type="dxa"/>
            </w:tcMar>
            <w:vAlign w:val="bottom"/>
          </w:tcPr>
          <w:p w14:paraId="00D43C90" w14:textId="77777777" w:rsidR="0062115A" w:rsidRPr="00DE1073" w:rsidRDefault="003823F2" w:rsidP="00DE1073">
            <w:r w:rsidRPr="00DE1073">
              <w:t>2,9</w:t>
            </w:r>
          </w:p>
        </w:tc>
      </w:tr>
      <w:tr w:rsidR="0062115A" w:rsidRPr="00DE1073" w14:paraId="09BEBDC0" w14:textId="77777777">
        <w:trPr>
          <w:trHeight w:val="380"/>
        </w:trPr>
        <w:tc>
          <w:tcPr>
            <w:tcW w:w="5040" w:type="dxa"/>
            <w:tcBorders>
              <w:top w:val="nil"/>
              <w:left w:val="nil"/>
              <w:bottom w:val="nil"/>
              <w:right w:val="nil"/>
            </w:tcBorders>
            <w:tcMar>
              <w:top w:w="128" w:type="dxa"/>
              <w:left w:w="43" w:type="dxa"/>
              <w:bottom w:w="43" w:type="dxa"/>
              <w:right w:w="43" w:type="dxa"/>
            </w:tcMar>
          </w:tcPr>
          <w:p w14:paraId="26E18C06" w14:textId="77777777" w:rsidR="0062115A" w:rsidRPr="00DE1073" w:rsidRDefault="003823F2" w:rsidP="00DE1073">
            <w:r w:rsidRPr="00DE1073">
              <w:tab/>
              <w:t>USA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5C597C0" w14:textId="77777777" w:rsidR="0062115A" w:rsidRPr="00DE1073" w:rsidRDefault="003823F2" w:rsidP="00DE1073">
            <w:r w:rsidRPr="00DE1073">
              <w:t>4,7</w:t>
            </w:r>
          </w:p>
        </w:tc>
        <w:tc>
          <w:tcPr>
            <w:tcW w:w="1120" w:type="dxa"/>
            <w:tcBorders>
              <w:top w:val="nil"/>
              <w:left w:val="nil"/>
              <w:bottom w:val="nil"/>
              <w:right w:val="nil"/>
            </w:tcBorders>
            <w:tcMar>
              <w:top w:w="128" w:type="dxa"/>
              <w:left w:w="43" w:type="dxa"/>
              <w:bottom w:w="43" w:type="dxa"/>
              <w:right w:w="43" w:type="dxa"/>
            </w:tcMar>
            <w:vAlign w:val="bottom"/>
          </w:tcPr>
          <w:p w14:paraId="785B64DB" w14:textId="77777777" w:rsidR="0062115A" w:rsidRPr="00DE1073" w:rsidRDefault="003823F2" w:rsidP="00DE1073">
            <w:r w:rsidRPr="00DE1073">
              <w:t>8,0</w:t>
            </w:r>
          </w:p>
        </w:tc>
        <w:tc>
          <w:tcPr>
            <w:tcW w:w="1120" w:type="dxa"/>
            <w:tcBorders>
              <w:top w:val="nil"/>
              <w:left w:val="nil"/>
              <w:bottom w:val="nil"/>
              <w:right w:val="nil"/>
            </w:tcBorders>
            <w:tcMar>
              <w:top w:w="128" w:type="dxa"/>
              <w:left w:w="43" w:type="dxa"/>
              <w:bottom w:w="43" w:type="dxa"/>
              <w:right w:w="43" w:type="dxa"/>
            </w:tcMar>
            <w:vAlign w:val="bottom"/>
          </w:tcPr>
          <w:p w14:paraId="65392A08" w14:textId="77777777" w:rsidR="0062115A" w:rsidRPr="00DE1073" w:rsidRDefault="003823F2" w:rsidP="00DE1073">
            <w:r w:rsidRPr="00DE1073">
              <w:t>4,5</w:t>
            </w:r>
          </w:p>
        </w:tc>
        <w:tc>
          <w:tcPr>
            <w:tcW w:w="1120" w:type="dxa"/>
            <w:tcBorders>
              <w:top w:val="nil"/>
              <w:left w:val="nil"/>
              <w:bottom w:val="nil"/>
              <w:right w:val="nil"/>
            </w:tcBorders>
            <w:tcMar>
              <w:top w:w="128" w:type="dxa"/>
              <w:left w:w="43" w:type="dxa"/>
              <w:bottom w:w="43" w:type="dxa"/>
              <w:right w:w="43" w:type="dxa"/>
            </w:tcMar>
            <w:vAlign w:val="bottom"/>
          </w:tcPr>
          <w:p w14:paraId="5D0E5423" w14:textId="77777777" w:rsidR="0062115A" w:rsidRPr="00DE1073" w:rsidRDefault="003823F2" w:rsidP="00DE1073">
            <w:r w:rsidRPr="00DE1073">
              <w:t>2,3</w:t>
            </w:r>
          </w:p>
        </w:tc>
      </w:tr>
      <w:tr w:rsidR="0062115A" w:rsidRPr="00DE1073" w14:paraId="79523689" w14:textId="77777777">
        <w:trPr>
          <w:trHeight w:val="380"/>
        </w:trPr>
        <w:tc>
          <w:tcPr>
            <w:tcW w:w="5040" w:type="dxa"/>
            <w:tcBorders>
              <w:top w:val="nil"/>
              <w:left w:val="nil"/>
              <w:bottom w:val="nil"/>
              <w:right w:val="nil"/>
            </w:tcBorders>
            <w:tcMar>
              <w:top w:w="128" w:type="dxa"/>
              <w:left w:w="43" w:type="dxa"/>
              <w:bottom w:w="43" w:type="dxa"/>
              <w:right w:w="43" w:type="dxa"/>
            </w:tcMar>
          </w:tcPr>
          <w:p w14:paraId="75822BF7" w14:textId="77777777" w:rsidR="0062115A" w:rsidRPr="00DE1073" w:rsidRDefault="003823F2" w:rsidP="00DE1073">
            <w:r w:rsidRPr="00DE1073">
              <w:tab/>
              <w:t>Storbritannia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1DDD8BEF" w14:textId="77777777" w:rsidR="0062115A" w:rsidRPr="00DE1073" w:rsidRDefault="003823F2" w:rsidP="00DE1073">
            <w:r w:rsidRPr="00DE1073">
              <w:t>2,6</w:t>
            </w:r>
          </w:p>
        </w:tc>
        <w:tc>
          <w:tcPr>
            <w:tcW w:w="1120" w:type="dxa"/>
            <w:tcBorders>
              <w:top w:val="nil"/>
              <w:left w:val="nil"/>
              <w:bottom w:val="nil"/>
              <w:right w:val="nil"/>
            </w:tcBorders>
            <w:tcMar>
              <w:top w:w="128" w:type="dxa"/>
              <w:left w:w="43" w:type="dxa"/>
              <w:bottom w:w="43" w:type="dxa"/>
              <w:right w:w="43" w:type="dxa"/>
            </w:tcMar>
            <w:vAlign w:val="bottom"/>
          </w:tcPr>
          <w:p w14:paraId="574E0433" w14:textId="77777777" w:rsidR="0062115A" w:rsidRPr="00DE1073" w:rsidRDefault="003823F2" w:rsidP="00DE1073">
            <w:r w:rsidRPr="00DE1073">
              <w:t>9,1</w:t>
            </w:r>
          </w:p>
        </w:tc>
        <w:tc>
          <w:tcPr>
            <w:tcW w:w="1120" w:type="dxa"/>
            <w:tcBorders>
              <w:top w:val="nil"/>
              <w:left w:val="nil"/>
              <w:bottom w:val="nil"/>
              <w:right w:val="nil"/>
            </w:tcBorders>
            <w:tcMar>
              <w:top w:w="128" w:type="dxa"/>
              <w:left w:w="43" w:type="dxa"/>
              <w:bottom w:w="43" w:type="dxa"/>
              <w:right w:w="43" w:type="dxa"/>
            </w:tcMar>
            <w:vAlign w:val="bottom"/>
          </w:tcPr>
          <w:p w14:paraId="6703F117" w14:textId="77777777" w:rsidR="0062115A" w:rsidRPr="00DE1073" w:rsidRDefault="003823F2" w:rsidP="00DE1073">
            <w:r w:rsidRPr="00DE1073">
              <w:t>6,8</w:t>
            </w:r>
          </w:p>
        </w:tc>
        <w:tc>
          <w:tcPr>
            <w:tcW w:w="1120" w:type="dxa"/>
            <w:tcBorders>
              <w:top w:val="nil"/>
              <w:left w:val="nil"/>
              <w:bottom w:val="nil"/>
              <w:right w:val="nil"/>
            </w:tcBorders>
            <w:tcMar>
              <w:top w:w="128" w:type="dxa"/>
              <w:left w:w="43" w:type="dxa"/>
              <w:bottom w:w="43" w:type="dxa"/>
              <w:right w:w="43" w:type="dxa"/>
            </w:tcMar>
            <w:vAlign w:val="bottom"/>
          </w:tcPr>
          <w:p w14:paraId="1D44F405" w14:textId="77777777" w:rsidR="0062115A" w:rsidRPr="00DE1073" w:rsidRDefault="003823F2" w:rsidP="00DE1073">
            <w:r w:rsidRPr="00DE1073">
              <w:t>3,0</w:t>
            </w:r>
          </w:p>
        </w:tc>
      </w:tr>
      <w:tr w:rsidR="0062115A" w:rsidRPr="00DE1073" w14:paraId="192BF639" w14:textId="77777777">
        <w:trPr>
          <w:trHeight w:val="380"/>
        </w:trPr>
        <w:tc>
          <w:tcPr>
            <w:tcW w:w="5040" w:type="dxa"/>
            <w:tcBorders>
              <w:top w:val="nil"/>
              <w:left w:val="nil"/>
              <w:bottom w:val="nil"/>
              <w:right w:val="nil"/>
            </w:tcBorders>
            <w:tcMar>
              <w:top w:w="128" w:type="dxa"/>
              <w:left w:w="43" w:type="dxa"/>
              <w:bottom w:w="43" w:type="dxa"/>
              <w:right w:w="43" w:type="dxa"/>
            </w:tcMar>
          </w:tcPr>
          <w:p w14:paraId="620313FD" w14:textId="77777777" w:rsidR="0062115A" w:rsidRPr="00DE1073" w:rsidRDefault="003823F2" w:rsidP="00DE1073">
            <w:r w:rsidRPr="00DE1073">
              <w:tab/>
              <w:t>Sverige (KPIF)</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2B22B23E" w14:textId="77777777" w:rsidR="0062115A" w:rsidRPr="00DE1073" w:rsidRDefault="003823F2" w:rsidP="00DE1073">
            <w:r w:rsidRPr="00DE1073">
              <w:t>2,2</w:t>
            </w:r>
          </w:p>
        </w:tc>
        <w:tc>
          <w:tcPr>
            <w:tcW w:w="1120" w:type="dxa"/>
            <w:tcBorders>
              <w:top w:val="nil"/>
              <w:left w:val="nil"/>
              <w:bottom w:val="nil"/>
              <w:right w:val="nil"/>
            </w:tcBorders>
            <w:tcMar>
              <w:top w:w="128" w:type="dxa"/>
              <w:left w:w="43" w:type="dxa"/>
              <w:bottom w:w="43" w:type="dxa"/>
              <w:right w:w="43" w:type="dxa"/>
            </w:tcMar>
            <w:vAlign w:val="bottom"/>
          </w:tcPr>
          <w:p w14:paraId="6D1CCC7D" w14:textId="77777777" w:rsidR="0062115A" w:rsidRPr="00DE1073" w:rsidRDefault="003823F2" w:rsidP="00DE1073">
            <w:r w:rsidRPr="00DE1073">
              <w:t>8,1</w:t>
            </w:r>
          </w:p>
        </w:tc>
        <w:tc>
          <w:tcPr>
            <w:tcW w:w="1120" w:type="dxa"/>
            <w:tcBorders>
              <w:top w:val="nil"/>
              <w:left w:val="nil"/>
              <w:bottom w:val="nil"/>
              <w:right w:val="nil"/>
            </w:tcBorders>
            <w:tcMar>
              <w:top w:w="128" w:type="dxa"/>
              <w:left w:w="43" w:type="dxa"/>
              <w:bottom w:w="43" w:type="dxa"/>
              <w:right w:w="43" w:type="dxa"/>
            </w:tcMar>
            <w:vAlign w:val="bottom"/>
          </w:tcPr>
          <w:p w14:paraId="04DDBAB2" w14:textId="77777777" w:rsidR="0062115A" w:rsidRPr="00DE1073" w:rsidRDefault="003823F2" w:rsidP="00DE1073">
            <w:r w:rsidRPr="00DE1073">
              <w:t>6,8</w:t>
            </w:r>
          </w:p>
        </w:tc>
        <w:tc>
          <w:tcPr>
            <w:tcW w:w="1120" w:type="dxa"/>
            <w:tcBorders>
              <w:top w:val="nil"/>
              <w:left w:val="nil"/>
              <w:bottom w:val="nil"/>
              <w:right w:val="nil"/>
            </w:tcBorders>
            <w:tcMar>
              <w:top w:w="128" w:type="dxa"/>
              <w:left w:w="43" w:type="dxa"/>
              <w:bottom w:w="43" w:type="dxa"/>
              <w:right w:w="43" w:type="dxa"/>
            </w:tcMar>
            <w:vAlign w:val="bottom"/>
          </w:tcPr>
          <w:p w14:paraId="494FE5B4" w14:textId="77777777" w:rsidR="0062115A" w:rsidRPr="00DE1073" w:rsidRDefault="003823F2" w:rsidP="00DE1073">
            <w:r w:rsidRPr="00DE1073">
              <w:t>2,3</w:t>
            </w:r>
          </w:p>
        </w:tc>
      </w:tr>
      <w:tr w:rsidR="0062115A" w:rsidRPr="00DE1073" w14:paraId="330E0520" w14:textId="77777777">
        <w:trPr>
          <w:trHeight w:val="380"/>
        </w:trPr>
        <w:tc>
          <w:tcPr>
            <w:tcW w:w="5040" w:type="dxa"/>
            <w:tcBorders>
              <w:top w:val="nil"/>
              <w:left w:val="nil"/>
              <w:bottom w:val="nil"/>
              <w:right w:val="nil"/>
            </w:tcBorders>
            <w:tcMar>
              <w:top w:w="128" w:type="dxa"/>
              <w:left w:w="43" w:type="dxa"/>
              <w:bottom w:w="43" w:type="dxa"/>
              <w:right w:w="43" w:type="dxa"/>
            </w:tcMar>
          </w:tcPr>
          <w:p w14:paraId="4691954A" w14:textId="77777777" w:rsidR="0062115A" w:rsidRPr="00DE1073" w:rsidRDefault="003823F2" w:rsidP="00DE1073">
            <w:r w:rsidRPr="00DE1073">
              <w:tab/>
              <w:t>Norge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5A1914A5" w14:textId="77777777" w:rsidR="0062115A" w:rsidRPr="00DE1073" w:rsidRDefault="003823F2" w:rsidP="00DE1073">
            <w:r w:rsidRPr="00DE1073">
              <w:t>3,5</w:t>
            </w:r>
          </w:p>
        </w:tc>
        <w:tc>
          <w:tcPr>
            <w:tcW w:w="1120" w:type="dxa"/>
            <w:tcBorders>
              <w:top w:val="nil"/>
              <w:left w:val="nil"/>
              <w:bottom w:val="nil"/>
              <w:right w:val="nil"/>
            </w:tcBorders>
            <w:tcMar>
              <w:top w:w="128" w:type="dxa"/>
              <w:left w:w="43" w:type="dxa"/>
              <w:bottom w:w="43" w:type="dxa"/>
              <w:right w:w="43" w:type="dxa"/>
            </w:tcMar>
            <w:vAlign w:val="bottom"/>
          </w:tcPr>
          <w:p w14:paraId="0F39D2D7" w14:textId="77777777" w:rsidR="0062115A" w:rsidRPr="00DE1073" w:rsidRDefault="003823F2" w:rsidP="00DE1073">
            <w:r w:rsidRPr="00DE1073">
              <w:t>5,8</w:t>
            </w:r>
          </w:p>
        </w:tc>
        <w:tc>
          <w:tcPr>
            <w:tcW w:w="1120" w:type="dxa"/>
            <w:tcBorders>
              <w:top w:val="nil"/>
              <w:left w:val="nil"/>
              <w:bottom w:val="nil"/>
              <w:right w:val="nil"/>
            </w:tcBorders>
            <w:tcMar>
              <w:top w:w="128" w:type="dxa"/>
              <w:left w:w="43" w:type="dxa"/>
              <w:bottom w:w="43" w:type="dxa"/>
              <w:right w:w="43" w:type="dxa"/>
            </w:tcMar>
            <w:vAlign w:val="bottom"/>
          </w:tcPr>
          <w:p w14:paraId="385A2DDD" w14:textId="77777777" w:rsidR="0062115A" w:rsidRPr="00DE1073" w:rsidRDefault="003823F2" w:rsidP="00DE1073">
            <w:r w:rsidRPr="00DE1073">
              <w:t>5,4</w:t>
            </w:r>
          </w:p>
        </w:tc>
        <w:tc>
          <w:tcPr>
            <w:tcW w:w="1120" w:type="dxa"/>
            <w:tcBorders>
              <w:top w:val="nil"/>
              <w:left w:val="nil"/>
              <w:bottom w:val="nil"/>
              <w:right w:val="nil"/>
            </w:tcBorders>
            <w:tcMar>
              <w:top w:w="128" w:type="dxa"/>
              <w:left w:w="43" w:type="dxa"/>
              <w:bottom w:w="43" w:type="dxa"/>
              <w:right w:w="43" w:type="dxa"/>
            </w:tcMar>
            <w:vAlign w:val="bottom"/>
          </w:tcPr>
          <w:p w14:paraId="769E541E" w14:textId="77777777" w:rsidR="0062115A" w:rsidRPr="00DE1073" w:rsidRDefault="003823F2" w:rsidP="00DE1073">
            <w:r w:rsidRPr="00DE1073">
              <w:t>3,7</w:t>
            </w:r>
          </w:p>
        </w:tc>
      </w:tr>
      <w:tr w:rsidR="0062115A" w:rsidRPr="00DE1073" w14:paraId="6B353FC4" w14:textId="77777777">
        <w:trPr>
          <w:trHeight w:val="380"/>
        </w:trPr>
        <w:tc>
          <w:tcPr>
            <w:tcW w:w="5040" w:type="dxa"/>
            <w:tcBorders>
              <w:top w:val="nil"/>
              <w:left w:val="nil"/>
              <w:bottom w:val="nil"/>
              <w:right w:val="nil"/>
            </w:tcBorders>
            <w:tcMar>
              <w:top w:w="128" w:type="dxa"/>
              <w:left w:w="43" w:type="dxa"/>
              <w:bottom w:w="43" w:type="dxa"/>
              <w:right w:w="43" w:type="dxa"/>
            </w:tcMar>
          </w:tcPr>
          <w:p w14:paraId="3BE76AC7" w14:textId="77777777" w:rsidR="0062115A" w:rsidRPr="00DE1073" w:rsidRDefault="003823F2" w:rsidP="00DE1073">
            <w:r w:rsidRPr="00D10D15">
              <w:rPr>
                <w:rStyle w:val="kursiv"/>
              </w:rPr>
              <w:t>Arbeidsledighet:</w:t>
            </w:r>
            <w:r w:rsidRPr="00D10D15">
              <w:rPr>
                <w:rStyle w:val="skrift-hevet"/>
              </w:rPr>
              <w:t>3</w:t>
            </w:r>
          </w:p>
        </w:tc>
        <w:tc>
          <w:tcPr>
            <w:tcW w:w="1120" w:type="dxa"/>
            <w:tcBorders>
              <w:top w:val="nil"/>
              <w:left w:val="nil"/>
              <w:bottom w:val="nil"/>
              <w:right w:val="nil"/>
            </w:tcBorders>
            <w:tcMar>
              <w:top w:w="128" w:type="dxa"/>
              <w:left w:w="43" w:type="dxa"/>
              <w:bottom w:w="43" w:type="dxa"/>
              <w:right w:w="43" w:type="dxa"/>
            </w:tcMar>
            <w:vAlign w:val="bottom"/>
          </w:tcPr>
          <w:p w14:paraId="37F81914"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43E6E45D"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0BD3A44C"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5152A949" w14:textId="77777777" w:rsidR="0062115A" w:rsidRPr="00DE1073" w:rsidRDefault="0062115A" w:rsidP="00DE1073"/>
        </w:tc>
      </w:tr>
      <w:tr w:rsidR="0062115A" w:rsidRPr="00DE1073" w14:paraId="19F8F1A1" w14:textId="77777777">
        <w:trPr>
          <w:trHeight w:val="380"/>
        </w:trPr>
        <w:tc>
          <w:tcPr>
            <w:tcW w:w="5040" w:type="dxa"/>
            <w:tcBorders>
              <w:top w:val="nil"/>
              <w:left w:val="nil"/>
              <w:bottom w:val="nil"/>
              <w:right w:val="nil"/>
            </w:tcBorders>
            <w:tcMar>
              <w:top w:w="128" w:type="dxa"/>
              <w:left w:w="43" w:type="dxa"/>
              <w:bottom w:w="43" w:type="dxa"/>
              <w:right w:w="43" w:type="dxa"/>
            </w:tcMar>
          </w:tcPr>
          <w:p w14:paraId="74DC31C5" w14:textId="77777777" w:rsidR="0062115A" w:rsidRPr="00DE1073" w:rsidRDefault="003823F2" w:rsidP="00DE1073">
            <w:r w:rsidRPr="00DE1073">
              <w:tab/>
              <w:t>Handelspartnerne</w:t>
            </w:r>
            <w:r w:rsidRPr="00D10D15">
              <w:rPr>
                <w:rStyle w:val="skrift-hevet"/>
              </w:rPr>
              <w:t>4</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E6E3E3D" w14:textId="77777777" w:rsidR="0062115A" w:rsidRPr="00DE1073" w:rsidRDefault="003823F2" w:rsidP="00DE1073">
            <w:r w:rsidRPr="00DE1073">
              <w:t>5,9</w:t>
            </w:r>
          </w:p>
        </w:tc>
        <w:tc>
          <w:tcPr>
            <w:tcW w:w="1120" w:type="dxa"/>
            <w:tcBorders>
              <w:top w:val="nil"/>
              <w:left w:val="nil"/>
              <w:bottom w:val="nil"/>
              <w:right w:val="nil"/>
            </w:tcBorders>
            <w:tcMar>
              <w:top w:w="128" w:type="dxa"/>
              <w:left w:w="43" w:type="dxa"/>
              <w:bottom w:w="43" w:type="dxa"/>
              <w:right w:w="43" w:type="dxa"/>
            </w:tcMar>
            <w:vAlign w:val="bottom"/>
          </w:tcPr>
          <w:p w14:paraId="265684C0" w14:textId="77777777" w:rsidR="0062115A" w:rsidRPr="00DE1073" w:rsidRDefault="003823F2" w:rsidP="00DE1073">
            <w:r w:rsidRPr="00DE1073">
              <w:t>5,0</w:t>
            </w:r>
          </w:p>
        </w:tc>
        <w:tc>
          <w:tcPr>
            <w:tcW w:w="1120" w:type="dxa"/>
            <w:tcBorders>
              <w:top w:val="nil"/>
              <w:left w:val="nil"/>
              <w:bottom w:val="nil"/>
              <w:right w:val="nil"/>
            </w:tcBorders>
            <w:tcMar>
              <w:top w:w="128" w:type="dxa"/>
              <w:left w:w="43" w:type="dxa"/>
              <w:bottom w:w="43" w:type="dxa"/>
              <w:right w:w="43" w:type="dxa"/>
            </w:tcMar>
            <w:vAlign w:val="bottom"/>
          </w:tcPr>
          <w:p w14:paraId="602F8460" w14:textId="77777777" w:rsidR="0062115A" w:rsidRPr="00DE1073" w:rsidRDefault="003823F2" w:rsidP="00DE1073">
            <w:r w:rsidRPr="00DE1073">
              <w:t>5,3</w:t>
            </w:r>
          </w:p>
        </w:tc>
        <w:tc>
          <w:tcPr>
            <w:tcW w:w="1120" w:type="dxa"/>
            <w:tcBorders>
              <w:top w:val="nil"/>
              <w:left w:val="nil"/>
              <w:bottom w:val="nil"/>
              <w:right w:val="nil"/>
            </w:tcBorders>
            <w:tcMar>
              <w:top w:w="128" w:type="dxa"/>
              <w:left w:w="43" w:type="dxa"/>
              <w:bottom w:w="43" w:type="dxa"/>
              <w:right w:w="43" w:type="dxa"/>
            </w:tcMar>
            <w:vAlign w:val="bottom"/>
          </w:tcPr>
          <w:p w14:paraId="19F653C8" w14:textId="77777777" w:rsidR="0062115A" w:rsidRPr="00DE1073" w:rsidRDefault="003823F2" w:rsidP="00DE1073">
            <w:r w:rsidRPr="00DE1073">
              <w:t>5,5</w:t>
            </w:r>
          </w:p>
        </w:tc>
      </w:tr>
      <w:tr w:rsidR="0062115A" w:rsidRPr="00DE1073" w14:paraId="45992F52" w14:textId="77777777">
        <w:trPr>
          <w:trHeight w:val="380"/>
        </w:trPr>
        <w:tc>
          <w:tcPr>
            <w:tcW w:w="5040" w:type="dxa"/>
            <w:tcBorders>
              <w:top w:val="nil"/>
              <w:left w:val="nil"/>
              <w:bottom w:val="nil"/>
              <w:right w:val="nil"/>
            </w:tcBorders>
            <w:tcMar>
              <w:top w:w="128" w:type="dxa"/>
              <w:left w:w="43" w:type="dxa"/>
              <w:bottom w:w="43" w:type="dxa"/>
              <w:right w:w="43" w:type="dxa"/>
            </w:tcMar>
          </w:tcPr>
          <w:p w14:paraId="7E5A7C62" w14:textId="77777777" w:rsidR="0062115A" w:rsidRPr="00DE1073" w:rsidRDefault="003823F2" w:rsidP="00DE1073">
            <w:r w:rsidRPr="00DE1073">
              <w:tab/>
              <w:t>Euroområdet</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062C611" w14:textId="77777777" w:rsidR="0062115A" w:rsidRPr="00DE1073" w:rsidRDefault="003823F2" w:rsidP="00DE1073">
            <w:r w:rsidRPr="00DE1073">
              <w:t>7,7</w:t>
            </w:r>
          </w:p>
        </w:tc>
        <w:tc>
          <w:tcPr>
            <w:tcW w:w="1120" w:type="dxa"/>
            <w:tcBorders>
              <w:top w:val="nil"/>
              <w:left w:val="nil"/>
              <w:bottom w:val="nil"/>
              <w:right w:val="nil"/>
            </w:tcBorders>
            <w:tcMar>
              <w:top w:w="128" w:type="dxa"/>
              <w:left w:w="43" w:type="dxa"/>
              <w:bottom w:w="43" w:type="dxa"/>
              <w:right w:w="43" w:type="dxa"/>
            </w:tcMar>
            <w:vAlign w:val="bottom"/>
          </w:tcPr>
          <w:p w14:paraId="18556DCB" w14:textId="77777777" w:rsidR="0062115A" w:rsidRPr="00DE1073" w:rsidRDefault="003823F2" w:rsidP="00DE1073">
            <w:r w:rsidRPr="00DE1073">
              <w:t>6,8</w:t>
            </w:r>
          </w:p>
        </w:tc>
        <w:tc>
          <w:tcPr>
            <w:tcW w:w="1120" w:type="dxa"/>
            <w:tcBorders>
              <w:top w:val="nil"/>
              <w:left w:val="nil"/>
              <w:bottom w:val="nil"/>
              <w:right w:val="nil"/>
            </w:tcBorders>
            <w:tcMar>
              <w:top w:w="128" w:type="dxa"/>
              <w:left w:w="43" w:type="dxa"/>
              <w:bottom w:w="43" w:type="dxa"/>
              <w:right w:w="43" w:type="dxa"/>
            </w:tcMar>
            <w:vAlign w:val="bottom"/>
          </w:tcPr>
          <w:p w14:paraId="2061C2B7" w14:textId="77777777" w:rsidR="0062115A" w:rsidRPr="00DE1073" w:rsidRDefault="003823F2" w:rsidP="00DE1073">
            <w:r w:rsidRPr="00DE1073">
              <w:t>6,8</w:t>
            </w:r>
          </w:p>
        </w:tc>
        <w:tc>
          <w:tcPr>
            <w:tcW w:w="1120" w:type="dxa"/>
            <w:tcBorders>
              <w:top w:val="nil"/>
              <w:left w:val="nil"/>
              <w:bottom w:val="nil"/>
              <w:right w:val="nil"/>
            </w:tcBorders>
            <w:tcMar>
              <w:top w:w="128" w:type="dxa"/>
              <w:left w:w="43" w:type="dxa"/>
              <w:bottom w:w="43" w:type="dxa"/>
              <w:right w:w="43" w:type="dxa"/>
            </w:tcMar>
            <w:vAlign w:val="bottom"/>
          </w:tcPr>
          <w:p w14:paraId="6177A246" w14:textId="77777777" w:rsidR="0062115A" w:rsidRPr="00DE1073" w:rsidRDefault="003823F2" w:rsidP="00DE1073">
            <w:r w:rsidRPr="00DE1073">
              <w:t>6,8</w:t>
            </w:r>
          </w:p>
        </w:tc>
      </w:tr>
      <w:tr w:rsidR="0062115A" w:rsidRPr="00DE1073" w14:paraId="611B37BF" w14:textId="77777777">
        <w:trPr>
          <w:trHeight w:val="380"/>
        </w:trPr>
        <w:tc>
          <w:tcPr>
            <w:tcW w:w="5040" w:type="dxa"/>
            <w:tcBorders>
              <w:top w:val="nil"/>
              <w:left w:val="nil"/>
              <w:bottom w:val="nil"/>
              <w:right w:val="nil"/>
            </w:tcBorders>
            <w:tcMar>
              <w:top w:w="128" w:type="dxa"/>
              <w:left w:w="43" w:type="dxa"/>
              <w:bottom w:w="43" w:type="dxa"/>
              <w:right w:w="43" w:type="dxa"/>
            </w:tcMar>
          </w:tcPr>
          <w:p w14:paraId="20B9391A" w14:textId="77777777" w:rsidR="0062115A" w:rsidRPr="00DE1073" w:rsidRDefault="003823F2" w:rsidP="00DE1073">
            <w:r w:rsidRPr="00DE1073">
              <w:tab/>
              <w:t>USA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CD06BE4" w14:textId="77777777" w:rsidR="0062115A" w:rsidRPr="00DE1073" w:rsidRDefault="003823F2" w:rsidP="00DE1073">
            <w:r w:rsidRPr="00DE1073">
              <w:t>5,4</w:t>
            </w:r>
          </w:p>
        </w:tc>
        <w:tc>
          <w:tcPr>
            <w:tcW w:w="1120" w:type="dxa"/>
            <w:tcBorders>
              <w:top w:val="nil"/>
              <w:left w:val="nil"/>
              <w:bottom w:val="nil"/>
              <w:right w:val="nil"/>
            </w:tcBorders>
            <w:tcMar>
              <w:top w:w="128" w:type="dxa"/>
              <w:left w:w="43" w:type="dxa"/>
              <w:bottom w:w="43" w:type="dxa"/>
              <w:right w:w="43" w:type="dxa"/>
            </w:tcMar>
            <w:vAlign w:val="bottom"/>
          </w:tcPr>
          <w:p w14:paraId="62C7F4AD" w14:textId="77777777" w:rsidR="0062115A" w:rsidRPr="00DE1073" w:rsidRDefault="003823F2" w:rsidP="00DE1073">
            <w:r w:rsidRPr="00DE1073">
              <w:t>3,6</w:t>
            </w:r>
          </w:p>
        </w:tc>
        <w:tc>
          <w:tcPr>
            <w:tcW w:w="1120" w:type="dxa"/>
            <w:tcBorders>
              <w:top w:val="nil"/>
              <w:left w:val="nil"/>
              <w:bottom w:val="nil"/>
              <w:right w:val="nil"/>
            </w:tcBorders>
            <w:tcMar>
              <w:top w:w="128" w:type="dxa"/>
              <w:left w:w="43" w:type="dxa"/>
              <w:bottom w:w="43" w:type="dxa"/>
              <w:right w:w="43" w:type="dxa"/>
            </w:tcMar>
            <w:vAlign w:val="bottom"/>
          </w:tcPr>
          <w:p w14:paraId="2C026B96" w14:textId="77777777" w:rsidR="0062115A" w:rsidRPr="00DE1073" w:rsidRDefault="003823F2" w:rsidP="00DE1073">
            <w:r w:rsidRPr="00DE1073">
              <w:t>3,8</w:t>
            </w:r>
          </w:p>
        </w:tc>
        <w:tc>
          <w:tcPr>
            <w:tcW w:w="1120" w:type="dxa"/>
            <w:tcBorders>
              <w:top w:val="nil"/>
              <w:left w:val="nil"/>
              <w:bottom w:val="nil"/>
              <w:right w:val="nil"/>
            </w:tcBorders>
            <w:tcMar>
              <w:top w:w="128" w:type="dxa"/>
              <w:left w:w="43" w:type="dxa"/>
              <w:bottom w:w="43" w:type="dxa"/>
              <w:right w:w="43" w:type="dxa"/>
            </w:tcMar>
            <w:vAlign w:val="bottom"/>
          </w:tcPr>
          <w:p w14:paraId="73E6320E" w14:textId="77777777" w:rsidR="0062115A" w:rsidRPr="00DE1073" w:rsidRDefault="003823F2" w:rsidP="00DE1073">
            <w:r w:rsidRPr="00DE1073">
              <w:t>4,9</w:t>
            </w:r>
          </w:p>
        </w:tc>
      </w:tr>
      <w:tr w:rsidR="0062115A" w:rsidRPr="00DE1073" w14:paraId="79856597" w14:textId="77777777">
        <w:trPr>
          <w:trHeight w:val="380"/>
        </w:trPr>
        <w:tc>
          <w:tcPr>
            <w:tcW w:w="5040" w:type="dxa"/>
            <w:tcBorders>
              <w:top w:val="nil"/>
              <w:left w:val="nil"/>
              <w:bottom w:val="nil"/>
              <w:right w:val="nil"/>
            </w:tcBorders>
            <w:tcMar>
              <w:top w:w="128" w:type="dxa"/>
              <w:left w:w="43" w:type="dxa"/>
              <w:bottom w:w="43" w:type="dxa"/>
              <w:right w:w="43" w:type="dxa"/>
            </w:tcMar>
          </w:tcPr>
          <w:p w14:paraId="6C36938B" w14:textId="77777777" w:rsidR="0062115A" w:rsidRPr="00DE1073" w:rsidRDefault="003823F2" w:rsidP="00DE1073">
            <w:r w:rsidRPr="00DE1073">
              <w:tab/>
              <w:t>Storbritannia</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04C730B0" w14:textId="77777777" w:rsidR="0062115A" w:rsidRPr="00DE1073" w:rsidRDefault="003823F2" w:rsidP="00DE1073">
            <w:r w:rsidRPr="00DE1073">
              <w:t>4,5</w:t>
            </w:r>
          </w:p>
        </w:tc>
        <w:tc>
          <w:tcPr>
            <w:tcW w:w="1120" w:type="dxa"/>
            <w:tcBorders>
              <w:top w:val="nil"/>
              <w:left w:val="nil"/>
              <w:bottom w:val="nil"/>
              <w:right w:val="nil"/>
            </w:tcBorders>
            <w:tcMar>
              <w:top w:w="128" w:type="dxa"/>
              <w:left w:w="43" w:type="dxa"/>
              <w:bottom w:w="43" w:type="dxa"/>
              <w:right w:w="43" w:type="dxa"/>
            </w:tcMar>
            <w:vAlign w:val="bottom"/>
          </w:tcPr>
          <w:p w14:paraId="68A386B5" w14:textId="77777777" w:rsidR="0062115A" w:rsidRPr="00DE1073" w:rsidRDefault="003823F2" w:rsidP="00DE1073">
            <w:r w:rsidRPr="00DE1073">
              <w:t>3,7</w:t>
            </w:r>
          </w:p>
        </w:tc>
        <w:tc>
          <w:tcPr>
            <w:tcW w:w="1120" w:type="dxa"/>
            <w:tcBorders>
              <w:top w:val="nil"/>
              <w:left w:val="nil"/>
              <w:bottom w:val="nil"/>
              <w:right w:val="nil"/>
            </w:tcBorders>
            <w:tcMar>
              <w:top w:w="128" w:type="dxa"/>
              <w:left w:w="43" w:type="dxa"/>
              <w:bottom w:w="43" w:type="dxa"/>
              <w:right w:w="43" w:type="dxa"/>
            </w:tcMar>
            <w:vAlign w:val="bottom"/>
          </w:tcPr>
          <w:p w14:paraId="6473C57D" w14:textId="77777777" w:rsidR="0062115A" w:rsidRPr="00DE1073" w:rsidRDefault="003823F2" w:rsidP="00DE1073">
            <w:r w:rsidRPr="00DE1073">
              <w:t>4,2</w:t>
            </w:r>
          </w:p>
        </w:tc>
        <w:tc>
          <w:tcPr>
            <w:tcW w:w="1120" w:type="dxa"/>
            <w:tcBorders>
              <w:top w:val="nil"/>
              <w:left w:val="nil"/>
              <w:bottom w:val="nil"/>
              <w:right w:val="nil"/>
            </w:tcBorders>
            <w:tcMar>
              <w:top w:w="128" w:type="dxa"/>
              <w:left w:w="43" w:type="dxa"/>
              <w:bottom w:w="43" w:type="dxa"/>
              <w:right w:w="43" w:type="dxa"/>
            </w:tcMar>
            <w:vAlign w:val="bottom"/>
          </w:tcPr>
          <w:p w14:paraId="486C304A" w14:textId="77777777" w:rsidR="0062115A" w:rsidRPr="00DE1073" w:rsidRDefault="003823F2" w:rsidP="00DE1073">
            <w:r w:rsidRPr="00DE1073">
              <w:t>4,7</w:t>
            </w:r>
          </w:p>
        </w:tc>
      </w:tr>
      <w:tr w:rsidR="0062115A" w:rsidRPr="00DE1073" w14:paraId="37FF3F81" w14:textId="77777777">
        <w:trPr>
          <w:trHeight w:val="380"/>
        </w:trPr>
        <w:tc>
          <w:tcPr>
            <w:tcW w:w="5040" w:type="dxa"/>
            <w:tcBorders>
              <w:top w:val="nil"/>
              <w:left w:val="nil"/>
              <w:bottom w:val="nil"/>
              <w:right w:val="nil"/>
            </w:tcBorders>
            <w:tcMar>
              <w:top w:w="128" w:type="dxa"/>
              <w:left w:w="43" w:type="dxa"/>
              <w:bottom w:w="43" w:type="dxa"/>
              <w:right w:w="43" w:type="dxa"/>
            </w:tcMar>
          </w:tcPr>
          <w:p w14:paraId="0D97427A" w14:textId="77777777" w:rsidR="0062115A" w:rsidRPr="00DE1073" w:rsidRDefault="003823F2" w:rsidP="00DE1073">
            <w:r w:rsidRPr="00DE1073">
              <w:tab/>
              <w:t>Sverige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EDDF618" w14:textId="77777777" w:rsidR="0062115A" w:rsidRPr="00DE1073" w:rsidRDefault="003823F2" w:rsidP="00DE1073">
            <w:r w:rsidRPr="00DE1073">
              <w:t>8,8</w:t>
            </w:r>
          </w:p>
        </w:tc>
        <w:tc>
          <w:tcPr>
            <w:tcW w:w="1120" w:type="dxa"/>
            <w:tcBorders>
              <w:top w:val="nil"/>
              <w:left w:val="nil"/>
              <w:bottom w:val="nil"/>
              <w:right w:val="nil"/>
            </w:tcBorders>
            <w:tcMar>
              <w:top w:w="128" w:type="dxa"/>
              <w:left w:w="43" w:type="dxa"/>
              <w:bottom w:w="43" w:type="dxa"/>
              <w:right w:w="43" w:type="dxa"/>
            </w:tcMar>
            <w:vAlign w:val="bottom"/>
          </w:tcPr>
          <w:p w14:paraId="2436E444" w14:textId="77777777" w:rsidR="0062115A" w:rsidRPr="00DE1073" w:rsidRDefault="003823F2" w:rsidP="00DE1073">
            <w:r w:rsidRPr="00DE1073">
              <w:t>7,5</w:t>
            </w:r>
          </w:p>
        </w:tc>
        <w:tc>
          <w:tcPr>
            <w:tcW w:w="1120" w:type="dxa"/>
            <w:tcBorders>
              <w:top w:val="nil"/>
              <w:left w:val="nil"/>
              <w:bottom w:val="nil"/>
              <w:right w:val="nil"/>
            </w:tcBorders>
            <w:tcMar>
              <w:top w:w="128" w:type="dxa"/>
              <w:left w:w="43" w:type="dxa"/>
              <w:bottom w:w="43" w:type="dxa"/>
              <w:right w:w="43" w:type="dxa"/>
            </w:tcMar>
            <w:vAlign w:val="bottom"/>
          </w:tcPr>
          <w:p w14:paraId="68DFCDC2" w14:textId="77777777" w:rsidR="0062115A" w:rsidRPr="00DE1073" w:rsidRDefault="003823F2" w:rsidP="00DE1073">
            <w:r w:rsidRPr="00DE1073">
              <w:t>7,8</w:t>
            </w:r>
          </w:p>
        </w:tc>
        <w:tc>
          <w:tcPr>
            <w:tcW w:w="1120" w:type="dxa"/>
            <w:tcBorders>
              <w:top w:val="nil"/>
              <w:left w:val="nil"/>
              <w:bottom w:val="nil"/>
              <w:right w:val="nil"/>
            </w:tcBorders>
            <w:tcMar>
              <w:top w:w="128" w:type="dxa"/>
              <w:left w:w="43" w:type="dxa"/>
              <w:bottom w:w="43" w:type="dxa"/>
              <w:right w:w="43" w:type="dxa"/>
            </w:tcMar>
            <w:vAlign w:val="bottom"/>
          </w:tcPr>
          <w:p w14:paraId="6CE56922" w14:textId="77777777" w:rsidR="0062115A" w:rsidRPr="00DE1073" w:rsidRDefault="003823F2" w:rsidP="00DE1073">
            <w:r w:rsidRPr="00DE1073">
              <w:t>8,0</w:t>
            </w:r>
          </w:p>
        </w:tc>
      </w:tr>
      <w:tr w:rsidR="0062115A" w:rsidRPr="00DE1073" w14:paraId="7110F1C7" w14:textId="77777777">
        <w:trPr>
          <w:trHeight w:val="380"/>
        </w:trPr>
        <w:tc>
          <w:tcPr>
            <w:tcW w:w="5040" w:type="dxa"/>
            <w:tcBorders>
              <w:top w:val="nil"/>
              <w:left w:val="nil"/>
              <w:bottom w:val="nil"/>
              <w:right w:val="nil"/>
            </w:tcBorders>
            <w:tcMar>
              <w:top w:w="128" w:type="dxa"/>
              <w:left w:w="43" w:type="dxa"/>
              <w:bottom w:w="43" w:type="dxa"/>
              <w:right w:w="43" w:type="dxa"/>
            </w:tcMar>
          </w:tcPr>
          <w:p w14:paraId="5633FEF8" w14:textId="77777777" w:rsidR="0062115A" w:rsidRPr="00DE1073" w:rsidRDefault="003823F2" w:rsidP="00DE1073">
            <w:r w:rsidRPr="00DE1073">
              <w:tab/>
              <w:t>Norge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23C95865" w14:textId="77777777" w:rsidR="0062115A" w:rsidRPr="00DE1073" w:rsidRDefault="003823F2" w:rsidP="00DE1073">
            <w:r w:rsidRPr="00DE1073">
              <w:t>4,4</w:t>
            </w:r>
          </w:p>
        </w:tc>
        <w:tc>
          <w:tcPr>
            <w:tcW w:w="1120" w:type="dxa"/>
            <w:tcBorders>
              <w:top w:val="nil"/>
              <w:left w:val="nil"/>
              <w:bottom w:val="nil"/>
              <w:right w:val="nil"/>
            </w:tcBorders>
            <w:tcMar>
              <w:top w:w="128" w:type="dxa"/>
              <w:left w:w="43" w:type="dxa"/>
              <w:bottom w:w="43" w:type="dxa"/>
              <w:right w:w="43" w:type="dxa"/>
            </w:tcMar>
            <w:vAlign w:val="bottom"/>
          </w:tcPr>
          <w:p w14:paraId="7E50EE88" w14:textId="77777777" w:rsidR="0062115A" w:rsidRPr="00DE1073" w:rsidRDefault="003823F2" w:rsidP="00DE1073">
            <w:r w:rsidRPr="00DE1073">
              <w:t>3,2</w:t>
            </w:r>
          </w:p>
        </w:tc>
        <w:tc>
          <w:tcPr>
            <w:tcW w:w="1120" w:type="dxa"/>
            <w:tcBorders>
              <w:top w:val="nil"/>
              <w:left w:val="nil"/>
              <w:bottom w:val="nil"/>
              <w:right w:val="nil"/>
            </w:tcBorders>
            <w:tcMar>
              <w:top w:w="128" w:type="dxa"/>
              <w:left w:w="43" w:type="dxa"/>
              <w:bottom w:w="43" w:type="dxa"/>
              <w:right w:w="43" w:type="dxa"/>
            </w:tcMar>
            <w:vAlign w:val="bottom"/>
          </w:tcPr>
          <w:p w14:paraId="01DBE16E" w14:textId="77777777" w:rsidR="0062115A" w:rsidRPr="00DE1073" w:rsidRDefault="003823F2" w:rsidP="00DE1073">
            <w:r w:rsidRPr="00DE1073">
              <w:t>3,6</w:t>
            </w:r>
          </w:p>
        </w:tc>
        <w:tc>
          <w:tcPr>
            <w:tcW w:w="1120" w:type="dxa"/>
            <w:tcBorders>
              <w:top w:val="nil"/>
              <w:left w:val="nil"/>
              <w:bottom w:val="nil"/>
              <w:right w:val="nil"/>
            </w:tcBorders>
            <w:tcMar>
              <w:top w:w="128" w:type="dxa"/>
              <w:left w:w="43" w:type="dxa"/>
              <w:bottom w:w="43" w:type="dxa"/>
              <w:right w:w="43" w:type="dxa"/>
            </w:tcMar>
            <w:vAlign w:val="bottom"/>
          </w:tcPr>
          <w:p w14:paraId="6B63DC8D" w14:textId="77777777" w:rsidR="0062115A" w:rsidRPr="00DE1073" w:rsidRDefault="003823F2" w:rsidP="00DE1073">
            <w:r w:rsidRPr="00DE1073">
              <w:t>3,7</w:t>
            </w:r>
          </w:p>
        </w:tc>
      </w:tr>
      <w:tr w:rsidR="0062115A" w:rsidRPr="00DE1073" w14:paraId="1FCA2552" w14:textId="77777777">
        <w:trPr>
          <w:trHeight w:val="380"/>
        </w:trPr>
        <w:tc>
          <w:tcPr>
            <w:tcW w:w="5040" w:type="dxa"/>
            <w:tcBorders>
              <w:top w:val="nil"/>
              <w:left w:val="nil"/>
              <w:bottom w:val="nil"/>
              <w:right w:val="nil"/>
            </w:tcBorders>
            <w:tcMar>
              <w:top w:w="128" w:type="dxa"/>
              <w:left w:w="43" w:type="dxa"/>
              <w:bottom w:w="43" w:type="dxa"/>
              <w:right w:w="43" w:type="dxa"/>
            </w:tcMar>
          </w:tcPr>
          <w:p w14:paraId="32184712" w14:textId="77777777" w:rsidR="0062115A" w:rsidRPr="00DE1073" w:rsidRDefault="003823F2" w:rsidP="00DE1073">
            <w:r w:rsidRPr="00D10D15">
              <w:rPr>
                <w:rStyle w:val="kursiv"/>
              </w:rPr>
              <w:t>Memo:</w:t>
            </w:r>
          </w:p>
        </w:tc>
        <w:tc>
          <w:tcPr>
            <w:tcW w:w="1120" w:type="dxa"/>
            <w:tcBorders>
              <w:top w:val="nil"/>
              <w:left w:val="nil"/>
              <w:bottom w:val="nil"/>
              <w:right w:val="nil"/>
            </w:tcBorders>
            <w:tcMar>
              <w:top w:w="128" w:type="dxa"/>
              <w:left w:w="43" w:type="dxa"/>
              <w:bottom w:w="43" w:type="dxa"/>
              <w:right w:w="43" w:type="dxa"/>
            </w:tcMar>
            <w:vAlign w:val="bottom"/>
          </w:tcPr>
          <w:p w14:paraId="686B470B"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7691521A"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400798DF"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7E806C5D" w14:textId="77777777" w:rsidR="0062115A" w:rsidRPr="00DE1073" w:rsidRDefault="0062115A" w:rsidP="00DE1073"/>
        </w:tc>
      </w:tr>
      <w:tr w:rsidR="0062115A" w:rsidRPr="00DE1073" w14:paraId="359C05E9"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2906863E" w14:textId="77777777" w:rsidR="0062115A" w:rsidRPr="00DE1073" w:rsidRDefault="003823F2" w:rsidP="00DE1073">
            <w:r w:rsidRPr="00DE1073">
              <w:t>BNP-vekst i verdensøkonomien</w:t>
            </w:r>
            <w:r w:rsidRPr="00DE1073">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A58CEFD" w14:textId="77777777" w:rsidR="0062115A" w:rsidRPr="00DE1073" w:rsidRDefault="003823F2" w:rsidP="00DE1073">
            <w:r w:rsidRPr="00DE1073">
              <w:t>6,0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C09B147" w14:textId="77777777" w:rsidR="0062115A" w:rsidRPr="00DE1073" w:rsidRDefault="003823F2" w:rsidP="00DE1073">
            <w:r w:rsidRPr="00DE1073">
              <w:t>3,4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AE2C3E3" w14:textId="77777777" w:rsidR="0062115A" w:rsidRPr="00DE1073" w:rsidRDefault="003823F2" w:rsidP="00DE1073">
            <w:r w:rsidRPr="00DE1073">
              <w:t>2,8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881C62A" w14:textId="77777777" w:rsidR="0062115A" w:rsidRPr="00DE1073" w:rsidRDefault="003823F2" w:rsidP="00DE1073">
            <w:r w:rsidRPr="00DE1073">
              <w:t>3,0</w:t>
            </w:r>
          </w:p>
        </w:tc>
      </w:tr>
    </w:tbl>
    <w:p w14:paraId="13B733C0" w14:textId="77777777" w:rsidR="0062115A" w:rsidRPr="00DE1073" w:rsidRDefault="003823F2" w:rsidP="00DE1073">
      <w:pPr>
        <w:pStyle w:val="tabell-noter"/>
        <w:rPr>
          <w:rStyle w:val="skrift-hevet"/>
        </w:rPr>
      </w:pPr>
      <w:r w:rsidRPr="00DE1073">
        <w:rPr>
          <w:rStyle w:val="skrift-hevet"/>
        </w:rPr>
        <w:t>1</w:t>
      </w:r>
      <w:r w:rsidRPr="00DE1073">
        <w:tab/>
        <w:t>Norges 25 viktigste handelspartnere veid sammen med sine respektive andeler av norsk eksport av varer utenom olje og gass for daværende år. Vekter for 2023 og 2024 er fra 2022.</w:t>
      </w:r>
    </w:p>
    <w:p w14:paraId="7648FF66" w14:textId="77777777" w:rsidR="0062115A" w:rsidRPr="00DE1073" w:rsidRDefault="003823F2" w:rsidP="00DE1073">
      <w:pPr>
        <w:pStyle w:val="tabell-noter"/>
        <w:rPr>
          <w:rStyle w:val="skrift-hevet"/>
        </w:rPr>
      </w:pPr>
      <w:r w:rsidRPr="00DE1073">
        <w:rPr>
          <w:rStyle w:val="skrift-hevet"/>
        </w:rPr>
        <w:t>2</w:t>
      </w:r>
      <w:r w:rsidRPr="00DE1073">
        <w:tab/>
        <w:t>Norges 25 viktigste handelspartnere veid sammen med sine respektive andeler av norsk import av varer utenom skip, oljeplattformer og råolje for daværende år. Vekter for 2023 og 2024 er fra 2022.</w:t>
      </w:r>
    </w:p>
    <w:p w14:paraId="697AE42A" w14:textId="77777777" w:rsidR="0062115A" w:rsidRPr="00DE1073" w:rsidRDefault="003823F2" w:rsidP="00DE1073">
      <w:pPr>
        <w:pStyle w:val="tabell-noter"/>
        <w:rPr>
          <w:rStyle w:val="skrift-hevet"/>
        </w:rPr>
      </w:pPr>
      <w:r w:rsidRPr="00DE1073">
        <w:rPr>
          <w:rStyle w:val="skrift-hevet"/>
        </w:rPr>
        <w:t>3</w:t>
      </w:r>
      <w:r w:rsidRPr="00DE1073">
        <w:tab/>
        <w:t>AKU-ledighet. I prosent av arbeidsstyrken.</w:t>
      </w:r>
    </w:p>
    <w:p w14:paraId="2A8FFFB1" w14:textId="77777777" w:rsidR="0062115A" w:rsidRPr="00DE1073" w:rsidRDefault="003823F2" w:rsidP="00DE1073">
      <w:pPr>
        <w:pStyle w:val="tabell-noter"/>
        <w:rPr>
          <w:rStyle w:val="skrift-hevet"/>
        </w:rPr>
      </w:pPr>
      <w:r w:rsidRPr="00DE1073">
        <w:rPr>
          <w:rStyle w:val="skrift-hevet"/>
        </w:rPr>
        <w:t>4</w:t>
      </w:r>
      <w:r w:rsidRPr="00DE1073">
        <w:tab/>
        <w:t>Norges 25 viktigste handelspartnere veid sammen med konkurranseevnevekter fra OECD.</w:t>
      </w:r>
    </w:p>
    <w:p w14:paraId="7150FA5F" w14:textId="77777777" w:rsidR="0062115A" w:rsidRPr="00DE1073" w:rsidRDefault="003823F2" w:rsidP="00DE1073">
      <w:pPr>
        <w:pStyle w:val="Kilde"/>
      </w:pPr>
      <w:r w:rsidRPr="00DE1073">
        <w:t>Kilder: IMF, OECD, Eurostat og Finansdepartementet.</w:t>
      </w:r>
    </w:p>
    <w:p w14:paraId="4AA1FCE1" w14:textId="77777777" w:rsidR="0062115A" w:rsidRPr="00DE1073" w:rsidRDefault="003823F2" w:rsidP="00DE1073">
      <w:r w:rsidRPr="00DE1073">
        <w:lastRenderedPageBreak/>
        <w:t>I Europa er risikoen for energirasjonering betydelig redusert siden i høst, noe som har redusert nedsiderisikoen i anslagene. Vårens uro i finansmarkedene og problemene i enkeltbanker bidrar likevel til fortsatt usikkerhet om den økonomiske utviklingen. Stramme arbeidsmarkeder i mange land vil kunne medvirke til høy lønns- og prisvekst fremover, og konsumprisveksten kan komme til å holde seg høy lenger enn ventet. En opptrapping av krigen i Ukraina kan legge nytt press på internasjonale råvarepriser. Høyere inflasjon vil kunne løfte inflasjonsforventningene og føre til at sentralbankene setter rentene enda høyere, med negative ringvirkninger for den økonomiske veksten. Flere nye renteøkninger vil også kunne øke risikoen for finansiell ustabilitet. På oppsiden kan husholdningenes ekstra sparing under pandemien og stramme arbeidsmarkeder bidra til å holde konsumet oppe.</w:t>
      </w:r>
    </w:p>
    <w:p w14:paraId="436F3302" w14:textId="77777777" w:rsidR="0062115A" w:rsidRPr="00D10D15" w:rsidRDefault="003823F2" w:rsidP="00DE1073">
      <w:pPr>
        <w:rPr>
          <w:rStyle w:val="kursiv"/>
        </w:rPr>
      </w:pPr>
      <w:r w:rsidRPr="00D10D15">
        <w:rPr>
          <w:rStyle w:val="kursiv"/>
        </w:rPr>
        <w:t>Arbeidsledigheten</w:t>
      </w:r>
      <w:r w:rsidRPr="00DE1073">
        <w:t xml:space="preserve"> internasjonalt ventes å øke noe, men til et fortsatt lavt nivå. Presset i arbeidsmarkedet har avtatt siden inngangen til 2023. I USA har arbeidsledigheten stabilisert seg de siste månedene, etter å ha falt gjennom fjoråret. Storbritannia har sett en svak oppgang i ledigheten i vinter, og den er nå tilbake på nivået fra begynnelsen av 2022. Ledigheten har derimot fortsatt å falle i euroområdet og Sverige. Hovedbildet er at det er mange ledige stillinger, men i flere land har antallet gått noe ned den siste tiden, et tegn på redusert press i arbeidsmarkedet, se figur 2.12. Dette er særlig tydelig i USA, hvor også arbeidsstyrken har økt. Sysselsettingsandelen er likevel ikke tilbake på 2019-nivået ettersom mange arbeidstakere forlot arbeidsmarkedet under pandemien. Lønnsveksten i USA har ligget over 6 pst. siden i høst. I euroområdet tiltok lønnsveksten til 5,1 pst. i fjerde kvartal 2022, mens den i Storbritannia var på 6,6 pst. i vinter. Som i USA, ble arbeidstilbudet i Storbritannia redusert under pandemien, og britiske myndigheter har gjennomført tiltak for å øke arbeidsstyrken.</w:t>
      </w:r>
    </w:p>
    <w:p w14:paraId="1C04A374" w14:textId="0A9A5C1A" w:rsidR="0062115A" w:rsidRPr="00DE1073" w:rsidRDefault="00EF2C8F" w:rsidP="00DE1073">
      <w:r w:rsidRPr="00EF2C8F">
        <w:rPr>
          <w:noProof/>
        </w:rPr>
        <w:drawing>
          <wp:inline distT="0" distB="0" distL="0" distR="0" wp14:anchorId="5ECBF88E" wp14:editId="520B58BF">
            <wp:extent cx="2190750" cy="2162175"/>
            <wp:effectExtent l="0" t="0" r="0" b="9525"/>
            <wp:docPr id="11498219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2199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190750" cy="2162175"/>
                    </a:xfrm>
                    <a:prstGeom prst="rect">
                      <a:avLst/>
                    </a:prstGeom>
                  </pic:spPr>
                </pic:pic>
              </a:graphicData>
            </a:graphic>
          </wp:inline>
        </w:drawing>
      </w:r>
    </w:p>
    <w:p w14:paraId="78FF56CE" w14:textId="77777777" w:rsidR="0062115A" w:rsidRPr="00DE1073" w:rsidRDefault="003823F2" w:rsidP="00DE1073">
      <w:pPr>
        <w:pStyle w:val="figur-tittel"/>
      </w:pPr>
      <w:r w:rsidRPr="00DE1073">
        <w:t>Vakanserater. Andelen ledige stillinger av totalt antall stillinger i økonomien. Prosent</w:t>
      </w:r>
    </w:p>
    <w:p w14:paraId="76B2097B" w14:textId="77777777" w:rsidR="0062115A" w:rsidRPr="00DE1073" w:rsidRDefault="003823F2" w:rsidP="00DE1073">
      <w:pPr>
        <w:pStyle w:val="Kilde"/>
      </w:pPr>
      <w:r w:rsidRPr="00DE1073">
        <w:t xml:space="preserve">Kilder: </w:t>
      </w:r>
      <w:proofErr w:type="spellStart"/>
      <w:r w:rsidRPr="00DE1073">
        <w:t>Macrobond</w:t>
      </w:r>
      <w:proofErr w:type="spellEnd"/>
      <w:r w:rsidRPr="00DE1073">
        <w:t xml:space="preserve"> og Finansdepartementet.</w:t>
      </w:r>
    </w:p>
    <w:p w14:paraId="27229C36" w14:textId="77777777" w:rsidR="0062115A" w:rsidRPr="00D10D15" w:rsidRDefault="003823F2" w:rsidP="00DE1073">
      <w:pPr>
        <w:rPr>
          <w:rStyle w:val="kursiv"/>
        </w:rPr>
      </w:pPr>
      <w:r w:rsidRPr="00D10D15">
        <w:rPr>
          <w:rStyle w:val="kursiv"/>
        </w:rPr>
        <w:t>Konsumprisveksten</w:t>
      </w:r>
      <w:r w:rsidRPr="00DE1073">
        <w:t xml:space="preserve"> ser ut til å ha passert toppen hos flere av handelspartnerne. Nedgangen er særlig knyttet til fallende energipriser, og lavere leveringskostnader som følge av minkende press i internasjonale verdikjeder. Kjerneinflasjonen har ikke avtatt i like stor grad og ligger betydelig høyere enn sentralbankenes inflasjonsmål. Særlig har prisveksten i tjenestesektoren tatt seg opp. Det kan til dels knyttes til fjorårets høye energipriser som har trukket opp produksjonskostnadene i flere sektorer, inkludert tjenester, men den sterke lønnsveksten har trolig også bidratt. Høy </w:t>
      </w:r>
      <w:r w:rsidRPr="00DE1073">
        <w:lastRenderedPageBreak/>
        <w:t>lønnsvekst bidrar positivt til husholdningenes kjøpekraft, men øker samtidig risikoen for en lønns- og prisspiral og tvinger trolig sentralbankene til å holde styringsrentene høyere lenger. Lønnsveksten ventes de neste to årene å være den primære driveren for inflasjonen, se boks 2.1. Sett under ett ventes konsumprisveksten blant handelspartnerne å falle, men ligge over sentralbankenes inflasjonsmål ut prognoseperioden, se figur 2.13.</w:t>
      </w:r>
    </w:p>
    <w:p w14:paraId="75CF8613" w14:textId="3C445B27" w:rsidR="0062115A" w:rsidRPr="00DE1073" w:rsidRDefault="00EF2C8F" w:rsidP="00DE1073">
      <w:r w:rsidRPr="00EF2C8F">
        <w:rPr>
          <w:noProof/>
        </w:rPr>
        <w:drawing>
          <wp:inline distT="0" distB="0" distL="0" distR="0" wp14:anchorId="2569BBB0" wp14:editId="64522494">
            <wp:extent cx="2190750" cy="2162175"/>
            <wp:effectExtent l="0" t="0" r="0" b="9525"/>
            <wp:docPr id="3547440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44098"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190750" cy="2162175"/>
                    </a:xfrm>
                    <a:prstGeom prst="rect">
                      <a:avLst/>
                    </a:prstGeom>
                  </pic:spPr>
                </pic:pic>
              </a:graphicData>
            </a:graphic>
          </wp:inline>
        </w:drawing>
      </w:r>
    </w:p>
    <w:p w14:paraId="35578B87" w14:textId="77777777" w:rsidR="0062115A" w:rsidRPr="00DE1073" w:rsidRDefault="003823F2" w:rsidP="00DE1073">
      <w:pPr>
        <w:pStyle w:val="figur-tittel"/>
      </w:pPr>
      <w:r w:rsidRPr="00DE1073">
        <w:t>Tolvmånedersvekst i konsumpriser. Prosent. Årsanslag for 2023 og 2024</w:t>
      </w:r>
    </w:p>
    <w:p w14:paraId="7A9080FF" w14:textId="77777777" w:rsidR="0062115A" w:rsidRPr="00DE1073" w:rsidRDefault="003823F2" w:rsidP="00DE1073">
      <w:pPr>
        <w:pStyle w:val="Kilde"/>
      </w:pPr>
      <w:r w:rsidRPr="00DE1073">
        <w:t xml:space="preserve">Kilder: </w:t>
      </w:r>
      <w:proofErr w:type="spellStart"/>
      <w:r w:rsidRPr="00DE1073">
        <w:t>Macrobond</w:t>
      </w:r>
      <w:proofErr w:type="spellEnd"/>
      <w:r w:rsidRPr="00DE1073">
        <w:t xml:space="preserve"> og IMF.</w:t>
      </w:r>
    </w:p>
    <w:p w14:paraId="14B1B75E" w14:textId="7879B399" w:rsidR="0062115A" w:rsidRPr="00DE1073" w:rsidRDefault="00EF2C8F" w:rsidP="00DE1073">
      <w:r w:rsidRPr="00EF2C8F">
        <w:rPr>
          <w:noProof/>
        </w:rPr>
        <w:drawing>
          <wp:inline distT="0" distB="0" distL="0" distR="0" wp14:anchorId="6FEBDB9B" wp14:editId="4654C038">
            <wp:extent cx="2190750" cy="2162175"/>
            <wp:effectExtent l="0" t="0" r="0" b="9525"/>
            <wp:docPr id="1207928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2858"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190750" cy="2162175"/>
                    </a:xfrm>
                    <a:prstGeom prst="rect">
                      <a:avLst/>
                    </a:prstGeom>
                  </pic:spPr>
                </pic:pic>
              </a:graphicData>
            </a:graphic>
          </wp:inline>
        </w:drawing>
      </w:r>
    </w:p>
    <w:p w14:paraId="00D44707" w14:textId="77777777" w:rsidR="0062115A" w:rsidRPr="00DE1073" w:rsidRDefault="003823F2" w:rsidP="00DE1073">
      <w:pPr>
        <w:pStyle w:val="figur-tittel"/>
      </w:pPr>
      <w:r w:rsidRPr="00DE1073">
        <w:t>Kjerneinflasjon</w:t>
      </w:r>
      <w:r w:rsidRPr="00DE1073">
        <w:rPr>
          <w:rStyle w:val="skrift-hevet"/>
        </w:rPr>
        <w:t>1</w:t>
      </w:r>
      <w:r w:rsidRPr="00DE1073">
        <w:t>. Prosent. Årsanslag for 2023 og 2024</w:t>
      </w:r>
    </w:p>
    <w:p w14:paraId="6AB57BA8" w14:textId="77777777" w:rsidR="0062115A" w:rsidRPr="00DE1073" w:rsidRDefault="003823F2" w:rsidP="00DE1073">
      <w:pPr>
        <w:pStyle w:val="figur-noter"/>
        <w:rPr>
          <w:rStyle w:val="skrift-hevet"/>
        </w:rPr>
      </w:pPr>
      <w:r w:rsidRPr="00DE1073">
        <w:rPr>
          <w:rStyle w:val="skrift-hevet"/>
        </w:rPr>
        <w:t>1</w:t>
      </w:r>
      <w:r w:rsidRPr="00DE1073">
        <w:tab/>
        <w:t>Kjerneinflasjon er her definert som tolvmånedersvekst i konsumprisindeksen utenom mat- og energipriser. Svenske tall er kun utenom energipriser.</w:t>
      </w:r>
    </w:p>
    <w:p w14:paraId="4F55CB00" w14:textId="77777777" w:rsidR="0062115A" w:rsidRPr="00DE1073" w:rsidRDefault="003823F2" w:rsidP="00DE1073">
      <w:pPr>
        <w:pStyle w:val="Kilde"/>
      </w:pPr>
      <w:r w:rsidRPr="00DE1073">
        <w:t xml:space="preserve">Kilder: </w:t>
      </w:r>
      <w:proofErr w:type="spellStart"/>
      <w:r w:rsidRPr="00DE1073">
        <w:t>Macrobond</w:t>
      </w:r>
      <w:proofErr w:type="spellEnd"/>
      <w:r w:rsidRPr="00DE1073">
        <w:t>, OECD og Riksbanken.</w:t>
      </w:r>
    </w:p>
    <w:p w14:paraId="2959A4AE" w14:textId="77777777" w:rsidR="0062115A" w:rsidRPr="00DE1073" w:rsidRDefault="003823F2" w:rsidP="00DE1073">
      <w:r w:rsidRPr="00DE1073">
        <w:t xml:space="preserve">Fjorårets inflasjon utløste en kraftig tilstramming i </w:t>
      </w:r>
      <w:r w:rsidRPr="00D10D15">
        <w:rPr>
          <w:rStyle w:val="kursiv"/>
        </w:rPr>
        <w:t>pengepolitikken</w:t>
      </w:r>
      <w:r w:rsidRPr="00DE1073">
        <w:t xml:space="preserve">, og rentebanene ble oppjustert utover høsten i takt med høy økonomisk aktivitet og tiltakende underliggende prispress. Siden starten av 2022 har Federal Reserve i USA hevet sitt renteintervall med 5,0 prosentenheter, mens den europeiske og britiske sentralbanken har økt sin styringsrente med henholdsvis 3,75 og 4 prosentenheter. Styringsrentene er nå på sitt høyeste siden før finanskrisen. Innstrammingene har hittil ikke hatt en betydelig nedkjølende effekt på realøkonomien, men enkelte banker har ikke tålt renteøkningene. Foreløpig har bankuroen lagt seg, men risikoen for finansiell uro har økt betydelig </w:t>
      </w:r>
      <w:r w:rsidRPr="00DE1073">
        <w:lastRenderedPageBreak/>
        <w:t>siden i fjor høst. Tempoet i rentehevingene har avtatt de siste månedene, og sentralbankene har kommunisert at de er nær toppen.</w:t>
      </w:r>
    </w:p>
    <w:p w14:paraId="6F0F6D57" w14:textId="77777777" w:rsidR="0062115A" w:rsidRPr="00DE1073" w:rsidRDefault="003823F2" w:rsidP="00DE1073">
      <w:r w:rsidRPr="00DE1073">
        <w:t xml:space="preserve">Innretningen av </w:t>
      </w:r>
      <w:r w:rsidRPr="00D10D15">
        <w:rPr>
          <w:rStyle w:val="kursiv"/>
        </w:rPr>
        <w:t>finanspolitikken</w:t>
      </w:r>
      <w:r w:rsidRPr="00DE1073">
        <w:t xml:space="preserve"> internasjonalt ble i fjor noe mer ekspansiv enn ventet. Russlands invasjon av Ukraina medførte rekordhøye energipriser, økt mottak av flyktninger og høyere forsvarsutgifter. Flere europeiske land innførte omfattende støttepakker for å skjerme husholdninger og bedrifter fra høye energipriser, men utgiftene til disse er etter hvert blitt noe mindre ettersom energiprisene har falt siden toppen i august. Fremover anslår IMF at det strukturelle budsjettunderskuddet i avanserte økonomier i gjennomsnitt faller fra 4,9 pst. av potensielt BNP i fjor til 4,8 pst. i år og 4,3 pst. neste år.</w:t>
      </w:r>
    </w:p>
    <w:p w14:paraId="3DE2A368" w14:textId="305120B0" w:rsidR="0062115A" w:rsidRPr="00DE1073" w:rsidRDefault="00EF2C8F" w:rsidP="00DE1073">
      <w:r w:rsidRPr="00EF2C8F">
        <w:rPr>
          <w:noProof/>
        </w:rPr>
        <w:drawing>
          <wp:inline distT="0" distB="0" distL="0" distR="0" wp14:anchorId="335FD61B" wp14:editId="7EA59F4C">
            <wp:extent cx="2190750" cy="2324100"/>
            <wp:effectExtent l="0" t="0" r="0" b="0"/>
            <wp:docPr id="13164043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04368"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190750" cy="2324100"/>
                    </a:xfrm>
                    <a:prstGeom prst="rect">
                      <a:avLst/>
                    </a:prstGeom>
                  </pic:spPr>
                </pic:pic>
              </a:graphicData>
            </a:graphic>
          </wp:inline>
        </w:drawing>
      </w:r>
    </w:p>
    <w:p w14:paraId="3AA3AFE9" w14:textId="77777777" w:rsidR="0062115A" w:rsidRPr="00DE1073" w:rsidRDefault="003823F2" w:rsidP="00DE1073">
      <w:pPr>
        <w:pStyle w:val="figur-tittel"/>
      </w:pPr>
      <w:r w:rsidRPr="00DE1073">
        <w:t>Styringsrenter og beregnede terminrenter. Prosent</w:t>
      </w:r>
    </w:p>
    <w:p w14:paraId="34A06366" w14:textId="77777777" w:rsidR="0062115A" w:rsidRPr="00DE1073" w:rsidRDefault="003823F2" w:rsidP="00DE1073">
      <w:pPr>
        <w:pStyle w:val="Kilde"/>
      </w:pPr>
      <w:r w:rsidRPr="00DE1073">
        <w:t xml:space="preserve">Kilder: </w:t>
      </w:r>
      <w:proofErr w:type="spellStart"/>
      <w:r w:rsidRPr="00DE1073">
        <w:t>Macrobond</w:t>
      </w:r>
      <w:proofErr w:type="spellEnd"/>
      <w:r w:rsidRPr="00DE1073">
        <w:t xml:space="preserve"> og Thomson Reuters.</w:t>
      </w:r>
    </w:p>
    <w:p w14:paraId="08120D29" w14:textId="77777777" w:rsidR="0062115A" w:rsidRPr="00D10D15" w:rsidRDefault="003823F2" w:rsidP="00DE1073">
      <w:pPr>
        <w:rPr>
          <w:rStyle w:val="kursiv"/>
        </w:rPr>
      </w:pPr>
      <w:r w:rsidRPr="00D10D15">
        <w:rPr>
          <w:rStyle w:val="kursiv"/>
        </w:rPr>
        <w:t xml:space="preserve">Euroområdet </w:t>
      </w:r>
      <w:r w:rsidRPr="00DE1073">
        <w:t>unngikk en energikrise denne vinteren takket være mildt vær, energibesparende tiltak og rask opptrapping av kapasiteten for import av LNG. Nivået på gasslagrene var uvanlig høyt ved utgangen av vinteren. Sammen med betydelige investeringer i økt LNG-importkapasitet reduserer det risikoen for en energikrise neste vinter. Økonomien i euroområdet er nå preget av høy kapasitetsutnyttelse, lav arbeidsledighet og høy inflasjon. Industriproduksjonen har vært overraskende sterk og var i februar på sitt høyeste nivå siden finanskrisen. Arbeidsledigheten nådde et nytt bunnpunkt i mars på 6,5 pst. Samtidig er underliggende prisvekst økende, og lønnsveksten har tiltatt. Med dette bakteppet har Den europeiske sentralbanken økt styringsrentene raskere enn ventet, og rentene ventes å nå høyere toppunkter enn vi så for oss i fjor høst. Lønnsveksten har ikke vært høy nok til å kompensere for den høye inflasjonen, og reallønnen har falt. Oppsparte midler fra pandemien har likevel holdt konsumet overraskende høyt i møte med fallende realinntekter, men forbruksveksten ventes å avta fremover. Økt styringsrente og svakere konsumvekst i husholdningene ventes å dempe BNP-veksten til 0,8 pst. i år. Neste år ventes veksten å ta seg opp igjen til nær trend.</w:t>
      </w:r>
    </w:p>
    <w:p w14:paraId="378F8DD9" w14:textId="77777777" w:rsidR="0062115A" w:rsidRPr="00DE1073" w:rsidRDefault="003823F2" w:rsidP="00DE1073">
      <w:r w:rsidRPr="00DE1073">
        <w:t xml:space="preserve">I </w:t>
      </w:r>
      <w:r w:rsidRPr="00D10D15">
        <w:rPr>
          <w:rStyle w:val="kursiv"/>
        </w:rPr>
        <w:t xml:space="preserve">Sverige </w:t>
      </w:r>
      <w:r w:rsidRPr="00DE1073">
        <w:t>er inflasjonen fremdeles svært høy, men kom i starten av året noe ned som følge av lavere energipriser. Til tross for at renteoppgang og fall i reallønningene har bidratt til lavere innenlandsk etterspørsel, er underliggende inflasjon fremdeles på et høyt nivå. Lønnsoppgjøret våren 2023 ga en moderat lønnsøkning. Arbeidsledigheten ligger under gjennomsnittet for de siste ti årene. Det er ventet et fall i BNP på ½ pst. i år, og at arbeidsledigheten vil øke noe mot slutten av året.</w:t>
      </w:r>
    </w:p>
    <w:p w14:paraId="1941A144" w14:textId="77777777" w:rsidR="0062115A" w:rsidRPr="00DE1073" w:rsidRDefault="003823F2" w:rsidP="00DE1073">
      <w:r w:rsidRPr="00DE1073">
        <w:lastRenderedPageBreak/>
        <w:t xml:space="preserve">Også i </w:t>
      </w:r>
      <w:r w:rsidRPr="00D10D15">
        <w:rPr>
          <w:rStyle w:val="kursiv"/>
        </w:rPr>
        <w:t xml:space="preserve">Danmark </w:t>
      </w:r>
      <w:r w:rsidRPr="00DE1073">
        <w:t>har inflasjonen vært svært høy, men den er kommet ned siden toppen i fjor høst. Prisveksten ventes å falle gjennom 2023 og 2024. Det er ventet nullvekst i dansk økonomi i år, før den tar seg opp neste år. Også i Danmark er arbeidsledigheten lav. Denne ventes å øke noe i år og holde seg uendret gjennom neste år.</w:t>
      </w:r>
    </w:p>
    <w:p w14:paraId="05D4629B" w14:textId="77777777" w:rsidR="0062115A" w:rsidRPr="00DE1073" w:rsidRDefault="003823F2" w:rsidP="00DE1073">
      <w:r w:rsidRPr="00DE1073">
        <w:t xml:space="preserve">I </w:t>
      </w:r>
      <w:r w:rsidRPr="00D10D15">
        <w:rPr>
          <w:rStyle w:val="kursiv"/>
        </w:rPr>
        <w:t>USA</w:t>
      </w:r>
      <w:r w:rsidRPr="00DE1073">
        <w:t xml:space="preserve"> har BNP-veksten gradvis avtatt i møte med sentralbankens innstramming. Strammere kredittvilkår har bidratt til en nedbremsing i eiendomsmarkedet og lavere investeringer. I arbeidsmarkedet har presset lettet noe, hovedsakelig fordi arbeidstilbudet har økt. Flere kvinner har returnert til arbeidsstyrken, og arbeidsinnvandringen er tilbake på nivåene fra før pandemien. Lønnsveksten er likevel fortsatt høy. Kombinert med oppsparte midler har dette bidratt til å holde privat konsum over trenden fra før pandemien til tross for høy inflasjon. Med fallende inflasjon og høy lønnsvekst var reallønnen i mars positiv for første gang siden 2021. Om denne utviklingen fortsetter, kan det bidra til å holde forbruket oppe, men det øker samtidig risikoen for en lønns- og prisspiral.</w:t>
      </w:r>
    </w:p>
    <w:p w14:paraId="3FD790ED" w14:textId="77777777" w:rsidR="0062115A" w:rsidRPr="00DE1073" w:rsidRDefault="003823F2" w:rsidP="00DE1073">
      <w:r w:rsidRPr="00DE1073">
        <w:t xml:space="preserve">Aktiviteten i </w:t>
      </w:r>
      <w:r w:rsidRPr="00D10D15">
        <w:rPr>
          <w:rStyle w:val="kursiv"/>
        </w:rPr>
        <w:t>Storbritannias</w:t>
      </w:r>
      <w:r w:rsidRPr="00DE1073">
        <w:t xml:space="preserve"> økonomi gjennom vinteren ble høyere enn ventet i fjor høst til tross for høyere styringsrente og reduserte reallønninger. Det er ventet at BNP vil falle med ¼ pst. i 2023, men snus til vekst igjen i 2024. Inflasjonen er fremdeles svært høy. Arbeidsledigheten ventes å øke både i år og neste år, men fremdeles ligge på et lavt nivå historisk sett.</w:t>
      </w:r>
    </w:p>
    <w:p w14:paraId="4BDFABEA" w14:textId="77777777" w:rsidR="0062115A" w:rsidRPr="00DE1073" w:rsidRDefault="003823F2" w:rsidP="00DE1073">
      <w:r w:rsidRPr="00DE1073">
        <w:t xml:space="preserve">I </w:t>
      </w:r>
      <w:r w:rsidRPr="00D10D15">
        <w:rPr>
          <w:rStyle w:val="kursiv"/>
        </w:rPr>
        <w:t>Kina</w:t>
      </w:r>
      <w:r w:rsidRPr="00DE1073">
        <w:t xml:space="preserve"> overrasket tall for første kvartal 2023 på oppsiden. En del av oppgangen skyldes imidlertid revidering av BNP-tallene bakover i tid. Etter gjenåpningen av økonomien i vinter har privat konsum tatt seg opp, særlig av tjenester. Veksten i investeringene i både infrastruktur og boligsektoren er derimot fremdeles svak. Krisen i boligsektoren gir fremdeles ringvirkninger i andre deler av økonomien. Det reduserte salget av tomter til boligutviklere gjør at lokale myndigheter har tapt en viktig inntektskilde. Omstrukturering av lokale myndigheters gjeld kan derfor bli nødvendig. Arbeidsledigheten blant unge er høy, og den demografiske utviklingen med kraftig befolkningsnedgang i årene fremover tilsier at veksten i kinesisk økonomi vil bli svakere enn i årene bak oss.</w:t>
      </w:r>
    </w:p>
    <w:p w14:paraId="5ED30559" w14:textId="77777777" w:rsidR="0062115A" w:rsidRPr="00DE1073" w:rsidRDefault="003823F2" w:rsidP="00DE1073">
      <w:pPr>
        <w:pStyle w:val="Overskrift2"/>
      </w:pPr>
      <w:r w:rsidRPr="00DE1073">
        <w:t>Arbeidsmarkedet</w:t>
      </w:r>
    </w:p>
    <w:p w14:paraId="60812343" w14:textId="77777777" w:rsidR="0062115A" w:rsidRPr="00DE1073" w:rsidRDefault="003823F2" w:rsidP="00DE1073">
      <w:r w:rsidRPr="00DE1073">
        <w:t>Det har vært høyt press i arbeidsmarkedet etter pandemien. Antall sysselsatte lønnstakere har fortsatt å øke inn i 2023 og viser at det fortsatt er betydelig etterspørsel etter arbeidskraft i flere næringer, se figur 2.16. Det gjenspeiles ved at den registrerte arbeidsledigheten har holdt seg på et svært lavt nivå de siste månedene. Etterspørselen etter arbeidskraft er høy, og beholdningen av ledige stillinger fortsatte å øke i første kvartal. Med svakere vekst i norsk økonomi i år og neste år ventes veksten i sysselsettingen å avta noe fremover. Det vil trolig bidra til økt registrert ledighet. Ledigheten ventes likevel å holde seg under det historiske gjennomsnittet for de siste 20 årene.</w:t>
      </w:r>
    </w:p>
    <w:p w14:paraId="5532ABD0" w14:textId="6BCE55B1" w:rsidR="0062115A" w:rsidRPr="00DE1073" w:rsidRDefault="00EF2C8F" w:rsidP="00DE1073">
      <w:r w:rsidRPr="00EF2C8F">
        <w:rPr>
          <w:noProof/>
        </w:rPr>
        <w:lastRenderedPageBreak/>
        <w:drawing>
          <wp:inline distT="0" distB="0" distL="0" distR="0" wp14:anchorId="65BA5119" wp14:editId="37C61834">
            <wp:extent cx="2190750" cy="2162175"/>
            <wp:effectExtent l="0" t="0" r="0" b="9525"/>
            <wp:docPr id="11488638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6384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190750" cy="2162175"/>
                    </a:xfrm>
                    <a:prstGeom prst="rect">
                      <a:avLst/>
                    </a:prstGeom>
                  </pic:spPr>
                </pic:pic>
              </a:graphicData>
            </a:graphic>
          </wp:inline>
        </w:drawing>
      </w:r>
    </w:p>
    <w:p w14:paraId="13F628AD" w14:textId="77777777" w:rsidR="0062115A" w:rsidRPr="00DE1073" w:rsidRDefault="003823F2" w:rsidP="00DE1073">
      <w:pPr>
        <w:pStyle w:val="figur-tittel"/>
      </w:pPr>
      <w:r w:rsidRPr="00DE1073">
        <w:t>Registrerte lønnstakere. Akkumulert endring. 1000 personer. Sesongjustert. Des. 2019-feb. 2023</w:t>
      </w:r>
    </w:p>
    <w:p w14:paraId="65832DB7" w14:textId="77777777" w:rsidR="0062115A" w:rsidRPr="00DE1073" w:rsidRDefault="003823F2" w:rsidP="00DE1073">
      <w:pPr>
        <w:pStyle w:val="Kilde"/>
      </w:pPr>
      <w:r w:rsidRPr="00DE1073">
        <w:t>Kilde: Statistisk sentralbyrå.</w:t>
      </w:r>
    </w:p>
    <w:p w14:paraId="747DC083" w14:textId="77777777" w:rsidR="0062115A" w:rsidRPr="00DE1073" w:rsidRDefault="003823F2" w:rsidP="00DE1073">
      <w:pPr>
        <w:pStyle w:val="avsnitt-undertittel"/>
      </w:pPr>
      <w:r w:rsidRPr="00DE1073">
        <w:t>Arbeidsledigheten holder seg lav</w:t>
      </w:r>
    </w:p>
    <w:p w14:paraId="174F452C" w14:textId="77777777" w:rsidR="0062115A" w:rsidRPr="00DE1073" w:rsidRDefault="003823F2" w:rsidP="00DE1073">
      <w:r w:rsidRPr="00DE1073">
        <w:t>Den registrerte arbeidsledigheten er svært lav. Etter en kraftig nedgang i 2021 fortsatte den å avta gjennom første halvår 2022. Siden sommeren 2022 og frem til første kvartal i år har antallet registrerte helt ledige tilsvart 1,6-1,7 pst. av arbeidsstyrken, for så å øke til 1,8 pst. i april, sesongjustert. Det er 0,4 prosentenheter lavere enn før pandemien, og vi må tilbake til 2008 for å finne en like lav registrert ledighet som i dag.</w:t>
      </w:r>
    </w:p>
    <w:p w14:paraId="571D6BE5" w14:textId="77777777" w:rsidR="0062115A" w:rsidRPr="00DE1073" w:rsidRDefault="003823F2" w:rsidP="00DE1073">
      <w:r w:rsidRPr="00DE1073">
        <w:t>Arbeidsledigheten målt ved arbeidskraftundersøkelsen (AKU), som også kan fange opp andre arbeidssøkere enn de som registrerer seg på Nav-kontorene, gikk også betydelig ned både i 2021 og 2022 og utgjorde på årsbasis i gjennomsnitt 3,2 pst. av arbeidsstyrken i 2022. AKU-ledigheten har økt de siste månedene og tilsvarte i første kvartal i år 3,7 pst. av arbeidsstyrken, sesongjustert. En stor del av oppgangen i AKU-ledigheten det siste året skyldes ungdom som ønsker seg en deltidsjobb ved siden av skolegang. AKU-ledigheten er fortsatt lavere enn i 2019 og gjennomsnittet for de siste 20 årene.</w:t>
      </w:r>
    </w:p>
    <w:p w14:paraId="1EC111E6" w14:textId="77777777" w:rsidR="0062115A" w:rsidRPr="00DE1073" w:rsidRDefault="003823F2" w:rsidP="00DE1073">
      <w:r w:rsidRPr="00DE1073">
        <w:t>Justert for normale sesongvariasjoner utgjorde antallet registrerte helt ledige om lag 52 000 personer ved utgangen av april i år. Det er 57 000 færre helt ledige enn ved inngangen til 2021 og 10 000 færre enn ved inngangen til 2020. Antall delvis ledige har endret seg lite de siste månedene og lå i april i år noe lavere enn før pandemien. Justert for normale sesongvariasjoner var det ved utgangen av april registrert 83 800 helt arbeidsledige, delvis ledige og arbeidssøkere på tiltak, tilsvarende 2,8 pst. av arbeidsstyrken. Det er 0,7 prosentenheter lavere enn før pandemien.</w:t>
      </w:r>
    </w:p>
    <w:p w14:paraId="6FD878FF" w14:textId="77777777" w:rsidR="0062115A" w:rsidRPr="00DE1073" w:rsidRDefault="003823F2" w:rsidP="00DE1073">
      <w:r w:rsidRPr="00DE1073">
        <w:t xml:space="preserve">Tilgangen av nye ledige stillinger har så langt i år avtatt noe, men fra et svært høyt nivå i fjor. I forhold til i fjor har nedgangen vært størst i yrker tilknyttet bygg og anlegg. Samtidig har antallet ledige blant bygge- og anleggsarbeidere økt noe gjennom vinteren i år, etter å ha gått betydelig ned de siste to årene. Ledigheten har også økt noe i andre yrkesgrupper. Likevel er ledigheten fortsatt svært lav i flere yrker, noe som underbygger at etterspørselen etter arbeidskraft fremdeles er sterk. Det har vært en svak økning i antallet helt ledige i alle aldersgrupper de siste månedene. Ved </w:t>
      </w:r>
      <w:r w:rsidRPr="00DE1073">
        <w:lastRenderedPageBreak/>
        <w:t>utgangen av april i år var det registrert 7 500 helt ledige i aldersgruppen under 25 år. Det er noe høyere enn på samme tid i fjor, men likevel 1 500 færre enn i april i 2019.</w:t>
      </w:r>
    </w:p>
    <w:p w14:paraId="5EA6C3AC" w14:textId="77777777" w:rsidR="0062115A" w:rsidRPr="00DE1073" w:rsidRDefault="003823F2" w:rsidP="00DE1073">
      <w:r w:rsidRPr="00DE1073">
        <w:t>Etter en svak økning av nye ledige gjennom høsten i fjor var tilstrømmingen av nye ledige på et stabilt nivå gjennom første kvartal i år, for så å øke noe i april. Tilgangen er likevel fortsatt lav sammenlignet med tidligere år, se figur 2.17. Det gjenspeiler at arbeidsgivere fortsatt har et stort behov for arbeidskraft, og mange arbeidsledige finner også jobb etter kort tid. Av de som meldte seg som arbeidssøkere rundt årsskiftet, var det bare halvparten som fortsatt søkte arbeid tre måneder senere.</w:t>
      </w:r>
    </w:p>
    <w:p w14:paraId="3EAD9332" w14:textId="5413B2BF" w:rsidR="0062115A" w:rsidRPr="00DE1073" w:rsidRDefault="00EF2C8F" w:rsidP="00DE1073">
      <w:r w:rsidRPr="00EF2C8F">
        <w:rPr>
          <w:noProof/>
        </w:rPr>
        <w:drawing>
          <wp:inline distT="0" distB="0" distL="0" distR="0" wp14:anchorId="12BD1C09" wp14:editId="7BE94627">
            <wp:extent cx="2190750" cy="2162175"/>
            <wp:effectExtent l="0" t="0" r="0" b="9525"/>
            <wp:docPr id="13022831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83178"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190750" cy="2162175"/>
                    </a:xfrm>
                    <a:prstGeom prst="rect">
                      <a:avLst/>
                    </a:prstGeom>
                  </pic:spPr>
                </pic:pic>
              </a:graphicData>
            </a:graphic>
          </wp:inline>
        </w:drawing>
      </w:r>
    </w:p>
    <w:p w14:paraId="23F4CCB8" w14:textId="77777777" w:rsidR="0062115A" w:rsidRPr="00DE1073" w:rsidRDefault="003823F2" w:rsidP="00DE1073">
      <w:pPr>
        <w:pStyle w:val="figur-tittel"/>
      </w:pPr>
      <w:r w:rsidRPr="00DE1073">
        <w:t>Nye arbeidssøkere per virkedag. Sesongjustert. Jan. 2021-apr. 2023</w:t>
      </w:r>
    </w:p>
    <w:p w14:paraId="015E635F" w14:textId="77777777" w:rsidR="0062115A" w:rsidRPr="00DE1073" w:rsidRDefault="003823F2" w:rsidP="00DE1073">
      <w:pPr>
        <w:pStyle w:val="Kilde"/>
      </w:pPr>
      <w:r w:rsidRPr="00DE1073">
        <w:t>Kilde: Nav.</w:t>
      </w:r>
    </w:p>
    <w:p w14:paraId="1D16F3A7" w14:textId="77777777" w:rsidR="0062115A" w:rsidRPr="00DE1073" w:rsidRDefault="003823F2" w:rsidP="00DE1073">
      <w:r w:rsidRPr="00DE1073">
        <w:t>Langtidsledigheten har avtatt betydelig de siste to årene. Ved utgangen av april i år var det registrert 5 000 personer med en sammenhengende periode på ett år som helt ledig. Det er 2 300 færre enn på samme tid i 2019.</w:t>
      </w:r>
    </w:p>
    <w:p w14:paraId="148E13BB" w14:textId="77777777" w:rsidR="0062115A" w:rsidRPr="00DE1073" w:rsidRDefault="003823F2" w:rsidP="00DE1073">
      <w:pPr>
        <w:pStyle w:val="avsnitt-undertittel"/>
      </w:pPr>
      <w:r w:rsidRPr="00DE1073">
        <w:t>Fortsatt oppgang i sysselsettingen</w:t>
      </w:r>
    </w:p>
    <w:p w14:paraId="2997A58B" w14:textId="77777777" w:rsidR="0062115A" w:rsidRPr="00DE1073" w:rsidRDefault="003823F2" w:rsidP="00DE1073">
      <w:r w:rsidRPr="00DE1073">
        <w:t>Sysselsettingen økte betydelig gjennom fjoråret. På årsbasis var det i gjennomsnitt 110 000 flere sysselsatte i 2022 enn året før, en oppgang på hele 3,9 pst. Det var oppgang i alle næringer, og økningen var særlig sterk i hotell- og restaurantvirksomhet og i kultur og underholdning, som begge hadde stort fall i sysselsettingen i starten av pandemien. Sysselsettingen økte også betydelig i bygge- og anleggsvirksomhet og i flere tjenesteytende næringer i fjor.</w:t>
      </w:r>
    </w:p>
    <w:p w14:paraId="39B694F5" w14:textId="77777777" w:rsidR="0062115A" w:rsidRPr="00DE1073" w:rsidRDefault="003823F2" w:rsidP="00DE1073">
      <w:r w:rsidRPr="00DE1073">
        <w:t>Tall for registrerte lønnstakere de første månedene i år tyder på at etterspørselen etter arbeidskraft har holdt seg oppe. I februar var det registrert om lag 10 000 flere lønnstakere enn ved utgangen av fjoråret, og det har vært oppgang i de aller fleste næringene så langt i år. I forretningsmessig tjenesteyting, som bla. omfatter bemanningsselskaper, har antallet lønnstakere blitt noe redusert de første månedene i år.</w:t>
      </w:r>
    </w:p>
    <w:p w14:paraId="2C7D59D4" w14:textId="77777777" w:rsidR="0062115A" w:rsidRPr="00DE1073" w:rsidRDefault="003823F2" w:rsidP="00DE1073">
      <w:r w:rsidRPr="00DE1073">
        <w:t xml:space="preserve">Fortsatt stort behov for arbeidskraft, sammen med lavt nivå på den registrerte ledigheten, har bidratt til at mange virksomheter har problemer med å skaffe kvalifisert arbeidskraft. Ifølge Norges Banks regionale nettverk fra mars i år meldte nesten 30 pst. av bedriftene at knapphet på arbeidskraft begrenset produksjonen. Det er noe lavere enn toppen i fjor, men høyt sammenlignet med årene før. Rekrutteringsproblemene gjenspeiles også i beholdningen av ledige stillinger, som i </w:t>
      </w:r>
      <w:r w:rsidRPr="00DE1073">
        <w:lastRenderedPageBreak/>
        <w:t>første kvartal 2023 økte ytterligere til et svært høyt nivå. Det var i første kvartal 2023 om lag 2 ½ ledige stillinger per registrert helt arbeidsledig, se figur 2.18.</w:t>
      </w:r>
    </w:p>
    <w:p w14:paraId="5FEBDB80" w14:textId="599B8CDE" w:rsidR="0062115A" w:rsidRPr="00DE1073" w:rsidRDefault="00EF2C8F" w:rsidP="00DE1073">
      <w:r w:rsidRPr="00EF2C8F">
        <w:rPr>
          <w:noProof/>
        </w:rPr>
        <w:drawing>
          <wp:inline distT="0" distB="0" distL="0" distR="0" wp14:anchorId="3F78135D" wp14:editId="7C8BB424">
            <wp:extent cx="2190750" cy="2162175"/>
            <wp:effectExtent l="0" t="0" r="0" b="9525"/>
            <wp:docPr id="77586390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3907"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190750" cy="2162175"/>
                    </a:xfrm>
                    <a:prstGeom prst="rect">
                      <a:avLst/>
                    </a:prstGeom>
                  </pic:spPr>
                </pic:pic>
              </a:graphicData>
            </a:graphic>
          </wp:inline>
        </w:drawing>
      </w:r>
    </w:p>
    <w:p w14:paraId="7650B442" w14:textId="77777777" w:rsidR="0062115A" w:rsidRPr="00DE1073" w:rsidRDefault="003823F2" w:rsidP="00DE1073">
      <w:pPr>
        <w:pStyle w:val="figur-tittel"/>
      </w:pPr>
      <w:r w:rsidRPr="00DE1073">
        <w:t xml:space="preserve">Beholdning av ledige stillinger per registrerte helt ledige. 1. </w:t>
      </w:r>
      <w:proofErr w:type="spellStart"/>
      <w:r w:rsidRPr="00DE1073">
        <w:t>kv</w:t>
      </w:r>
      <w:proofErr w:type="spellEnd"/>
      <w:r w:rsidRPr="00DE1073">
        <w:t xml:space="preserve">. 2010 – 1. </w:t>
      </w:r>
      <w:proofErr w:type="spellStart"/>
      <w:r w:rsidRPr="00DE1073">
        <w:t>kv</w:t>
      </w:r>
      <w:proofErr w:type="spellEnd"/>
      <w:r w:rsidRPr="00DE1073">
        <w:t>. 2023. Sesongjustert</w:t>
      </w:r>
    </w:p>
    <w:p w14:paraId="1120445C" w14:textId="77777777" w:rsidR="0062115A" w:rsidRPr="00DE1073" w:rsidRDefault="003823F2" w:rsidP="00DE1073">
      <w:pPr>
        <w:pStyle w:val="Kilde"/>
      </w:pPr>
      <w:r w:rsidRPr="00DE1073">
        <w:t>Kilder: Statistisk sentralbyrå og Nav.</w:t>
      </w:r>
    </w:p>
    <w:p w14:paraId="1DEB44FB" w14:textId="77777777" w:rsidR="0062115A" w:rsidRPr="00DE1073" w:rsidRDefault="003823F2" w:rsidP="00DE1073">
      <w:r w:rsidRPr="00DE1073">
        <w:t>Arbeidsinnvandring og bruk av arbeidskraft fra utlandet med korte kontrakter har de siste tjue årene bidratt til å dekke behovet for arbeidskraft i flere deler av arbeidsmarkedet. Som følge av pandemien dro mange lønnstakere som var på korttidsopphold i Norge tilbake til sine hjemland. Det har bidratt til den betydelige knappheten på arbeidskraft. Antallet personer på korttidsopphold har økt de siste to årene og er nå på om lag samme nivå som før pandemien, se figur 2.19.</w:t>
      </w:r>
    </w:p>
    <w:p w14:paraId="65C21691" w14:textId="64D8364C" w:rsidR="0062115A" w:rsidRPr="00DE1073" w:rsidRDefault="00EF2C8F" w:rsidP="00DE1073">
      <w:r w:rsidRPr="00EF2C8F">
        <w:rPr>
          <w:noProof/>
        </w:rPr>
        <w:drawing>
          <wp:inline distT="0" distB="0" distL="0" distR="0" wp14:anchorId="55A7FD04" wp14:editId="28A26283">
            <wp:extent cx="2190750" cy="2162175"/>
            <wp:effectExtent l="0" t="0" r="0" b="9525"/>
            <wp:docPr id="16213433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4330"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190750" cy="2162175"/>
                    </a:xfrm>
                    <a:prstGeom prst="rect">
                      <a:avLst/>
                    </a:prstGeom>
                  </pic:spPr>
                </pic:pic>
              </a:graphicData>
            </a:graphic>
          </wp:inline>
        </w:drawing>
      </w:r>
    </w:p>
    <w:p w14:paraId="61E89A28" w14:textId="77777777" w:rsidR="0062115A" w:rsidRPr="00DE1073" w:rsidRDefault="003823F2" w:rsidP="00DE1073">
      <w:pPr>
        <w:pStyle w:val="figur-tittel"/>
      </w:pPr>
      <w:r w:rsidRPr="00DE1073">
        <w:t xml:space="preserve">Antall ikke-bosatte lønnstakere.1. </w:t>
      </w:r>
      <w:proofErr w:type="spellStart"/>
      <w:r w:rsidRPr="00DE1073">
        <w:t>kv</w:t>
      </w:r>
      <w:proofErr w:type="spellEnd"/>
      <w:r w:rsidRPr="00DE1073">
        <w:t>. for hvert av årene. 1000 personer</w:t>
      </w:r>
    </w:p>
    <w:p w14:paraId="336ED66F" w14:textId="77777777" w:rsidR="0062115A" w:rsidRPr="00DE1073" w:rsidRDefault="003823F2" w:rsidP="00DE1073">
      <w:pPr>
        <w:pStyle w:val="Kilde"/>
      </w:pPr>
      <w:r w:rsidRPr="00DE1073">
        <w:t>Kilde: Statistisk sentralbyrå.</w:t>
      </w:r>
    </w:p>
    <w:p w14:paraId="3E253B5D" w14:textId="77777777" w:rsidR="0062115A" w:rsidRPr="00DE1073" w:rsidRDefault="003823F2" w:rsidP="00DE1073">
      <w:r w:rsidRPr="00DE1073">
        <w:t>Den kraftige bedringen i arbeidsmarkedet de siste årene har ført til at andelen som er i jobb nå er betydelig høyere enn før pandemien. Sysselsettingsandelen i aldersgruppen 15-74 tilsvarte 69,8 pst. i første kvartal 2023. Det er om lag en prosentenhet høyere enn før pandemien. Det er særlig blant ungdom at sysselsettingsandelen har økt.</w:t>
      </w:r>
    </w:p>
    <w:p w14:paraId="35632CDD" w14:textId="77777777" w:rsidR="0062115A" w:rsidRPr="00DE1073" w:rsidRDefault="003823F2" w:rsidP="00DE1073">
      <w:pPr>
        <w:pStyle w:val="avsnitt-undertittel"/>
      </w:pPr>
      <w:r w:rsidRPr="00DE1073">
        <w:lastRenderedPageBreak/>
        <w:t>Utviklingen i arbeidsstyrken</w:t>
      </w:r>
    </w:p>
    <w:p w14:paraId="38BCD81A" w14:textId="77777777" w:rsidR="0062115A" w:rsidRPr="00D10D15" w:rsidRDefault="003823F2" w:rsidP="00DE1073">
      <w:pPr>
        <w:rPr>
          <w:rStyle w:val="kursiv"/>
        </w:rPr>
      </w:pPr>
      <w:r w:rsidRPr="00D10D15">
        <w:rPr>
          <w:rStyle w:val="kursiv"/>
        </w:rPr>
        <w:t>Arbeidsstyrken</w:t>
      </w:r>
      <w:r w:rsidRPr="00DE1073">
        <w:t xml:space="preserve"> defineres som summen av arbeidsledige og sysselsatte i AKU. Justert for sesongvariasjoner utgjorde arbeidsstyrken 72,5 pst. av befolkningen i aldersgruppen 15-74 år i første kvartal 2023. Det er på samme nivå som gjennomsnittet i andre halvår i fjor, men om lag én prosentenhet høyere enn i tilsvarende kvartal i 2020. Økningen i arbeidsstyrken har vært særlig sterk i aldersgruppen 15-24 år. Erfaringsmessig varierer også arbeidsstyrken med variasjoner i konjunkturene. Oppgangen i yrkesdeltakelsen må ses i sammenheng med den sterke etterspørselen etter arbeidskraft de siste årene. Befolkningsvekst i yrkesaktiv alder påvirker også arbeidsstyrken. I 2022 kom det om lag 35 000 flyktninger fra Ukraina, og planleggingsanslaget er at ytterligere 40 000 kan komme i år. Det vil isolert sett bidra til å øke arbeidsstyrken, men det vil trolig ta noe tid før mange av flyktningene kan delta aktivt i arbeidsmarkedet. En stor del av flyktningene er barn og eldre, som i liten grad vil påvirke arbeidsstyrken nå. Mange av de som er i arbeidsdyktig alder, i hovedsak kvinner, deltar på introduksjonsprogrammet den første tiden etter bosetting. Tall fra SSB viser at det per februar i år var registrert 2 500 flere innvandrere fra Ukraina i jobb enn på samme tid i fjor.</w:t>
      </w:r>
    </w:p>
    <w:p w14:paraId="3FBB31AA" w14:textId="77777777" w:rsidR="0062115A" w:rsidRPr="00DE1073" w:rsidRDefault="003823F2" w:rsidP="00DE1073">
      <w:pPr>
        <w:pStyle w:val="avsnitt-undertittel"/>
      </w:pPr>
      <w:r w:rsidRPr="00DE1073">
        <w:t>Utviklingen fremover</w:t>
      </w:r>
    </w:p>
    <w:p w14:paraId="0B6D26E5" w14:textId="77777777" w:rsidR="0062115A" w:rsidRPr="00DE1073" w:rsidRDefault="003823F2" w:rsidP="00DE1073">
      <w:r w:rsidRPr="00DE1073">
        <w:t>Antall sysselsatte lønnstakere har fortsatt å øke i år etter den sterke veksten i fjor, og dette gjenspeiler et fortsatt betydelig behov for arbeidskraft i mange næringer. Tilgangen av nye ledige stillinger i år har ligget lavere enn på samme tid i fjor, men er likevel noe høyere enn før pandemien.</w:t>
      </w:r>
    </w:p>
    <w:p w14:paraId="7579D463" w14:textId="77777777" w:rsidR="0062115A" w:rsidRPr="00DE1073" w:rsidRDefault="003823F2" w:rsidP="00DE1073">
      <w:r w:rsidRPr="00DE1073">
        <w:t>I takt med en mer moderat vekst i økonomien legges det til grunn en noe lavere vekst i etterspørselen etter arbeidskraft fremover. Sysselsettingen anslås likevel å øke med 0,8 pst. i år, det samme som i Nasjonalbudsjettet 2023. Arbeidsledigheten er nå svært lav, og den anslåtte oppgangen i sysselsettingen i år skyldes dels at flere personer kommer inn i arbeidsstyrken og dels økt sysselsetting av personer på korttidsopphold i Norge.</w:t>
      </w:r>
    </w:p>
    <w:p w14:paraId="5DD5D8D1" w14:textId="77777777" w:rsidR="0062115A" w:rsidRPr="00DE1073" w:rsidRDefault="003823F2" w:rsidP="00DE1073">
      <w:r w:rsidRPr="00DE1073">
        <w:t>Den registrerte ledigheten vil trolig øke noe fremover, men ventes å holde seg på et svært lavt nivå. Antall registrerte helt ledige anslås til 1,8 pst. av arbeidsstyrken i gjennomsnitt i 2023, uendret fra 2022. I 2024 legges det til grunn en gjennomsnittlig registrert ledighet på 2,0 pst. Det er godt under gjennomsnittet de siste 20 årene.</w:t>
      </w:r>
    </w:p>
    <w:p w14:paraId="6FEBB7B1" w14:textId="77777777" w:rsidR="0062115A" w:rsidRDefault="003823F2" w:rsidP="00DE1073">
      <w:r w:rsidRPr="00DE1073">
        <w:t>AKU-ledigheten ventes å ligge på 3,6 pst. i 2023 og 3,7 pst. i 2024, målt som årsgjennomsnitt.</w:t>
      </w:r>
    </w:p>
    <w:p w14:paraId="1AAE22A2" w14:textId="25735348" w:rsidR="005F2150" w:rsidRPr="00DE1073" w:rsidRDefault="005F2150" w:rsidP="005F2150">
      <w:pPr>
        <w:pStyle w:val="tabell-tittel"/>
      </w:pPr>
      <w:r w:rsidRPr="00DE1073">
        <w:t>Utviklingen i arbeidsmarkedet. Prosentvis endring fra året før der ikke annet er angitt</w:t>
      </w:r>
    </w:p>
    <w:p w14:paraId="40F30579" w14:textId="77777777" w:rsidR="0062115A" w:rsidRPr="00DE1073" w:rsidRDefault="003823F2" w:rsidP="00DE1073">
      <w:pPr>
        <w:pStyle w:val="Tabellnavn"/>
      </w:pPr>
      <w:r w:rsidRPr="00DE1073">
        <w:t>08J1xt2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4020"/>
        <w:gridCol w:w="840"/>
        <w:gridCol w:w="1300"/>
        <w:gridCol w:w="680"/>
        <w:gridCol w:w="680"/>
        <w:gridCol w:w="680"/>
        <w:gridCol w:w="680"/>
        <w:gridCol w:w="680"/>
      </w:tblGrid>
      <w:tr w:rsidR="0062115A" w:rsidRPr="00DE1073" w14:paraId="672FB22E" w14:textId="77777777" w:rsidTr="005F2150">
        <w:trPr>
          <w:trHeight w:val="580"/>
        </w:trPr>
        <w:tc>
          <w:tcPr>
            <w:tcW w:w="4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C38A5DD" w14:textId="77777777" w:rsidR="0062115A" w:rsidRPr="00DE1073" w:rsidRDefault="0062115A" w:rsidP="00DE1073"/>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4400692" w14:textId="77777777" w:rsidR="0062115A" w:rsidRPr="00DE1073" w:rsidRDefault="003823F2" w:rsidP="00DE1073">
            <w:r w:rsidRPr="00DE1073">
              <w:t>Nivå 2022</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748EF79" w14:textId="77777777" w:rsidR="0062115A" w:rsidRPr="00DE1073" w:rsidRDefault="003823F2" w:rsidP="00DE1073">
            <w:r w:rsidRPr="00DE1073">
              <w:t xml:space="preserve">Årlig </w:t>
            </w:r>
            <w:proofErr w:type="spellStart"/>
            <w:proofErr w:type="gramStart"/>
            <w:r w:rsidRPr="00DE1073">
              <w:t>gj.snitt</w:t>
            </w:r>
            <w:proofErr w:type="spellEnd"/>
            <w:proofErr w:type="gramEnd"/>
            <w:r w:rsidRPr="00DE1073">
              <w:t xml:space="preserve"> 2015–2019</w:t>
            </w:r>
          </w:p>
        </w:tc>
        <w:tc>
          <w:tcPr>
            <w:tcW w:w="6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17C609" w14:textId="77777777" w:rsidR="0062115A" w:rsidRPr="00DE1073" w:rsidRDefault="003823F2" w:rsidP="00DE1073">
            <w:r w:rsidRPr="00DE1073">
              <w:t>2020</w:t>
            </w:r>
          </w:p>
        </w:tc>
        <w:tc>
          <w:tcPr>
            <w:tcW w:w="6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14E8EA" w14:textId="77777777" w:rsidR="0062115A" w:rsidRPr="00DE1073" w:rsidRDefault="003823F2" w:rsidP="00DE1073">
            <w:r w:rsidRPr="00DE1073">
              <w:t>2021</w:t>
            </w:r>
          </w:p>
        </w:tc>
        <w:tc>
          <w:tcPr>
            <w:tcW w:w="6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03821D8" w14:textId="77777777" w:rsidR="0062115A" w:rsidRPr="00DE1073" w:rsidRDefault="003823F2" w:rsidP="00DE1073">
            <w:r w:rsidRPr="00DE1073">
              <w:t>2022</w:t>
            </w:r>
          </w:p>
        </w:tc>
        <w:tc>
          <w:tcPr>
            <w:tcW w:w="6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476FDDD" w14:textId="77777777" w:rsidR="0062115A" w:rsidRPr="00DE1073" w:rsidRDefault="003823F2" w:rsidP="00DE1073">
            <w:r w:rsidRPr="00DE1073">
              <w:t>2023</w:t>
            </w:r>
          </w:p>
        </w:tc>
        <w:tc>
          <w:tcPr>
            <w:tcW w:w="6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3F5C912" w14:textId="77777777" w:rsidR="0062115A" w:rsidRPr="00DE1073" w:rsidRDefault="003823F2" w:rsidP="00DE1073">
            <w:r w:rsidRPr="00DE1073">
              <w:t>2024</w:t>
            </w:r>
          </w:p>
        </w:tc>
      </w:tr>
      <w:tr w:rsidR="0062115A" w:rsidRPr="00DE1073" w14:paraId="249B49E5" w14:textId="77777777" w:rsidTr="005F2150">
        <w:trPr>
          <w:trHeight w:val="340"/>
        </w:trPr>
        <w:tc>
          <w:tcPr>
            <w:tcW w:w="4020" w:type="dxa"/>
            <w:tcBorders>
              <w:top w:val="single" w:sz="4" w:space="0" w:color="000000"/>
              <w:left w:val="nil"/>
              <w:bottom w:val="nil"/>
              <w:right w:val="nil"/>
            </w:tcBorders>
            <w:tcMar>
              <w:top w:w="100" w:type="dxa"/>
              <w:left w:w="43" w:type="dxa"/>
              <w:bottom w:w="43" w:type="dxa"/>
              <w:right w:w="43" w:type="dxa"/>
            </w:tcMar>
          </w:tcPr>
          <w:p w14:paraId="2BD38553" w14:textId="77777777" w:rsidR="0062115A" w:rsidRPr="00DE1073" w:rsidRDefault="003823F2" w:rsidP="00DE1073">
            <w:r w:rsidRPr="00D10D15">
              <w:rPr>
                <w:rStyle w:val="kursiv"/>
              </w:rPr>
              <w:t>Etterspørsel etter arbeidskraft:</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6CAE893B" w14:textId="77777777" w:rsidR="0062115A" w:rsidRPr="00DE1073" w:rsidRDefault="0062115A" w:rsidP="00DE1073"/>
        </w:tc>
        <w:tc>
          <w:tcPr>
            <w:tcW w:w="1300" w:type="dxa"/>
            <w:tcBorders>
              <w:top w:val="single" w:sz="4" w:space="0" w:color="000000"/>
              <w:left w:val="nil"/>
              <w:bottom w:val="nil"/>
              <w:right w:val="nil"/>
            </w:tcBorders>
            <w:tcMar>
              <w:top w:w="100" w:type="dxa"/>
              <w:left w:w="43" w:type="dxa"/>
              <w:bottom w:w="43" w:type="dxa"/>
              <w:right w:w="43" w:type="dxa"/>
            </w:tcMar>
            <w:vAlign w:val="bottom"/>
          </w:tcPr>
          <w:p w14:paraId="7ED39298" w14:textId="77777777" w:rsidR="0062115A" w:rsidRPr="00DE1073" w:rsidRDefault="0062115A" w:rsidP="00DE1073"/>
        </w:tc>
        <w:tc>
          <w:tcPr>
            <w:tcW w:w="680" w:type="dxa"/>
            <w:tcBorders>
              <w:top w:val="single" w:sz="4" w:space="0" w:color="000000"/>
              <w:left w:val="nil"/>
              <w:bottom w:val="nil"/>
              <w:right w:val="nil"/>
            </w:tcBorders>
            <w:tcMar>
              <w:top w:w="100" w:type="dxa"/>
              <w:left w:w="43" w:type="dxa"/>
              <w:bottom w:w="43" w:type="dxa"/>
              <w:right w:w="43" w:type="dxa"/>
            </w:tcMar>
            <w:vAlign w:val="bottom"/>
          </w:tcPr>
          <w:p w14:paraId="15ABBC4B" w14:textId="77777777" w:rsidR="0062115A" w:rsidRPr="00DE1073" w:rsidRDefault="0062115A" w:rsidP="00DE1073"/>
        </w:tc>
        <w:tc>
          <w:tcPr>
            <w:tcW w:w="680" w:type="dxa"/>
            <w:tcBorders>
              <w:top w:val="single" w:sz="4" w:space="0" w:color="000000"/>
              <w:left w:val="nil"/>
              <w:bottom w:val="nil"/>
              <w:right w:val="nil"/>
            </w:tcBorders>
            <w:tcMar>
              <w:top w:w="100" w:type="dxa"/>
              <w:left w:w="43" w:type="dxa"/>
              <w:bottom w:w="43" w:type="dxa"/>
              <w:right w:w="43" w:type="dxa"/>
            </w:tcMar>
            <w:vAlign w:val="bottom"/>
          </w:tcPr>
          <w:p w14:paraId="78635273" w14:textId="77777777" w:rsidR="0062115A" w:rsidRPr="00DE1073" w:rsidRDefault="0062115A" w:rsidP="00DE1073"/>
        </w:tc>
        <w:tc>
          <w:tcPr>
            <w:tcW w:w="680" w:type="dxa"/>
            <w:tcBorders>
              <w:top w:val="single" w:sz="4" w:space="0" w:color="000000"/>
              <w:left w:val="nil"/>
              <w:bottom w:val="nil"/>
              <w:right w:val="nil"/>
            </w:tcBorders>
            <w:tcMar>
              <w:top w:w="100" w:type="dxa"/>
              <w:left w:w="43" w:type="dxa"/>
              <w:bottom w:w="43" w:type="dxa"/>
              <w:right w:w="43" w:type="dxa"/>
            </w:tcMar>
            <w:vAlign w:val="bottom"/>
          </w:tcPr>
          <w:p w14:paraId="155EF161" w14:textId="77777777" w:rsidR="0062115A" w:rsidRPr="00DE1073" w:rsidRDefault="0062115A" w:rsidP="00DE1073"/>
        </w:tc>
        <w:tc>
          <w:tcPr>
            <w:tcW w:w="680" w:type="dxa"/>
            <w:tcBorders>
              <w:top w:val="single" w:sz="4" w:space="0" w:color="000000"/>
              <w:left w:val="nil"/>
              <w:bottom w:val="nil"/>
              <w:right w:val="nil"/>
            </w:tcBorders>
            <w:tcMar>
              <w:top w:w="100" w:type="dxa"/>
              <w:left w:w="43" w:type="dxa"/>
              <w:bottom w:w="43" w:type="dxa"/>
              <w:right w:w="43" w:type="dxa"/>
            </w:tcMar>
            <w:vAlign w:val="bottom"/>
          </w:tcPr>
          <w:p w14:paraId="765EC36B" w14:textId="77777777" w:rsidR="0062115A" w:rsidRPr="00DE1073" w:rsidRDefault="0062115A" w:rsidP="00DE1073"/>
        </w:tc>
        <w:tc>
          <w:tcPr>
            <w:tcW w:w="680" w:type="dxa"/>
            <w:tcBorders>
              <w:top w:val="single" w:sz="4" w:space="0" w:color="000000"/>
              <w:left w:val="nil"/>
              <w:bottom w:val="nil"/>
              <w:right w:val="nil"/>
            </w:tcBorders>
            <w:tcMar>
              <w:top w:w="100" w:type="dxa"/>
              <w:left w:w="43" w:type="dxa"/>
              <w:bottom w:w="43" w:type="dxa"/>
              <w:right w:w="43" w:type="dxa"/>
            </w:tcMar>
            <w:vAlign w:val="bottom"/>
          </w:tcPr>
          <w:p w14:paraId="2C7BCE04" w14:textId="77777777" w:rsidR="0062115A" w:rsidRPr="00DE1073" w:rsidRDefault="0062115A" w:rsidP="00DE1073"/>
        </w:tc>
      </w:tr>
      <w:tr w:rsidR="0062115A" w:rsidRPr="00DE1073" w14:paraId="2CE1CA42"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746E92E1" w14:textId="77777777" w:rsidR="0062115A" w:rsidRPr="00DE1073" w:rsidRDefault="003823F2" w:rsidP="00DE1073">
            <w:r w:rsidRPr="00DE1073">
              <w:t>Utførte timeverk, mill.</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5105C6E3" w14:textId="77777777" w:rsidR="0062115A" w:rsidRPr="00DE1073" w:rsidRDefault="003823F2" w:rsidP="00DE1073">
            <w:r w:rsidRPr="00DE1073">
              <w:t>4 184</w:t>
            </w:r>
          </w:p>
        </w:tc>
        <w:tc>
          <w:tcPr>
            <w:tcW w:w="1300" w:type="dxa"/>
            <w:tcBorders>
              <w:top w:val="nil"/>
              <w:left w:val="nil"/>
              <w:bottom w:val="nil"/>
              <w:right w:val="nil"/>
            </w:tcBorders>
            <w:tcMar>
              <w:top w:w="100" w:type="dxa"/>
              <w:left w:w="43" w:type="dxa"/>
              <w:bottom w:w="43" w:type="dxa"/>
              <w:right w:w="43" w:type="dxa"/>
            </w:tcMar>
            <w:vAlign w:val="bottom"/>
          </w:tcPr>
          <w:p w14:paraId="65ABC3C3" w14:textId="77777777" w:rsidR="0062115A" w:rsidRPr="00DE1073" w:rsidRDefault="003823F2" w:rsidP="00DE1073">
            <w:r w:rsidRPr="00DE1073">
              <w:t>0,9</w:t>
            </w:r>
          </w:p>
        </w:tc>
        <w:tc>
          <w:tcPr>
            <w:tcW w:w="680" w:type="dxa"/>
            <w:tcBorders>
              <w:top w:val="nil"/>
              <w:left w:val="nil"/>
              <w:bottom w:val="nil"/>
              <w:right w:val="nil"/>
            </w:tcBorders>
            <w:tcMar>
              <w:top w:w="100" w:type="dxa"/>
              <w:left w:w="43" w:type="dxa"/>
              <w:bottom w:w="43" w:type="dxa"/>
              <w:right w:w="43" w:type="dxa"/>
            </w:tcMar>
            <w:vAlign w:val="bottom"/>
          </w:tcPr>
          <w:p w14:paraId="0981ECC1" w14:textId="77777777" w:rsidR="0062115A" w:rsidRPr="00DE1073" w:rsidRDefault="003823F2" w:rsidP="00DE1073">
            <w:r w:rsidRPr="00DE1073">
              <w:t>-2,2</w:t>
            </w:r>
          </w:p>
        </w:tc>
        <w:tc>
          <w:tcPr>
            <w:tcW w:w="680" w:type="dxa"/>
            <w:tcBorders>
              <w:top w:val="nil"/>
              <w:left w:val="nil"/>
              <w:bottom w:val="nil"/>
              <w:right w:val="nil"/>
            </w:tcBorders>
            <w:tcMar>
              <w:top w:w="100" w:type="dxa"/>
              <w:left w:w="43" w:type="dxa"/>
              <w:bottom w:w="43" w:type="dxa"/>
              <w:right w:w="43" w:type="dxa"/>
            </w:tcMar>
            <w:vAlign w:val="bottom"/>
          </w:tcPr>
          <w:p w14:paraId="58646494" w14:textId="77777777" w:rsidR="0062115A" w:rsidRPr="00DE1073" w:rsidRDefault="003823F2" w:rsidP="00DE1073">
            <w:r w:rsidRPr="00DE1073">
              <w:t>2,4</w:t>
            </w:r>
          </w:p>
        </w:tc>
        <w:tc>
          <w:tcPr>
            <w:tcW w:w="680" w:type="dxa"/>
            <w:tcBorders>
              <w:top w:val="nil"/>
              <w:left w:val="nil"/>
              <w:bottom w:val="nil"/>
              <w:right w:val="nil"/>
            </w:tcBorders>
            <w:tcMar>
              <w:top w:w="100" w:type="dxa"/>
              <w:left w:w="43" w:type="dxa"/>
              <w:bottom w:w="43" w:type="dxa"/>
              <w:right w:w="43" w:type="dxa"/>
            </w:tcMar>
            <w:vAlign w:val="bottom"/>
          </w:tcPr>
          <w:p w14:paraId="1E737203" w14:textId="77777777" w:rsidR="0062115A" w:rsidRPr="00DE1073" w:rsidRDefault="003823F2" w:rsidP="00DE1073">
            <w:r w:rsidRPr="00DE1073">
              <w:t>3,8</w:t>
            </w:r>
          </w:p>
        </w:tc>
        <w:tc>
          <w:tcPr>
            <w:tcW w:w="680" w:type="dxa"/>
            <w:tcBorders>
              <w:top w:val="nil"/>
              <w:left w:val="nil"/>
              <w:bottom w:val="nil"/>
              <w:right w:val="nil"/>
            </w:tcBorders>
            <w:tcMar>
              <w:top w:w="100" w:type="dxa"/>
              <w:left w:w="43" w:type="dxa"/>
              <w:bottom w:w="43" w:type="dxa"/>
              <w:right w:w="43" w:type="dxa"/>
            </w:tcMar>
            <w:vAlign w:val="bottom"/>
          </w:tcPr>
          <w:p w14:paraId="4DE99450" w14:textId="77777777" w:rsidR="0062115A" w:rsidRPr="00DE1073" w:rsidRDefault="003823F2" w:rsidP="00DE1073">
            <w:r w:rsidRPr="00DE1073">
              <w:t>0,2</w:t>
            </w:r>
          </w:p>
        </w:tc>
        <w:tc>
          <w:tcPr>
            <w:tcW w:w="680" w:type="dxa"/>
            <w:tcBorders>
              <w:top w:val="nil"/>
              <w:left w:val="nil"/>
              <w:bottom w:val="nil"/>
              <w:right w:val="nil"/>
            </w:tcBorders>
            <w:tcMar>
              <w:top w:w="100" w:type="dxa"/>
              <w:left w:w="43" w:type="dxa"/>
              <w:bottom w:w="43" w:type="dxa"/>
              <w:right w:w="43" w:type="dxa"/>
            </w:tcMar>
            <w:vAlign w:val="bottom"/>
          </w:tcPr>
          <w:p w14:paraId="14EB95E2" w14:textId="77777777" w:rsidR="0062115A" w:rsidRPr="00DE1073" w:rsidRDefault="003823F2" w:rsidP="00DE1073">
            <w:r w:rsidRPr="00DE1073">
              <w:t>0,2</w:t>
            </w:r>
          </w:p>
        </w:tc>
      </w:tr>
      <w:tr w:rsidR="0062115A" w:rsidRPr="00DE1073" w14:paraId="3081D03C"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6D190091" w14:textId="77777777" w:rsidR="0062115A" w:rsidRPr="00DE1073" w:rsidRDefault="003823F2" w:rsidP="00DE1073">
            <w:r w:rsidRPr="00DE1073">
              <w:lastRenderedPageBreak/>
              <w:t>Sysselsetting, 1000 personer</w:t>
            </w:r>
            <w:r w:rsidRPr="00D10D15">
              <w:rPr>
                <w:rStyle w:val="skrift-hevet"/>
              </w:rPr>
              <w:t>1</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7337BC86" w14:textId="77777777" w:rsidR="0062115A" w:rsidRPr="00DE1073" w:rsidRDefault="003823F2" w:rsidP="00DE1073">
            <w:r w:rsidRPr="00DE1073">
              <w:t>2 937</w:t>
            </w:r>
          </w:p>
        </w:tc>
        <w:tc>
          <w:tcPr>
            <w:tcW w:w="1300" w:type="dxa"/>
            <w:tcBorders>
              <w:top w:val="nil"/>
              <w:left w:val="nil"/>
              <w:bottom w:val="nil"/>
              <w:right w:val="nil"/>
            </w:tcBorders>
            <w:tcMar>
              <w:top w:w="100" w:type="dxa"/>
              <w:left w:w="43" w:type="dxa"/>
              <w:bottom w:w="43" w:type="dxa"/>
              <w:right w:w="43" w:type="dxa"/>
            </w:tcMar>
            <w:vAlign w:val="bottom"/>
          </w:tcPr>
          <w:p w14:paraId="3C4858A4" w14:textId="77777777" w:rsidR="0062115A" w:rsidRPr="00DE1073" w:rsidRDefault="003823F2" w:rsidP="00DE1073">
            <w:r w:rsidRPr="00DE1073">
              <w:t>1,0</w:t>
            </w:r>
          </w:p>
        </w:tc>
        <w:tc>
          <w:tcPr>
            <w:tcW w:w="680" w:type="dxa"/>
            <w:tcBorders>
              <w:top w:val="nil"/>
              <w:left w:val="nil"/>
              <w:bottom w:val="nil"/>
              <w:right w:val="nil"/>
            </w:tcBorders>
            <w:tcMar>
              <w:top w:w="100" w:type="dxa"/>
              <w:left w:w="43" w:type="dxa"/>
              <w:bottom w:w="43" w:type="dxa"/>
              <w:right w:w="43" w:type="dxa"/>
            </w:tcMar>
            <w:vAlign w:val="bottom"/>
          </w:tcPr>
          <w:p w14:paraId="3E7D5E13" w14:textId="77777777" w:rsidR="0062115A" w:rsidRPr="00DE1073" w:rsidRDefault="003823F2" w:rsidP="00DE1073">
            <w:r w:rsidRPr="00DE1073">
              <w:t>-1,5</w:t>
            </w:r>
          </w:p>
        </w:tc>
        <w:tc>
          <w:tcPr>
            <w:tcW w:w="680" w:type="dxa"/>
            <w:tcBorders>
              <w:top w:val="nil"/>
              <w:left w:val="nil"/>
              <w:bottom w:val="nil"/>
              <w:right w:val="nil"/>
            </w:tcBorders>
            <w:tcMar>
              <w:top w:w="100" w:type="dxa"/>
              <w:left w:w="43" w:type="dxa"/>
              <w:bottom w:w="43" w:type="dxa"/>
              <w:right w:w="43" w:type="dxa"/>
            </w:tcMar>
            <w:vAlign w:val="bottom"/>
          </w:tcPr>
          <w:p w14:paraId="6A8ED837" w14:textId="77777777" w:rsidR="0062115A" w:rsidRPr="00DE1073" w:rsidRDefault="003823F2" w:rsidP="00DE1073">
            <w:r w:rsidRPr="00DE1073">
              <w:t>1,2</w:t>
            </w:r>
          </w:p>
        </w:tc>
        <w:tc>
          <w:tcPr>
            <w:tcW w:w="680" w:type="dxa"/>
            <w:tcBorders>
              <w:top w:val="nil"/>
              <w:left w:val="nil"/>
              <w:bottom w:val="nil"/>
              <w:right w:val="nil"/>
            </w:tcBorders>
            <w:tcMar>
              <w:top w:w="100" w:type="dxa"/>
              <w:left w:w="43" w:type="dxa"/>
              <w:bottom w:w="43" w:type="dxa"/>
              <w:right w:w="43" w:type="dxa"/>
            </w:tcMar>
            <w:vAlign w:val="bottom"/>
          </w:tcPr>
          <w:p w14:paraId="0509A39B" w14:textId="77777777" w:rsidR="0062115A" w:rsidRPr="00DE1073" w:rsidRDefault="003823F2" w:rsidP="00DE1073">
            <w:r w:rsidRPr="00DE1073">
              <w:t>3,9</w:t>
            </w:r>
          </w:p>
        </w:tc>
        <w:tc>
          <w:tcPr>
            <w:tcW w:w="680" w:type="dxa"/>
            <w:tcBorders>
              <w:top w:val="nil"/>
              <w:left w:val="nil"/>
              <w:bottom w:val="nil"/>
              <w:right w:val="nil"/>
            </w:tcBorders>
            <w:tcMar>
              <w:top w:w="100" w:type="dxa"/>
              <w:left w:w="43" w:type="dxa"/>
              <w:bottom w:w="43" w:type="dxa"/>
              <w:right w:w="43" w:type="dxa"/>
            </w:tcMar>
            <w:vAlign w:val="bottom"/>
          </w:tcPr>
          <w:p w14:paraId="5DD61AD1" w14:textId="77777777" w:rsidR="0062115A" w:rsidRPr="00DE1073" w:rsidRDefault="003823F2" w:rsidP="00DE1073">
            <w:r w:rsidRPr="00DE1073">
              <w:t>0,8</w:t>
            </w:r>
          </w:p>
        </w:tc>
        <w:tc>
          <w:tcPr>
            <w:tcW w:w="680" w:type="dxa"/>
            <w:tcBorders>
              <w:top w:val="nil"/>
              <w:left w:val="nil"/>
              <w:bottom w:val="nil"/>
              <w:right w:val="nil"/>
            </w:tcBorders>
            <w:tcMar>
              <w:top w:w="100" w:type="dxa"/>
              <w:left w:w="43" w:type="dxa"/>
              <w:bottom w:w="43" w:type="dxa"/>
              <w:right w:w="43" w:type="dxa"/>
            </w:tcMar>
            <w:vAlign w:val="bottom"/>
          </w:tcPr>
          <w:p w14:paraId="79CFB5E3" w14:textId="77777777" w:rsidR="0062115A" w:rsidRPr="00DE1073" w:rsidRDefault="003823F2" w:rsidP="00DE1073">
            <w:r w:rsidRPr="00DE1073">
              <w:t>0,2</w:t>
            </w:r>
          </w:p>
        </w:tc>
      </w:tr>
      <w:tr w:rsidR="0062115A" w:rsidRPr="00DE1073" w14:paraId="7FED2F40"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7F1E508E" w14:textId="77777777" w:rsidR="0062115A" w:rsidRPr="00DE1073" w:rsidRDefault="003823F2" w:rsidP="00DE1073">
            <w:r w:rsidRPr="00D10D15">
              <w:rPr>
                <w:rStyle w:val="kursiv"/>
              </w:rPr>
              <w:t>Tilgang på arbeidskraft:</w:t>
            </w:r>
          </w:p>
        </w:tc>
        <w:tc>
          <w:tcPr>
            <w:tcW w:w="840" w:type="dxa"/>
            <w:tcBorders>
              <w:top w:val="nil"/>
              <w:left w:val="nil"/>
              <w:bottom w:val="nil"/>
              <w:right w:val="nil"/>
            </w:tcBorders>
            <w:tcMar>
              <w:top w:w="100" w:type="dxa"/>
              <w:left w:w="43" w:type="dxa"/>
              <w:bottom w:w="43" w:type="dxa"/>
              <w:right w:w="43" w:type="dxa"/>
            </w:tcMar>
            <w:vAlign w:val="bottom"/>
          </w:tcPr>
          <w:p w14:paraId="490551B8" w14:textId="77777777" w:rsidR="0062115A" w:rsidRPr="00DE1073" w:rsidRDefault="0062115A" w:rsidP="00DE1073"/>
        </w:tc>
        <w:tc>
          <w:tcPr>
            <w:tcW w:w="1300" w:type="dxa"/>
            <w:tcBorders>
              <w:top w:val="nil"/>
              <w:left w:val="nil"/>
              <w:bottom w:val="nil"/>
              <w:right w:val="nil"/>
            </w:tcBorders>
            <w:tcMar>
              <w:top w:w="100" w:type="dxa"/>
              <w:left w:w="43" w:type="dxa"/>
              <w:bottom w:w="43" w:type="dxa"/>
              <w:right w:w="43" w:type="dxa"/>
            </w:tcMar>
            <w:vAlign w:val="bottom"/>
          </w:tcPr>
          <w:p w14:paraId="6C1CDCAD"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2A4ADB13"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14C3360E"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1FFD7BDF"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5A85EA1C"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5E7314AE" w14:textId="77777777" w:rsidR="0062115A" w:rsidRPr="00DE1073" w:rsidRDefault="0062115A" w:rsidP="00DE1073"/>
        </w:tc>
      </w:tr>
      <w:tr w:rsidR="0062115A" w:rsidRPr="00DE1073" w14:paraId="7DE22E75"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493A9480" w14:textId="77777777" w:rsidR="0062115A" w:rsidRPr="00DE1073" w:rsidRDefault="003823F2" w:rsidP="00DE1073">
            <w:r w:rsidRPr="00DE1073">
              <w:t>Befolkning 15–74 år, 1000 personer</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675FBBDA" w14:textId="77777777" w:rsidR="0062115A" w:rsidRPr="00DE1073" w:rsidRDefault="003823F2" w:rsidP="00DE1073">
            <w:r w:rsidRPr="00DE1073">
              <w:t>4 054</w:t>
            </w:r>
          </w:p>
        </w:tc>
        <w:tc>
          <w:tcPr>
            <w:tcW w:w="1300" w:type="dxa"/>
            <w:tcBorders>
              <w:top w:val="nil"/>
              <w:left w:val="nil"/>
              <w:bottom w:val="nil"/>
              <w:right w:val="nil"/>
            </w:tcBorders>
            <w:tcMar>
              <w:top w:w="100" w:type="dxa"/>
              <w:left w:w="43" w:type="dxa"/>
              <w:bottom w:w="43" w:type="dxa"/>
              <w:right w:w="43" w:type="dxa"/>
            </w:tcMar>
            <w:vAlign w:val="bottom"/>
          </w:tcPr>
          <w:p w14:paraId="5EB693BA" w14:textId="77777777" w:rsidR="0062115A" w:rsidRPr="00DE1073" w:rsidRDefault="003823F2" w:rsidP="00DE1073">
            <w:r w:rsidRPr="00DE1073">
              <w:t>0,8</w:t>
            </w:r>
          </w:p>
        </w:tc>
        <w:tc>
          <w:tcPr>
            <w:tcW w:w="680" w:type="dxa"/>
            <w:tcBorders>
              <w:top w:val="nil"/>
              <w:left w:val="nil"/>
              <w:bottom w:val="nil"/>
              <w:right w:val="nil"/>
            </w:tcBorders>
            <w:tcMar>
              <w:top w:w="100" w:type="dxa"/>
              <w:left w:w="43" w:type="dxa"/>
              <w:bottom w:w="43" w:type="dxa"/>
              <w:right w:w="43" w:type="dxa"/>
            </w:tcMar>
            <w:vAlign w:val="bottom"/>
          </w:tcPr>
          <w:p w14:paraId="1D4E383D" w14:textId="77777777" w:rsidR="0062115A" w:rsidRPr="00DE1073" w:rsidRDefault="003823F2" w:rsidP="00DE1073">
            <w:r w:rsidRPr="00DE1073">
              <w:t>0,4</w:t>
            </w:r>
          </w:p>
        </w:tc>
        <w:tc>
          <w:tcPr>
            <w:tcW w:w="680" w:type="dxa"/>
            <w:tcBorders>
              <w:top w:val="nil"/>
              <w:left w:val="nil"/>
              <w:bottom w:val="nil"/>
              <w:right w:val="nil"/>
            </w:tcBorders>
            <w:tcMar>
              <w:top w:w="100" w:type="dxa"/>
              <w:left w:w="43" w:type="dxa"/>
              <w:bottom w:w="43" w:type="dxa"/>
              <w:right w:w="43" w:type="dxa"/>
            </w:tcMar>
            <w:vAlign w:val="bottom"/>
          </w:tcPr>
          <w:p w14:paraId="5CD044B0" w14:textId="77777777" w:rsidR="0062115A" w:rsidRPr="00DE1073" w:rsidRDefault="003823F2" w:rsidP="00DE1073">
            <w:r w:rsidRPr="00DE1073">
              <w:t>0,1</w:t>
            </w:r>
          </w:p>
        </w:tc>
        <w:tc>
          <w:tcPr>
            <w:tcW w:w="680" w:type="dxa"/>
            <w:tcBorders>
              <w:top w:val="nil"/>
              <w:left w:val="nil"/>
              <w:bottom w:val="nil"/>
              <w:right w:val="nil"/>
            </w:tcBorders>
            <w:tcMar>
              <w:top w:w="100" w:type="dxa"/>
              <w:left w:w="43" w:type="dxa"/>
              <w:bottom w:w="43" w:type="dxa"/>
              <w:right w:w="43" w:type="dxa"/>
            </w:tcMar>
            <w:vAlign w:val="bottom"/>
          </w:tcPr>
          <w:p w14:paraId="3CE80D8C" w14:textId="77777777" w:rsidR="0062115A" w:rsidRPr="00DE1073" w:rsidRDefault="003823F2" w:rsidP="00DE1073">
            <w:r w:rsidRPr="00DE1073">
              <w:t>0,7</w:t>
            </w:r>
          </w:p>
        </w:tc>
        <w:tc>
          <w:tcPr>
            <w:tcW w:w="680" w:type="dxa"/>
            <w:tcBorders>
              <w:top w:val="nil"/>
              <w:left w:val="nil"/>
              <w:bottom w:val="nil"/>
              <w:right w:val="nil"/>
            </w:tcBorders>
            <w:tcMar>
              <w:top w:w="100" w:type="dxa"/>
              <w:left w:w="43" w:type="dxa"/>
              <w:bottom w:w="43" w:type="dxa"/>
              <w:right w:w="43" w:type="dxa"/>
            </w:tcMar>
            <w:vAlign w:val="bottom"/>
          </w:tcPr>
          <w:p w14:paraId="2D5C8622" w14:textId="77777777" w:rsidR="0062115A" w:rsidRPr="00DE1073" w:rsidRDefault="003823F2" w:rsidP="00DE1073">
            <w:r w:rsidRPr="00DE1073">
              <w:t>0,7</w:t>
            </w:r>
          </w:p>
        </w:tc>
        <w:tc>
          <w:tcPr>
            <w:tcW w:w="680" w:type="dxa"/>
            <w:tcBorders>
              <w:top w:val="nil"/>
              <w:left w:val="nil"/>
              <w:bottom w:val="nil"/>
              <w:right w:val="nil"/>
            </w:tcBorders>
            <w:tcMar>
              <w:top w:w="100" w:type="dxa"/>
              <w:left w:w="43" w:type="dxa"/>
              <w:bottom w:w="43" w:type="dxa"/>
              <w:right w:w="43" w:type="dxa"/>
            </w:tcMar>
            <w:vAlign w:val="bottom"/>
          </w:tcPr>
          <w:p w14:paraId="51928AC3" w14:textId="77777777" w:rsidR="0062115A" w:rsidRPr="00DE1073" w:rsidRDefault="003823F2" w:rsidP="00DE1073">
            <w:r w:rsidRPr="00DE1073">
              <w:t>0,5</w:t>
            </w:r>
          </w:p>
        </w:tc>
      </w:tr>
      <w:tr w:rsidR="0062115A" w:rsidRPr="00DE1073" w14:paraId="239FBF1A"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691D339D" w14:textId="77777777" w:rsidR="0062115A" w:rsidRPr="00DE1073" w:rsidRDefault="003823F2" w:rsidP="00DE1073">
            <w:r w:rsidRPr="00DE1073">
              <w:t>Arbeidsstyrken, 1000 personer</w:t>
            </w:r>
            <w:r w:rsidRPr="00D10D15">
              <w:rPr>
                <w:rStyle w:val="skrift-hevet"/>
              </w:rPr>
              <w:t>2</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20520AA5" w14:textId="77777777" w:rsidR="0062115A" w:rsidRPr="00DE1073" w:rsidRDefault="003823F2" w:rsidP="00DE1073">
            <w:r w:rsidRPr="00DE1073">
              <w:t>2 944</w:t>
            </w:r>
          </w:p>
        </w:tc>
        <w:tc>
          <w:tcPr>
            <w:tcW w:w="1300" w:type="dxa"/>
            <w:tcBorders>
              <w:top w:val="nil"/>
              <w:left w:val="nil"/>
              <w:bottom w:val="nil"/>
              <w:right w:val="nil"/>
            </w:tcBorders>
            <w:tcMar>
              <w:top w:w="100" w:type="dxa"/>
              <w:left w:w="43" w:type="dxa"/>
              <w:bottom w:w="43" w:type="dxa"/>
              <w:right w:w="43" w:type="dxa"/>
            </w:tcMar>
            <w:vAlign w:val="bottom"/>
          </w:tcPr>
          <w:p w14:paraId="066F120B" w14:textId="77777777" w:rsidR="0062115A" w:rsidRPr="00DE1073" w:rsidRDefault="003823F2" w:rsidP="00DE1073">
            <w:r w:rsidRPr="00DE1073">
              <w:t>0,7</w:t>
            </w:r>
          </w:p>
        </w:tc>
        <w:tc>
          <w:tcPr>
            <w:tcW w:w="680" w:type="dxa"/>
            <w:tcBorders>
              <w:top w:val="nil"/>
              <w:left w:val="nil"/>
              <w:bottom w:val="nil"/>
              <w:right w:val="nil"/>
            </w:tcBorders>
            <w:tcMar>
              <w:top w:w="100" w:type="dxa"/>
              <w:left w:w="43" w:type="dxa"/>
              <w:bottom w:w="43" w:type="dxa"/>
              <w:right w:w="43" w:type="dxa"/>
            </w:tcMar>
            <w:vAlign w:val="bottom"/>
          </w:tcPr>
          <w:p w14:paraId="6E13E904" w14:textId="77777777" w:rsidR="0062115A" w:rsidRPr="00DE1073" w:rsidRDefault="003823F2" w:rsidP="00DE1073">
            <w:r w:rsidRPr="00DE1073">
              <w:t>0,4</w:t>
            </w:r>
          </w:p>
        </w:tc>
        <w:tc>
          <w:tcPr>
            <w:tcW w:w="680" w:type="dxa"/>
            <w:tcBorders>
              <w:top w:val="nil"/>
              <w:left w:val="nil"/>
              <w:bottom w:val="nil"/>
              <w:right w:val="nil"/>
            </w:tcBorders>
            <w:tcMar>
              <w:top w:w="100" w:type="dxa"/>
              <w:left w:w="43" w:type="dxa"/>
              <w:bottom w:w="43" w:type="dxa"/>
              <w:right w:w="43" w:type="dxa"/>
            </w:tcMar>
            <w:vAlign w:val="bottom"/>
          </w:tcPr>
          <w:p w14:paraId="0CDF2110" w14:textId="77777777" w:rsidR="0062115A" w:rsidRPr="00DE1073" w:rsidRDefault="003823F2" w:rsidP="00DE1073">
            <w:r w:rsidRPr="00DE1073">
              <w:t>1,2</w:t>
            </w:r>
          </w:p>
        </w:tc>
        <w:tc>
          <w:tcPr>
            <w:tcW w:w="680" w:type="dxa"/>
            <w:tcBorders>
              <w:top w:val="nil"/>
              <w:left w:val="nil"/>
              <w:bottom w:val="nil"/>
              <w:right w:val="nil"/>
            </w:tcBorders>
            <w:tcMar>
              <w:top w:w="100" w:type="dxa"/>
              <w:left w:w="43" w:type="dxa"/>
              <w:bottom w:w="43" w:type="dxa"/>
              <w:right w:w="43" w:type="dxa"/>
            </w:tcMar>
            <w:vAlign w:val="bottom"/>
          </w:tcPr>
          <w:p w14:paraId="670417C9" w14:textId="77777777" w:rsidR="0062115A" w:rsidRPr="00DE1073" w:rsidRDefault="003823F2" w:rsidP="00DE1073">
            <w:r w:rsidRPr="00DE1073">
              <w:t>1,4</w:t>
            </w:r>
          </w:p>
        </w:tc>
        <w:tc>
          <w:tcPr>
            <w:tcW w:w="680" w:type="dxa"/>
            <w:tcBorders>
              <w:top w:val="nil"/>
              <w:left w:val="nil"/>
              <w:bottom w:val="nil"/>
              <w:right w:val="nil"/>
            </w:tcBorders>
            <w:tcMar>
              <w:top w:w="100" w:type="dxa"/>
              <w:left w:w="43" w:type="dxa"/>
              <w:bottom w:w="43" w:type="dxa"/>
              <w:right w:w="43" w:type="dxa"/>
            </w:tcMar>
            <w:vAlign w:val="bottom"/>
          </w:tcPr>
          <w:p w14:paraId="231163F8" w14:textId="77777777" w:rsidR="0062115A" w:rsidRPr="00DE1073" w:rsidRDefault="003823F2" w:rsidP="00DE1073">
            <w:r w:rsidRPr="00DE1073">
              <w:t>0,6</w:t>
            </w:r>
          </w:p>
        </w:tc>
        <w:tc>
          <w:tcPr>
            <w:tcW w:w="680" w:type="dxa"/>
            <w:tcBorders>
              <w:top w:val="nil"/>
              <w:left w:val="nil"/>
              <w:bottom w:val="nil"/>
              <w:right w:val="nil"/>
            </w:tcBorders>
            <w:tcMar>
              <w:top w:w="100" w:type="dxa"/>
              <w:left w:w="43" w:type="dxa"/>
              <w:bottom w:w="43" w:type="dxa"/>
              <w:right w:w="43" w:type="dxa"/>
            </w:tcMar>
            <w:vAlign w:val="bottom"/>
          </w:tcPr>
          <w:p w14:paraId="6D34F4C9" w14:textId="77777777" w:rsidR="0062115A" w:rsidRPr="00DE1073" w:rsidRDefault="003823F2" w:rsidP="00DE1073">
            <w:r w:rsidRPr="00DE1073">
              <w:t>0,3</w:t>
            </w:r>
          </w:p>
        </w:tc>
      </w:tr>
      <w:tr w:rsidR="0062115A" w:rsidRPr="00DE1073" w14:paraId="3D50E190"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42731A7E" w14:textId="77777777" w:rsidR="0062115A" w:rsidRPr="00DE1073" w:rsidRDefault="003823F2" w:rsidP="00DE1073">
            <w:r w:rsidRPr="00D10D15">
              <w:rPr>
                <w:rStyle w:val="kursiv"/>
              </w:rPr>
              <w:t>Nivå:</w:t>
            </w:r>
          </w:p>
        </w:tc>
        <w:tc>
          <w:tcPr>
            <w:tcW w:w="840" w:type="dxa"/>
            <w:tcBorders>
              <w:top w:val="nil"/>
              <w:left w:val="nil"/>
              <w:bottom w:val="nil"/>
              <w:right w:val="nil"/>
            </w:tcBorders>
            <w:tcMar>
              <w:top w:w="100" w:type="dxa"/>
              <w:left w:w="43" w:type="dxa"/>
              <w:bottom w:w="43" w:type="dxa"/>
              <w:right w:w="43" w:type="dxa"/>
            </w:tcMar>
            <w:vAlign w:val="bottom"/>
          </w:tcPr>
          <w:p w14:paraId="54CC29A4" w14:textId="77777777" w:rsidR="0062115A" w:rsidRPr="00DE1073" w:rsidRDefault="0062115A" w:rsidP="00DE1073"/>
        </w:tc>
        <w:tc>
          <w:tcPr>
            <w:tcW w:w="1300" w:type="dxa"/>
            <w:tcBorders>
              <w:top w:val="nil"/>
              <w:left w:val="nil"/>
              <w:bottom w:val="nil"/>
              <w:right w:val="nil"/>
            </w:tcBorders>
            <w:tcMar>
              <w:top w:w="100" w:type="dxa"/>
              <w:left w:w="43" w:type="dxa"/>
              <w:bottom w:w="43" w:type="dxa"/>
              <w:right w:w="43" w:type="dxa"/>
            </w:tcMar>
            <w:vAlign w:val="bottom"/>
          </w:tcPr>
          <w:p w14:paraId="37665890"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6C6059F0"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47672CEB"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5C332064"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306E812F"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1A5EAE49" w14:textId="77777777" w:rsidR="0062115A" w:rsidRPr="00DE1073" w:rsidRDefault="0062115A" w:rsidP="00DE1073"/>
        </w:tc>
      </w:tr>
      <w:tr w:rsidR="0062115A" w:rsidRPr="00DE1073" w14:paraId="5B87944C"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62EA303F" w14:textId="77777777" w:rsidR="0062115A" w:rsidRPr="00DE1073" w:rsidRDefault="003823F2" w:rsidP="00DE1073">
            <w:r w:rsidRPr="00DE1073">
              <w:t>Yrkesdeltakelse (15–74 år)</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4D49C00C" w14:textId="77777777" w:rsidR="0062115A" w:rsidRPr="00DE1073" w:rsidRDefault="0062115A" w:rsidP="00DE1073"/>
        </w:tc>
        <w:tc>
          <w:tcPr>
            <w:tcW w:w="1300" w:type="dxa"/>
            <w:tcBorders>
              <w:top w:val="nil"/>
              <w:left w:val="nil"/>
              <w:bottom w:val="nil"/>
              <w:right w:val="nil"/>
            </w:tcBorders>
            <w:tcMar>
              <w:top w:w="100" w:type="dxa"/>
              <w:left w:w="43" w:type="dxa"/>
              <w:bottom w:w="43" w:type="dxa"/>
              <w:right w:w="43" w:type="dxa"/>
            </w:tcMar>
            <w:vAlign w:val="bottom"/>
          </w:tcPr>
          <w:p w14:paraId="21595A10" w14:textId="77777777" w:rsidR="0062115A" w:rsidRPr="00DE1073" w:rsidRDefault="003823F2" w:rsidP="00DE1073">
            <w:r w:rsidRPr="00DE1073">
              <w:t>71,2</w:t>
            </w:r>
          </w:p>
        </w:tc>
        <w:tc>
          <w:tcPr>
            <w:tcW w:w="680" w:type="dxa"/>
            <w:tcBorders>
              <w:top w:val="nil"/>
              <w:left w:val="nil"/>
              <w:bottom w:val="nil"/>
              <w:right w:val="nil"/>
            </w:tcBorders>
            <w:tcMar>
              <w:top w:w="100" w:type="dxa"/>
              <w:left w:w="43" w:type="dxa"/>
              <w:bottom w:w="43" w:type="dxa"/>
              <w:right w:w="43" w:type="dxa"/>
            </w:tcMar>
            <w:vAlign w:val="bottom"/>
          </w:tcPr>
          <w:p w14:paraId="7BE0D926" w14:textId="77777777" w:rsidR="0062115A" w:rsidRPr="00DE1073" w:rsidRDefault="003823F2" w:rsidP="00DE1073">
            <w:r w:rsidRPr="00DE1073">
              <w:t>71,3</w:t>
            </w:r>
          </w:p>
        </w:tc>
        <w:tc>
          <w:tcPr>
            <w:tcW w:w="680" w:type="dxa"/>
            <w:tcBorders>
              <w:top w:val="nil"/>
              <w:left w:val="nil"/>
              <w:bottom w:val="nil"/>
              <w:right w:val="nil"/>
            </w:tcBorders>
            <w:tcMar>
              <w:top w:w="100" w:type="dxa"/>
              <w:left w:w="43" w:type="dxa"/>
              <w:bottom w:w="43" w:type="dxa"/>
              <w:right w:w="43" w:type="dxa"/>
            </w:tcMar>
            <w:vAlign w:val="bottom"/>
          </w:tcPr>
          <w:p w14:paraId="7BF76FA0" w14:textId="77777777" w:rsidR="0062115A" w:rsidRPr="00DE1073" w:rsidRDefault="003823F2" w:rsidP="00DE1073">
            <w:r w:rsidRPr="00DE1073">
              <w:t>72,1</w:t>
            </w:r>
          </w:p>
        </w:tc>
        <w:tc>
          <w:tcPr>
            <w:tcW w:w="680" w:type="dxa"/>
            <w:tcBorders>
              <w:top w:val="nil"/>
              <w:left w:val="nil"/>
              <w:bottom w:val="nil"/>
              <w:right w:val="nil"/>
            </w:tcBorders>
            <w:tcMar>
              <w:top w:w="100" w:type="dxa"/>
              <w:left w:w="43" w:type="dxa"/>
              <w:bottom w:w="43" w:type="dxa"/>
              <w:right w:w="43" w:type="dxa"/>
            </w:tcMar>
            <w:vAlign w:val="bottom"/>
          </w:tcPr>
          <w:p w14:paraId="5E8251D2" w14:textId="77777777" w:rsidR="0062115A" w:rsidRPr="00DE1073" w:rsidRDefault="003823F2" w:rsidP="00DE1073">
            <w:r w:rsidRPr="00DE1073">
              <w:t>72,6</w:t>
            </w:r>
          </w:p>
        </w:tc>
        <w:tc>
          <w:tcPr>
            <w:tcW w:w="680" w:type="dxa"/>
            <w:tcBorders>
              <w:top w:val="nil"/>
              <w:left w:val="nil"/>
              <w:bottom w:val="nil"/>
              <w:right w:val="nil"/>
            </w:tcBorders>
            <w:tcMar>
              <w:top w:w="100" w:type="dxa"/>
              <w:left w:w="43" w:type="dxa"/>
              <w:bottom w:w="43" w:type="dxa"/>
              <w:right w:w="43" w:type="dxa"/>
            </w:tcMar>
            <w:vAlign w:val="bottom"/>
          </w:tcPr>
          <w:p w14:paraId="4889D981" w14:textId="77777777" w:rsidR="0062115A" w:rsidRPr="00DE1073" w:rsidRDefault="003823F2" w:rsidP="00DE1073">
            <w:r w:rsidRPr="00DE1073">
              <w:t>72,6</w:t>
            </w:r>
          </w:p>
        </w:tc>
        <w:tc>
          <w:tcPr>
            <w:tcW w:w="680" w:type="dxa"/>
            <w:tcBorders>
              <w:top w:val="nil"/>
              <w:left w:val="nil"/>
              <w:bottom w:val="nil"/>
              <w:right w:val="nil"/>
            </w:tcBorders>
            <w:tcMar>
              <w:top w:w="100" w:type="dxa"/>
              <w:left w:w="43" w:type="dxa"/>
              <w:bottom w:w="43" w:type="dxa"/>
              <w:right w:w="43" w:type="dxa"/>
            </w:tcMar>
            <w:vAlign w:val="bottom"/>
          </w:tcPr>
          <w:p w14:paraId="6B69F923" w14:textId="77777777" w:rsidR="0062115A" w:rsidRPr="00DE1073" w:rsidRDefault="003823F2" w:rsidP="00DE1073">
            <w:r w:rsidRPr="00DE1073">
              <w:t>72,4</w:t>
            </w:r>
          </w:p>
        </w:tc>
      </w:tr>
      <w:tr w:rsidR="0062115A" w:rsidRPr="00DE1073" w14:paraId="3BA185BE"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7B5106B1" w14:textId="77777777" w:rsidR="0062115A" w:rsidRPr="00DE1073" w:rsidRDefault="003823F2" w:rsidP="00DE1073">
            <w:r w:rsidRPr="00DE1073">
              <w:t>AKU-ledige</w:t>
            </w:r>
            <w:r w:rsidRPr="00D10D15">
              <w:rPr>
                <w:rStyle w:val="skrift-hevet"/>
              </w:rPr>
              <w:t>3</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6E7AA165" w14:textId="77777777" w:rsidR="0062115A" w:rsidRPr="00DE1073" w:rsidRDefault="0062115A" w:rsidP="00DE1073"/>
        </w:tc>
        <w:tc>
          <w:tcPr>
            <w:tcW w:w="1300" w:type="dxa"/>
            <w:tcBorders>
              <w:top w:val="nil"/>
              <w:left w:val="nil"/>
              <w:bottom w:val="nil"/>
              <w:right w:val="nil"/>
            </w:tcBorders>
            <w:tcMar>
              <w:top w:w="100" w:type="dxa"/>
              <w:left w:w="43" w:type="dxa"/>
              <w:bottom w:w="43" w:type="dxa"/>
              <w:right w:w="43" w:type="dxa"/>
            </w:tcMar>
            <w:vAlign w:val="bottom"/>
          </w:tcPr>
          <w:p w14:paraId="718E8B83" w14:textId="77777777" w:rsidR="0062115A" w:rsidRPr="00DE1073" w:rsidRDefault="003823F2" w:rsidP="00DE1073">
            <w:r w:rsidRPr="00DE1073">
              <w:t>4,4</w:t>
            </w:r>
          </w:p>
        </w:tc>
        <w:tc>
          <w:tcPr>
            <w:tcW w:w="680" w:type="dxa"/>
            <w:tcBorders>
              <w:top w:val="nil"/>
              <w:left w:val="nil"/>
              <w:bottom w:val="nil"/>
              <w:right w:val="nil"/>
            </w:tcBorders>
            <w:tcMar>
              <w:top w:w="100" w:type="dxa"/>
              <w:left w:w="43" w:type="dxa"/>
              <w:bottom w:w="43" w:type="dxa"/>
              <w:right w:w="43" w:type="dxa"/>
            </w:tcMar>
            <w:vAlign w:val="bottom"/>
          </w:tcPr>
          <w:p w14:paraId="048B091E" w14:textId="77777777" w:rsidR="0062115A" w:rsidRPr="00DE1073" w:rsidRDefault="003823F2" w:rsidP="00DE1073">
            <w:r w:rsidRPr="00DE1073">
              <w:t>4,7</w:t>
            </w:r>
          </w:p>
        </w:tc>
        <w:tc>
          <w:tcPr>
            <w:tcW w:w="680" w:type="dxa"/>
            <w:tcBorders>
              <w:top w:val="nil"/>
              <w:left w:val="nil"/>
              <w:bottom w:val="nil"/>
              <w:right w:val="nil"/>
            </w:tcBorders>
            <w:tcMar>
              <w:top w:w="100" w:type="dxa"/>
              <w:left w:w="43" w:type="dxa"/>
              <w:bottom w:w="43" w:type="dxa"/>
              <w:right w:w="43" w:type="dxa"/>
            </w:tcMar>
            <w:vAlign w:val="bottom"/>
          </w:tcPr>
          <w:p w14:paraId="64E9865C" w14:textId="77777777" w:rsidR="0062115A" w:rsidRPr="00DE1073" w:rsidRDefault="003823F2" w:rsidP="00DE1073">
            <w:r w:rsidRPr="00DE1073">
              <w:t>4,4</w:t>
            </w:r>
          </w:p>
        </w:tc>
        <w:tc>
          <w:tcPr>
            <w:tcW w:w="680" w:type="dxa"/>
            <w:tcBorders>
              <w:top w:val="nil"/>
              <w:left w:val="nil"/>
              <w:bottom w:val="nil"/>
              <w:right w:val="nil"/>
            </w:tcBorders>
            <w:tcMar>
              <w:top w:w="100" w:type="dxa"/>
              <w:left w:w="43" w:type="dxa"/>
              <w:bottom w:w="43" w:type="dxa"/>
              <w:right w:w="43" w:type="dxa"/>
            </w:tcMar>
            <w:vAlign w:val="bottom"/>
          </w:tcPr>
          <w:p w14:paraId="6DD455AE" w14:textId="77777777" w:rsidR="0062115A" w:rsidRPr="00DE1073" w:rsidRDefault="003823F2" w:rsidP="00DE1073">
            <w:r w:rsidRPr="00DE1073">
              <w:t>3,2</w:t>
            </w:r>
          </w:p>
        </w:tc>
        <w:tc>
          <w:tcPr>
            <w:tcW w:w="680" w:type="dxa"/>
            <w:tcBorders>
              <w:top w:val="nil"/>
              <w:left w:val="nil"/>
              <w:bottom w:val="nil"/>
              <w:right w:val="nil"/>
            </w:tcBorders>
            <w:tcMar>
              <w:top w:w="100" w:type="dxa"/>
              <w:left w:w="43" w:type="dxa"/>
              <w:bottom w:w="43" w:type="dxa"/>
              <w:right w:w="43" w:type="dxa"/>
            </w:tcMar>
            <w:vAlign w:val="bottom"/>
          </w:tcPr>
          <w:p w14:paraId="05E7E163" w14:textId="77777777" w:rsidR="0062115A" w:rsidRPr="00DE1073" w:rsidRDefault="003823F2" w:rsidP="00DE1073">
            <w:r w:rsidRPr="00DE1073">
              <w:t>3,6</w:t>
            </w:r>
          </w:p>
        </w:tc>
        <w:tc>
          <w:tcPr>
            <w:tcW w:w="680" w:type="dxa"/>
            <w:tcBorders>
              <w:top w:val="nil"/>
              <w:left w:val="nil"/>
              <w:bottom w:val="nil"/>
              <w:right w:val="nil"/>
            </w:tcBorders>
            <w:tcMar>
              <w:top w:w="100" w:type="dxa"/>
              <w:left w:w="43" w:type="dxa"/>
              <w:bottom w:w="43" w:type="dxa"/>
              <w:right w:w="43" w:type="dxa"/>
            </w:tcMar>
            <w:vAlign w:val="bottom"/>
          </w:tcPr>
          <w:p w14:paraId="2BBE391B" w14:textId="77777777" w:rsidR="0062115A" w:rsidRPr="00DE1073" w:rsidRDefault="003823F2" w:rsidP="00DE1073">
            <w:r w:rsidRPr="00DE1073">
              <w:t>3,7</w:t>
            </w:r>
          </w:p>
        </w:tc>
      </w:tr>
      <w:tr w:rsidR="0062115A" w:rsidRPr="00DE1073" w14:paraId="42EF8F17"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3E94A80F" w14:textId="77777777" w:rsidR="0062115A" w:rsidRPr="00DE1073" w:rsidRDefault="003823F2" w:rsidP="00DE1073">
            <w:r w:rsidRPr="00DE1073">
              <w:t>Gjennomsnitt siste 20 år</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68001FB6" w14:textId="77777777" w:rsidR="0062115A" w:rsidRPr="00DE1073" w:rsidRDefault="0062115A" w:rsidP="00DE1073"/>
        </w:tc>
        <w:tc>
          <w:tcPr>
            <w:tcW w:w="1300" w:type="dxa"/>
            <w:tcBorders>
              <w:top w:val="nil"/>
              <w:left w:val="nil"/>
              <w:bottom w:val="nil"/>
              <w:right w:val="nil"/>
            </w:tcBorders>
            <w:tcMar>
              <w:top w:w="100" w:type="dxa"/>
              <w:left w:w="43" w:type="dxa"/>
              <w:bottom w:w="43" w:type="dxa"/>
              <w:right w:w="43" w:type="dxa"/>
            </w:tcMar>
            <w:vAlign w:val="bottom"/>
          </w:tcPr>
          <w:p w14:paraId="67CD8845" w14:textId="77777777" w:rsidR="0062115A" w:rsidRPr="00DE1073" w:rsidRDefault="003823F2" w:rsidP="00DE1073">
            <w:r w:rsidRPr="00DE1073">
              <w:t>3,9</w:t>
            </w:r>
          </w:p>
        </w:tc>
        <w:tc>
          <w:tcPr>
            <w:tcW w:w="680" w:type="dxa"/>
            <w:tcBorders>
              <w:top w:val="nil"/>
              <w:left w:val="nil"/>
              <w:bottom w:val="nil"/>
              <w:right w:val="nil"/>
            </w:tcBorders>
            <w:tcMar>
              <w:top w:w="100" w:type="dxa"/>
              <w:left w:w="43" w:type="dxa"/>
              <w:bottom w:w="43" w:type="dxa"/>
              <w:right w:w="43" w:type="dxa"/>
            </w:tcMar>
            <w:vAlign w:val="bottom"/>
          </w:tcPr>
          <w:p w14:paraId="52F1A245"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1AEB1DCA"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48E2975D"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37D5A17A" w14:textId="77777777" w:rsidR="0062115A" w:rsidRPr="00DE1073" w:rsidRDefault="0062115A" w:rsidP="00DE1073"/>
        </w:tc>
        <w:tc>
          <w:tcPr>
            <w:tcW w:w="680" w:type="dxa"/>
            <w:tcBorders>
              <w:top w:val="nil"/>
              <w:left w:val="nil"/>
              <w:bottom w:val="nil"/>
              <w:right w:val="nil"/>
            </w:tcBorders>
            <w:tcMar>
              <w:top w:w="100" w:type="dxa"/>
              <w:left w:w="43" w:type="dxa"/>
              <w:bottom w:w="43" w:type="dxa"/>
              <w:right w:w="43" w:type="dxa"/>
            </w:tcMar>
            <w:vAlign w:val="bottom"/>
          </w:tcPr>
          <w:p w14:paraId="19A0A53B" w14:textId="77777777" w:rsidR="0062115A" w:rsidRPr="00DE1073" w:rsidRDefault="0062115A" w:rsidP="00DE1073"/>
        </w:tc>
      </w:tr>
      <w:tr w:rsidR="0062115A" w:rsidRPr="00DE1073" w14:paraId="50AAAA36" w14:textId="77777777" w:rsidTr="005F2150">
        <w:trPr>
          <w:trHeight w:val="340"/>
        </w:trPr>
        <w:tc>
          <w:tcPr>
            <w:tcW w:w="4020" w:type="dxa"/>
            <w:tcBorders>
              <w:top w:val="nil"/>
              <w:left w:val="nil"/>
              <w:bottom w:val="nil"/>
              <w:right w:val="nil"/>
            </w:tcBorders>
            <w:tcMar>
              <w:top w:w="100" w:type="dxa"/>
              <w:left w:w="43" w:type="dxa"/>
              <w:bottom w:w="43" w:type="dxa"/>
              <w:right w:w="43" w:type="dxa"/>
            </w:tcMar>
          </w:tcPr>
          <w:p w14:paraId="7B514A35" w14:textId="77777777" w:rsidR="0062115A" w:rsidRPr="00DE1073" w:rsidRDefault="003823F2" w:rsidP="00DE1073">
            <w:r w:rsidRPr="00DE1073">
              <w:t>Registrerte arbeidsledige</w:t>
            </w:r>
            <w:r w:rsidRPr="00D10D15">
              <w:rPr>
                <w:rStyle w:val="skrift-hevet"/>
              </w:rPr>
              <w:t>4</w:t>
            </w:r>
            <w:r w:rsidRPr="00DE1073">
              <w:tab/>
            </w:r>
          </w:p>
        </w:tc>
        <w:tc>
          <w:tcPr>
            <w:tcW w:w="840" w:type="dxa"/>
            <w:tcBorders>
              <w:top w:val="nil"/>
              <w:left w:val="nil"/>
              <w:bottom w:val="nil"/>
              <w:right w:val="nil"/>
            </w:tcBorders>
            <w:tcMar>
              <w:top w:w="100" w:type="dxa"/>
              <w:left w:w="43" w:type="dxa"/>
              <w:bottom w:w="43" w:type="dxa"/>
              <w:right w:w="43" w:type="dxa"/>
            </w:tcMar>
            <w:vAlign w:val="bottom"/>
          </w:tcPr>
          <w:p w14:paraId="7898BFD2" w14:textId="77777777" w:rsidR="0062115A" w:rsidRPr="00DE1073" w:rsidRDefault="0062115A" w:rsidP="00DE1073"/>
        </w:tc>
        <w:tc>
          <w:tcPr>
            <w:tcW w:w="1300" w:type="dxa"/>
            <w:tcBorders>
              <w:top w:val="nil"/>
              <w:left w:val="nil"/>
              <w:bottom w:val="nil"/>
              <w:right w:val="nil"/>
            </w:tcBorders>
            <w:tcMar>
              <w:top w:w="100" w:type="dxa"/>
              <w:left w:w="43" w:type="dxa"/>
              <w:bottom w:w="43" w:type="dxa"/>
              <w:right w:w="43" w:type="dxa"/>
            </w:tcMar>
            <w:vAlign w:val="bottom"/>
          </w:tcPr>
          <w:p w14:paraId="1703E323" w14:textId="77777777" w:rsidR="0062115A" w:rsidRPr="00DE1073" w:rsidRDefault="003823F2" w:rsidP="00DE1073">
            <w:r w:rsidRPr="00DE1073">
              <w:t>2,7</w:t>
            </w:r>
          </w:p>
        </w:tc>
        <w:tc>
          <w:tcPr>
            <w:tcW w:w="680" w:type="dxa"/>
            <w:tcBorders>
              <w:top w:val="nil"/>
              <w:left w:val="nil"/>
              <w:bottom w:val="nil"/>
              <w:right w:val="nil"/>
            </w:tcBorders>
            <w:tcMar>
              <w:top w:w="100" w:type="dxa"/>
              <w:left w:w="43" w:type="dxa"/>
              <w:bottom w:w="43" w:type="dxa"/>
              <w:right w:w="43" w:type="dxa"/>
            </w:tcMar>
            <w:vAlign w:val="bottom"/>
          </w:tcPr>
          <w:p w14:paraId="0B2D7555" w14:textId="77777777" w:rsidR="0062115A" w:rsidRPr="00DE1073" w:rsidRDefault="003823F2" w:rsidP="00DE1073">
            <w:r w:rsidRPr="00DE1073">
              <w:t>4,9</w:t>
            </w:r>
          </w:p>
        </w:tc>
        <w:tc>
          <w:tcPr>
            <w:tcW w:w="680" w:type="dxa"/>
            <w:tcBorders>
              <w:top w:val="nil"/>
              <w:left w:val="nil"/>
              <w:bottom w:val="nil"/>
              <w:right w:val="nil"/>
            </w:tcBorders>
            <w:tcMar>
              <w:top w:w="100" w:type="dxa"/>
              <w:left w:w="43" w:type="dxa"/>
              <w:bottom w:w="43" w:type="dxa"/>
              <w:right w:w="43" w:type="dxa"/>
            </w:tcMar>
            <w:vAlign w:val="bottom"/>
          </w:tcPr>
          <w:p w14:paraId="69FAF985" w14:textId="77777777" w:rsidR="0062115A" w:rsidRPr="00DE1073" w:rsidRDefault="003823F2" w:rsidP="00DE1073">
            <w:r w:rsidRPr="00DE1073">
              <w:t>3,1</w:t>
            </w:r>
          </w:p>
        </w:tc>
        <w:tc>
          <w:tcPr>
            <w:tcW w:w="680" w:type="dxa"/>
            <w:tcBorders>
              <w:top w:val="nil"/>
              <w:left w:val="nil"/>
              <w:bottom w:val="nil"/>
              <w:right w:val="nil"/>
            </w:tcBorders>
            <w:tcMar>
              <w:top w:w="100" w:type="dxa"/>
              <w:left w:w="43" w:type="dxa"/>
              <w:bottom w:w="43" w:type="dxa"/>
              <w:right w:w="43" w:type="dxa"/>
            </w:tcMar>
            <w:vAlign w:val="bottom"/>
          </w:tcPr>
          <w:p w14:paraId="5C4353A2" w14:textId="77777777" w:rsidR="0062115A" w:rsidRPr="00DE1073" w:rsidRDefault="003823F2" w:rsidP="00DE1073">
            <w:r w:rsidRPr="00DE1073">
              <w:t>1,8</w:t>
            </w:r>
          </w:p>
        </w:tc>
        <w:tc>
          <w:tcPr>
            <w:tcW w:w="680" w:type="dxa"/>
            <w:tcBorders>
              <w:top w:val="nil"/>
              <w:left w:val="nil"/>
              <w:bottom w:val="nil"/>
              <w:right w:val="nil"/>
            </w:tcBorders>
            <w:tcMar>
              <w:top w:w="100" w:type="dxa"/>
              <w:left w:w="43" w:type="dxa"/>
              <w:bottom w:w="43" w:type="dxa"/>
              <w:right w:w="43" w:type="dxa"/>
            </w:tcMar>
            <w:vAlign w:val="bottom"/>
          </w:tcPr>
          <w:p w14:paraId="1DEC5268" w14:textId="77777777" w:rsidR="0062115A" w:rsidRPr="00DE1073" w:rsidRDefault="003823F2" w:rsidP="00DE1073">
            <w:r w:rsidRPr="00DE1073">
              <w:t>1,8</w:t>
            </w:r>
          </w:p>
        </w:tc>
        <w:tc>
          <w:tcPr>
            <w:tcW w:w="680" w:type="dxa"/>
            <w:tcBorders>
              <w:top w:val="nil"/>
              <w:left w:val="nil"/>
              <w:bottom w:val="nil"/>
              <w:right w:val="nil"/>
            </w:tcBorders>
            <w:tcMar>
              <w:top w:w="100" w:type="dxa"/>
              <w:left w:w="43" w:type="dxa"/>
              <w:bottom w:w="43" w:type="dxa"/>
              <w:right w:w="43" w:type="dxa"/>
            </w:tcMar>
            <w:vAlign w:val="bottom"/>
          </w:tcPr>
          <w:p w14:paraId="0E22307B" w14:textId="77777777" w:rsidR="0062115A" w:rsidRPr="00DE1073" w:rsidRDefault="003823F2" w:rsidP="00DE1073">
            <w:r w:rsidRPr="00DE1073">
              <w:t>2,0</w:t>
            </w:r>
          </w:p>
        </w:tc>
      </w:tr>
      <w:tr w:rsidR="0062115A" w:rsidRPr="00DE1073" w14:paraId="564E6F4D" w14:textId="77777777" w:rsidTr="005F2150">
        <w:trPr>
          <w:trHeight w:val="340"/>
        </w:trPr>
        <w:tc>
          <w:tcPr>
            <w:tcW w:w="4020" w:type="dxa"/>
            <w:tcBorders>
              <w:top w:val="nil"/>
              <w:left w:val="nil"/>
              <w:bottom w:val="single" w:sz="4" w:space="0" w:color="000000"/>
              <w:right w:val="nil"/>
            </w:tcBorders>
            <w:tcMar>
              <w:top w:w="100" w:type="dxa"/>
              <w:left w:w="43" w:type="dxa"/>
              <w:bottom w:w="43" w:type="dxa"/>
              <w:right w:w="43" w:type="dxa"/>
            </w:tcMar>
          </w:tcPr>
          <w:p w14:paraId="3E50B70E" w14:textId="77777777" w:rsidR="0062115A" w:rsidRPr="00DE1073" w:rsidRDefault="003823F2" w:rsidP="00DE1073">
            <w:r w:rsidRPr="00DE1073">
              <w:t>Gjennomsnitt siste 20 år</w:t>
            </w:r>
            <w:r w:rsidRPr="00DE1073">
              <w:tab/>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398B5AF8" w14:textId="77777777" w:rsidR="0062115A" w:rsidRPr="00DE1073" w:rsidRDefault="0062115A" w:rsidP="00DE1073"/>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22DAF7D" w14:textId="77777777" w:rsidR="0062115A" w:rsidRPr="00DE1073" w:rsidRDefault="003823F2" w:rsidP="00DE1073">
            <w:r w:rsidRPr="00DE1073">
              <w:t>2,9</w:t>
            </w:r>
          </w:p>
        </w:tc>
        <w:tc>
          <w:tcPr>
            <w:tcW w:w="680" w:type="dxa"/>
            <w:tcBorders>
              <w:top w:val="nil"/>
              <w:left w:val="nil"/>
              <w:bottom w:val="single" w:sz="4" w:space="0" w:color="000000"/>
              <w:right w:val="nil"/>
            </w:tcBorders>
            <w:tcMar>
              <w:top w:w="100" w:type="dxa"/>
              <w:left w:w="43" w:type="dxa"/>
              <w:bottom w:w="43" w:type="dxa"/>
              <w:right w:w="43" w:type="dxa"/>
            </w:tcMar>
            <w:vAlign w:val="bottom"/>
          </w:tcPr>
          <w:p w14:paraId="1DB22E9F" w14:textId="77777777" w:rsidR="0062115A" w:rsidRPr="00DE1073" w:rsidRDefault="0062115A" w:rsidP="00DE1073"/>
        </w:tc>
        <w:tc>
          <w:tcPr>
            <w:tcW w:w="680" w:type="dxa"/>
            <w:tcBorders>
              <w:top w:val="nil"/>
              <w:left w:val="nil"/>
              <w:bottom w:val="single" w:sz="4" w:space="0" w:color="000000"/>
              <w:right w:val="nil"/>
            </w:tcBorders>
            <w:tcMar>
              <w:top w:w="100" w:type="dxa"/>
              <w:left w:w="43" w:type="dxa"/>
              <w:bottom w:w="43" w:type="dxa"/>
              <w:right w:w="43" w:type="dxa"/>
            </w:tcMar>
            <w:vAlign w:val="bottom"/>
          </w:tcPr>
          <w:p w14:paraId="57B345EE" w14:textId="77777777" w:rsidR="0062115A" w:rsidRPr="00DE1073" w:rsidRDefault="0062115A" w:rsidP="00DE1073"/>
        </w:tc>
        <w:tc>
          <w:tcPr>
            <w:tcW w:w="680" w:type="dxa"/>
            <w:tcBorders>
              <w:top w:val="nil"/>
              <w:left w:val="nil"/>
              <w:bottom w:val="single" w:sz="4" w:space="0" w:color="000000"/>
              <w:right w:val="nil"/>
            </w:tcBorders>
            <w:tcMar>
              <w:top w:w="100" w:type="dxa"/>
              <w:left w:w="43" w:type="dxa"/>
              <w:bottom w:w="43" w:type="dxa"/>
              <w:right w:w="43" w:type="dxa"/>
            </w:tcMar>
            <w:vAlign w:val="bottom"/>
          </w:tcPr>
          <w:p w14:paraId="138E8FD5" w14:textId="77777777" w:rsidR="0062115A" w:rsidRPr="00DE1073" w:rsidRDefault="0062115A" w:rsidP="00DE1073"/>
        </w:tc>
        <w:tc>
          <w:tcPr>
            <w:tcW w:w="680" w:type="dxa"/>
            <w:tcBorders>
              <w:top w:val="nil"/>
              <w:left w:val="nil"/>
              <w:bottom w:val="single" w:sz="4" w:space="0" w:color="000000"/>
              <w:right w:val="nil"/>
            </w:tcBorders>
            <w:tcMar>
              <w:top w:w="100" w:type="dxa"/>
              <w:left w:w="43" w:type="dxa"/>
              <w:bottom w:w="43" w:type="dxa"/>
              <w:right w:w="43" w:type="dxa"/>
            </w:tcMar>
            <w:vAlign w:val="bottom"/>
          </w:tcPr>
          <w:p w14:paraId="5F30A615" w14:textId="77777777" w:rsidR="0062115A" w:rsidRPr="00DE1073" w:rsidRDefault="0062115A" w:rsidP="00DE1073"/>
        </w:tc>
        <w:tc>
          <w:tcPr>
            <w:tcW w:w="680" w:type="dxa"/>
            <w:tcBorders>
              <w:top w:val="nil"/>
              <w:left w:val="nil"/>
              <w:bottom w:val="single" w:sz="4" w:space="0" w:color="000000"/>
              <w:right w:val="nil"/>
            </w:tcBorders>
            <w:tcMar>
              <w:top w:w="100" w:type="dxa"/>
              <w:left w:w="43" w:type="dxa"/>
              <w:bottom w:w="43" w:type="dxa"/>
              <w:right w:w="43" w:type="dxa"/>
            </w:tcMar>
            <w:vAlign w:val="bottom"/>
          </w:tcPr>
          <w:p w14:paraId="68606D4F" w14:textId="77777777" w:rsidR="0062115A" w:rsidRPr="00DE1073" w:rsidRDefault="0062115A" w:rsidP="00DE1073"/>
        </w:tc>
      </w:tr>
    </w:tbl>
    <w:p w14:paraId="102DA51F" w14:textId="77777777" w:rsidR="0062115A" w:rsidRPr="00DE1073" w:rsidRDefault="003823F2" w:rsidP="00DE1073">
      <w:pPr>
        <w:pStyle w:val="tabell-noter"/>
        <w:rPr>
          <w:rStyle w:val="skrift-hevet"/>
        </w:rPr>
      </w:pPr>
      <w:r w:rsidRPr="00DE1073">
        <w:rPr>
          <w:rStyle w:val="skrift-hevet"/>
        </w:rPr>
        <w:t>1</w:t>
      </w:r>
      <w:r w:rsidRPr="00DE1073">
        <w:rPr>
          <w:rStyle w:val="skrift-hevet"/>
        </w:rPr>
        <w:tab/>
      </w:r>
      <w:r w:rsidRPr="00DE1073">
        <w:t>Sysselsatte personer ifølge nasjonalregnskapet. Tilsvarer bosatte og ikke-bosatte personer som er sysselsatt i innenlandsk produksjonsvirksomhet.</w:t>
      </w:r>
    </w:p>
    <w:p w14:paraId="4224617D" w14:textId="77777777" w:rsidR="0062115A" w:rsidRPr="00DE1073" w:rsidRDefault="003823F2" w:rsidP="00DE1073">
      <w:pPr>
        <w:pStyle w:val="tabell-noter"/>
        <w:rPr>
          <w:rStyle w:val="skrift-hevet"/>
        </w:rPr>
      </w:pPr>
      <w:r w:rsidRPr="00DE1073">
        <w:rPr>
          <w:rStyle w:val="skrift-hevet"/>
        </w:rPr>
        <w:t>2</w:t>
      </w:r>
      <w:r w:rsidRPr="00DE1073">
        <w:rPr>
          <w:rStyle w:val="skrift-hevet"/>
        </w:rPr>
        <w:tab/>
      </w:r>
      <w:r w:rsidRPr="00DE1073">
        <w:t>Arbeidsstyrken ifølge AKU. Tilsvarer summen av antall sysselsatte og arbeidsledige personer bosatt i Norge. Ikke-bosatte lønnstakere sysselsatt i innenlandsk produksjonsvirksomhet inngår ikke i dette målet.</w:t>
      </w:r>
    </w:p>
    <w:p w14:paraId="08BCE057" w14:textId="77777777" w:rsidR="0062115A" w:rsidRPr="00DE1073" w:rsidRDefault="003823F2" w:rsidP="00DE1073">
      <w:pPr>
        <w:pStyle w:val="tabell-noter"/>
        <w:rPr>
          <w:rStyle w:val="skrift-hevet"/>
        </w:rPr>
      </w:pPr>
      <w:r w:rsidRPr="00DE1073">
        <w:rPr>
          <w:rStyle w:val="skrift-hevet"/>
        </w:rPr>
        <w:t>3</w:t>
      </w:r>
      <w:r w:rsidRPr="00DE1073">
        <w:tab/>
        <w:t>Tilsvarer arbeidsstyrken i prosent av befolkningen i aldersgruppen.</w:t>
      </w:r>
    </w:p>
    <w:p w14:paraId="50F71A9C" w14:textId="77777777" w:rsidR="0062115A" w:rsidRPr="00DE1073" w:rsidRDefault="003823F2" w:rsidP="00DE1073">
      <w:pPr>
        <w:pStyle w:val="tabell-noter"/>
        <w:rPr>
          <w:rStyle w:val="skrift-hevet"/>
        </w:rPr>
      </w:pPr>
      <w:r w:rsidRPr="00DE1073">
        <w:rPr>
          <w:rStyle w:val="skrift-hevet"/>
        </w:rPr>
        <w:t>4</w:t>
      </w:r>
      <w:r w:rsidRPr="00DE1073">
        <w:tab/>
        <w:t>Justert for brudd i 2018.</w:t>
      </w:r>
    </w:p>
    <w:p w14:paraId="32C4A492" w14:textId="77777777" w:rsidR="0062115A" w:rsidRPr="00DE1073" w:rsidRDefault="003823F2" w:rsidP="00DE1073">
      <w:pPr>
        <w:pStyle w:val="Kilde"/>
      </w:pPr>
      <w:r w:rsidRPr="00DE1073">
        <w:t>Kilder: Nav, Statistisk sentralbyrå og Finansdepartementet.</w:t>
      </w:r>
    </w:p>
    <w:p w14:paraId="3CEA3CF9" w14:textId="77777777" w:rsidR="0062115A" w:rsidRPr="00DE1073" w:rsidRDefault="003823F2" w:rsidP="00DE1073">
      <w:pPr>
        <w:pStyle w:val="Overskrift2"/>
      </w:pPr>
      <w:r w:rsidRPr="00DE1073">
        <w:t>Petroleumssektoren</w:t>
      </w:r>
    </w:p>
    <w:p w14:paraId="0131DE53" w14:textId="77777777" w:rsidR="0062115A" w:rsidRPr="00D10D15" w:rsidRDefault="003823F2" w:rsidP="00DE1073">
      <w:pPr>
        <w:rPr>
          <w:rStyle w:val="kursiv"/>
        </w:rPr>
      </w:pPr>
      <w:r w:rsidRPr="00D10D15">
        <w:rPr>
          <w:rStyle w:val="kursiv"/>
        </w:rPr>
        <w:t>Gassprisen</w:t>
      </w:r>
      <w:r w:rsidRPr="00DE1073">
        <w:t xml:space="preserve"> i Europa har falt markert siden i fjor høst, fra rekordhøye nivåer, se figur 2.1. Prisnedgangen må ses i sammenheng med høy lagerfylling ved inngangen til vinteren, lavere etterspørsel, mildt vær samt økt mottakskapasitet og god tilgang på flytende naturgass (LNG) til Europa. Gasslagrene i Europa er nå høye for årstiden, se figur 2.20.</w:t>
      </w:r>
    </w:p>
    <w:p w14:paraId="712ABCAA" w14:textId="3F0D22AC" w:rsidR="0062115A" w:rsidRPr="00DE1073" w:rsidRDefault="00EF2C8F" w:rsidP="00DE1073">
      <w:r w:rsidRPr="00EF2C8F">
        <w:rPr>
          <w:noProof/>
        </w:rPr>
        <w:drawing>
          <wp:inline distT="0" distB="0" distL="0" distR="0" wp14:anchorId="75F7E6FD" wp14:editId="42657531">
            <wp:extent cx="2190750" cy="2324100"/>
            <wp:effectExtent l="0" t="0" r="0" b="0"/>
            <wp:docPr id="3047599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59913"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2190750" cy="2324100"/>
                    </a:xfrm>
                    <a:prstGeom prst="rect">
                      <a:avLst/>
                    </a:prstGeom>
                  </pic:spPr>
                </pic:pic>
              </a:graphicData>
            </a:graphic>
          </wp:inline>
        </w:drawing>
      </w:r>
    </w:p>
    <w:p w14:paraId="0F94AD8A" w14:textId="77777777" w:rsidR="0062115A" w:rsidRPr="00DE1073" w:rsidRDefault="003823F2" w:rsidP="00DE1073">
      <w:pPr>
        <w:pStyle w:val="figur-tittel"/>
      </w:pPr>
      <w:r w:rsidRPr="00DE1073">
        <w:lastRenderedPageBreak/>
        <w:t>Fyllingsgrad i Europas gasslagre i ulike måneder. Jan.-des. Prosent</w:t>
      </w:r>
    </w:p>
    <w:p w14:paraId="55D235D0" w14:textId="77777777" w:rsidR="0062115A" w:rsidRPr="00DE1073" w:rsidRDefault="003823F2" w:rsidP="00DE1073">
      <w:pPr>
        <w:pStyle w:val="Kilde"/>
      </w:pPr>
      <w:r w:rsidRPr="00DE1073">
        <w:t>Kilder: IMF og Finansdepartementet.</w:t>
      </w:r>
    </w:p>
    <w:p w14:paraId="7C674C9E" w14:textId="77777777" w:rsidR="0062115A" w:rsidRPr="00DE1073" w:rsidRDefault="003823F2" w:rsidP="00DE1073">
      <w:r w:rsidRPr="00DE1073">
        <w:t xml:space="preserve">Gassmarkedet i Europa i fjor var preget av kraftig nedgang i eksporten av rørgass fra Russland. Eksporten gjennom rørledningssystemene Nord </w:t>
      </w:r>
      <w:proofErr w:type="spellStart"/>
      <w:r w:rsidRPr="00DE1073">
        <w:t>Stream</w:t>
      </w:r>
      <w:proofErr w:type="spellEnd"/>
      <w:r w:rsidRPr="00DE1073">
        <w:t xml:space="preserve"> 1 og </w:t>
      </w:r>
      <w:proofErr w:type="spellStart"/>
      <w:r w:rsidRPr="00DE1073">
        <w:t>Yamal</w:t>
      </w:r>
      <w:proofErr w:type="spellEnd"/>
      <w:r w:rsidRPr="00DE1073">
        <w:t xml:space="preserve"> ble helt stengt, mens eksporten av rørgass gjennom Ukraina ble kraftig redusert. Nedstengingene bidro til at eksporten fra Russland falt til nivåer som bare utgjør 10-15 pst. av eksporten før krigen. Risiko for at eksporten fra Russland til EU kunne stanse helt opp ga økt behov for å bygge opp lagrene. Usikkerheten om tilbudet av gass til EU kom i tillegg til allerede høy etterspørsel som følge av gjeninnhentingen i internasjonal økonomi etter koronapandemien. Samtidig førte relativt lave investeringer i olje- og gassproduksjonen globalt de senere årene, flaskehalser i infrastrukturen og utfordringer i kraftmarkedet i Europa til stor bruk av gass til kraftproduksjon på tross av høye priser. Alt dette bidro til de rekordhøye gassprisene.</w:t>
      </w:r>
    </w:p>
    <w:p w14:paraId="21F3445C" w14:textId="77777777" w:rsidR="0062115A" w:rsidRPr="00DE1073" w:rsidRDefault="003823F2" w:rsidP="00DE1073">
      <w:r w:rsidRPr="00DE1073">
        <w:t>Bortfallet av russisk gass har i stor grad vært erstattet av økt import av LNG. Import-kapasiteten for LNG er blitt økt raskere enn man trodde var mulig for et år siden, i hovedsak på grunn av nye flytende mottaksterminaler. De største eksportlandene av LNG til Europa er USA, Qatar og Russland, som i 2022 til sammen sto for nær ¾ av tilførselen. LNG-handelen har de siste årene bundet de regionale gassmarkedene i verden tettere sammen, men blant annet fordi det tar flere år å bygge nye eksportanlegg for LNG, og disse vil kreve en betydelig høyere pris i Europa for å bli bygd ut, forventes det fortsatt å være store prisforskjeller mellom USA og Europa. Ved kjøp av LNG konkurrerer Europa særlig med land i Asia. Etterspørselen og prisen på gass i Asia har derfor stor betydning for prisen i Europa og omvendt. Høy europeisk betalingsvillighet for LNG og lavere etterspørsel etter gass fra særlig Kina i fjor, bidro til økt LNG-salg til det europeiske markedet.</w:t>
      </w:r>
    </w:p>
    <w:p w14:paraId="0C9233C0" w14:textId="77777777" w:rsidR="0062115A" w:rsidRPr="00DE1073" w:rsidRDefault="003823F2" w:rsidP="00DE1073">
      <w:r w:rsidRPr="00DE1073">
        <w:t>Som den største petroleumsprodusenten i Europa er Norges viktigste bidrag til europeisk energisikkerhet å opprettholde høye leveranser av gass til markedet. Norge økte gassproduksjonen med 8 pst. i fjor. Norge er nå Europas største enkeltleverandør av gass, og norsk gass dekker om lag 30 pst. av EUs gassimport.</w:t>
      </w:r>
    </w:p>
    <w:p w14:paraId="5FD7F44F" w14:textId="77777777" w:rsidR="0062115A" w:rsidRPr="00DE1073" w:rsidRDefault="003823F2" w:rsidP="00DE1073">
      <w:r w:rsidRPr="00DE1073">
        <w:t>De høye prisene på gass i fjor og usikkerhet rundt gasstilførselen fra Russland utløste en rekke krisetiltak i EU. For å redusere konsekvensene av lave leveranser fra Russland vedtok EU en målsetting om å redusere gassforbruket med 15 pst. i perioden mellom august 2022 og mars 2023, sammenlignet med det gjennomsnittlige forbruket i tilsvarende periode de siste fem årene. EU har også lagt til rette for koordinering og fellesinnkjøp av gass, og mange land innførte også ulike støttetiltak for å hjelpe husholdninger og bedrifter med høye energipriser.</w:t>
      </w:r>
    </w:p>
    <w:p w14:paraId="7AC4774D" w14:textId="77777777" w:rsidR="0062115A" w:rsidRPr="00DE1073" w:rsidRDefault="003823F2" w:rsidP="00DE1073">
      <w:r w:rsidRPr="00DE1073">
        <w:t xml:space="preserve">Utviklingen i gassprisen i Europa fremover er usikker. Det er ikke ventet at importen av rørgass vil øke vesentlig de nærmeste årene. Selv om krigen i Ukraina skulle ta slutt, vil EU ønske å unngå å gjøre seg avhengig av russisk rørgass igjen. Det vil derfor være behov for fortsatt høye leveranser av rørgass og LNG til Europa for å sikre gassforsyningen. Norske gassleveranser vil være spesielt viktige for forsyningssikkerheten frem til europeisk gassinfrastruktur tilpasses det nye forsyningsmønsteret, der import av LNG erstatter russisk rørledningsgass. Denne tilpasningen er i full gang. Det er på kort tid etablert flere nye LNG-terminaler for import blant annet i Tyskland og Nederland og flere åpner i løpet av året. Så lenge Europa importerer LNG vil gassprisene i Europa, og dermed også prisene på norsk gass, påvirkes sterkt av globale markedsforhold. Siden etterspørselen i Asia, </w:t>
      </w:r>
      <w:r w:rsidRPr="00DE1073">
        <w:lastRenderedPageBreak/>
        <w:t>og særlig i Kina, er svært viktig for den globale etterspørselen etter LNG, vil utviklingen i kinesisk økonomi kunne ha stor betydning for gassprisen i Europa.</w:t>
      </w:r>
    </w:p>
    <w:p w14:paraId="5E21C7CC" w14:textId="77777777" w:rsidR="0062115A" w:rsidRPr="00DE1073" w:rsidRDefault="003823F2" w:rsidP="00DE1073">
      <w:r w:rsidRPr="00DE1073">
        <w:t>Sparetiltakene i EU, sammen med høy import av LNG og lav energietterspørsel som følge av høye priser og den milde vinteren, har bidratt til at gasslagrene i Europa har blitt bygget betydelig opp. Det bidrar til at risikoen for energikrise i Europa er betydelig redusert. Analyseinstitusjonen S&amp;P Global anslår nå at selv om eksporten fra Russland til EU skulle stanse helt opp, vil ikke gassprisen bli så høy som den var i fjor sommer og høst.</w:t>
      </w:r>
    </w:p>
    <w:p w14:paraId="50FABCA4" w14:textId="77777777" w:rsidR="0062115A" w:rsidRPr="00DE1073" w:rsidRDefault="003823F2" w:rsidP="00DE1073">
      <w:r w:rsidRPr="00DE1073">
        <w:t xml:space="preserve">I denne meldingen er det for norsk gasseksport lagt til grunn en gjennomsnittlig pris på 17 USD per </w:t>
      </w:r>
      <w:proofErr w:type="spellStart"/>
      <w:r w:rsidRPr="00DE1073">
        <w:t>MMBtu</w:t>
      </w:r>
      <w:proofErr w:type="spellEnd"/>
      <w:r w:rsidRPr="00DE1073">
        <w:t xml:space="preserve"> i år og 20 USD per </w:t>
      </w:r>
      <w:proofErr w:type="spellStart"/>
      <w:r w:rsidRPr="00DE1073">
        <w:t>MMBtu</w:t>
      </w:r>
      <w:proofErr w:type="spellEnd"/>
      <w:r w:rsidRPr="00DE1073">
        <w:t xml:space="preserve"> neste år, målt i faste 2023-priser. Anslaget for i år er nedjustert med 13 USD per </w:t>
      </w:r>
      <w:proofErr w:type="spellStart"/>
      <w:r w:rsidRPr="00DE1073">
        <w:t>MMBtu</w:t>
      </w:r>
      <w:proofErr w:type="spellEnd"/>
      <w:r w:rsidRPr="00DE1073">
        <w:t xml:space="preserve"> siden Nasjonalbudsjettet 2023.</w:t>
      </w:r>
    </w:p>
    <w:p w14:paraId="3E23D01F" w14:textId="77777777" w:rsidR="0062115A" w:rsidRPr="00D10D15" w:rsidRDefault="003823F2" w:rsidP="00DE1073">
      <w:pPr>
        <w:rPr>
          <w:rStyle w:val="kursiv"/>
        </w:rPr>
      </w:pPr>
      <w:r w:rsidRPr="00D10D15">
        <w:rPr>
          <w:rStyle w:val="kursiv"/>
        </w:rPr>
        <w:t>Oljeprisen</w:t>
      </w:r>
      <w:r w:rsidRPr="00DE1073">
        <w:t xml:space="preserve"> har vært svært volatil som følge av usikkerhet om fremtidig russisk oljeeksport og den økonomiske utviklingen internasjonalt. Prisen har falt siden i fjor høst, selv om utslagene her har vært mindre enn for gassprisene. Mot slutten av april var prisen på et fat nordsjøolje rundt 80 dollar. Det er lavere enn anslaget vårt i nasjonalbudsjettet. Prisoppgangen på olje er blitt dempet av svakere vekstutsikter for internasjonal økonomi, høyere russisk oljeproduksjon enn ventet av markedet og amerikansk tilførsel av olje fra strategiske oljelagre. Oljeforbruket globalt er nå tilbake på nivået fra før pandemien.</w:t>
      </w:r>
    </w:p>
    <w:p w14:paraId="7EF4085B" w14:textId="77777777" w:rsidR="0062115A" w:rsidRPr="00DE1073" w:rsidRDefault="003823F2" w:rsidP="00DE1073">
      <w:r w:rsidRPr="00DE1073">
        <w:t>Fremover ventes oljeetterspørselen å ta seg opp i takt med sterkere økonomisk vekst i Kina. Nylig kunngjorde OPEC og en del andre produsentland (OPEC+) at de vil kutte produksjonen fra mai og ut året. Det ventes å bidra til et strammere marked fremover, men det er stor usikkerhet både om utviklingen i tilbudet og etterspørselen. Nigeria og Libya påvirkes ikke av produksjonskuttene, men uro i landene bidrar til at det er usikkerhet om hvor stor produksjonen vil være. Det er også usikkert hva som vil skje med russisk oljeproduksjon. Foreløpig har produksjonen holdt seg godt oppe til tross for at Russland har varslet kutt i produksjonen fra mars og ut året. Konsensus synes å være at den vil reduseres noe over tid som følge av sanksjoner mot Russland. I USA har skiferoljeproduksjonen endret seg lite siden nasjonalbudsjettet ble lagt frem. Markedet venter en mer moderat vekst fremover enn tidligere, blant annet på grunn av økte kostnader og høyere krav til avkastning på investeringene. Produksjonen har derfor respondert mindre på oppgangen i oljeprisen enn tidligere erfaringer skulle tilsi.</w:t>
      </w:r>
    </w:p>
    <w:p w14:paraId="72F175C1" w14:textId="77777777" w:rsidR="0062115A" w:rsidRPr="00DE1073" w:rsidRDefault="003823F2" w:rsidP="00DE1073">
      <w:r w:rsidRPr="00DE1073">
        <w:t>I denne meldingen er det beregningsteknisk lagt til grunn at oljeprisen de nærmeste årene vil utvikle seg i tråd med prisene i terminmarkedet slik de var i midten av mars. Det innebærer en oljepris på 75 dollar per fat i år og 68 dollar per fat neste år, målt i faste 2023-priser. Anslaget for 2023 er 16 dollar lavere enn i fjor høst.</w:t>
      </w:r>
    </w:p>
    <w:p w14:paraId="343F6021" w14:textId="77777777" w:rsidR="0062115A" w:rsidRPr="00D10D15" w:rsidRDefault="003823F2" w:rsidP="00DE1073">
      <w:pPr>
        <w:rPr>
          <w:rStyle w:val="kursiv"/>
        </w:rPr>
      </w:pPr>
      <w:r w:rsidRPr="00D10D15">
        <w:rPr>
          <w:rStyle w:val="kursiv"/>
        </w:rPr>
        <w:t xml:space="preserve">Petroleumsinvesteringene </w:t>
      </w:r>
      <w:r w:rsidRPr="00DE1073">
        <w:t xml:space="preserve">har falt de tre siste årene, etter en økning i 2019, se figur 2.21. Dette skyldes blant annet at flere store utbyggingsprosjekter har blitt ferdigstilt de siste årene. Rapporteringen fra selskapene til Oljedirektoratet høsten 2022 tilsier at investeringene vil øke i år og neste år. I perioden 2020-2022 har det blitt besluttet mange nye utbyggingsprosjekter, noe som bidrar til økt aktivitet i petroleumsvirksomheten de neste årene. Aktivitetsnivået må ses i sammenheng med blant annet prisnivået på olje og gass samt de midlertidige endringene i petroleumsskatten som ble vedtatt av Stortinget i forbindelse med pandemien og oljeprisfallet våren 2020. I løpet av 2022 ble det levert inn PUD (Plan for utbygging og drift) for 12 nye feltutbygginger. I tillegg ble det tatt flere investeringsbeslutninger for videreutvikling av felt i drift og økt utvinning mv. ved </w:t>
      </w:r>
      <w:r w:rsidRPr="00DE1073">
        <w:lastRenderedPageBreak/>
        <w:t>eksisterende felt. Erfaringsmessig tar det et par år fra PUD leveres til prosjektet gir investeringer av en viss størrelse. I denne meldingen anslås petroleumsinvesteringene å øke med 3,0 pst. i år og 4,0 pst. neste år, målt i volum. Anslagene er noe oppjustert siden i fjor høst.</w:t>
      </w:r>
    </w:p>
    <w:p w14:paraId="7E57A4EE" w14:textId="665C08FC" w:rsidR="0062115A" w:rsidRPr="00DE1073" w:rsidRDefault="00EF2C8F" w:rsidP="00DE1073">
      <w:r w:rsidRPr="00EF2C8F">
        <w:rPr>
          <w:noProof/>
        </w:rPr>
        <w:drawing>
          <wp:inline distT="0" distB="0" distL="0" distR="0" wp14:anchorId="73D19378" wp14:editId="4A136053">
            <wp:extent cx="2190750" cy="2162175"/>
            <wp:effectExtent l="0" t="0" r="0" b="9525"/>
            <wp:docPr id="7572689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6892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190750" cy="2162175"/>
                    </a:xfrm>
                    <a:prstGeom prst="rect">
                      <a:avLst/>
                    </a:prstGeom>
                  </pic:spPr>
                </pic:pic>
              </a:graphicData>
            </a:graphic>
          </wp:inline>
        </w:drawing>
      </w:r>
    </w:p>
    <w:p w14:paraId="035F4197" w14:textId="77777777" w:rsidR="0062115A" w:rsidRPr="00DE1073" w:rsidRDefault="003823F2" w:rsidP="00DE1073">
      <w:pPr>
        <w:pStyle w:val="figur-tittel"/>
      </w:pPr>
      <w:r w:rsidRPr="00DE1073">
        <w:t>Petroleumsinvesteringer. Mrd. 2023-kroner. 1970-2024</w:t>
      </w:r>
    </w:p>
    <w:p w14:paraId="7863EC88" w14:textId="77777777" w:rsidR="0062115A" w:rsidRPr="00DE1073" w:rsidRDefault="003823F2" w:rsidP="00DE1073">
      <w:pPr>
        <w:pStyle w:val="Kilde"/>
      </w:pPr>
      <w:r w:rsidRPr="00DE1073">
        <w:t>Kilder: Statistisk sentralbyrå, Olje- og energidepartementet, Oljedirektoratet og Finansdepartementet.</w:t>
      </w:r>
    </w:p>
    <w:p w14:paraId="2C7623D4" w14:textId="77777777" w:rsidR="0062115A" w:rsidRPr="00D10D15" w:rsidRDefault="003823F2" w:rsidP="00DE1073">
      <w:pPr>
        <w:rPr>
          <w:rStyle w:val="kursiv"/>
        </w:rPr>
      </w:pPr>
      <w:r w:rsidRPr="00D10D15">
        <w:rPr>
          <w:rStyle w:val="kursiv"/>
        </w:rPr>
        <w:t>Produksjonen</w:t>
      </w:r>
      <w:r w:rsidRPr="00DE1073">
        <w:t xml:space="preserve"> av petroleum på norsk sokkel har økt de tre siste årene, etter en nedgang i 2019, se figur 2.22. Gassproduksjonen tok seg markert opp i 2022. De høye gassprisene i Europa siden høsten 2021 har gitt gassproduserende selskaper på norsk sokkel sterk egeninteresse av å levere så mye gass som mulig til markedet. Det har blitt gjennomført flere tiltak i gassverdikjeden for å øke gasseksporten, i tillegg til at produksjonen på Snøhvit-feltet/Hammerfest LNG startet opp igjen. Oljedirektoratets oppdaterte produksjonsanslag viser at det høye nivået på gassleveranser vil kunne opprettholdes de neste 4-5 årene.</w:t>
      </w:r>
    </w:p>
    <w:p w14:paraId="4B4950C2" w14:textId="52FB9638" w:rsidR="0062115A" w:rsidRPr="00DE1073" w:rsidRDefault="00EF2C8F" w:rsidP="00DE1073">
      <w:r w:rsidRPr="00EF2C8F">
        <w:rPr>
          <w:noProof/>
        </w:rPr>
        <w:drawing>
          <wp:inline distT="0" distB="0" distL="0" distR="0" wp14:anchorId="18BECA0C" wp14:editId="6A59F0D2">
            <wp:extent cx="4572000" cy="2162175"/>
            <wp:effectExtent l="0" t="0" r="0" b="9525"/>
            <wp:docPr id="137197309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7309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572000" cy="2162175"/>
                    </a:xfrm>
                    <a:prstGeom prst="rect">
                      <a:avLst/>
                    </a:prstGeom>
                  </pic:spPr>
                </pic:pic>
              </a:graphicData>
            </a:graphic>
          </wp:inline>
        </w:drawing>
      </w:r>
    </w:p>
    <w:p w14:paraId="56AC0D06" w14:textId="77777777" w:rsidR="0062115A" w:rsidRPr="00DE1073" w:rsidRDefault="003823F2" w:rsidP="00DE1073">
      <w:pPr>
        <w:pStyle w:val="figur-tittel"/>
      </w:pPr>
      <w:r w:rsidRPr="00DE1073">
        <w:t>Produksjon av petroleum på norsk sokkel. Mill. Sm3 oljeekvivalenter. 1970-2024</w:t>
      </w:r>
    </w:p>
    <w:p w14:paraId="217C8443" w14:textId="77777777" w:rsidR="0062115A" w:rsidRPr="00DE1073" w:rsidRDefault="003823F2" w:rsidP="00DE1073">
      <w:pPr>
        <w:pStyle w:val="Kilde"/>
      </w:pPr>
      <w:r w:rsidRPr="00DE1073">
        <w:t>Kilder: Olje- og energidepartementet og Oljedirektoratet.</w:t>
      </w:r>
    </w:p>
    <w:p w14:paraId="40EAB317" w14:textId="77777777" w:rsidR="0062115A" w:rsidRPr="00DE1073" w:rsidRDefault="003823F2" w:rsidP="00DE1073">
      <w:r w:rsidRPr="00DE1073">
        <w:t>Oljeproduksjonen gikk derimot noe ned i fjor. Det må ses i sammenheng med tekniske utfordringer på enkelte felt samt noen forsinkelser, herunder forsinket oppstart av Johan Sverdrup fase II.</w:t>
      </w:r>
    </w:p>
    <w:p w14:paraId="06E54E67" w14:textId="77777777" w:rsidR="0062115A" w:rsidRPr="00DE1073" w:rsidRDefault="003823F2" w:rsidP="00DE1073">
      <w:r w:rsidRPr="00DE1073">
        <w:lastRenderedPageBreak/>
        <w:t>Ved starten av 2023 var 93 felt i produksjon på norsk sokkel. Av disse var 70 i Nordsjøen, 21 i Norskehavet og 2 i Barentshavet. Av petroleumsproduksjonen i fjor var 53 pst. gass, 42 pst. olje og 5 pst. NGL og kondensater. I denne meldingen anslås petroleumsproduksjonen å øke i år og neste år, og i 2024 å komme opp på det høyeste nivået siden 2006. Oppgangen de nærmeste årene må ses i sammenheng med oppstarten av Johan Sverdrup fase II samt Johan Castberg-feltet i Barentshavet.</w:t>
      </w:r>
    </w:p>
    <w:p w14:paraId="25FD7F1D" w14:textId="77777777" w:rsidR="0062115A" w:rsidRPr="00D10D15" w:rsidRDefault="003823F2" w:rsidP="00DE1073">
      <w:pPr>
        <w:rPr>
          <w:rStyle w:val="kursiv"/>
        </w:rPr>
      </w:pPr>
      <w:r w:rsidRPr="00D10D15">
        <w:rPr>
          <w:rStyle w:val="kursiv"/>
        </w:rPr>
        <w:t>Statens netto kontantstrøm</w:t>
      </w:r>
      <w:r w:rsidRPr="00DE1073">
        <w:t xml:space="preserve"> fra petroleumsvirksomheten anslås til 1 015 mrd. kroner i 2023. Av anslaget på statens netto kontantstrøm i 2023 utgjør skatter og avgifter 65 pst., nettoinntektene fra Statens direkte økonomiske engasjement (SDØE) 27 pst. og utbytte fra </w:t>
      </w:r>
      <w:proofErr w:type="spellStart"/>
      <w:r w:rsidRPr="00DE1073">
        <w:t>Equinor</w:t>
      </w:r>
      <w:proofErr w:type="spellEnd"/>
      <w:r w:rsidRPr="00DE1073">
        <w:t xml:space="preserve"> 8 pst. Anslaget på statens netto kontantstrøm er justert ned med 369 mrd. kroner siden i fjor høst. Nedjusteringen skyldes i hovedsak lavere anslag på olje- og gasspriser.</w:t>
      </w:r>
    </w:p>
    <w:p w14:paraId="09025022" w14:textId="77777777" w:rsidR="0062115A" w:rsidRPr="00DE1073" w:rsidRDefault="003823F2" w:rsidP="00DE1073">
      <w:pPr>
        <w:pStyle w:val="tittel-ramme"/>
      </w:pPr>
      <w:r w:rsidRPr="00DE1073">
        <w:t>Inflasjon internasjonalt</w:t>
      </w:r>
    </w:p>
    <w:p w14:paraId="38C8DE9A" w14:textId="77777777" w:rsidR="0062115A" w:rsidRPr="00DE1073" w:rsidRDefault="003823F2" w:rsidP="00DE1073">
      <w:r w:rsidRPr="00DE1073">
        <w:t>Konsumprisveksten hos mange av våre handelspartnere har over lengre tid overrasket på oppsiden. Høsten 2021 ble inflasjonen ansett som forbigående og drevet av midlertidige faktorer. Fjoråret viste at prisveksten er betydelig mer gjenstridig, og prisdriverne er gradvis endret fra internasjonale tilbudssidesjokk til innenlandske etterspørselsforhold. Inflasjonen forventes nå i flere land å overgå sentralbankenes inflasjonsmål frem til 2025, et usannsynlig scenario i 2021.</w:t>
      </w:r>
    </w:p>
    <w:p w14:paraId="0D1080E8" w14:textId="77777777" w:rsidR="0062115A" w:rsidRPr="00DE1073" w:rsidRDefault="003823F2" w:rsidP="00DE1073">
      <w:r w:rsidRPr="00DE1073">
        <w:t>Inflasjonen internasjonalt begynte å stige i 2021 og er blitt knyttet til tilbudssidefaktorer som rammet verdensøkonomien i sin helhet. Flaskehalser i internasjonale verdikjeder drev leveringskostnadene til historiske høyder. Det sammenfalt med høy etterspørsel av varer da husholdningene vred sitt konsum fra tjenester og mot varer under pandemien. I tillegg var energiprisene stigende fra høsten 2021, og det dro med seg matvarepriser blant annet gjennom dyrere gjødsel. Russlands angrep på Ukraina forsterket dette markert, og gassprisene økte i fjor sommer til svært høye nivåer. Selv om konsumprisveksten var høy, var den konsentrert om spesifikke varer og knyttet til pandemirelaterte årsaker, samt ringvirkningene av krigen i Ukraina. Sentralbankene var samstemte om prisvekstens forbigående natur, og styringsrentene ble holdt på et lavt nivå.</w:t>
      </w:r>
    </w:p>
    <w:p w14:paraId="4D2DF848" w14:textId="77777777" w:rsidR="0062115A" w:rsidRPr="00DE1073" w:rsidRDefault="003823F2" w:rsidP="00DE1073">
      <w:r w:rsidRPr="00DE1073">
        <w:t>Utover våren i fjor endret oppfatningen i sentralbankene seg. Verdikjedeforstyrrelsene har minket og etter hvert har også energiprisene falt, men prispresset har likevel spredt seg til et bredt spekter av varer og tjenester. Prisvekst utenom energi- og matvarepriser, som mange andre land enn Norge bruker som et mål på kjerneinflasjon, har kommet opp og stabilisert seg på et nivå godt over sentralbankenes inflasjonsmål. Dessuten har prisveksten på tjenester økt betydelig. Tjenestepriser er mindre volatile enn energi- og matpriser, og veksten bruker normalt lenger tid på å komme ned igjen når den først har økt.</w:t>
      </w:r>
    </w:p>
    <w:p w14:paraId="779ABE3D" w14:textId="77777777" w:rsidR="0062115A" w:rsidRPr="00DE1073" w:rsidRDefault="003823F2" w:rsidP="00DE1073">
      <w:r w:rsidRPr="00DE1073">
        <w:t>Arbeidsledigheten er i flere land historisk lav, og etterspørselen etter arbeidskraft høy. Det vedvarende presset i arbeidsmarkedet har det siste året utløst markert lønnsvekst, særlig i USA. De økende tjenesteprisene må ses i lys av høy lønnsvekst. Dessuten har lønnsveksten, sammen med oppsparte midler, bidratt til å opprettholde et høyt privat konsum. Høy etterspørsel i økonomien har dessuten gjort det mulig for bedrifter å skyve økte produksjonskostnader over på konsumentene. Analyser fra Federal Reserve og Den europeiske sentralbanken viser at amerikanske og europeiske bedrifter i tillegg har økt sine marginer i møte med høy etterspørsel etter sine varer og tjenester.</w:t>
      </w:r>
    </w:p>
    <w:p w14:paraId="0681336F" w14:textId="77777777" w:rsidR="0062115A" w:rsidRPr="00DE1073" w:rsidRDefault="003823F2" w:rsidP="00DE1073">
      <w:r w:rsidRPr="00DE1073">
        <w:lastRenderedPageBreak/>
        <w:t>Med stramme arbeidsmarkeder og høy inflasjon er det risiko for at en lønns- og prisspiral skal feste seg. Spørreundersøkelser av husholdninger viser at forventningene om prisveksten på lang sikt er forankret, mens de på kort sikt ligger godt over sentralbankenes mål, se figur 2.23. Det innebærer økt risiko for at forventningene kan miste feste, særlig dersom den høye inflasjonen vedvarer. I så fall kan det utløse nye kraftige innstramminger i pengepolitikken.</w:t>
      </w:r>
    </w:p>
    <w:p w14:paraId="259ED3CF" w14:textId="1A8C7F9A" w:rsidR="0062115A" w:rsidRPr="00DE1073" w:rsidRDefault="00EF2C8F" w:rsidP="00DE1073">
      <w:r w:rsidRPr="00EF2C8F">
        <w:rPr>
          <w:noProof/>
        </w:rPr>
        <w:drawing>
          <wp:inline distT="0" distB="0" distL="0" distR="0" wp14:anchorId="1B07FB95" wp14:editId="1C4B454B">
            <wp:extent cx="4572000" cy="2162175"/>
            <wp:effectExtent l="0" t="0" r="0" b="9525"/>
            <wp:docPr id="16146521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2189"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4572000" cy="2162175"/>
                    </a:xfrm>
                    <a:prstGeom prst="rect">
                      <a:avLst/>
                    </a:prstGeom>
                  </pic:spPr>
                </pic:pic>
              </a:graphicData>
            </a:graphic>
          </wp:inline>
        </w:drawing>
      </w:r>
    </w:p>
    <w:p w14:paraId="593085AA" w14:textId="77777777" w:rsidR="0062115A" w:rsidRPr="00DE1073" w:rsidRDefault="003823F2" w:rsidP="00DE1073">
      <w:pPr>
        <w:pStyle w:val="figur-tittel"/>
      </w:pPr>
      <w:r w:rsidRPr="00DE1073">
        <w:t>Husholdningenes inflasjonsforventninger</w:t>
      </w:r>
      <w:r w:rsidRPr="00DE1073">
        <w:rPr>
          <w:rStyle w:val="skrift-hevet"/>
        </w:rPr>
        <w:t>1</w:t>
      </w:r>
    </w:p>
    <w:p w14:paraId="35849FF4" w14:textId="77777777" w:rsidR="0062115A" w:rsidRPr="00DE1073" w:rsidRDefault="003823F2" w:rsidP="00DE1073">
      <w:pPr>
        <w:pStyle w:val="figur-noter"/>
        <w:rPr>
          <w:rStyle w:val="skrift-hevet"/>
        </w:rPr>
      </w:pPr>
      <w:r w:rsidRPr="00DE1073">
        <w:rPr>
          <w:rStyle w:val="skrift-hevet"/>
        </w:rPr>
        <w:t>1</w:t>
      </w:r>
      <w:r w:rsidRPr="00DE1073">
        <w:tab/>
        <w:t xml:space="preserve">Spørreundersøkelsen utføres månedlig i USA (mars), euroområdet (februar) og Storbritannia (mars), og kvartalsvis i Sverige (1. kvartal). Tallene i figuren tilsvarer husholdningenes </w:t>
      </w:r>
      <w:proofErr w:type="spellStart"/>
      <w:r w:rsidRPr="00DE1073">
        <w:t>mediansvar</w:t>
      </w:r>
      <w:proofErr w:type="spellEnd"/>
      <w:r w:rsidRPr="00DE1073">
        <w:t>. For Sverige er lønnstakerorganisasjonene spurt istedenfor husholdningene. For langsiktige forventninger er svarene for USA og euroområdet tre år fremover, mens de for Sverige og Storbritannia er to år fremover.</w:t>
      </w:r>
    </w:p>
    <w:p w14:paraId="3BF91B46" w14:textId="77777777" w:rsidR="0062115A" w:rsidRPr="00DE1073" w:rsidRDefault="003823F2" w:rsidP="00DE1073">
      <w:pPr>
        <w:pStyle w:val="Kilde"/>
      </w:pPr>
      <w:r w:rsidRPr="00DE1073">
        <w:t xml:space="preserve">Kilde: </w:t>
      </w:r>
      <w:proofErr w:type="spellStart"/>
      <w:r w:rsidRPr="00DE1073">
        <w:t>Macrobond</w:t>
      </w:r>
      <w:proofErr w:type="spellEnd"/>
      <w:r w:rsidRPr="00DE1073">
        <w:t>.</w:t>
      </w:r>
    </w:p>
    <w:p w14:paraId="5E9818C8" w14:textId="77777777" w:rsidR="0062115A" w:rsidRPr="00DE1073" w:rsidRDefault="003823F2" w:rsidP="00DE1073">
      <w:pPr>
        <w:pStyle w:val="Ramme-slutt"/>
      </w:pPr>
      <w:r w:rsidRPr="00DE1073">
        <w:t>[Boks slutt]</w:t>
      </w:r>
    </w:p>
    <w:p w14:paraId="0BFB8E05" w14:textId="77777777" w:rsidR="0062115A" w:rsidRPr="00DE1073" w:rsidRDefault="003823F2" w:rsidP="00DE1073">
      <w:pPr>
        <w:pStyle w:val="Overskrift1"/>
      </w:pPr>
      <w:r w:rsidRPr="00DE1073">
        <w:t>Den økonomiske politikken</w:t>
      </w:r>
    </w:p>
    <w:p w14:paraId="4C8415BB" w14:textId="77777777" w:rsidR="0062115A" w:rsidRPr="00DE1073" w:rsidRDefault="003823F2" w:rsidP="00DE1073">
      <w:r w:rsidRPr="00DE1073">
        <w:t>Det er høy aktivitet og lav arbeidsledighet i norsk økonomi. Prisveksten er høyere enn på flere tiår, og vesentlig høyere enn anslått i fjor høst. I en slik situasjon er det behov for en innstrammende økonomisk politikk. Norges Bank har økt styringsrenten og anslår videre renteoppgang fremover. Finanspolitikken bør spille på lag med pengepolitikken. Samtidig skal finanspolitikken også ivareta andre hensyn.</w:t>
      </w:r>
    </w:p>
    <w:p w14:paraId="02427E74" w14:textId="77777777" w:rsidR="0062115A" w:rsidRPr="00DE1073" w:rsidRDefault="003823F2" w:rsidP="00DE1073">
      <w:r w:rsidRPr="00DE1073">
        <w:t>Høyere prisvekst enn forutsatt i statsbudsjettet har ført til at det opprinnelige budsjettopplegget ville blitt mer innstrammende enn tiltenkt. Aktivitetsveksten i offentlige virksomheter ville blitt mindre enn det ble lagt opp til i statsbudsjettet. Regjeringen varslet i februar at den i revidert budsjett ville foreslå å kompensere offentlige virksomheter og andre mottakere over statsbudsjettet for den uventede pris- og kostnadsveksten i år. Det var viktig for å sikre forutsigbarhet og stabilitet i grunnleggende velferdstjenester.</w:t>
      </w:r>
    </w:p>
    <w:p w14:paraId="4BF9E19C" w14:textId="77777777" w:rsidR="0062115A" w:rsidRPr="00DE1073" w:rsidRDefault="003823F2" w:rsidP="00DE1073">
      <w:r w:rsidRPr="00DE1073">
        <w:t>Krigen i Ukraina og dens ringvirkninger krever også politiske tiltak. Nansen-programmet, mottak og integrering av flyktninger og ekstraordinær bistand til utviklingsland som er særlig rammet av krigens ringvirkninger er kostbare, men nødvendige tiltak.</w:t>
      </w:r>
    </w:p>
    <w:p w14:paraId="4C5103BA" w14:textId="77777777" w:rsidR="0062115A" w:rsidRPr="00DE1073" w:rsidRDefault="003823F2" w:rsidP="00DE1073">
      <w:r w:rsidRPr="00DE1073">
        <w:t xml:space="preserve">Krigen har også, sammen med ettervirkninger av pandemien og økt usikkerhet internasjonalt, hatt indirekte konsekvenser for den økonomiske politikken. Den uventede prisveksten, uvanlig store </w:t>
      </w:r>
      <w:r w:rsidRPr="00DE1073">
        <w:lastRenderedPageBreak/>
        <w:t>utslag i strømpriser og kronekursen samt tiltakende lønnsvekst har gjort det ekstra utfordrende å lage anslag for priser og andre økonomiske størrelser i 2023.</w:t>
      </w:r>
    </w:p>
    <w:p w14:paraId="5B08D02F" w14:textId="77777777" w:rsidR="0062115A" w:rsidRPr="00DE1073" w:rsidRDefault="003823F2" w:rsidP="00DE1073">
      <w:r w:rsidRPr="00DE1073">
        <w:t>Finanspolitikken balanserer tiltakene rettet mot uforutsette hendelser med hensynet til ansvarlig økonomisk styring på kort og lang sikt. Finanspolitikken har en viktig rolle i dagens situasjon med å bidra til at byrdene ved høy prisstigning fordeles jevnere i befolkningen og til å håndtere de omfattende direkte og indirekte konsekvensene av Russlands angrepskrig i Ukraina.</w:t>
      </w:r>
    </w:p>
    <w:p w14:paraId="7C277E33" w14:textId="77777777" w:rsidR="0062115A" w:rsidRPr="00DE1073" w:rsidRDefault="003823F2" w:rsidP="00DE1073">
      <w:pPr>
        <w:pStyle w:val="Overskrift2"/>
      </w:pPr>
      <w:r w:rsidRPr="00DE1073">
        <w:t>Budsjettpolitikken</w:t>
      </w:r>
    </w:p>
    <w:p w14:paraId="122176A5" w14:textId="77777777" w:rsidR="0062115A" w:rsidRPr="00DE1073" w:rsidRDefault="003823F2" w:rsidP="00DE1073">
      <w:r w:rsidRPr="00DE1073">
        <w:t>Finanspolitikken skal legge til rette for en balansert utvikling i norsk økonomi og sikre stabile og forutsigbare velferdstjenester. Handlingsregelen gir en langsiktig rettesnor for bærekraftig bruk av midlene i Statens pensjonsfond utland og legger opp til en bruk av fondsmidler som over tid skal følge den forventede realavkastningen av fondet, anslått til 3 pst. På kort sikt skal bruken av fondsmidlene tilpasses situasjonen i økonomien og jevne ut svingninger i etterspørselen etter varer og tjenester. Rammeverket for finanspolitikken er nærmere beskrevet i boks 3.1.</w:t>
      </w:r>
    </w:p>
    <w:p w14:paraId="28D16532" w14:textId="77777777" w:rsidR="0062115A" w:rsidRPr="00DE1073" w:rsidRDefault="003823F2" w:rsidP="00DE1073">
      <w:pPr>
        <w:pStyle w:val="Overskrift3"/>
      </w:pPr>
      <w:r w:rsidRPr="00DE1073">
        <w:t>Innretning av budsjettet i 2023</w:t>
      </w:r>
    </w:p>
    <w:p w14:paraId="0423ED0F" w14:textId="77777777" w:rsidR="0062115A" w:rsidRDefault="003823F2" w:rsidP="00DE1073">
      <w:r w:rsidRPr="00DE1073">
        <w:t>Siden Saldert budsjett 2023 har anslaget på bruken av fondsmidler, målt ved det strukturelle oljekorrigerte budsjettunderskuddet, økt med 56 mrd. kroner, fra 316,6 til 372,6 mrd. kroner, se tabell 3.1. Økningen kan i stor grad tilskrives direkte og indirekte konsekvenser av krigen i Ukraina og høyere lønns- og prisvekst enn tidligere lagt til grunn.</w:t>
      </w:r>
    </w:p>
    <w:p w14:paraId="6A8F0E27" w14:textId="0D1EE229" w:rsidR="005F2150" w:rsidRPr="00DE1073" w:rsidRDefault="005F2150" w:rsidP="005F2150">
      <w:pPr>
        <w:pStyle w:val="tabell-tittel"/>
      </w:pPr>
      <w:r w:rsidRPr="00DE1073">
        <w:t>Nøkkeltall i budsjettet for 2023. Anslag gitt på ulike tidspunkt.</w:t>
      </w:r>
      <w:r w:rsidRPr="00DE1073">
        <w:rPr>
          <w:rStyle w:val="skrift-hevet"/>
        </w:rPr>
        <w:t>1</w:t>
      </w:r>
      <w:r w:rsidRPr="00DE1073">
        <w:t xml:space="preserve"> Mrd. kroner</w:t>
      </w:r>
    </w:p>
    <w:p w14:paraId="714A0D45" w14:textId="77777777" w:rsidR="0062115A" w:rsidRPr="00DE1073" w:rsidRDefault="003823F2" w:rsidP="00DE1073">
      <w:pPr>
        <w:pStyle w:val="Tabellnavn"/>
      </w:pPr>
      <w:r w:rsidRPr="00DE107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62115A" w:rsidRPr="00DE1073" w14:paraId="369C44B5"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542E2" w14:textId="77777777" w:rsidR="0062115A" w:rsidRPr="00DE1073" w:rsidRDefault="0062115A" w:rsidP="00DE107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38AD5" w14:textId="77777777" w:rsidR="0062115A" w:rsidRPr="00DE1073" w:rsidRDefault="003823F2" w:rsidP="00DE1073">
            <w:r w:rsidRPr="00DE1073">
              <w:t>NB23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1BFBA" w14:textId="77777777" w:rsidR="0062115A" w:rsidRPr="00DE1073" w:rsidRDefault="003823F2" w:rsidP="00DE1073">
            <w:r w:rsidRPr="00DE1073">
              <w:t>Saldert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5452C" w14:textId="77777777" w:rsidR="0062115A" w:rsidRPr="00DE1073" w:rsidRDefault="003823F2" w:rsidP="00DE1073">
            <w:r w:rsidRPr="00DE1073">
              <w:t>RNB23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B738A" w14:textId="77777777" w:rsidR="0062115A" w:rsidRPr="00DE1073" w:rsidRDefault="003823F2" w:rsidP="00DE1073">
            <w:r w:rsidRPr="00DE1073">
              <w:t>Endring fra saldert</w:t>
            </w:r>
          </w:p>
        </w:tc>
      </w:tr>
      <w:tr w:rsidR="0062115A" w:rsidRPr="00DE1073" w14:paraId="16833967"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2404A9D9" w14:textId="77777777" w:rsidR="0062115A" w:rsidRPr="00DE1073" w:rsidRDefault="003823F2" w:rsidP="00DE1073">
            <w:r w:rsidRPr="00DE1073">
              <w:t>Oljekorrigert underskudd</w:t>
            </w:r>
            <w:r w:rsidRPr="00DE1073">
              <w:tab/>
            </w:r>
            <w:r w:rsidRPr="00DE1073">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1F4B85B" w14:textId="77777777" w:rsidR="0062115A" w:rsidRPr="00DE1073" w:rsidRDefault="003823F2" w:rsidP="00DE1073">
            <w:r w:rsidRPr="00DE1073">
              <w:t>257,0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45162B0" w14:textId="77777777" w:rsidR="0062115A" w:rsidRPr="00DE1073" w:rsidRDefault="003823F2" w:rsidP="00DE1073">
            <w:r w:rsidRPr="00DE1073">
              <w:t>256,9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143B56E" w14:textId="77777777" w:rsidR="0062115A" w:rsidRPr="00DE1073" w:rsidRDefault="003823F2" w:rsidP="00DE1073">
            <w:r w:rsidRPr="00DE1073">
              <w:t>301,1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D941F57" w14:textId="77777777" w:rsidR="0062115A" w:rsidRPr="00DE1073" w:rsidRDefault="003823F2" w:rsidP="00DE1073">
            <w:r w:rsidRPr="00DE1073">
              <w:t>44,2</w:t>
            </w:r>
          </w:p>
        </w:tc>
      </w:tr>
      <w:tr w:rsidR="0062115A" w:rsidRPr="00DE1073" w14:paraId="629A5074" w14:textId="77777777">
        <w:trPr>
          <w:trHeight w:val="380"/>
        </w:trPr>
        <w:tc>
          <w:tcPr>
            <w:tcW w:w="5040" w:type="dxa"/>
            <w:tcBorders>
              <w:top w:val="nil"/>
              <w:left w:val="nil"/>
              <w:bottom w:val="nil"/>
              <w:right w:val="nil"/>
            </w:tcBorders>
            <w:tcMar>
              <w:top w:w="128" w:type="dxa"/>
              <w:left w:w="43" w:type="dxa"/>
              <w:bottom w:w="43" w:type="dxa"/>
              <w:right w:w="43" w:type="dxa"/>
            </w:tcMar>
          </w:tcPr>
          <w:p w14:paraId="433DF45E" w14:textId="77777777" w:rsidR="0062115A" w:rsidRPr="00DE1073" w:rsidRDefault="003823F2" w:rsidP="00DE1073">
            <w:r w:rsidRPr="00DE1073">
              <w:t>Strukturelt oljekorrigert underskudd</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AD48CB8" w14:textId="77777777" w:rsidR="0062115A" w:rsidRPr="00DE1073" w:rsidRDefault="003823F2" w:rsidP="00DE1073">
            <w:r w:rsidRPr="00DE1073">
              <w:t>316,8</w:t>
            </w:r>
          </w:p>
        </w:tc>
        <w:tc>
          <w:tcPr>
            <w:tcW w:w="1120" w:type="dxa"/>
            <w:tcBorders>
              <w:top w:val="nil"/>
              <w:left w:val="nil"/>
              <w:bottom w:val="nil"/>
              <w:right w:val="nil"/>
            </w:tcBorders>
            <w:tcMar>
              <w:top w:w="128" w:type="dxa"/>
              <w:left w:w="43" w:type="dxa"/>
              <w:bottom w:w="43" w:type="dxa"/>
              <w:right w:w="43" w:type="dxa"/>
            </w:tcMar>
            <w:vAlign w:val="bottom"/>
          </w:tcPr>
          <w:p w14:paraId="07274F21" w14:textId="77777777" w:rsidR="0062115A" w:rsidRPr="00DE1073" w:rsidRDefault="003823F2" w:rsidP="00DE1073">
            <w:r w:rsidRPr="00DE1073">
              <w:t>316,6</w:t>
            </w:r>
          </w:p>
        </w:tc>
        <w:tc>
          <w:tcPr>
            <w:tcW w:w="1120" w:type="dxa"/>
            <w:tcBorders>
              <w:top w:val="nil"/>
              <w:left w:val="nil"/>
              <w:bottom w:val="nil"/>
              <w:right w:val="nil"/>
            </w:tcBorders>
            <w:tcMar>
              <w:top w:w="128" w:type="dxa"/>
              <w:left w:w="43" w:type="dxa"/>
              <w:bottom w:w="43" w:type="dxa"/>
              <w:right w:w="43" w:type="dxa"/>
            </w:tcMar>
            <w:vAlign w:val="bottom"/>
          </w:tcPr>
          <w:p w14:paraId="0A136821" w14:textId="77777777" w:rsidR="0062115A" w:rsidRPr="00DE1073" w:rsidRDefault="003823F2" w:rsidP="00DE1073">
            <w:r w:rsidRPr="00DE1073">
              <w:t>372,6</w:t>
            </w:r>
          </w:p>
        </w:tc>
        <w:tc>
          <w:tcPr>
            <w:tcW w:w="1120" w:type="dxa"/>
            <w:tcBorders>
              <w:top w:val="nil"/>
              <w:left w:val="nil"/>
              <w:bottom w:val="nil"/>
              <w:right w:val="nil"/>
            </w:tcBorders>
            <w:tcMar>
              <w:top w:w="128" w:type="dxa"/>
              <w:left w:w="43" w:type="dxa"/>
              <w:bottom w:w="43" w:type="dxa"/>
              <w:right w:w="43" w:type="dxa"/>
            </w:tcMar>
            <w:vAlign w:val="bottom"/>
          </w:tcPr>
          <w:p w14:paraId="258E63E0" w14:textId="77777777" w:rsidR="0062115A" w:rsidRPr="00DE1073" w:rsidRDefault="003823F2" w:rsidP="00DE1073">
            <w:r w:rsidRPr="00DE1073">
              <w:t>56,0</w:t>
            </w:r>
          </w:p>
        </w:tc>
      </w:tr>
      <w:tr w:rsidR="0062115A" w:rsidRPr="00DE1073" w14:paraId="1356D4E7" w14:textId="77777777">
        <w:trPr>
          <w:trHeight w:val="380"/>
        </w:trPr>
        <w:tc>
          <w:tcPr>
            <w:tcW w:w="5040" w:type="dxa"/>
            <w:tcBorders>
              <w:top w:val="nil"/>
              <w:left w:val="nil"/>
              <w:bottom w:val="nil"/>
              <w:right w:val="nil"/>
            </w:tcBorders>
            <w:tcMar>
              <w:top w:w="128" w:type="dxa"/>
              <w:left w:w="43" w:type="dxa"/>
              <w:bottom w:w="43" w:type="dxa"/>
              <w:right w:w="43" w:type="dxa"/>
            </w:tcMar>
          </w:tcPr>
          <w:p w14:paraId="550D684D" w14:textId="77777777" w:rsidR="0062115A" w:rsidRPr="00DE1073" w:rsidRDefault="003823F2" w:rsidP="00DE1073">
            <w:r w:rsidRPr="00DE1073">
              <w:tab/>
              <w:t>Prosent av trend-BNP Fastlands-Norge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E673CF7" w14:textId="77777777" w:rsidR="0062115A" w:rsidRPr="00DE1073" w:rsidRDefault="003823F2" w:rsidP="00DE1073">
            <w:r w:rsidRPr="00DE1073">
              <w:t>8,8</w:t>
            </w:r>
          </w:p>
        </w:tc>
        <w:tc>
          <w:tcPr>
            <w:tcW w:w="1120" w:type="dxa"/>
            <w:tcBorders>
              <w:top w:val="nil"/>
              <w:left w:val="nil"/>
              <w:bottom w:val="nil"/>
              <w:right w:val="nil"/>
            </w:tcBorders>
            <w:tcMar>
              <w:top w:w="128" w:type="dxa"/>
              <w:left w:w="43" w:type="dxa"/>
              <w:bottom w:w="43" w:type="dxa"/>
              <w:right w:w="43" w:type="dxa"/>
            </w:tcMar>
            <w:vAlign w:val="bottom"/>
          </w:tcPr>
          <w:p w14:paraId="599ADE9E" w14:textId="77777777" w:rsidR="0062115A" w:rsidRPr="00DE1073" w:rsidRDefault="003823F2" w:rsidP="00DE1073">
            <w:r w:rsidRPr="00DE1073">
              <w:t>8,8</w:t>
            </w:r>
          </w:p>
        </w:tc>
        <w:tc>
          <w:tcPr>
            <w:tcW w:w="1120" w:type="dxa"/>
            <w:tcBorders>
              <w:top w:val="nil"/>
              <w:left w:val="nil"/>
              <w:bottom w:val="nil"/>
              <w:right w:val="nil"/>
            </w:tcBorders>
            <w:tcMar>
              <w:top w:w="128" w:type="dxa"/>
              <w:left w:w="43" w:type="dxa"/>
              <w:bottom w:w="43" w:type="dxa"/>
              <w:right w:w="43" w:type="dxa"/>
            </w:tcMar>
            <w:vAlign w:val="bottom"/>
          </w:tcPr>
          <w:p w14:paraId="255B3C3A" w14:textId="77777777" w:rsidR="0062115A" w:rsidRPr="00DE1073" w:rsidRDefault="003823F2" w:rsidP="00DE1073">
            <w:r w:rsidRPr="00DE1073">
              <w:t>10,0</w:t>
            </w:r>
          </w:p>
        </w:tc>
        <w:tc>
          <w:tcPr>
            <w:tcW w:w="1120" w:type="dxa"/>
            <w:tcBorders>
              <w:top w:val="nil"/>
              <w:left w:val="nil"/>
              <w:bottom w:val="nil"/>
              <w:right w:val="nil"/>
            </w:tcBorders>
            <w:tcMar>
              <w:top w:w="128" w:type="dxa"/>
              <w:left w:w="43" w:type="dxa"/>
              <w:bottom w:w="43" w:type="dxa"/>
              <w:right w:w="43" w:type="dxa"/>
            </w:tcMar>
            <w:vAlign w:val="bottom"/>
          </w:tcPr>
          <w:p w14:paraId="382234F8" w14:textId="77777777" w:rsidR="0062115A" w:rsidRPr="00DE1073" w:rsidRDefault="003823F2" w:rsidP="00DE1073">
            <w:r w:rsidRPr="00DE1073">
              <w:t>1,2</w:t>
            </w:r>
          </w:p>
        </w:tc>
      </w:tr>
      <w:tr w:rsidR="0062115A" w:rsidRPr="00DE1073" w14:paraId="5CE30B22" w14:textId="77777777">
        <w:trPr>
          <w:trHeight w:val="380"/>
        </w:trPr>
        <w:tc>
          <w:tcPr>
            <w:tcW w:w="5040" w:type="dxa"/>
            <w:tcBorders>
              <w:top w:val="nil"/>
              <w:left w:val="nil"/>
              <w:bottom w:val="nil"/>
              <w:right w:val="nil"/>
            </w:tcBorders>
            <w:tcMar>
              <w:top w:w="128" w:type="dxa"/>
              <w:left w:w="43" w:type="dxa"/>
              <w:bottom w:w="43" w:type="dxa"/>
              <w:right w:w="43" w:type="dxa"/>
            </w:tcMar>
          </w:tcPr>
          <w:p w14:paraId="05326E59" w14:textId="77777777" w:rsidR="0062115A" w:rsidRPr="00DE1073" w:rsidRDefault="003823F2" w:rsidP="00DE1073">
            <w:r w:rsidRPr="00DE1073">
              <w:tab/>
              <w:t>Prosent av fondskapitalen</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7AC00A4B" w14:textId="77777777" w:rsidR="0062115A" w:rsidRPr="00DE1073" w:rsidRDefault="003823F2" w:rsidP="00DE1073">
            <w:r w:rsidRPr="00DE1073">
              <w:t>2,5</w:t>
            </w:r>
          </w:p>
        </w:tc>
        <w:tc>
          <w:tcPr>
            <w:tcW w:w="1120" w:type="dxa"/>
            <w:tcBorders>
              <w:top w:val="nil"/>
              <w:left w:val="nil"/>
              <w:bottom w:val="nil"/>
              <w:right w:val="nil"/>
            </w:tcBorders>
            <w:tcMar>
              <w:top w:w="128" w:type="dxa"/>
              <w:left w:w="43" w:type="dxa"/>
              <w:bottom w:w="43" w:type="dxa"/>
              <w:right w:w="43" w:type="dxa"/>
            </w:tcMar>
            <w:vAlign w:val="bottom"/>
          </w:tcPr>
          <w:p w14:paraId="3457E7C4" w14:textId="77777777" w:rsidR="0062115A" w:rsidRPr="00DE1073" w:rsidRDefault="003823F2" w:rsidP="00DE1073">
            <w:r w:rsidRPr="00DE1073">
              <w:t>2,5</w:t>
            </w:r>
          </w:p>
        </w:tc>
        <w:tc>
          <w:tcPr>
            <w:tcW w:w="1120" w:type="dxa"/>
            <w:tcBorders>
              <w:top w:val="nil"/>
              <w:left w:val="nil"/>
              <w:bottom w:val="nil"/>
              <w:right w:val="nil"/>
            </w:tcBorders>
            <w:tcMar>
              <w:top w:w="128" w:type="dxa"/>
              <w:left w:w="43" w:type="dxa"/>
              <w:bottom w:w="43" w:type="dxa"/>
              <w:right w:w="43" w:type="dxa"/>
            </w:tcMar>
            <w:vAlign w:val="bottom"/>
          </w:tcPr>
          <w:p w14:paraId="2B63223F" w14:textId="77777777" w:rsidR="0062115A" w:rsidRPr="00DE1073" w:rsidRDefault="003823F2" w:rsidP="00DE1073">
            <w:r w:rsidRPr="00DE1073">
              <w:t>3,0</w:t>
            </w:r>
          </w:p>
        </w:tc>
        <w:tc>
          <w:tcPr>
            <w:tcW w:w="1120" w:type="dxa"/>
            <w:tcBorders>
              <w:top w:val="nil"/>
              <w:left w:val="nil"/>
              <w:bottom w:val="nil"/>
              <w:right w:val="nil"/>
            </w:tcBorders>
            <w:tcMar>
              <w:top w:w="128" w:type="dxa"/>
              <w:left w:w="43" w:type="dxa"/>
              <w:bottom w:w="43" w:type="dxa"/>
              <w:right w:w="43" w:type="dxa"/>
            </w:tcMar>
            <w:vAlign w:val="bottom"/>
          </w:tcPr>
          <w:p w14:paraId="15258EC6" w14:textId="77777777" w:rsidR="0062115A" w:rsidRPr="00DE1073" w:rsidRDefault="003823F2" w:rsidP="00DE1073">
            <w:r w:rsidRPr="00DE1073">
              <w:t>0,5</w:t>
            </w:r>
          </w:p>
        </w:tc>
      </w:tr>
      <w:tr w:rsidR="0062115A" w:rsidRPr="00DE1073" w14:paraId="71EB2C31" w14:textId="77777777">
        <w:trPr>
          <w:trHeight w:val="640"/>
        </w:trPr>
        <w:tc>
          <w:tcPr>
            <w:tcW w:w="5040" w:type="dxa"/>
            <w:tcBorders>
              <w:top w:val="nil"/>
              <w:left w:val="nil"/>
              <w:bottom w:val="nil"/>
              <w:right w:val="nil"/>
            </w:tcBorders>
            <w:tcMar>
              <w:top w:w="128" w:type="dxa"/>
              <w:left w:w="43" w:type="dxa"/>
              <w:bottom w:w="43" w:type="dxa"/>
              <w:right w:w="43" w:type="dxa"/>
            </w:tcMar>
          </w:tcPr>
          <w:p w14:paraId="0D2F02F4" w14:textId="77777777" w:rsidR="0062115A" w:rsidRPr="00DE1073" w:rsidRDefault="003823F2" w:rsidP="00DE1073">
            <w:r w:rsidRPr="00DE1073">
              <w:t>Endring i strukturelt oljekorrigert underskudd som andel av trend-BNP (budsjettimpuls)</w:t>
            </w:r>
            <w:r w:rsidRPr="00D10D15">
              <w:rPr>
                <w:rStyle w:val="skrift-hevet"/>
              </w:rPr>
              <w:t>2</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5F90F7D2" w14:textId="77777777" w:rsidR="0062115A" w:rsidRPr="00DE1073" w:rsidRDefault="003823F2" w:rsidP="00DE1073">
            <w:r w:rsidRPr="00DE1073">
              <w:t>-0,6</w:t>
            </w:r>
          </w:p>
        </w:tc>
        <w:tc>
          <w:tcPr>
            <w:tcW w:w="1120" w:type="dxa"/>
            <w:tcBorders>
              <w:top w:val="nil"/>
              <w:left w:val="nil"/>
              <w:bottom w:val="nil"/>
              <w:right w:val="nil"/>
            </w:tcBorders>
            <w:tcMar>
              <w:top w:w="128" w:type="dxa"/>
              <w:left w:w="43" w:type="dxa"/>
              <w:bottom w:w="43" w:type="dxa"/>
              <w:right w:w="43" w:type="dxa"/>
            </w:tcMar>
            <w:vAlign w:val="bottom"/>
          </w:tcPr>
          <w:p w14:paraId="5780216F" w14:textId="77777777" w:rsidR="0062115A" w:rsidRPr="00DE1073" w:rsidRDefault="003823F2" w:rsidP="00DE1073">
            <w:r w:rsidRPr="00DE1073">
              <w:t>-0,6</w:t>
            </w:r>
          </w:p>
        </w:tc>
        <w:tc>
          <w:tcPr>
            <w:tcW w:w="1120" w:type="dxa"/>
            <w:tcBorders>
              <w:top w:val="nil"/>
              <w:left w:val="nil"/>
              <w:bottom w:val="nil"/>
              <w:right w:val="nil"/>
            </w:tcBorders>
            <w:tcMar>
              <w:top w:w="128" w:type="dxa"/>
              <w:left w:w="43" w:type="dxa"/>
              <w:bottom w:w="43" w:type="dxa"/>
              <w:right w:w="43" w:type="dxa"/>
            </w:tcMar>
            <w:vAlign w:val="bottom"/>
          </w:tcPr>
          <w:p w14:paraId="698F799C" w14:textId="77777777" w:rsidR="0062115A" w:rsidRPr="00DE1073" w:rsidRDefault="003823F2" w:rsidP="00DE1073">
            <w:r w:rsidRPr="00DE1073">
              <w:t>0,4</w:t>
            </w:r>
          </w:p>
        </w:tc>
        <w:tc>
          <w:tcPr>
            <w:tcW w:w="1120" w:type="dxa"/>
            <w:tcBorders>
              <w:top w:val="nil"/>
              <w:left w:val="nil"/>
              <w:bottom w:val="nil"/>
              <w:right w:val="nil"/>
            </w:tcBorders>
            <w:tcMar>
              <w:top w:w="128" w:type="dxa"/>
              <w:left w:w="43" w:type="dxa"/>
              <w:bottom w:w="43" w:type="dxa"/>
              <w:right w:w="43" w:type="dxa"/>
            </w:tcMar>
            <w:vAlign w:val="bottom"/>
          </w:tcPr>
          <w:p w14:paraId="40395127" w14:textId="77777777" w:rsidR="0062115A" w:rsidRPr="00DE1073" w:rsidRDefault="003823F2" w:rsidP="00DE1073">
            <w:r w:rsidRPr="00DE1073">
              <w:t>1,0</w:t>
            </w:r>
          </w:p>
        </w:tc>
      </w:tr>
      <w:tr w:rsidR="0062115A" w:rsidRPr="00DE1073" w14:paraId="348A795D" w14:textId="77777777">
        <w:trPr>
          <w:trHeight w:val="380"/>
        </w:trPr>
        <w:tc>
          <w:tcPr>
            <w:tcW w:w="5040" w:type="dxa"/>
            <w:tcBorders>
              <w:top w:val="nil"/>
              <w:left w:val="nil"/>
              <w:bottom w:val="nil"/>
              <w:right w:val="nil"/>
            </w:tcBorders>
            <w:tcMar>
              <w:top w:w="128" w:type="dxa"/>
              <w:left w:w="43" w:type="dxa"/>
              <w:bottom w:w="43" w:type="dxa"/>
              <w:right w:w="43" w:type="dxa"/>
            </w:tcMar>
          </w:tcPr>
          <w:p w14:paraId="660B4AA3" w14:textId="77777777" w:rsidR="0062115A" w:rsidRPr="00DE1073" w:rsidRDefault="003823F2" w:rsidP="00DE1073">
            <w:r w:rsidRPr="00DE1073">
              <w:tab/>
              <w:t xml:space="preserve">Herav bidrag fra: </w:t>
            </w:r>
          </w:p>
        </w:tc>
        <w:tc>
          <w:tcPr>
            <w:tcW w:w="1120" w:type="dxa"/>
            <w:tcBorders>
              <w:top w:val="nil"/>
              <w:left w:val="nil"/>
              <w:bottom w:val="nil"/>
              <w:right w:val="nil"/>
            </w:tcBorders>
            <w:tcMar>
              <w:top w:w="128" w:type="dxa"/>
              <w:left w:w="43" w:type="dxa"/>
              <w:bottom w:w="43" w:type="dxa"/>
              <w:right w:w="43" w:type="dxa"/>
            </w:tcMar>
            <w:vAlign w:val="bottom"/>
          </w:tcPr>
          <w:p w14:paraId="5A3B2C59"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2B214A12"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3723520E"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610FC1CB" w14:textId="77777777" w:rsidR="0062115A" w:rsidRPr="00DE1073" w:rsidRDefault="0062115A" w:rsidP="00DE1073"/>
        </w:tc>
      </w:tr>
      <w:tr w:rsidR="0062115A" w:rsidRPr="00DE1073" w14:paraId="2602B7DA" w14:textId="77777777">
        <w:trPr>
          <w:trHeight w:val="380"/>
        </w:trPr>
        <w:tc>
          <w:tcPr>
            <w:tcW w:w="5040" w:type="dxa"/>
            <w:tcBorders>
              <w:top w:val="nil"/>
              <w:left w:val="nil"/>
              <w:bottom w:val="nil"/>
              <w:right w:val="nil"/>
            </w:tcBorders>
            <w:tcMar>
              <w:top w:w="128" w:type="dxa"/>
              <w:left w:w="43" w:type="dxa"/>
              <w:bottom w:w="43" w:type="dxa"/>
              <w:right w:w="43" w:type="dxa"/>
            </w:tcMar>
          </w:tcPr>
          <w:p w14:paraId="3F5EBED9" w14:textId="77777777" w:rsidR="0062115A" w:rsidRPr="00DE1073" w:rsidRDefault="003823F2" w:rsidP="00DE1073">
            <w:r w:rsidRPr="00DE1073">
              <w:lastRenderedPageBreak/>
              <w:tab/>
              <w:t>Nansen-programmet</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0CC7169"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2E27962C"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3FB8E555" w14:textId="77777777" w:rsidR="0062115A" w:rsidRPr="00DE1073" w:rsidRDefault="003823F2" w:rsidP="00DE1073">
            <w:r w:rsidRPr="00DE1073">
              <w:t>0,3</w:t>
            </w:r>
          </w:p>
        </w:tc>
        <w:tc>
          <w:tcPr>
            <w:tcW w:w="1120" w:type="dxa"/>
            <w:tcBorders>
              <w:top w:val="nil"/>
              <w:left w:val="nil"/>
              <w:bottom w:val="nil"/>
              <w:right w:val="nil"/>
            </w:tcBorders>
            <w:tcMar>
              <w:top w:w="128" w:type="dxa"/>
              <w:left w:w="43" w:type="dxa"/>
              <w:bottom w:w="43" w:type="dxa"/>
              <w:right w:w="43" w:type="dxa"/>
            </w:tcMar>
            <w:vAlign w:val="bottom"/>
          </w:tcPr>
          <w:p w14:paraId="3342D56E" w14:textId="77777777" w:rsidR="0062115A" w:rsidRPr="00DE1073" w:rsidRDefault="0062115A" w:rsidP="00DE1073"/>
        </w:tc>
      </w:tr>
      <w:tr w:rsidR="0062115A" w:rsidRPr="00DE1073" w14:paraId="2640F46E" w14:textId="77777777">
        <w:trPr>
          <w:trHeight w:val="640"/>
        </w:trPr>
        <w:tc>
          <w:tcPr>
            <w:tcW w:w="5040" w:type="dxa"/>
            <w:tcBorders>
              <w:top w:val="nil"/>
              <w:left w:val="nil"/>
              <w:bottom w:val="nil"/>
              <w:right w:val="nil"/>
            </w:tcBorders>
            <w:tcMar>
              <w:top w:w="128" w:type="dxa"/>
              <w:left w:w="43" w:type="dxa"/>
              <w:bottom w:w="43" w:type="dxa"/>
              <w:right w:w="43" w:type="dxa"/>
            </w:tcMar>
          </w:tcPr>
          <w:p w14:paraId="5153E655" w14:textId="77777777" w:rsidR="0062115A" w:rsidRPr="00DE1073" w:rsidRDefault="003823F2" w:rsidP="00DE1073">
            <w:r w:rsidRPr="00DE1073">
              <w:tab/>
              <w:t>Økt bistand til utviklingsland som er særlig rammet av krigens ringvirkninger</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1AB8374E"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282E5872"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1503CE3B" w14:textId="77777777" w:rsidR="0062115A" w:rsidRPr="00DE1073" w:rsidRDefault="003823F2" w:rsidP="00DE1073">
            <w:r w:rsidRPr="00DE1073">
              <w:t>0,1</w:t>
            </w:r>
          </w:p>
        </w:tc>
        <w:tc>
          <w:tcPr>
            <w:tcW w:w="1120" w:type="dxa"/>
            <w:tcBorders>
              <w:top w:val="nil"/>
              <w:left w:val="nil"/>
              <w:bottom w:val="nil"/>
              <w:right w:val="nil"/>
            </w:tcBorders>
            <w:tcMar>
              <w:top w:w="128" w:type="dxa"/>
              <w:left w:w="43" w:type="dxa"/>
              <w:bottom w:w="43" w:type="dxa"/>
              <w:right w:w="43" w:type="dxa"/>
            </w:tcMar>
            <w:vAlign w:val="bottom"/>
          </w:tcPr>
          <w:p w14:paraId="4E0B657B" w14:textId="77777777" w:rsidR="0062115A" w:rsidRPr="00DE1073" w:rsidRDefault="0062115A" w:rsidP="00DE1073"/>
        </w:tc>
      </w:tr>
      <w:tr w:rsidR="0062115A" w:rsidRPr="00DE1073" w14:paraId="6C033BD3" w14:textId="77777777">
        <w:trPr>
          <w:trHeight w:val="380"/>
        </w:trPr>
        <w:tc>
          <w:tcPr>
            <w:tcW w:w="5040" w:type="dxa"/>
            <w:tcBorders>
              <w:top w:val="nil"/>
              <w:left w:val="nil"/>
              <w:bottom w:val="nil"/>
              <w:right w:val="nil"/>
            </w:tcBorders>
            <w:tcMar>
              <w:top w:w="128" w:type="dxa"/>
              <w:left w:w="43" w:type="dxa"/>
              <w:bottom w:w="43" w:type="dxa"/>
              <w:right w:w="43" w:type="dxa"/>
            </w:tcMar>
          </w:tcPr>
          <w:p w14:paraId="24EDE426" w14:textId="77777777" w:rsidR="0062115A" w:rsidRPr="00DE1073" w:rsidRDefault="003823F2" w:rsidP="00DE1073">
            <w:r w:rsidRPr="00DE1073">
              <w:t>Reell, underliggende utgiftsvekst (prosent)</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55564485" w14:textId="77777777" w:rsidR="0062115A" w:rsidRPr="00DE1073" w:rsidRDefault="003823F2" w:rsidP="00DE1073">
            <w:r w:rsidRPr="00DE1073">
              <w:t>1,3</w:t>
            </w:r>
          </w:p>
        </w:tc>
        <w:tc>
          <w:tcPr>
            <w:tcW w:w="1120" w:type="dxa"/>
            <w:tcBorders>
              <w:top w:val="nil"/>
              <w:left w:val="nil"/>
              <w:bottom w:val="nil"/>
              <w:right w:val="nil"/>
            </w:tcBorders>
            <w:tcMar>
              <w:top w:w="128" w:type="dxa"/>
              <w:left w:w="43" w:type="dxa"/>
              <w:bottom w:w="43" w:type="dxa"/>
              <w:right w:w="43" w:type="dxa"/>
            </w:tcMar>
            <w:vAlign w:val="bottom"/>
          </w:tcPr>
          <w:p w14:paraId="698F7D6D" w14:textId="77777777" w:rsidR="0062115A" w:rsidRPr="00DE1073" w:rsidRDefault="003823F2" w:rsidP="00DE1073">
            <w:r w:rsidRPr="00DE1073">
              <w:t>1,7</w:t>
            </w:r>
          </w:p>
        </w:tc>
        <w:tc>
          <w:tcPr>
            <w:tcW w:w="1120" w:type="dxa"/>
            <w:tcBorders>
              <w:top w:val="nil"/>
              <w:left w:val="nil"/>
              <w:bottom w:val="nil"/>
              <w:right w:val="nil"/>
            </w:tcBorders>
            <w:tcMar>
              <w:top w:w="128" w:type="dxa"/>
              <w:left w:w="43" w:type="dxa"/>
              <w:bottom w:w="43" w:type="dxa"/>
              <w:right w:w="43" w:type="dxa"/>
            </w:tcMar>
            <w:vAlign w:val="bottom"/>
          </w:tcPr>
          <w:p w14:paraId="40CBBA01" w14:textId="77777777" w:rsidR="0062115A" w:rsidRPr="00DE1073" w:rsidRDefault="003823F2" w:rsidP="00DE1073">
            <w:r w:rsidRPr="00DE1073">
              <w:t>1,5</w:t>
            </w:r>
          </w:p>
        </w:tc>
        <w:tc>
          <w:tcPr>
            <w:tcW w:w="1120" w:type="dxa"/>
            <w:tcBorders>
              <w:top w:val="nil"/>
              <w:left w:val="nil"/>
              <w:bottom w:val="nil"/>
              <w:right w:val="nil"/>
            </w:tcBorders>
            <w:tcMar>
              <w:top w:w="128" w:type="dxa"/>
              <w:left w:w="43" w:type="dxa"/>
              <w:bottom w:w="43" w:type="dxa"/>
              <w:right w:w="43" w:type="dxa"/>
            </w:tcMar>
            <w:vAlign w:val="bottom"/>
          </w:tcPr>
          <w:p w14:paraId="62AB986B" w14:textId="77777777" w:rsidR="0062115A" w:rsidRPr="00DE1073" w:rsidRDefault="003823F2" w:rsidP="00DE1073">
            <w:r w:rsidRPr="00DE1073">
              <w:t>-0,2</w:t>
            </w:r>
          </w:p>
        </w:tc>
      </w:tr>
      <w:tr w:rsidR="0062115A" w:rsidRPr="00DE1073" w14:paraId="2836484A" w14:textId="77777777">
        <w:trPr>
          <w:trHeight w:val="640"/>
        </w:trPr>
        <w:tc>
          <w:tcPr>
            <w:tcW w:w="5040" w:type="dxa"/>
            <w:tcBorders>
              <w:top w:val="nil"/>
              <w:left w:val="nil"/>
              <w:bottom w:val="single" w:sz="4" w:space="0" w:color="000000"/>
              <w:right w:val="nil"/>
            </w:tcBorders>
            <w:tcMar>
              <w:top w:w="128" w:type="dxa"/>
              <w:left w:w="43" w:type="dxa"/>
              <w:bottom w:w="43" w:type="dxa"/>
              <w:right w:w="43" w:type="dxa"/>
            </w:tcMar>
          </w:tcPr>
          <w:p w14:paraId="531B10A0" w14:textId="77777777" w:rsidR="0062115A" w:rsidRPr="00DE1073" w:rsidRDefault="003823F2" w:rsidP="00DE1073">
            <w:r w:rsidRPr="00DE1073">
              <w:t>Samlet overskudd i statsbudsjettet og Statens pensjonsfond</w:t>
            </w:r>
            <w:r w:rsidRPr="00DE1073">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059B772" w14:textId="77777777" w:rsidR="0062115A" w:rsidRPr="00DE1073" w:rsidRDefault="003823F2" w:rsidP="00DE1073">
            <w:r w:rsidRPr="00DE1073">
              <w:t>1 415,0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CDF6AC8" w14:textId="77777777" w:rsidR="0062115A" w:rsidRPr="00DE1073" w:rsidRDefault="003823F2" w:rsidP="00DE1073">
            <w:r w:rsidRPr="00DE1073">
              <w:t>1 415,4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103061" w14:textId="77777777" w:rsidR="0062115A" w:rsidRPr="00DE1073" w:rsidRDefault="003823F2" w:rsidP="00DE1073">
            <w:r w:rsidRPr="00DE1073">
              <w:t>1 050,4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1CDC26" w14:textId="77777777" w:rsidR="0062115A" w:rsidRPr="00DE1073" w:rsidRDefault="003823F2" w:rsidP="00DE1073">
            <w:r w:rsidRPr="00DE1073">
              <w:t>-364,9</w:t>
            </w:r>
          </w:p>
        </w:tc>
      </w:tr>
      <w:tr w:rsidR="0062115A" w:rsidRPr="00DE1073" w14:paraId="16BBAC1A"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45801859" w14:textId="77777777" w:rsidR="0062115A" w:rsidRPr="00DE1073" w:rsidRDefault="003823F2" w:rsidP="00DE1073">
            <w:r w:rsidRPr="00DE1073">
              <w:t>Memo:</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E32FA87" w14:textId="77777777" w:rsidR="0062115A" w:rsidRPr="00DE1073" w:rsidRDefault="0062115A" w:rsidP="00DE107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4C1F1F8" w14:textId="77777777" w:rsidR="0062115A" w:rsidRPr="00DE1073" w:rsidRDefault="0062115A" w:rsidP="00DE107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6CAAA1" w14:textId="77777777" w:rsidR="0062115A" w:rsidRPr="00DE1073" w:rsidRDefault="0062115A" w:rsidP="00DE107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6DAE624" w14:textId="77777777" w:rsidR="0062115A" w:rsidRPr="00DE1073" w:rsidRDefault="0062115A" w:rsidP="00DE1073"/>
        </w:tc>
      </w:tr>
      <w:tr w:rsidR="0062115A" w:rsidRPr="00DE1073" w14:paraId="1F3F378C" w14:textId="77777777">
        <w:trPr>
          <w:trHeight w:val="640"/>
        </w:trPr>
        <w:tc>
          <w:tcPr>
            <w:tcW w:w="5040" w:type="dxa"/>
            <w:tcBorders>
              <w:top w:val="nil"/>
              <w:left w:val="nil"/>
              <w:bottom w:val="single" w:sz="4" w:space="0" w:color="000000"/>
              <w:right w:val="nil"/>
            </w:tcBorders>
            <w:tcMar>
              <w:top w:w="128" w:type="dxa"/>
              <w:left w:w="43" w:type="dxa"/>
              <w:bottom w:w="43" w:type="dxa"/>
              <w:right w:w="43" w:type="dxa"/>
            </w:tcMar>
          </w:tcPr>
          <w:p w14:paraId="38C61DB0" w14:textId="77777777" w:rsidR="0062115A" w:rsidRPr="00DE1073" w:rsidRDefault="003823F2" w:rsidP="00DE1073">
            <w:r w:rsidRPr="00DE1073">
              <w:t>Anslått bidrag fra finanspolitikken til vekst i BNP for Fastlands-Norge (pst.)</w:t>
            </w:r>
            <w:r w:rsidRPr="00D10D15">
              <w:rPr>
                <w:rStyle w:val="skrift-hevet"/>
              </w:rPr>
              <w:t>3</w:t>
            </w:r>
            <w:r w:rsidRPr="00DE1073">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6DC447" w14:textId="77777777" w:rsidR="0062115A" w:rsidRPr="00DE1073" w:rsidRDefault="003823F2" w:rsidP="00DE1073">
            <w:r w:rsidRPr="00DE1073">
              <w:t>0,0-0,1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0F9B61" w14:textId="77777777" w:rsidR="0062115A" w:rsidRPr="00DE1073" w:rsidRDefault="0062115A" w:rsidP="00DE107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C8ABF0" w14:textId="77777777" w:rsidR="0062115A" w:rsidRPr="00DE1073" w:rsidRDefault="003823F2" w:rsidP="00DE1073">
            <w:r w:rsidRPr="00DE1073">
              <w:t>0,3-0,4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78C58A" w14:textId="77777777" w:rsidR="0062115A" w:rsidRPr="00DE1073" w:rsidRDefault="0062115A" w:rsidP="00DE1073"/>
        </w:tc>
      </w:tr>
    </w:tbl>
    <w:p w14:paraId="36413911" w14:textId="77777777" w:rsidR="0062115A" w:rsidRPr="00DE1073" w:rsidRDefault="003823F2" w:rsidP="00DE1073">
      <w:pPr>
        <w:pStyle w:val="tabell-noter"/>
        <w:rPr>
          <w:rStyle w:val="skrift-hevet"/>
        </w:rPr>
      </w:pPr>
      <w:r w:rsidRPr="00DE1073">
        <w:rPr>
          <w:rStyle w:val="skrift-hevet"/>
        </w:rPr>
        <w:t>1</w:t>
      </w:r>
      <w:r w:rsidRPr="00DE1073">
        <w:tab/>
        <w:t>Nasjonalbudsjettet 2023 (NB23), Saldert budsjett 2023 vedtatt høsten 2022 (saldert) og Revidert nasjonalbudsjett 2023 (RNB23).</w:t>
      </w:r>
    </w:p>
    <w:p w14:paraId="7F370F9F" w14:textId="77777777" w:rsidR="0062115A" w:rsidRPr="00DE1073" w:rsidRDefault="003823F2" w:rsidP="00DE1073">
      <w:pPr>
        <w:pStyle w:val="tabell-noter"/>
        <w:rPr>
          <w:rStyle w:val="skrift-hevet"/>
        </w:rPr>
      </w:pPr>
      <w:r w:rsidRPr="00DE1073">
        <w:rPr>
          <w:rStyle w:val="skrift-hevet"/>
        </w:rPr>
        <w:t>2</w:t>
      </w:r>
      <w:r w:rsidRPr="00DE1073">
        <w:tab/>
        <w:t>Endring i strukturelt oljekorrigert budsjettunderskudd målt som andel av trend-BNP for Fastlands-Norge (i prosentenheter). Positivt tall indikerer at budsjettet virker ekspansivt. Budsjettimpulsen tar ikke hensyn til at ulike inntekts- og utgiftsposter kan ha ulik virkning på aktiviteten i økonomien.</w:t>
      </w:r>
    </w:p>
    <w:p w14:paraId="7E5F4DC7" w14:textId="77777777" w:rsidR="0062115A" w:rsidRPr="00DE1073" w:rsidRDefault="003823F2" w:rsidP="00DE1073">
      <w:pPr>
        <w:pStyle w:val="tabell-noter"/>
        <w:rPr>
          <w:rStyle w:val="skrift-hevet"/>
        </w:rPr>
      </w:pPr>
      <w:r w:rsidRPr="00DE1073">
        <w:rPr>
          <w:rStyle w:val="skrift-hevet"/>
        </w:rPr>
        <w:t>3</w:t>
      </w:r>
      <w:r w:rsidRPr="00DE1073">
        <w:tab/>
        <w:t>Basert på beregninger med makromodellene KVARTS (0,4) og NORA (0,3), hvor det blant annet tas hensyn til at ulike utgifter og inntekter har ulik effekt på aktiviteten i økonomien. Beregningene er basert på påløpte endringer for hele offentlig forvaltning, dvs. kommuneforvaltningen og statsforvaltningen. I Nasjonalbudsjettet 2023 var tilsvarende anslag 0,1 pst. i KVARTS og 0,0 pst. i NORA.</w:t>
      </w:r>
    </w:p>
    <w:p w14:paraId="2937D7C9" w14:textId="77777777" w:rsidR="0062115A" w:rsidRPr="00DE1073" w:rsidRDefault="003823F2" w:rsidP="00DE1073">
      <w:pPr>
        <w:pStyle w:val="Kilde"/>
      </w:pPr>
      <w:r w:rsidRPr="00DE1073">
        <w:t>Kilde: Finansdepartementet.</w:t>
      </w:r>
    </w:p>
    <w:p w14:paraId="5E5E03AC" w14:textId="77777777" w:rsidR="0062115A" w:rsidRPr="00DE1073" w:rsidRDefault="003823F2" w:rsidP="00DE1073">
      <w:r w:rsidRPr="00DE1073">
        <w:t xml:space="preserve">Stortinget har vedtatt Nansen-programmet og ettårig økt bistand til utviklingsland som er særlig rammet av krigens ringvirkninger, jf. Stortingets behandling av Prop. 44 S (2022–2023). Stortingets vedtak innebar at </w:t>
      </w:r>
      <w:r w:rsidRPr="00D10D15">
        <w:rPr>
          <w:rStyle w:val="kursiv"/>
        </w:rPr>
        <w:t xml:space="preserve">Nansen-programmet og økt bistand </w:t>
      </w:r>
      <w:r w:rsidRPr="00DE1073">
        <w:t>økte utgiftene i 2023 med 17,2 mrd. kroner. Donasjoner av militært utstyr fra Norge til Ukraina anslås nå 1 mrd. kroner høyere enn da Stortinget gjorde sitt vedtak, og utgiftene i statsbudsjettet for 2023 til dette anslås derfor nå til 16,2 mrd. kroner.</w:t>
      </w:r>
    </w:p>
    <w:p w14:paraId="57BFCC87" w14:textId="77777777" w:rsidR="0062115A" w:rsidRPr="00DE1073" w:rsidRDefault="003823F2" w:rsidP="00DE1073">
      <w:r w:rsidRPr="00DE1073">
        <w:t>Anslaget for søknader om midlertidig kollektiv beskyttelse i 2023 grunnet krigen i Ukraina er økt fra 10 000 til 40 000 personer. Det gir om lag 6 mrd. kroner i økte utgifter til</w:t>
      </w:r>
      <w:r w:rsidRPr="00D10D15">
        <w:rPr>
          <w:rStyle w:val="kursiv"/>
        </w:rPr>
        <w:t xml:space="preserve"> mottak og integrering av flyktninger.</w:t>
      </w:r>
    </w:p>
    <w:p w14:paraId="74163839" w14:textId="77777777" w:rsidR="0062115A" w:rsidRPr="00DE1073" w:rsidRDefault="003823F2" w:rsidP="00DE1073">
      <w:r w:rsidRPr="00DE1073">
        <w:t>Den høyere prisstigningen medfører at det opprinnelige budsjettopplegget er blitt strammere enn tilsiktet. Regjeringen har tidligere varslet at det ifm. revidert nasjonalbudsjett ville bli lagt frem forslag om en ekstraordinær lønns- og prisjustering av 2023-budsjettet. Den ekstraordinære lønns- og prisjusteringen øker utgiftene med 14,9 mrd. kroner, inkludert 2,6 mrd. kroner til kommunesektoren. Kompensasjonen til kommunesektoren tilsvarer differansen mellom uventet kostnadsvekst og merskattevekst i sektoren.</w:t>
      </w:r>
      <w:r w:rsidRPr="00D10D15">
        <w:rPr>
          <w:rStyle w:val="skrift-hevet"/>
        </w:rPr>
        <w:footnoteReference w:id="1"/>
      </w:r>
      <w:r w:rsidRPr="00DE1073">
        <w:t xml:space="preserve"> Høyere lønns- og prisvekst gjør også at utgiftene under folketrygden øker med 10,6 mrd. kroner. I tillegg foreslår regjeringen økte utgifter på 1,3 mrd. kroner som følge </w:t>
      </w:r>
      <w:r w:rsidRPr="00DE1073">
        <w:lastRenderedPageBreak/>
        <w:t xml:space="preserve">av oppjustering av lånerammene til sykehusene. Samlet sett tilsier </w:t>
      </w:r>
      <w:r w:rsidRPr="00D10D15">
        <w:rPr>
          <w:rStyle w:val="kursiv"/>
        </w:rPr>
        <w:t xml:space="preserve">økte anslag på pris- og lønnsvekst </w:t>
      </w:r>
      <w:r w:rsidRPr="00DE1073">
        <w:t>en utgiftsøkning på nær 27 mrd. kroner. Høyere pris- og lønnsvekst trekker også opp inntektssiden i statsbudsjettet, men på kort sikt mindre enn utgiftssiden. Se boks 3.4 for en omtale av hvordan uventet pris- og lønnsvekst isolert sett påvirker ulike utgifts- og inntektsområder i budsjettet.</w:t>
      </w:r>
    </w:p>
    <w:p w14:paraId="1377D31A" w14:textId="77777777" w:rsidR="0062115A" w:rsidRPr="00D10D15" w:rsidRDefault="003823F2" w:rsidP="00DE1073">
      <w:pPr>
        <w:rPr>
          <w:rStyle w:val="kursiv"/>
        </w:rPr>
      </w:pPr>
      <w:r w:rsidRPr="00D10D15">
        <w:rPr>
          <w:rStyle w:val="kursiv"/>
        </w:rPr>
        <w:t xml:space="preserve">Lavere strømpriser </w:t>
      </w:r>
      <w:r w:rsidRPr="00DE1073">
        <w:t>bidrar samlet sett til å svekke budsjettet med om lag 22 mrd. kroner. Det skyldes at nedgangen i statens strukturelle inntekter er større enn besparelsene i strømstøtteordningene. Utgifter til strømstøtteordningene er om lag 26 mrd. kroner lavere enn i saldert budsjett,</w:t>
      </w:r>
      <w:r w:rsidRPr="00D10D15">
        <w:rPr>
          <w:rStyle w:val="skrift-hevet"/>
        </w:rPr>
        <w:footnoteReference w:id="2"/>
      </w:r>
      <w:r w:rsidRPr="00DE1073">
        <w:t xml:space="preserve"> mens statens strømrelaterte inntekter faller med om lag 48 mrd. kroner. Fallet i strømrelaterte inntekter inkluderer at den særskilte strømkorreksjonen, som bidrar til et bedre samsvar mellom hvordan de høye strømprisene påvirker inntekts- og utgiftssiden av den strukturelle balansen, reduseres med 25,3 mrd. kroner.</w:t>
      </w:r>
      <w:r w:rsidRPr="00D10D15">
        <w:rPr>
          <w:rStyle w:val="skrift-hevet"/>
        </w:rPr>
        <w:footnoteReference w:id="3"/>
      </w:r>
      <w:r w:rsidRPr="00D10D15">
        <w:rPr>
          <w:rStyle w:val="skrift-hevet"/>
        </w:rPr>
        <w:t>,</w:t>
      </w:r>
      <w:r w:rsidRPr="00D10D15">
        <w:rPr>
          <w:rStyle w:val="skrift-hevet"/>
        </w:rPr>
        <w:footnoteReference w:id="4"/>
      </w:r>
      <w:r w:rsidRPr="00DE1073">
        <w:t xml:space="preserve"> Se boks 3.7 for en nærmere omtale av korreksjonen og boks 3.6 for en mer detaljert beskrivelse av endringen i strømpriser og proveny fra strømrelaterte skatte- og avgiftsinntekter.</w:t>
      </w:r>
    </w:p>
    <w:p w14:paraId="76EA519A" w14:textId="77777777" w:rsidR="0062115A" w:rsidRPr="00DE1073" w:rsidRDefault="003823F2" w:rsidP="00DE1073">
      <w:r w:rsidRPr="00DE1073">
        <w:t xml:space="preserve">Ser vi bort i fra strømrelaterte inntekter, anslås </w:t>
      </w:r>
      <w:r w:rsidRPr="00D10D15">
        <w:rPr>
          <w:rStyle w:val="kursiv"/>
        </w:rPr>
        <w:t xml:space="preserve">strukturelle skatter og avgifter mv. </w:t>
      </w:r>
      <w:r w:rsidRPr="00DE1073">
        <w:t xml:space="preserve">om lag 21 mrd. kroner høyere enn i fjor høst, blant annet på grunn av økte inntekter knyttet til den uventede pris- og lønnsveksten. Utenom skatter og avgifter er </w:t>
      </w:r>
      <w:r w:rsidRPr="00D10D15">
        <w:rPr>
          <w:rStyle w:val="kursiv"/>
        </w:rPr>
        <w:t xml:space="preserve">økte utbytteinntekter </w:t>
      </w:r>
      <w:r w:rsidRPr="00DE1073">
        <w:t>på 6,2 mrd. kroner fra børsnoterte selskaper under Nærings- og fiskeridepartementets forvaltning blant de største inntektsendringene.</w:t>
      </w:r>
    </w:p>
    <w:p w14:paraId="164973E3" w14:textId="77777777" w:rsidR="0062115A" w:rsidRPr="00DE1073" w:rsidRDefault="003823F2" w:rsidP="00DE1073">
      <w:r w:rsidRPr="00DE1073">
        <w:t xml:space="preserve">Det foreslås en rekke andre endringer i utgifts- og inntektsposter, se nærmere omtale i Prop. 118 S (2022–2023) </w:t>
      </w:r>
      <w:r w:rsidRPr="00D10D15">
        <w:rPr>
          <w:rStyle w:val="kursiv"/>
        </w:rPr>
        <w:t>Tilleggsbevilgninger og omprioriteringer i statsbudsjettet 2023</w:t>
      </w:r>
      <w:r w:rsidRPr="00DE1073">
        <w:t>, som legges frem sammen med revidert nasjonalbudsjett.</w:t>
      </w:r>
    </w:p>
    <w:p w14:paraId="1AEF9785" w14:textId="77777777" w:rsidR="0062115A" w:rsidRPr="00DE1073" w:rsidRDefault="003823F2" w:rsidP="00DE1073">
      <w:r w:rsidRPr="00DE1073">
        <w:t>Som andel av verdiskapingen i fastlandsøkonomien øker bruken av fondsmidler (budsjettimpulsen) med 0,4 prosentenheter fra 2022 til 2023, hvorav Nansen-programmet</w:t>
      </w:r>
      <w:r w:rsidRPr="00D10D15">
        <w:rPr>
          <w:rStyle w:val="skrift-hevet"/>
        </w:rPr>
        <w:footnoteReference w:id="5"/>
      </w:r>
      <w:r w:rsidRPr="00DE1073">
        <w:t xml:space="preserve"> utgjør 0,3 prosentenheter, se tabell 3.1 og figur 3.1. Sammenlignet med Saldert budsjett 2023 har budsjettimpulsen økt med 1,0 prosentenhet. Samtidig ble bruken av fondsmidler som andel av fastlandsøkonomien i 2022 høyere enn lagt til grunn i Saldert budsjett 2023. Dette bidrar isolert sett til å redusere budsjettimpulsen med 0,2 prosentenheter i 2023.</w:t>
      </w:r>
    </w:p>
    <w:p w14:paraId="74948ACD" w14:textId="0C99A0E5" w:rsidR="0062115A" w:rsidRPr="00DE1073" w:rsidRDefault="00EF2C8F" w:rsidP="00DE1073">
      <w:r w:rsidRPr="00EF2C8F">
        <w:rPr>
          <w:noProof/>
        </w:rPr>
        <w:lastRenderedPageBreak/>
        <w:drawing>
          <wp:inline distT="0" distB="0" distL="0" distR="0" wp14:anchorId="7CBE1CB9" wp14:editId="2460D381">
            <wp:extent cx="2190750" cy="2162175"/>
            <wp:effectExtent l="0" t="0" r="0" b="9525"/>
            <wp:docPr id="75663034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0345"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2190750" cy="2162175"/>
                    </a:xfrm>
                    <a:prstGeom prst="rect">
                      <a:avLst/>
                    </a:prstGeom>
                  </pic:spPr>
                </pic:pic>
              </a:graphicData>
            </a:graphic>
          </wp:inline>
        </w:drawing>
      </w:r>
    </w:p>
    <w:p w14:paraId="019DD13D" w14:textId="77777777" w:rsidR="0062115A" w:rsidRPr="00DE1073" w:rsidRDefault="003823F2" w:rsidP="00DE1073">
      <w:pPr>
        <w:pStyle w:val="figur-tittel"/>
      </w:pPr>
      <w:r w:rsidRPr="00DE1073">
        <w:t>Strukturelt oljekorrigert budsjettunderskudd i prosent av trend-BNP for Fastlands-Norge. Endring fra året før (budsjettimpuls)</w:t>
      </w:r>
    </w:p>
    <w:p w14:paraId="1E70C0E4" w14:textId="77777777" w:rsidR="0062115A" w:rsidRPr="00DE1073" w:rsidRDefault="003823F2" w:rsidP="00DE1073">
      <w:pPr>
        <w:pStyle w:val="Kilde"/>
      </w:pPr>
      <w:r w:rsidRPr="00DE1073">
        <w:t>Kilde: Finansdepartementet.</w:t>
      </w:r>
    </w:p>
    <w:p w14:paraId="66A4B95A" w14:textId="77777777" w:rsidR="0062115A" w:rsidRPr="00DE1073" w:rsidRDefault="003823F2" w:rsidP="00DE1073">
      <w:r w:rsidRPr="00DE1073">
        <w:t>Budsjettimpulsen er ofte blitt brukt som en grov og enkel indikasjon på den samlede virkningen av budsjettet på økonomien, men den tar ikke hensyn til at ulike inntekts- og utgiftsposter kan ha forskjellig effekt på aktiviteten i økonomien. Analyser av de økonomiske effektene av budsjettet ved bruk av de makroøkonomiske modellene KVARTS og NORA, som både tar hensyn til automatiske stabilisatorer og at ulike budsjettposter har ulik virkning på økonomien, tilsier at det reviderte budsjettopplegget for 2023 bidrar til å øke den økonomiske aktiviteten i fastlandsøkonomien i år med 0,3–0,4 pst., se boks 3.2. Tilsvarende beregninger i høst viste at opplegget da virket om lag nøytralt på aktiviteten.</w:t>
      </w:r>
    </w:p>
    <w:p w14:paraId="5867A4D2" w14:textId="77777777" w:rsidR="0062115A" w:rsidRPr="00DE1073" w:rsidRDefault="003823F2" w:rsidP="00DE1073">
      <w:r w:rsidRPr="00DE1073">
        <w:t xml:space="preserve">Utgiftene som følger av den ekstraordinære situasjonen vi nå står i, anses som nødvendige og uforutsette endringer, men må likevel håndteres innenfor en ansvarlig økonomisk ramme. Regjeringen mener det er riktig å foreslå disse endringene til tross for at de bidrar til at budsjettet samlet sett øker aktiviteten i norsk økonomi noe. Samtidig må det understrekes at finanspolitikken fortsatt har en rolle i å ikke motarbeide pengepolitikken i bestrebelsen etter å få inflasjonen ned. Handlingsregelens formål er å bidra til en stabil utvikling i norsk økonomi, både på kort og lang sikt. Å dekke inn de økte utgiftene – som i stor grad har med krigen i Ukraina og den uventet </w:t>
      </w:r>
      <w:proofErr w:type="spellStart"/>
      <w:r w:rsidRPr="00DE1073">
        <w:t>høye</w:t>
      </w:r>
      <w:proofErr w:type="spellEnd"/>
      <w:r w:rsidRPr="00DE1073">
        <w:t xml:space="preserve"> pris- og lønnsveksten å gjøre – gjennom store skatte- og avgiftsøkninger eller omfattende reduksjoner i offentlige utgifter midt i budsjettåret, ville vært svært krevende og kunne også gitt uforutsigbarhet og en mindre stabil økonomisk utvikling.</w:t>
      </w:r>
    </w:p>
    <w:p w14:paraId="1B2AFCD5" w14:textId="77777777" w:rsidR="0062115A" w:rsidRDefault="003823F2" w:rsidP="00DE1073">
      <w:r w:rsidRPr="00DE1073">
        <w:t>Bruken av fondsmidler som andel av trend-BNP for fastlandsøkonomien er noe redusert siden pandemien og anslås nå til 10,0 pst. i 2023, se tabell 3.2. Dette er fortsatt betydelig høyere enn i årene før pandemien, se figur 3.2.</w:t>
      </w:r>
    </w:p>
    <w:p w14:paraId="211180DC" w14:textId="378930CB" w:rsidR="005F2150" w:rsidRPr="00DE1073" w:rsidRDefault="005F2150" w:rsidP="005F2150">
      <w:pPr>
        <w:pStyle w:val="tabell-tittel"/>
      </w:pPr>
      <w:r w:rsidRPr="00DE1073">
        <w:t>Den strukturelle oljekorrigerte budsjettbalansen.</w:t>
      </w:r>
      <w:r w:rsidRPr="00DE1073">
        <w:rPr>
          <w:rStyle w:val="skrift-hevet"/>
        </w:rPr>
        <w:t>1</w:t>
      </w:r>
      <w:r w:rsidRPr="00DE1073">
        <w:t xml:space="preserve"> Mrd. kroner</w:t>
      </w:r>
    </w:p>
    <w:p w14:paraId="5B324A79" w14:textId="77777777" w:rsidR="0062115A" w:rsidRPr="00DE1073" w:rsidRDefault="003823F2" w:rsidP="00DE1073">
      <w:pPr>
        <w:pStyle w:val="Tabellnavn"/>
      </w:pPr>
      <w:r w:rsidRPr="00DE1073">
        <w:t>04J1xt2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6160"/>
        <w:gridCol w:w="1120"/>
        <w:gridCol w:w="1120"/>
        <w:gridCol w:w="1120"/>
      </w:tblGrid>
      <w:tr w:rsidR="0062115A" w:rsidRPr="00DE1073" w14:paraId="4B0F5BD1" w14:textId="77777777">
        <w:trPr>
          <w:trHeight w:val="320"/>
        </w:trPr>
        <w:tc>
          <w:tcPr>
            <w:tcW w:w="6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5F05F72" w14:textId="77777777" w:rsidR="0062115A" w:rsidRPr="00DE1073" w:rsidRDefault="0062115A" w:rsidP="00DE1073"/>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18A6E37" w14:textId="77777777" w:rsidR="0062115A" w:rsidRPr="00DE1073" w:rsidRDefault="003823F2" w:rsidP="00DE1073">
            <w:r w:rsidRPr="00DE1073">
              <w:t>2021</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B2D746" w14:textId="77777777" w:rsidR="0062115A" w:rsidRPr="00DE1073" w:rsidRDefault="003823F2" w:rsidP="00DE1073">
            <w:r w:rsidRPr="00DE1073">
              <w:t>2022</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5F9611D" w14:textId="77777777" w:rsidR="0062115A" w:rsidRPr="00DE1073" w:rsidRDefault="003823F2" w:rsidP="00DE1073">
            <w:r w:rsidRPr="00DE1073">
              <w:t>2023</w:t>
            </w:r>
          </w:p>
        </w:tc>
      </w:tr>
      <w:tr w:rsidR="0062115A" w:rsidRPr="00DE1073" w14:paraId="736E5A4C" w14:textId="77777777">
        <w:trPr>
          <w:trHeight w:val="340"/>
        </w:trPr>
        <w:tc>
          <w:tcPr>
            <w:tcW w:w="6160" w:type="dxa"/>
            <w:tcBorders>
              <w:top w:val="single" w:sz="4" w:space="0" w:color="000000"/>
              <w:left w:val="nil"/>
              <w:bottom w:val="nil"/>
              <w:right w:val="nil"/>
            </w:tcBorders>
            <w:tcMar>
              <w:top w:w="100" w:type="dxa"/>
              <w:left w:w="43" w:type="dxa"/>
              <w:bottom w:w="43" w:type="dxa"/>
              <w:right w:w="43" w:type="dxa"/>
            </w:tcMar>
          </w:tcPr>
          <w:p w14:paraId="2742494D" w14:textId="77777777" w:rsidR="0062115A" w:rsidRPr="00DE1073" w:rsidRDefault="003823F2" w:rsidP="00DE1073">
            <w:r w:rsidRPr="00DE1073">
              <w:lastRenderedPageBreak/>
              <w:t>Oljekorrigert underskudd på statsbudsjettet</w:t>
            </w:r>
            <w:r w:rsidRPr="00DE1073">
              <w:tab/>
            </w:r>
            <w:r w:rsidRPr="00DE1073">
              <w:tab/>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3502E9C9" w14:textId="77777777" w:rsidR="0062115A" w:rsidRPr="00DE1073" w:rsidRDefault="003823F2" w:rsidP="00DE1073">
            <w:r w:rsidRPr="00DE1073">
              <w:t>369,0</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4BCFA38D" w14:textId="77777777" w:rsidR="0062115A" w:rsidRPr="00DE1073" w:rsidRDefault="003823F2" w:rsidP="00DE1073">
            <w:r w:rsidRPr="00DE1073">
              <w:t>282,7</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77C248C3" w14:textId="77777777" w:rsidR="0062115A" w:rsidRPr="00DE1073" w:rsidRDefault="003823F2" w:rsidP="00DE1073">
            <w:r w:rsidRPr="00DE1073">
              <w:t>301,1</w:t>
            </w:r>
          </w:p>
        </w:tc>
      </w:tr>
      <w:tr w:rsidR="0062115A" w:rsidRPr="00DE1073" w14:paraId="0E89EC13" w14:textId="77777777">
        <w:trPr>
          <w:trHeight w:val="340"/>
        </w:trPr>
        <w:tc>
          <w:tcPr>
            <w:tcW w:w="6160" w:type="dxa"/>
            <w:tcBorders>
              <w:top w:val="nil"/>
              <w:left w:val="nil"/>
              <w:bottom w:val="nil"/>
              <w:right w:val="nil"/>
            </w:tcBorders>
            <w:tcMar>
              <w:top w:w="100" w:type="dxa"/>
              <w:left w:w="43" w:type="dxa"/>
              <w:bottom w:w="43" w:type="dxa"/>
              <w:right w:w="43" w:type="dxa"/>
            </w:tcMar>
          </w:tcPr>
          <w:p w14:paraId="6B8B0061" w14:textId="77777777" w:rsidR="0062115A" w:rsidRPr="00DE1073" w:rsidRDefault="003823F2" w:rsidP="00DE1073">
            <w:r w:rsidRPr="00DE1073">
              <w:t>+</w:t>
            </w:r>
            <w:r w:rsidRPr="00DE1073">
              <w:tab/>
              <w:t>Netto renter og overføringer fra Norges Bank. Avvik fra trend</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4E9A834C" w14:textId="77777777" w:rsidR="0062115A" w:rsidRPr="00DE1073" w:rsidRDefault="003823F2" w:rsidP="00DE1073">
            <w:r w:rsidRPr="00DE1073">
              <w:t>-1,5</w:t>
            </w:r>
          </w:p>
        </w:tc>
        <w:tc>
          <w:tcPr>
            <w:tcW w:w="1120" w:type="dxa"/>
            <w:tcBorders>
              <w:top w:val="nil"/>
              <w:left w:val="nil"/>
              <w:bottom w:val="nil"/>
              <w:right w:val="nil"/>
            </w:tcBorders>
            <w:tcMar>
              <w:top w:w="100" w:type="dxa"/>
              <w:left w:w="43" w:type="dxa"/>
              <w:bottom w:w="43" w:type="dxa"/>
              <w:right w:w="43" w:type="dxa"/>
            </w:tcMar>
            <w:vAlign w:val="bottom"/>
          </w:tcPr>
          <w:p w14:paraId="18ABD068" w14:textId="77777777" w:rsidR="0062115A" w:rsidRPr="00DE1073" w:rsidRDefault="003823F2" w:rsidP="00DE1073">
            <w:r w:rsidRPr="00DE1073">
              <w:t>0,1</w:t>
            </w:r>
          </w:p>
        </w:tc>
        <w:tc>
          <w:tcPr>
            <w:tcW w:w="1120" w:type="dxa"/>
            <w:tcBorders>
              <w:top w:val="nil"/>
              <w:left w:val="nil"/>
              <w:bottom w:val="nil"/>
              <w:right w:val="nil"/>
            </w:tcBorders>
            <w:tcMar>
              <w:top w:w="100" w:type="dxa"/>
              <w:left w:w="43" w:type="dxa"/>
              <w:bottom w:w="43" w:type="dxa"/>
              <w:right w:w="43" w:type="dxa"/>
            </w:tcMar>
            <w:vAlign w:val="bottom"/>
          </w:tcPr>
          <w:p w14:paraId="1266D870" w14:textId="77777777" w:rsidR="0062115A" w:rsidRPr="00DE1073" w:rsidRDefault="003823F2" w:rsidP="00DE1073">
            <w:r w:rsidRPr="00DE1073">
              <w:t>11,7</w:t>
            </w:r>
          </w:p>
        </w:tc>
      </w:tr>
      <w:tr w:rsidR="0062115A" w:rsidRPr="00DE1073" w14:paraId="35C99DFE" w14:textId="77777777">
        <w:trPr>
          <w:trHeight w:val="340"/>
        </w:trPr>
        <w:tc>
          <w:tcPr>
            <w:tcW w:w="6160" w:type="dxa"/>
            <w:tcBorders>
              <w:top w:val="nil"/>
              <w:left w:val="nil"/>
              <w:bottom w:val="nil"/>
              <w:right w:val="nil"/>
            </w:tcBorders>
            <w:tcMar>
              <w:top w:w="100" w:type="dxa"/>
              <w:left w:w="43" w:type="dxa"/>
              <w:bottom w:w="43" w:type="dxa"/>
              <w:right w:w="43" w:type="dxa"/>
            </w:tcMar>
          </w:tcPr>
          <w:p w14:paraId="5C324EE5" w14:textId="77777777" w:rsidR="0062115A" w:rsidRPr="00DE1073" w:rsidRDefault="003823F2" w:rsidP="00DE1073">
            <w:r w:rsidRPr="00DE1073">
              <w:t>+</w:t>
            </w:r>
            <w:r w:rsidRPr="00DE1073">
              <w:tab/>
              <w:t>Særskilte regnskapsforhold</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110997A9" w14:textId="77777777" w:rsidR="0062115A" w:rsidRPr="00DE1073" w:rsidRDefault="003823F2" w:rsidP="00DE1073">
            <w:r w:rsidRPr="00DE1073">
              <w:t>-3,5</w:t>
            </w:r>
          </w:p>
        </w:tc>
        <w:tc>
          <w:tcPr>
            <w:tcW w:w="1120" w:type="dxa"/>
            <w:tcBorders>
              <w:top w:val="nil"/>
              <w:left w:val="nil"/>
              <w:bottom w:val="nil"/>
              <w:right w:val="nil"/>
            </w:tcBorders>
            <w:tcMar>
              <w:top w:w="100" w:type="dxa"/>
              <w:left w:w="43" w:type="dxa"/>
              <w:bottom w:w="43" w:type="dxa"/>
              <w:right w:w="43" w:type="dxa"/>
            </w:tcMar>
            <w:vAlign w:val="bottom"/>
          </w:tcPr>
          <w:p w14:paraId="380BFA86" w14:textId="77777777" w:rsidR="0062115A" w:rsidRPr="00DE1073" w:rsidRDefault="003823F2" w:rsidP="00DE1073">
            <w:r w:rsidRPr="00DE1073">
              <w:t>-22,7</w:t>
            </w:r>
          </w:p>
        </w:tc>
        <w:tc>
          <w:tcPr>
            <w:tcW w:w="1120" w:type="dxa"/>
            <w:tcBorders>
              <w:top w:val="nil"/>
              <w:left w:val="nil"/>
              <w:bottom w:val="nil"/>
              <w:right w:val="nil"/>
            </w:tcBorders>
            <w:tcMar>
              <w:top w:w="100" w:type="dxa"/>
              <w:left w:w="43" w:type="dxa"/>
              <w:bottom w:w="43" w:type="dxa"/>
              <w:right w:w="43" w:type="dxa"/>
            </w:tcMar>
            <w:vAlign w:val="bottom"/>
          </w:tcPr>
          <w:p w14:paraId="3E96AF23" w14:textId="77777777" w:rsidR="0062115A" w:rsidRPr="00DE1073" w:rsidRDefault="003823F2" w:rsidP="00DE1073">
            <w:r w:rsidRPr="00DE1073">
              <w:t>-12,9</w:t>
            </w:r>
          </w:p>
        </w:tc>
      </w:tr>
      <w:tr w:rsidR="0062115A" w:rsidRPr="00DE1073" w14:paraId="3B42C167" w14:textId="77777777">
        <w:trPr>
          <w:trHeight w:val="340"/>
        </w:trPr>
        <w:tc>
          <w:tcPr>
            <w:tcW w:w="6160" w:type="dxa"/>
            <w:tcBorders>
              <w:top w:val="nil"/>
              <w:left w:val="nil"/>
              <w:bottom w:val="single" w:sz="4" w:space="0" w:color="000000"/>
              <w:right w:val="nil"/>
            </w:tcBorders>
            <w:tcMar>
              <w:top w:w="100" w:type="dxa"/>
              <w:left w:w="43" w:type="dxa"/>
              <w:bottom w:w="43" w:type="dxa"/>
              <w:right w:w="43" w:type="dxa"/>
            </w:tcMar>
          </w:tcPr>
          <w:p w14:paraId="12BEEFAB" w14:textId="77777777" w:rsidR="0062115A" w:rsidRPr="00DE1073" w:rsidRDefault="003823F2" w:rsidP="00DE1073">
            <w:r w:rsidRPr="00DE1073">
              <w:t>+</w:t>
            </w:r>
            <w:r w:rsidRPr="00DE1073">
              <w:tab/>
              <w:t>Skatter og ledighetstrygd.</w:t>
            </w:r>
            <w:r w:rsidRPr="00D10D15">
              <w:rPr>
                <w:rStyle w:val="skrift-hevet"/>
              </w:rPr>
              <w:t xml:space="preserve"> 2</w:t>
            </w:r>
            <w:r w:rsidRPr="00DE1073">
              <w:t xml:space="preserve"> Avvik fra trend</w:t>
            </w:r>
            <w:r w:rsidRPr="00DE1073">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1FD3728" w14:textId="77777777" w:rsidR="0062115A" w:rsidRPr="00DE1073" w:rsidRDefault="003823F2" w:rsidP="00DE1073">
            <w:r w:rsidRPr="00DE1073">
              <w:t>-5,3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A39D0AD" w14:textId="77777777" w:rsidR="0062115A" w:rsidRPr="00DE1073" w:rsidRDefault="003823F2" w:rsidP="00DE1073">
            <w:r w:rsidRPr="00DE1073">
              <w:t>79,3</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070739D8" w14:textId="77777777" w:rsidR="0062115A" w:rsidRPr="00DE1073" w:rsidRDefault="003823F2" w:rsidP="00DE1073">
            <w:r w:rsidRPr="00DE1073">
              <w:t>72,7</w:t>
            </w:r>
          </w:p>
        </w:tc>
      </w:tr>
      <w:tr w:rsidR="0062115A" w:rsidRPr="00DE1073" w14:paraId="013A43B6" w14:textId="77777777">
        <w:trPr>
          <w:trHeight w:val="340"/>
        </w:trPr>
        <w:tc>
          <w:tcPr>
            <w:tcW w:w="6160" w:type="dxa"/>
            <w:tcBorders>
              <w:top w:val="single" w:sz="4" w:space="0" w:color="000000"/>
              <w:left w:val="nil"/>
              <w:bottom w:val="single" w:sz="4" w:space="0" w:color="000000"/>
              <w:right w:val="nil"/>
            </w:tcBorders>
            <w:tcMar>
              <w:top w:w="100" w:type="dxa"/>
              <w:left w:w="43" w:type="dxa"/>
              <w:bottom w:w="43" w:type="dxa"/>
              <w:right w:w="43" w:type="dxa"/>
            </w:tcMar>
          </w:tcPr>
          <w:p w14:paraId="0B024D29" w14:textId="77777777" w:rsidR="0062115A" w:rsidRPr="00DE1073" w:rsidRDefault="003823F2" w:rsidP="00DE1073">
            <w:r w:rsidRPr="00DE1073">
              <w:t>=</w:t>
            </w:r>
            <w:r w:rsidRPr="00DE1073">
              <w:tab/>
              <w:t>Strukturelt oljekorrigert budsjettunderskudd</w:t>
            </w:r>
            <w:r w:rsidRPr="00DE1073">
              <w:tab/>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256CEF8" w14:textId="77777777" w:rsidR="0062115A" w:rsidRPr="00DE1073" w:rsidRDefault="003823F2" w:rsidP="00DE1073">
            <w:r w:rsidRPr="00DE1073">
              <w:t>358,6</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74EFF53" w14:textId="77777777" w:rsidR="0062115A" w:rsidRPr="00DE1073" w:rsidRDefault="003823F2" w:rsidP="00DE1073">
            <w:r w:rsidRPr="00DE1073">
              <w:t>339,4</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A5D71C" w14:textId="77777777" w:rsidR="0062115A" w:rsidRPr="00DE1073" w:rsidRDefault="003823F2" w:rsidP="00DE1073">
            <w:r w:rsidRPr="00DE1073">
              <w:t>372,6</w:t>
            </w:r>
          </w:p>
        </w:tc>
      </w:tr>
      <w:tr w:rsidR="0062115A" w:rsidRPr="00DE1073" w14:paraId="795BFCD6" w14:textId="77777777">
        <w:trPr>
          <w:trHeight w:val="340"/>
        </w:trPr>
        <w:tc>
          <w:tcPr>
            <w:tcW w:w="6160" w:type="dxa"/>
            <w:tcBorders>
              <w:top w:val="nil"/>
              <w:left w:val="nil"/>
              <w:bottom w:val="nil"/>
              <w:right w:val="nil"/>
            </w:tcBorders>
            <w:tcMar>
              <w:top w:w="100" w:type="dxa"/>
              <w:left w:w="43" w:type="dxa"/>
              <w:bottom w:w="43" w:type="dxa"/>
              <w:right w:w="43" w:type="dxa"/>
            </w:tcMar>
          </w:tcPr>
          <w:p w14:paraId="33445E61" w14:textId="77777777" w:rsidR="0062115A" w:rsidRPr="00DE1073" w:rsidRDefault="003823F2" w:rsidP="00DE1073">
            <w:r w:rsidRPr="00DE1073">
              <w:tab/>
              <w:t>Målt i prosent av trend-BNP for Fastlands-Norge</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60E59118" w14:textId="77777777" w:rsidR="0062115A" w:rsidRPr="00DE1073" w:rsidRDefault="003823F2" w:rsidP="00DE1073">
            <w:r w:rsidRPr="00DE1073">
              <w:t>10,6</w:t>
            </w:r>
          </w:p>
        </w:tc>
        <w:tc>
          <w:tcPr>
            <w:tcW w:w="1120" w:type="dxa"/>
            <w:tcBorders>
              <w:top w:val="nil"/>
              <w:left w:val="nil"/>
              <w:bottom w:val="nil"/>
              <w:right w:val="nil"/>
            </w:tcBorders>
            <w:tcMar>
              <w:top w:w="100" w:type="dxa"/>
              <w:left w:w="43" w:type="dxa"/>
              <w:bottom w:w="43" w:type="dxa"/>
              <w:right w:w="43" w:type="dxa"/>
            </w:tcMar>
            <w:vAlign w:val="bottom"/>
          </w:tcPr>
          <w:p w14:paraId="61FC3399" w14:textId="77777777" w:rsidR="0062115A" w:rsidRPr="00DE1073" w:rsidRDefault="003823F2" w:rsidP="00DE1073">
            <w:r w:rsidRPr="00DE1073">
              <w:t>9,5</w:t>
            </w:r>
          </w:p>
        </w:tc>
        <w:tc>
          <w:tcPr>
            <w:tcW w:w="1120" w:type="dxa"/>
            <w:tcBorders>
              <w:top w:val="nil"/>
              <w:left w:val="nil"/>
              <w:bottom w:val="nil"/>
              <w:right w:val="nil"/>
            </w:tcBorders>
            <w:tcMar>
              <w:top w:w="100" w:type="dxa"/>
              <w:left w:w="43" w:type="dxa"/>
              <w:bottom w:w="43" w:type="dxa"/>
              <w:right w:w="43" w:type="dxa"/>
            </w:tcMar>
            <w:vAlign w:val="bottom"/>
          </w:tcPr>
          <w:p w14:paraId="23547011" w14:textId="77777777" w:rsidR="0062115A" w:rsidRPr="00DE1073" w:rsidRDefault="003823F2" w:rsidP="00DE1073">
            <w:r w:rsidRPr="00DE1073">
              <w:t>10,0</w:t>
            </w:r>
          </w:p>
        </w:tc>
      </w:tr>
      <w:tr w:rsidR="0062115A" w:rsidRPr="00DE1073" w14:paraId="52E0168C" w14:textId="77777777">
        <w:trPr>
          <w:trHeight w:val="340"/>
        </w:trPr>
        <w:tc>
          <w:tcPr>
            <w:tcW w:w="6160" w:type="dxa"/>
            <w:tcBorders>
              <w:top w:val="nil"/>
              <w:left w:val="nil"/>
              <w:bottom w:val="single" w:sz="4" w:space="0" w:color="000000"/>
              <w:right w:val="nil"/>
            </w:tcBorders>
            <w:tcMar>
              <w:top w:w="100" w:type="dxa"/>
              <w:left w:w="43" w:type="dxa"/>
              <w:bottom w:w="43" w:type="dxa"/>
              <w:right w:w="43" w:type="dxa"/>
            </w:tcMar>
          </w:tcPr>
          <w:p w14:paraId="58FF9494" w14:textId="77777777" w:rsidR="0062115A" w:rsidRPr="00DE1073" w:rsidRDefault="003823F2" w:rsidP="00DE1073">
            <w:r w:rsidRPr="00DE1073">
              <w:tab/>
              <w:t>Endring fra året før i prosentpoeng (budsjettimpuls)</w:t>
            </w:r>
            <w:r w:rsidRPr="00D10D15">
              <w:rPr>
                <w:rStyle w:val="skrift-hevet"/>
              </w:rPr>
              <w:t>2, 3</w:t>
            </w:r>
            <w:r w:rsidRPr="00DE1073">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FF3CEE6" w14:textId="77777777" w:rsidR="0062115A" w:rsidRPr="00DE1073" w:rsidRDefault="003823F2" w:rsidP="00DE1073">
            <w:r w:rsidRPr="00DE1073">
              <w:t>-1,0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755454B" w14:textId="77777777" w:rsidR="0062115A" w:rsidRPr="00DE1073" w:rsidRDefault="003823F2" w:rsidP="00DE1073">
            <w:r w:rsidRPr="00DE1073">
              <w:t>-1,0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0D500BC4" w14:textId="77777777" w:rsidR="0062115A" w:rsidRPr="00DE1073" w:rsidRDefault="003823F2" w:rsidP="00DE1073">
            <w:r w:rsidRPr="00DE1073">
              <w:t>0,4</w:t>
            </w:r>
          </w:p>
        </w:tc>
      </w:tr>
      <w:tr w:rsidR="0062115A" w:rsidRPr="00DE1073" w14:paraId="1492CBAA" w14:textId="77777777">
        <w:trPr>
          <w:trHeight w:val="340"/>
        </w:trPr>
        <w:tc>
          <w:tcPr>
            <w:tcW w:w="6160" w:type="dxa"/>
            <w:tcBorders>
              <w:top w:val="single" w:sz="4" w:space="0" w:color="000000"/>
              <w:left w:val="nil"/>
              <w:bottom w:val="nil"/>
              <w:right w:val="nil"/>
            </w:tcBorders>
            <w:tcMar>
              <w:top w:w="100" w:type="dxa"/>
              <w:left w:w="43" w:type="dxa"/>
              <w:bottom w:w="43" w:type="dxa"/>
              <w:right w:w="43" w:type="dxa"/>
            </w:tcMar>
          </w:tcPr>
          <w:p w14:paraId="79CDE979" w14:textId="77777777" w:rsidR="0062115A" w:rsidRPr="00DE1073" w:rsidRDefault="003823F2" w:rsidP="00DE1073">
            <w:r w:rsidRPr="00DE1073">
              <w:t>Memo:</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6B82C762" w14:textId="77777777" w:rsidR="0062115A" w:rsidRPr="00DE1073" w:rsidRDefault="0062115A" w:rsidP="00DE1073"/>
        </w:tc>
        <w:tc>
          <w:tcPr>
            <w:tcW w:w="1120" w:type="dxa"/>
            <w:tcBorders>
              <w:top w:val="single" w:sz="4" w:space="0" w:color="000000"/>
              <w:left w:val="nil"/>
              <w:bottom w:val="nil"/>
              <w:right w:val="nil"/>
            </w:tcBorders>
            <w:tcMar>
              <w:top w:w="100" w:type="dxa"/>
              <w:left w:w="43" w:type="dxa"/>
              <w:bottom w:w="43" w:type="dxa"/>
              <w:right w:w="43" w:type="dxa"/>
            </w:tcMar>
            <w:vAlign w:val="bottom"/>
          </w:tcPr>
          <w:p w14:paraId="1327E155" w14:textId="77777777" w:rsidR="0062115A" w:rsidRPr="00DE1073" w:rsidRDefault="0062115A" w:rsidP="00DE1073"/>
        </w:tc>
        <w:tc>
          <w:tcPr>
            <w:tcW w:w="1120" w:type="dxa"/>
            <w:tcBorders>
              <w:top w:val="single" w:sz="4" w:space="0" w:color="000000"/>
              <w:left w:val="nil"/>
              <w:bottom w:val="nil"/>
              <w:right w:val="nil"/>
            </w:tcBorders>
            <w:tcMar>
              <w:top w:w="100" w:type="dxa"/>
              <w:left w:w="43" w:type="dxa"/>
              <w:bottom w:w="43" w:type="dxa"/>
              <w:right w:w="43" w:type="dxa"/>
            </w:tcMar>
            <w:vAlign w:val="bottom"/>
          </w:tcPr>
          <w:p w14:paraId="7BFC2E8D" w14:textId="77777777" w:rsidR="0062115A" w:rsidRPr="00DE1073" w:rsidRDefault="0062115A" w:rsidP="00DE1073"/>
        </w:tc>
      </w:tr>
      <w:tr w:rsidR="0062115A" w:rsidRPr="00DE1073" w14:paraId="7F221757" w14:textId="77777777">
        <w:trPr>
          <w:trHeight w:val="340"/>
        </w:trPr>
        <w:tc>
          <w:tcPr>
            <w:tcW w:w="6160" w:type="dxa"/>
            <w:tcBorders>
              <w:top w:val="nil"/>
              <w:left w:val="nil"/>
              <w:bottom w:val="nil"/>
              <w:right w:val="nil"/>
            </w:tcBorders>
            <w:tcMar>
              <w:top w:w="100" w:type="dxa"/>
              <w:left w:w="43" w:type="dxa"/>
              <w:bottom w:w="43" w:type="dxa"/>
              <w:right w:w="43" w:type="dxa"/>
            </w:tcMar>
          </w:tcPr>
          <w:p w14:paraId="5E9BF6B9" w14:textId="77777777" w:rsidR="0062115A" w:rsidRPr="00DE1073" w:rsidRDefault="003823F2" w:rsidP="00DE1073">
            <w:r w:rsidRPr="00DE1073">
              <w:t>Formuesinntekter i Statens pensjonsfond. Anslått trend</w:t>
            </w:r>
            <w:r w:rsidRPr="00DE1073">
              <w:tab/>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2054F95E" w14:textId="77777777" w:rsidR="0062115A" w:rsidRPr="00DE1073" w:rsidRDefault="003823F2" w:rsidP="00DE1073">
            <w:r w:rsidRPr="00DE1073">
              <w:t>272,3</w:t>
            </w:r>
          </w:p>
        </w:tc>
        <w:tc>
          <w:tcPr>
            <w:tcW w:w="1120" w:type="dxa"/>
            <w:tcBorders>
              <w:top w:val="nil"/>
              <w:left w:val="nil"/>
              <w:bottom w:val="nil"/>
              <w:right w:val="nil"/>
            </w:tcBorders>
            <w:tcMar>
              <w:top w:w="100" w:type="dxa"/>
              <w:left w:w="43" w:type="dxa"/>
              <w:bottom w:w="43" w:type="dxa"/>
              <w:right w:w="43" w:type="dxa"/>
            </w:tcMar>
            <w:vAlign w:val="bottom"/>
          </w:tcPr>
          <w:p w14:paraId="76EF3CAC" w14:textId="77777777" w:rsidR="0062115A" w:rsidRPr="00DE1073" w:rsidRDefault="003823F2" w:rsidP="00DE1073">
            <w:r w:rsidRPr="00DE1073">
              <w:t>304,0</w:t>
            </w:r>
          </w:p>
        </w:tc>
        <w:tc>
          <w:tcPr>
            <w:tcW w:w="1120" w:type="dxa"/>
            <w:tcBorders>
              <w:top w:val="nil"/>
              <w:left w:val="nil"/>
              <w:bottom w:val="nil"/>
              <w:right w:val="nil"/>
            </w:tcBorders>
            <w:tcMar>
              <w:top w:w="100" w:type="dxa"/>
              <w:left w:w="43" w:type="dxa"/>
              <w:bottom w:w="43" w:type="dxa"/>
              <w:right w:w="43" w:type="dxa"/>
            </w:tcMar>
            <w:vAlign w:val="bottom"/>
          </w:tcPr>
          <w:p w14:paraId="52F79529" w14:textId="77777777" w:rsidR="0062115A" w:rsidRPr="00DE1073" w:rsidRDefault="003823F2" w:rsidP="00DE1073">
            <w:r w:rsidRPr="00DE1073">
              <w:t>338,4</w:t>
            </w:r>
          </w:p>
        </w:tc>
      </w:tr>
      <w:tr w:rsidR="0062115A" w:rsidRPr="00DE1073" w14:paraId="46EA80AE" w14:textId="77777777">
        <w:trPr>
          <w:trHeight w:val="340"/>
        </w:trPr>
        <w:tc>
          <w:tcPr>
            <w:tcW w:w="6160" w:type="dxa"/>
            <w:tcBorders>
              <w:top w:val="nil"/>
              <w:left w:val="nil"/>
              <w:bottom w:val="nil"/>
              <w:right w:val="nil"/>
            </w:tcBorders>
            <w:tcMar>
              <w:top w:w="100" w:type="dxa"/>
              <w:left w:w="43" w:type="dxa"/>
              <w:bottom w:w="43" w:type="dxa"/>
              <w:right w:w="43" w:type="dxa"/>
            </w:tcMar>
          </w:tcPr>
          <w:p w14:paraId="59E64F74" w14:textId="77777777" w:rsidR="0062115A" w:rsidRPr="00DE1073" w:rsidRDefault="003823F2" w:rsidP="00DE1073">
            <w:r w:rsidRPr="00DE1073">
              <w:t>Strukturelt underskudd medregnet formuesinntekter</w:t>
            </w:r>
            <w:r w:rsidRPr="00DE1073">
              <w:tab/>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7382EFE0" w14:textId="77777777" w:rsidR="0062115A" w:rsidRPr="00DE1073" w:rsidRDefault="003823F2" w:rsidP="00DE1073">
            <w:r w:rsidRPr="00DE1073">
              <w:t>86,3</w:t>
            </w:r>
          </w:p>
        </w:tc>
        <w:tc>
          <w:tcPr>
            <w:tcW w:w="1120" w:type="dxa"/>
            <w:tcBorders>
              <w:top w:val="nil"/>
              <w:left w:val="nil"/>
              <w:bottom w:val="nil"/>
              <w:right w:val="nil"/>
            </w:tcBorders>
            <w:tcMar>
              <w:top w:w="100" w:type="dxa"/>
              <w:left w:w="43" w:type="dxa"/>
              <w:bottom w:w="43" w:type="dxa"/>
              <w:right w:w="43" w:type="dxa"/>
            </w:tcMar>
            <w:vAlign w:val="bottom"/>
          </w:tcPr>
          <w:p w14:paraId="0139634F" w14:textId="77777777" w:rsidR="0062115A" w:rsidRPr="00DE1073" w:rsidRDefault="003823F2" w:rsidP="00DE1073">
            <w:r w:rsidRPr="00DE1073">
              <w:t>35,5</w:t>
            </w:r>
          </w:p>
        </w:tc>
        <w:tc>
          <w:tcPr>
            <w:tcW w:w="1120" w:type="dxa"/>
            <w:tcBorders>
              <w:top w:val="nil"/>
              <w:left w:val="nil"/>
              <w:bottom w:val="nil"/>
              <w:right w:val="nil"/>
            </w:tcBorders>
            <w:tcMar>
              <w:top w:w="100" w:type="dxa"/>
              <w:left w:w="43" w:type="dxa"/>
              <w:bottom w:w="43" w:type="dxa"/>
              <w:right w:w="43" w:type="dxa"/>
            </w:tcMar>
            <w:vAlign w:val="bottom"/>
          </w:tcPr>
          <w:p w14:paraId="11A375CA" w14:textId="77777777" w:rsidR="0062115A" w:rsidRPr="00DE1073" w:rsidRDefault="003823F2" w:rsidP="00DE1073">
            <w:r w:rsidRPr="00DE1073">
              <w:t>34,2</w:t>
            </w:r>
          </w:p>
        </w:tc>
      </w:tr>
      <w:tr w:rsidR="0062115A" w:rsidRPr="00DE1073" w14:paraId="5CE5698E" w14:textId="77777777">
        <w:trPr>
          <w:trHeight w:val="340"/>
        </w:trPr>
        <w:tc>
          <w:tcPr>
            <w:tcW w:w="6160" w:type="dxa"/>
            <w:tcBorders>
              <w:top w:val="nil"/>
              <w:left w:val="nil"/>
              <w:bottom w:val="single" w:sz="4" w:space="0" w:color="000000"/>
              <w:right w:val="nil"/>
            </w:tcBorders>
            <w:tcMar>
              <w:top w:w="100" w:type="dxa"/>
              <w:left w:w="43" w:type="dxa"/>
              <w:bottom w:w="43" w:type="dxa"/>
              <w:right w:w="43" w:type="dxa"/>
            </w:tcMar>
          </w:tcPr>
          <w:p w14:paraId="2D575E54" w14:textId="77777777" w:rsidR="0062115A" w:rsidRPr="00DE1073" w:rsidRDefault="003823F2" w:rsidP="00DE1073">
            <w:r w:rsidRPr="00DE1073">
              <w:tab/>
              <w:t>Målt i prosent av trend-BNP for Fastlands-Norge</w:t>
            </w:r>
            <w:r w:rsidRPr="00DE1073">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0BCA86D9" w14:textId="77777777" w:rsidR="0062115A" w:rsidRPr="00DE1073" w:rsidRDefault="003823F2" w:rsidP="00DE1073">
            <w:r w:rsidRPr="00DE1073">
              <w:t>2,6</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3A3ED80" w14:textId="77777777" w:rsidR="0062115A" w:rsidRPr="00DE1073" w:rsidRDefault="003823F2" w:rsidP="00DE1073">
            <w:r w:rsidRPr="00DE1073">
              <w:t>1,0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2DB29F4" w14:textId="77777777" w:rsidR="0062115A" w:rsidRPr="00DE1073" w:rsidRDefault="003823F2" w:rsidP="00DE1073">
            <w:r w:rsidRPr="00DE1073">
              <w:t>0,9</w:t>
            </w:r>
          </w:p>
        </w:tc>
      </w:tr>
    </w:tbl>
    <w:p w14:paraId="2D0D9545" w14:textId="77777777" w:rsidR="0062115A" w:rsidRPr="00DE1073" w:rsidRDefault="003823F2" w:rsidP="00DE1073">
      <w:pPr>
        <w:pStyle w:val="tabell-noter"/>
        <w:rPr>
          <w:rStyle w:val="skrift-hevet"/>
        </w:rPr>
      </w:pPr>
      <w:r w:rsidRPr="00DE1073">
        <w:rPr>
          <w:rStyle w:val="skrift-hevet"/>
        </w:rPr>
        <w:t>1</w:t>
      </w:r>
      <w:r w:rsidRPr="00DE1073">
        <w:tab/>
        <w:t>Se vedlegg 1 i Nasjonalbudsjettet 2023 for nærmere beskrivelse av hvordan det strukturelle oljekorrigerte underskuddet beregnes.</w:t>
      </w:r>
    </w:p>
    <w:p w14:paraId="7D245174" w14:textId="77777777" w:rsidR="0062115A" w:rsidRPr="00DE1073" w:rsidRDefault="003823F2" w:rsidP="00DE1073">
      <w:pPr>
        <w:pStyle w:val="tabell-noter"/>
        <w:rPr>
          <w:rStyle w:val="skrift-hevet"/>
        </w:rPr>
      </w:pPr>
      <w:r w:rsidRPr="00DE1073">
        <w:rPr>
          <w:rStyle w:val="skrift-hevet"/>
        </w:rPr>
        <w:t>2</w:t>
      </w:r>
      <w:r w:rsidRPr="00DE1073">
        <w:tab/>
        <w:t>Inkludert midlertidig korreksjon for statens ekstraordinære strømprisrelaterte inntekter utover trenden, se boks 3.7.</w:t>
      </w:r>
    </w:p>
    <w:p w14:paraId="7555C3BA" w14:textId="77777777" w:rsidR="0062115A" w:rsidRPr="00DE1073" w:rsidRDefault="003823F2" w:rsidP="00DE1073">
      <w:pPr>
        <w:pStyle w:val="tabell-noter"/>
        <w:rPr>
          <w:rStyle w:val="skrift-hevet"/>
        </w:rPr>
      </w:pPr>
      <w:r w:rsidRPr="00DE1073">
        <w:rPr>
          <w:rStyle w:val="skrift-hevet"/>
        </w:rPr>
        <w:t>3</w:t>
      </w:r>
      <w:r w:rsidRPr="00DE1073">
        <w:tab/>
        <w:t>Positivt tall indikerer at budsjettet virker ekspansivt. Impulsen tar ikke hensyn til at ulike inntekts- og utgiftsposter kan ha ulik virkning på aktiviteten i økonomien.</w:t>
      </w:r>
    </w:p>
    <w:p w14:paraId="7642A8AF" w14:textId="77777777" w:rsidR="0062115A" w:rsidRPr="00DE1073" w:rsidRDefault="003823F2" w:rsidP="00DE1073">
      <w:pPr>
        <w:pStyle w:val="Kilde"/>
      </w:pPr>
      <w:r w:rsidRPr="00DE1073">
        <w:t>Kilde: Finansdepartementet.</w:t>
      </w:r>
    </w:p>
    <w:p w14:paraId="764E33FD" w14:textId="42232CEA" w:rsidR="0062115A" w:rsidRPr="00DE1073" w:rsidRDefault="00EF2C8F" w:rsidP="00DE1073">
      <w:r w:rsidRPr="00EF2C8F">
        <w:rPr>
          <w:noProof/>
        </w:rPr>
        <w:drawing>
          <wp:inline distT="0" distB="0" distL="0" distR="0" wp14:anchorId="5A7EF382" wp14:editId="5350AEA6">
            <wp:extent cx="2190750" cy="2162175"/>
            <wp:effectExtent l="0" t="0" r="0" b="9525"/>
            <wp:docPr id="16007830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83068"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2190750" cy="2162175"/>
                    </a:xfrm>
                    <a:prstGeom prst="rect">
                      <a:avLst/>
                    </a:prstGeom>
                  </pic:spPr>
                </pic:pic>
              </a:graphicData>
            </a:graphic>
          </wp:inline>
        </w:drawing>
      </w:r>
    </w:p>
    <w:p w14:paraId="312D58D6" w14:textId="77777777" w:rsidR="0062115A" w:rsidRPr="00DE1073" w:rsidRDefault="003823F2" w:rsidP="00DE1073">
      <w:pPr>
        <w:pStyle w:val="figur-tittel"/>
      </w:pPr>
      <w:r w:rsidRPr="00DE1073">
        <w:t>Strukturelt oljekorrigert budsjettunderskudd. Prosent av trend-BNP for Fastlands-Norge</w:t>
      </w:r>
    </w:p>
    <w:p w14:paraId="33B5E12F" w14:textId="77777777" w:rsidR="0062115A" w:rsidRPr="00DE1073" w:rsidRDefault="003823F2" w:rsidP="00DE1073">
      <w:pPr>
        <w:pStyle w:val="Kilde"/>
      </w:pPr>
      <w:r w:rsidRPr="00DE1073">
        <w:t>Kilde: Finansdepartementet.</w:t>
      </w:r>
    </w:p>
    <w:p w14:paraId="638CA0F0" w14:textId="77777777" w:rsidR="0062115A" w:rsidRPr="00D10D15" w:rsidRDefault="003823F2" w:rsidP="00DE1073">
      <w:pPr>
        <w:rPr>
          <w:rStyle w:val="kursiv"/>
        </w:rPr>
      </w:pPr>
      <w:r w:rsidRPr="00D10D15">
        <w:rPr>
          <w:rStyle w:val="kursiv"/>
        </w:rPr>
        <w:lastRenderedPageBreak/>
        <w:t xml:space="preserve">Den samlede verdien av Statens pensjonsfond utland (SPU) </w:t>
      </w:r>
      <w:r w:rsidRPr="00DE1073">
        <w:t>var 12 413 mrd. kroner ved inngangen til 2023,</w:t>
      </w:r>
      <w:r w:rsidRPr="00D10D15">
        <w:rPr>
          <w:rStyle w:val="skrift-hevet"/>
        </w:rPr>
        <w:footnoteReference w:id="6"/>
      </w:r>
      <w:r w:rsidRPr="00DE1073">
        <w:t xml:space="preserve"> om lag som lagt til grunn i regjeringens opprinnelige budsjettforslag. Med regjeringens forslag til revidering av 2023-budsjettet er bruken av fondsmidler anslått til 3,0 pst. av fondsverdien ved inngangen til året, se figur 3.3 og tabell 3.1. Økningen i fondsuttaket sammenlignet med saldert budsjett er i stor grad drevet av utgifter som følge av direkte og indirekte konsekvenser av krigen i Ukraina samt høyere lønns- og prisvekst. Til tross for de store, uforutsette utgiftene øker ikke fondsuttaket i 2023 utover anslaget på forventet realavkastning, ettersom det opprinnelige budsjettopplegget la opp til et fondsuttak betydelig under den langsiktige rettesnoren. Et fondsuttak på 3,0 pst. i en situasjon med lav arbeidsledighet samt høy produksjon og sysselsetting gjør likevel at den langsiktige bærekraften i finanspolitikken kan utfordres dersom den økonomiske utviklingen eller andre forhold skulle kreve nye store utgiftsøkninger fremover.</w:t>
      </w:r>
    </w:p>
    <w:p w14:paraId="2507015D" w14:textId="23FEC332" w:rsidR="0062115A" w:rsidRPr="00DE1073" w:rsidRDefault="00EF2C8F" w:rsidP="00DE1073">
      <w:r w:rsidRPr="00EF2C8F">
        <w:rPr>
          <w:noProof/>
        </w:rPr>
        <w:drawing>
          <wp:inline distT="0" distB="0" distL="0" distR="0" wp14:anchorId="7F932782" wp14:editId="4B5F97F8">
            <wp:extent cx="2190750" cy="2162175"/>
            <wp:effectExtent l="0" t="0" r="0" b="9525"/>
            <wp:docPr id="23031553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5539"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190750" cy="2162175"/>
                    </a:xfrm>
                    <a:prstGeom prst="rect">
                      <a:avLst/>
                    </a:prstGeom>
                  </pic:spPr>
                </pic:pic>
              </a:graphicData>
            </a:graphic>
          </wp:inline>
        </w:drawing>
      </w:r>
    </w:p>
    <w:p w14:paraId="18CC0F06" w14:textId="77777777" w:rsidR="0062115A" w:rsidRPr="00DE1073" w:rsidRDefault="003823F2" w:rsidP="00DE1073">
      <w:pPr>
        <w:pStyle w:val="figur-tittel"/>
      </w:pPr>
      <w:r w:rsidRPr="00DE1073">
        <w:t>Strukturelt oljekorrigert budsjettunderskudd. Prosent av Statens pensjonsfond utland</w:t>
      </w:r>
    </w:p>
    <w:p w14:paraId="67692288" w14:textId="77777777" w:rsidR="0062115A" w:rsidRPr="00DE1073" w:rsidRDefault="003823F2" w:rsidP="00DE1073">
      <w:pPr>
        <w:pStyle w:val="Kilde"/>
      </w:pPr>
      <w:r w:rsidRPr="00DE1073">
        <w:t>Kilde: Finansdepartementet.</w:t>
      </w:r>
    </w:p>
    <w:p w14:paraId="475EB4F1" w14:textId="77777777" w:rsidR="0062115A" w:rsidRPr="00DE1073" w:rsidRDefault="003823F2" w:rsidP="00DE1073">
      <w:r w:rsidRPr="00DE1073">
        <w:t>Rådgivende utvalg for finanspolitiske analyser gir en årlig uttalelse med vurdering av langsiktig bærekraft i statsfinansene, se boks 3.5.</w:t>
      </w:r>
    </w:p>
    <w:p w14:paraId="17504CDB" w14:textId="77777777" w:rsidR="0062115A" w:rsidRPr="00D10D15" w:rsidRDefault="003823F2" w:rsidP="00DE1073">
      <w:pPr>
        <w:rPr>
          <w:rStyle w:val="kursiv"/>
        </w:rPr>
      </w:pPr>
      <w:r w:rsidRPr="00D10D15">
        <w:rPr>
          <w:rStyle w:val="kursiv"/>
        </w:rPr>
        <w:t>Det samlede overskuddet i statsbudsjettet og Statens pensjonsfond</w:t>
      </w:r>
      <w:r w:rsidRPr="00DE1073">
        <w:t xml:space="preserve"> anslås til 1 050,4 mrd. kroner i 2023 og tilsvarer i underkant av 30 pst. av trend-BNP for Fastlands-Norge, se figur 3.4 og tabell 3.3.</w:t>
      </w:r>
    </w:p>
    <w:p w14:paraId="7EA13616" w14:textId="3A17A26E" w:rsidR="0062115A" w:rsidRPr="00DE1073" w:rsidRDefault="00EF2C8F" w:rsidP="00DE1073">
      <w:r w:rsidRPr="00EF2C8F">
        <w:rPr>
          <w:noProof/>
        </w:rPr>
        <w:lastRenderedPageBreak/>
        <w:drawing>
          <wp:inline distT="0" distB="0" distL="0" distR="0" wp14:anchorId="37BF3891" wp14:editId="3DE9EE04">
            <wp:extent cx="2190750" cy="2162175"/>
            <wp:effectExtent l="0" t="0" r="0" b="9525"/>
            <wp:docPr id="190292525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25255"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2190750" cy="2162175"/>
                    </a:xfrm>
                    <a:prstGeom prst="rect">
                      <a:avLst/>
                    </a:prstGeom>
                  </pic:spPr>
                </pic:pic>
              </a:graphicData>
            </a:graphic>
          </wp:inline>
        </w:drawing>
      </w:r>
    </w:p>
    <w:p w14:paraId="09A4E39B" w14:textId="77777777" w:rsidR="0062115A" w:rsidRPr="00DE1073" w:rsidRDefault="003823F2" w:rsidP="00DE1073">
      <w:pPr>
        <w:pStyle w:val="figur-tittel"/>
      </w:pPr>
      <w:r w:rsidRPr="00DE1073">
        <w:t>Samlet overskudd i statsbudsjettet og Statens pensjonsfond. Prosent av trend-BNP for Fastlands-Norge</w:t>
      </w:r>
    </w:p>
    <w:p w14:paraId="15BC5D4B" w14:textId="77777777" w:rsidR="0062115A" w:rsidRDefault="003823F2" w:rsidP="00DE1073">
      <w:pPr>
        <w:pStyle w:val="Kilde"/>
      </w:pPr>
      <w:r w:rsidRPr="00DE1073">
        <w:t>Kilde: Finansdepartementet.</w:t>
      </w:r>
    </w:p>
    <w:p w14:paraId="454EDBB3" w14:textId="7D4F3053" w:rsidR="005F2150" w:rsidRPr="005F2150" w:rsidRDefault="005F2150" w:rsidP="005F2150">
      <w:pPr>
        <w:pStyle w:val="tabell-tittel"/>
      </w:pPr>
      <w:r w:rsidRPr="00DE1073">
        <w:t>Hovedtall i statsbudsjettet og Statens pensjonsfond. Mrd. kroner</w:t>
      </w:r>
    </w:p>
    <w:p w14:paraId="7653D19F" w14:textId="77777777" w:rsidR="0062115A" w:rsidRPr="00DE1073" w:rsidRDefault="003823F2" w:rsidP="00DE1073">
      <w:pPr>
        <w:pStyle w:val="Tabellnavn"/>
      </w:pPr>
      <w:r w:rsidRPr="00DE1073">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160"/>
        <w:gridCol w:w="1120"/>
        <w:gridCol w:w="1120"/>
        <w:gridCol w:w="1120"/>
      </w:tblGrid>
      <w:tr w:rsidR="0062115A" w:rsidRPr="00DE1073" w14:paraId="0F7FC3F5" w14:textId="77777777">
        <w:trPr>
          <w:trHeight w:val="360"/>
        </w:trPr>
        <w:tc>
          <w:tcPr>
            <w:tcW w:w="6160" w:type="dxa"/>
            <w:tcBorders>
              <w:top w:val="single" w:sz="4" w:space="0" w:color="000000"/>
              <w:left w:val="nil"/>
              <w:bottom w:val="nil"/>
              <w:right w:val="nil"/>
            </w:tcBorders>
            <w:tcMar>
              <w:top w:w="128" w:type="dxa"/>
              <w:left w:w="43" w:type="dxa"/>
              <w:bottom w:w="43" w:type="dxa"/>
              <w:right w:w="43" w:type="dxa"/>
            </w:tcMar>
            <w:vAlign w:val="bottom"/>
          </w:tcPr>
          <w:p w14:paraId="6A7E34C4" w14:textId="77777777" w:rsidR="0062115A" w:rsidRPr="00DE1073" w:rsidRDefault="0062115A" w:rsidP="00DE1073"/>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6BB2656" w14:textId="77777777" w:rsidR="0062115A" w:rsidRPr="00DE1073" w:rsidRDefault="003823F2" w:rsidP="00DE1073">
            <w:r w:rsidRPr="00DE1073">
              <w:t>Regnskap</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A70A1" w14:textId="77777777" w:rsidR="0062115A" w:rsidRPr="00DE1073" w:rsidRDefault="003823F2" w:rsidP="00DE1073">
            <w:r w:rsidRPr="00DE1073">
              <w:t>Anslag</w:t>
            </w:r>
          </w:p>
        </w:tc>
      </w:tr>
      <w:tr w:rsidR="0062115A" w:rsidRPr="00DE1073" w14:paraId="4957B6C6" w14:textId="77777777">
        <w:trPr>
          <w:trHeight w:val="360"/>
        </w:trPr>
        <w:tc>
          <w:tcPr>
            <w:tcW w:w="6160" w:type="dxa"/>
            <w:tcBorders>
              <w:top w:val="nil"/>
              <w:left w:val="nil"/>
              <w:bottom w:val="single" w:sz="4" w:space="0" w:color="000000"/>
              <w:right w:val="nil"/>
            </w:tcBorders>
            <w:tcMar>
              <w:top w:w="128" w:type="dxa"/>
              <w:left w:w="43" w:type="dxa"/>
              <w:bottom w:w="43" w:type="dxa"/>
              <w:right w:w="43" w:type="dxa"/>
            </w:tcMar>
            <w:vAlign w:val="bottom"/>
          </w:tcPr>
          <w:p w14:paraId="338D3DF6" w14:textId="77777777" w:rsidR="0062115A" w:rsidRPr="00DE1073" w:rsidRDefault="0062115A" w:rsidP="00DE107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C8EC36F" w14:textId="77777777" w:rsidR="0062115A" w:rsidRPr="00DE1073" w:rsidRDefault="003823F2" w:rsidP="00DE1073">
            <w:r w:rsidRPr="00DE1073">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BEC5497" w14:textId="77777777" w:rsidR="0062115A" w:rsidRPr="00DE1073" w:rsidRDefault="003823F2" w:rsidP="00DE1073">
            <w:r w:rsidRPr="00DE1073">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475E179" w14:textId="77777777" w:rsidR="0062115A" w:rsidRPr="00DE1073" w:rsidRDefault="003823F2" w:rsidP="00DE1073">
            <w:r w:rsidRPr="00DE1073">
              <w:t>2023</w:t>
            </w:r>
          </w:p>
        </w:tc>
      </w:tr>
      <w:tr w:rsidR="0062115A" w:rsidRPr="00DE1073" w14:paraId="7326CB63"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450B9F46" w14:textId="77777777" w:rsidR="0062115A" w:rsidRPr="00DE1073" w:rsidRDefault="003823F2" w:rsidP="00DE1073">
            <w:r w:rsidRPr="00DE1073">
              <w:t>Totale inntekter</w:t>
            </w:r>
            <w:r w:rsidRPr="00DE1073">
              <w:tab/>
            </w:r>
            <w:r w:rsidRPr="00DE1073">
              <w:tab/>
            </w:r>
            <w:r w:rsidRPr="00DE1073">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9EA15FF" w14:textId="77777777" w:rsidR="0062115A" w:rsidRPr="00DE1073" w:rsidRDefault="003823F2" w:rsidP="00DE1073">
            <w:r w:rsidRPr="00DE1073">
              <w:t>1 502,7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45AC21C" w14:textId="77777777" w:rsidR="0062115A" w:rsidRPr="00DE1073" w:rsidRDefault="003823F2" w:rsidP="00DE1073">
            <w:r w:rsidRPr="00DE1073">
              <w:t>2 668,4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8D58A48" w14:textId="77777777" w:rsidR="0062115A" w:rsidRPr="00DE1073" w:rsidRDefault="003823F2" w:rsidP="00DE1073">
            <w:r w:rsidRPr="00DE1073">
              <w:t>2 503,7</w:t>
            </w:r>
          </w:p>
        </w:tc>
      </w:tr>
      <w:tr w:rsidR="0062115A" w:rsidRPr="00DE1073" w14:paraId="2755F7D3" w14:textId="77777777">
        <w:trPr>
          <w:trHeight w:val="380"/>
        </w:trPr>
        <w:tc>
          <w:tcPr>
            <w:tcW w:w="6160" w:type="dxa"/>
            <w:tcBorders>
              <w:top w:val="nil"/>
              <w:left w:val="nil"/>
              <w:bottom w:val="nil"/>
              <w:right w:val="nil"/>
            </w:tcBorders>
            <w:tcMar>
              <w:top w:w="128" w:type="dxa"/>
              <w:left w:w="43" w:type="dxa"/>
              <w:bottom w:w="43" w:type="dxa"/>
              <w:right w:w="43" w:type="dxa"/>
            </w:tcMar>
          </w:tcPr>
          <w:p w14:paraId="32559000" w14:textId="77777777" w:rsidR="0062115A" w:rsidRPr="00DE1073" w:rsidRDefault="003823F2" w:rsidP="00DE1073">
            <w:r w:rsidRPr="00DE1073">
              <w:t>1</w:t>
            </w:r>
            <w:r w:rsidRPr="00DE1073">
              <w:tab/>
              <w:t>Inntekter fra petroleumsvirksomhet</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17820D5E" w14:textId="77777777" w:rsidR="0062115A" w:rsidRPr="00DE1073" w:rsidRDefault="003823F2" w:rsidP="00DE1073">
            <w:r w:rsidRPr="00DE1073">
              <w:t>312,2</w:t>
            </w:r>
          </w:p>
        </w:tc>
        <w:tc>
          <w:tcPr>
            <w:tcW w:w="1120" w:type="dxa"/>
            <w:tcBorders>
              <w:top w:val="nil"/>
              <w:left w:val="nil"/>
              <w:bottom w:val="nil"/>
              <w:right w:val="nil"/>
            </w:tcBorders>
            <w:tcMar>
              <w:top w:w="128" w:type="dxa"/>
              <w:left w:w="43" w:type="dxa"/>
              <w:bottom w:w="43" w:type="dxa"/>
              <w:right w:w="43" w:type="dxa"/>
            </w:tcMar>
            <w:vAlign w:val="bottom"/>
          </w:tcPr>
          <w:p w14:paraId="73479FEB" w14:textId="77777777" w:rsidR="0062115A" w:rsidRPr="00DE1073" w:rsidRDefault="003823F2" w:rsidP="00DE1073">
            <w:r w:rsidRPr="00DE1073">
              <w:t>1 313,6</w:t>
            </w:r>
          </w:p>
        </w:tc>
        <w:tc>
          <w:tcPr>
            <w:tcW w:w="1120" w:type="dxa"/>
            <w:tcBorders>
              <w:top w:val="nil"/>
              <w:left w:val="nil"/>
              <w:bottom w:val="nil"/>
              <w:right w:val="nil"/>
            </w:tcBorders>
            <w:tcMar>
              <w:top w:w="128" w:type="dxa"/>
              <w:left w:w="43" w:type="dxa"/>
              <w:bottom w:w="43" w:type="dxa"/>
              <w:right w:w="43" w:type="dxa"/>
            </w:tcMar>
            <w:vAlign w:val="bottom"/>
          </w:tcPr>
          <w:p w14:paraId="1DCEF33C" w14:textId="77777777" w:rsidR="0062115A" w:rsidRPr="00DE1073" w:rsidRDefault="003823F2" w:rsidP="00DE1073">
            <w:r w:rsidRPr="00DE1073">
              <w:t>1 042,5</w:t>
            </w:r>
          </w:p>
        </w:tc>
      </w:tr>
      <w:tr w:rsidR="0062115A" w:rsidRPr="00DE1073" w14:paraId="3D74A45F" w14:textId="77777777">
        <w:trPr>
          <w:trHeight w:val="380"/>
        </w:trPr>
        <w:tc>
          <w:tcPr>
            <w:tcW w:w="6160" w:type="dxa"/>
            <w:tcBorders>
              <w:top w:val="nil"/>
              <w:left w:val="nil"/>
              <w:bottom w:val="nil"/>
              <w:right w:val="nil"/>
            </w:tcBorders>
            <w:tcMar>
              <w:top w:w="128" w:type="dxa"/>
              <w:left w:w="43" w:type="dxa"/>
              <w:bottom w:w="43" w:type="dxa"/>
              <w:right w:w="43" w:type="dxa"/>
            </w:tcMar>
          </w:tcPr>
          <w:p w14:paraId="281127E1" w14:textId="77777777" w:rsidR="0062115A" w:rsidRPr="00DE1073" w:rsidRDefault="003823F2" w:rsidP="00DE1073">
            <w:r w:rsidRPr="00DE1073">
              <w:tab/>
              <w:t>1.1</w:t>
            </w:r>
            <w:r w:rsidRPr="00DE1073">
              <w:tab/>
              <w:t>Skatter og avgifter</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533AE7E" w14:textId="77777777" w:rsidR="0062115A" w:rsidRPr="00DE1073" w:rsidRDefault="003823F2" w:rsidP="00DE1073">
            <w:r w:rsidRPr="00DE1073">
              <w:t>91,8</w:t>
            </w:r>
          </w:p>
        </w:tc>
        <w:tc>
          <w:tcPr>
            <w:tcW w:w="1120" w:type="dxa"/>
            <w:tcBorders>
              <w:top w:val="nil"/>
              <w:left w:val="nil"/>
              <w:bottom w:val="nil"/>
              <w:right w:val="nil"/>
            </w:tcBorders>
            <w:tcMar>
              <w:top w:w="128" w:type="dxa"/>
              <w:left w:w="43" w:type="dxa"/>
              <w:bottom w:w="43" w:type="dxa"/>
              <w:right w:w="43" w:type="dxa"/>
            </w:tcMar>
            <w:vAlign w:val="bottom"/>
          </w:tcPr>
          <w:p w14:paraId="1AB9E3C1" w14:textId="77777777" w:rsidR="0062115A" w:rsidRPr="00DE1073" w:rsidRDefault="003823F2" w:rsidP="00DE1073">
            <w:r w:rsidRPr="00DE1073">
              <w:t>720,9</w:t>
            </w:r>
          </w:p>
        </w:tc>
        <w:tc>
          <w:tcPr>
            <w:tcW w:w="1120" w:type="dxa"/>
            <w:tcBorders>
              <w:top w:val="nil"/>
              <w:left w:val="nil"/>
              <w:bottom w:val="nil"/>
              <w:right w:val="nil"/>
            </w:tcBorders>
            <w:tcMar>
              <w:top w:w="128" w:type="dxa"/>
              <w:left w:w="43" w:type="dxa"/>
              <w:bottom w:w="43" w:type="dxa"/>
              <w:right w:w="43" w:type="dxa"/>
            </w:tcMar>
            <w:vAlign w:val="bottom"/>
          </w:tcPr>
          <w:p w14:paraId="68631DA1" w14:textId="77777777" w:rsidR="0062115A" w:rsidRPr="00DE1073" w:rsidRDefault="003823F2" w:rsidP="00DE1073">
            <w:r w:rsidRPr="00DE1073">
              <w:t>660,1</w:t>
            </w:r>
          </w:p>
        </w:tc>
      </w:tr>
      <w:tr w:rsidR="0062115A" w:rsidRPr="00DE1073" w14:paraId="21EC7B83" w14:textId="77777777">
        <w:trPr>
          <w:trHeight w:val="380"/>
        </w:trPr>
        <w:tc>
          <w:tcPr>
            <w:tcW w:w="6160" w:type="dxa"/>
            <w:tcBorders>
              <w:top w:val="nil"/>
              <w:left w:val="nil"/>
              <w:bottom w:val="nil"/>
              <w:right w:val="nil"/>
            </w:tcBorders>
            <w:tcMar>
              <w:top w:w="128" w:type="dxa"/>
              <w:left w:w="43" w:type="dxa"/>
              <w:bottom w:w="43" w:type="dxa"/>
              <w:right w:w="43" w:type="dxa"/>
            </w:tcMar>
          </w:tcPr>
          <w:p w14:paraId="3ED2A628" w14:textId="77777777" w:rsidR="0062115A" w:rsidRPr="00DE1073" w:rsidRDefault="003823F2" w:rsidP="00DE1073">
            <w:r w:rsidRPr="00DE1073">
              <w:tab/>
              <w:t>1.2</w:t>
            </w:r>
            <w:r w:rsidRPr="00DE1073">
              <w:tab/>
              <w:t>Andre petroleumsinntekter</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23D179C" w14:textId="77777777" w:rsidR="0062115A" w:rsidRPr="00DE1073" w:rsidRDefault="003823F2" w:rsidP="00DE1073">
            <w:r w:rsidRPr="00DE1073">
              <w:t>220,4</w:t>
            </w:r>
          </w:p>
        </w:tc>
        <w:tc>
          <w:tcPr>
            <w:tcW w:w="1120" w:type="dxa"/>
            <w:tcBorders>
              <w:top w:val="nil"/>
              <w:left w:val="nil"/>
              <w:bottom w:val="nil"/>
              <w:right w:val="nil"/>
            </w:tcBorders>
            <w:tcMar>
              <w:top w:w="128" w:type="dxa"/>
              <w:left w:w="43" w:type="dxa"/>
              <w:bottom w:w="43" w:type="dxa"/>
              <w:right w:w="43" w:type="dxa"/>
            </w:tcMar>
            <w:vAlign w:val="bottom"/>
          </w:tcPr>
          <w:p w14:paraId="6CBF95A9" w14:textId="77777777" w:rsidR="0062115A" w:rsidRPr="00DE1073" w:rsidRDefault="003823F2" w:rsidP="00DE1073">
            <w:r w:rsidRPr="00DE1073">
              <w:t>592,7</w:t>
            </w:r>
          </w:p>
        </w:tc>
        <w:tc>
          <w:tcPr>
            <w:tcW w:w="1120" w:type="dxa"/>
            <w:tcBorders>
              <w:top w:val="nil"/>
              <w:left w:val="nil"/>
              <w:bottom w:val="nil"/>
              <w:right w:val="nil"/>
            </w:tcBorders>
            <w:tcMar>
              <w:top w:w="128" w:type="dxa"/>
              <w:left w:w="43" w:type="dxa"/>
              <w:bottom w:w="43" w:type="dxa"/>
              <w:right w:w="43" w:type="dxa"/>
            </w:tcMar>
            <w:vAlign w:val="bottom"/>
          </w:tcPr>
          <w:p w14:paraId="0CDD5402" w14:textId="77777777" w:rsidR="0062115A" w:rsidRPr="00DE1073" w:rsidRDefault="003823F2" w:rsidP="00DE1073">
            <w:r w:rsidRPr="00DE1073">
              <w:t>382,4</w:t>
            </w:r>
          </w:p>
        </w:tc>
      </w:tr>
      <w:tr w:rsidR="0062115A" w:rsidRPr="00DE1073" w14:paraId="376A3800" w14:textId="77777777">
        <w:trPr>
          <w:trHeight w:val="380"/>
        </w:trPr>
        <w:tc>
          <w:tcPr>
            <w:tcW w:w="6160" w:type="dxa"/>
            <w:tcBorders>
              <w:top w:val="nil"/>
              <w:left w:val="nil"/>
              <w:bottom w:val="nil"/>
              <w:right w:val="nil"/>
            </w:tcBorders>
            <w:tcMar>
              <w:top w:w="128" w:type="dxa"/>
              <w:left w:w="43" w:type="dxa"/>
              <w:bottom w:w="43" w:type="dxa"/>
              <w:right w:w="43" w:type="dxa"/>
            </w:tcMar>
          </w:tcPr>
          <w:p w14:paraId="084B1F91" w14:textId="77777777" w:rsidR="0062115A" w:rsidRPr="00DE1073" w:rsidRDefault="003823F2" w:rsidP="00DE1073">
            <w:r w:rsidRPr="00DE1073">
              <w:t>2</w:t>
            </w:r>
            <w:r w:rsidRPr="00DE1073">
              <w:tab/>
              <w:t>Inntekter utenom petroleumsinntekter</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4506C263" w14:textId="77777777" w:rsidR="0062115A" w:rsidRPr="00DE1073" w:rsidRDefault="003823F2" w:rsidP="00DE1073">
            <w:r w:rsidRPr="00DE1073">
              <w:t>1 190,5</w:t>
            </w:r>
          </w:p>
        </w:tc>
        <w:tc>
          <w:tcPr>
            <w:tcW w:w="1120" w:type="dxa"/>
            <w:tcBorders>
              <w:top w:val="nil"/>
              <w:left w:val="nil"/>
              <w:bottom w:val="nil"/>
              <w:right w:val="nil"/>
            </w:tcBorders>
            <w:tcMar>
              <w:top w:w="128" w:type="dxa"/>
              <w:left w:w="43" w:type="dxa"/>
              <w:bottom w:w="43" w:type="dxa"/>
              <w:right w:w="43" w:type="dxa"/>
            </w:tcMar>
            <w:vAlign w:val="bottom"/>
          </w:tcPr>
          <w:p w14:paraId="2F5C1919" w14:textId="77777777" w:rsidR="0062115A" w:rsidRPr="00DE1073" w:rsidRDefault="003823F2" w:rsidP="00DE1073">
            <w:r w:rsidRPr="00DE1073">
              <w:t>1 354,8</w:t>
            </w:r>
          </w:p>
        </w:tc>
        <w:tc>
          <w:tcPr>
            <w:tcW w:w="1120" w:type="dxa"/>
            <w:tcBorders>
              <w:top w:val="nil"/>
              <w:left w:val="nil"/>
              <w:bottom w:val="nil"/>
              <w:right w:val="nil"/>
            </w:tcBorders>
            <w:tcMar>
              <w:top w:w="128" w:type="dxa"/>
              <w:left w:w="43" w:type="dxa"/>
              <w:bottom w:w="43" w:type="dxa"/>
              <w:right w:w="43" w:type="dxa"/>
            </w:tcMar>
            <w:vAlign w:val="bottom"/>
          </w:tcPr>
          <w:p w14:paraId="7B3B9258" w14:textId="77777777" w:rsidR="0062115A" w:rsidRPr="00DE1073" w:rsidRDefault="003823F2" w:rsidP="00DE1073">
            <w:r w:rsidRPr="00DE1073">
              <w:t>1 461,2</w:t>
            </w:r>
          </w:p>
        </w:tc>
      </w:tr>
      <w:tr w:rsidR="0062115A" w:rsidRPr="00DE1073" w14:paraId="3EB9764D" w14:textId="77777777">
        <w:trPr>
          <w:trHeight w:val="380"/>
        </w:trPr>
        <w:tc>
          <w:tcPr>
            <w:tcW w:w="6160" w:type="dxa"/>
            <w:tcBorders>
              <w:top w:val="nil"/>
              <w:left w:val="nil"/>
              <w:bottom w:val="nil"/>
              <w:right w:val="nil"/>
            </w:tcBorders>
            <w:tcMar>
              <w:top w:w="128" w:type="dxa"/>
              <w:left w:w="43" w:type="dxa"/>
              <w:bottom w:w="43" w:type="dxa"/>
              <w:right w:w="43" w:type="dxa"/>
            </w:tcMar>
          </w:tcPr>
          <w:p w14:paraId="00F31F90" w14:textId="77777777" w:rsidR="0062115A" w:rsidRPr="00DE1073" w:rsidRDefault="003823F2" w:rsidP="00DE1073">
            <w:r w:rsidRPr="00DE1073">
              <w:tab/>
              <w:t>2.1</w:t>
            </w:r>
            <w:r w:rsidRPr="00DE1073">
              <w:tab/>
              <w:t>Skatter og avgifter fra Fastlands-Norge</w:t>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0A0E7656" w14:textId="77777777" w:rsidR="0062115A" w:rsidRPr="00DE1073" w:rsidRDefault="003823F2" w:rsidP="00DE1073">
            <w:r w:rsidRPr="00DE1073">
              <w:t>1 099,5</w:t>
            </w:r>
          </w:p>
        </w:tc>
        <w:tc>
          <w:tcPr>
            <w:tcW w:w="1120" w:type="dxa"/>
            <w:tcBorders>
              <w:top w:val="nil"/>
              <w:left w:val="nil"/>
              <w:bottom w:val="nil"/>
              <w:right w:val="nil"/>
            </w:tcBorders>
            <w:tcMar>
              <w:top w:w="128" w:type="dxa"/>
              <w:left w:w="43" w:type="dxa"/>
              <w:bottom w:w="43" w:type="dxa"/>
              <w:right w:w="43" w:type="dxa"/>
            </w:tcMar>
            <w:vAlign w:val="bottom"/>
          </w:tcPr>
          <w:p w14:paraId="67DE7C5C" w14:textId="77777777" w:rsidR="0062115A" w:rsidRPr="00DE1073" w:rsidRDefault="003823F2" w:rsidP="00DE1073">
            <w:r w:rsidRPr="00DE1073">
              <w:t>1 240,7</w:t>
            </w:r>
          </w:p>
        </w:tc>
        <w:tc>
          <w:tcPr>
            <w:tcW w:w="1120" w:type="dxa"/>
            <w:tcBorders>
              <w:top w:val="nil"/>
              <w:left w:val="nil"/>
              <w:bottom w:val="nil"/>
              <w:right w:val="nil"/>
            </w:tcBorders>
            <w:tcMar>
              <w:top w:w="128" w:type="dxa"/>
              <w:left w:w="43" w:type="dxa"/>
              <w:bottom w:w="43" w:type="dxa"/>
              <w:right w:w="43" w:type="dxa"/>
            </w:tcMar>
            <w:vAlign w:val="bottom"/>
          </w:tcPr>
          <w:p w14:paraId="5D55C6D3" w14:textId="77777777" w:rsidR="0062115A" w:rsidRPr="00DE1073" w:rsidRDefault="003823F2" w:rsidP="00DE1073">
            <w:r w:rsidRPr="00DE1073">
              <w:t>1 334,9</w:t>
            </w:r>
          </w:p>
        </w:tc>
      </w:tr>
      <w:tr w:rsidR="0062115A" w:rsidRPr="00DE1073" w14:paraId="6A3184E9"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6BFC4628" w14:textId="77777777" w:rsidR="0062115A" w:rsidRPr="00DE1073" w:rsidRDefault="003823F2" w:rsidP="00DE1073">
            <w:r w:rsidRPr="00DE1073">
              <w:tab/>
              <w:t>2.2</w:t>
            </w:r>
            <w:r w:rsidRPr="00DE1073">
              <w:tab/>
              <w:t>Andre inntekter</w:t>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81C52BC" w14:textId="77777777" w:rsidR="0062115A" w:rsidRPr="00DE1073" w:rsidRDefault="003823F2" w:rsidP="00DE1073">
            <w:r w:rsidRPr="00DE1073">
              <w:t>91,0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9EC6D9" w14:textId="77777777" w:rsidR="0062115A" w:rsidRPr="00DE1073" w:rsidRDefault="003823F2" w:rsidP="00DE1073">
            <w:r w:rsidRPr="00DE1073">
              <w:t>114,2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33F306C" w14:textId="77777777" w:rsidR="0062115A" w:rsidRPr="00DE1073" w:rsidRDefault="003823F2" w:rsidP="00DE1073">
            <w:r w:rsidRPr="00DE1073">
              <w:t>126,4</w:t>
            </w:r>
          </w:p>
        </w:tc>
      </w:tr>
      <w:tr w:rsidR="0062115A" w:rsidRPr="00DE1073" w14:paraId="453B1945"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08C4D69C" w14:textId="77777777" w:rsidR="0062115A" w:rsidRPr="00DE1073" w:rsidRDefault="003823F2" w:rsidP="00DE1073">
            <w:r w:rsidRPr="00DE1073">
              <w:t>Totale utgifter</w:t>
            </w:r>
            <w:r w:rsidRPr="00DE1073">
              <w:tab/>
            </w:r>
            <w:r w:rsidRPr="00DE1073">
              <w:tab/>
            </w:r>
            <w:r w:rsidRPr="00DE1073">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269CABC" w14:textId="77777777" w:rsidR="0062115A" w:rsidRPr="00DE1073" w:rsidRDefault="003823F2" w:rsidP="00DE1073">
            <w:r w:rsidRPr="00DE1073">
              <w:t>1 584,2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F933A48" w14:textId="77777777" w:rsidR="0062115A" w:rsidRPr="00DE1073" w:rsidRDefault="003823F2" w:rsidP="00DE1073">
            <w:r w:rsidRPr="00DE1073">
              <w:t>1 665,9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E2FA789" w14:textId="77777777" w:rsidR="0062115A" w:rsidRPr="00DE1073" w:rsidRDefault="003823F2" w:rsidP="00DE1073">
            <w:r w:rsidRPr="00DE1073">
              <w:t>1 789,3</w:t>
            </w:r>
          </w:p>
        </w:tc>
      </w:tr>
      <w:tr w:rsidR="0062115A" w:rsidRPr="00DE1073" w14:paraId="4BD35C9D" w14:textId="77777777">
        <w:trPr>
          <w:trHeight w:val="380"/>
        </w:trPr>
        <w:tc>
          <w:tcPr>
            <w:tcW w:w="6160" w:type="dxa"/>
            <w:tcBorders>
              <w:top w:val="nil"/>
              <w:left w:val="nil"/>
              <w:bottom w:val="nil"/>
              <w:right w:val="nil"/>
            </w:tcBorders>
            <w:tcMar>
              <w:top w:w="128" w:type="dxa"/>
              <w:left w:w="43" w:type="dxa"/>
              <w:bottom w:w="43" w:type="dxa"/>
              <w:right w:w="43" w:type="dxa"/>
            </w:tcMar>
          </w:tcPr>
          <w:p w14:paraId="0745587E" w14:textId="77777777" w:rsidR="0062115A" w:rsidRPr="00DE1073" w:rsidRDefault="003823F2" w:rsidP="00DE1073">
            <w:r w:rsidRPr="00DE1073">
              <w:t>1</w:t>
            </w:r>
            <w:r w:rsidRPr="00DE1073">
              <w:tab/>
              <w:t>Utgifter til petroleumsvirksomhet</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0A6086E2" w14:textId="77777777" w:rsidR="0062115A" w:rsidRPr="00DE1073" w:rsidRDefault="003823F2" w:rsidP="00DE1073">
            <w:r w:rsidRPr="00DE1073">
              <w:t>24,7</w:t>
            </w:r>
          </w:p>
        </w:tc>
        <w:tc>
          <w:tcPr>
            <w:tcW w:w="1120" w:type="dxa"/>
            <w:tcBorders>
              <w:top w:val="nil"/>
              <w:left w:val="nil"/>
              <w:bottom w:val="nil"/>
              <w:right w:val="nil"/>
            </w:tcBorders>
            <w:tcMar>
              <w:top w:w="128" w:type="dxa"/>
              <w:left w:w="43" w:type="dxa"/>
              <w:bottom w:w="43" w:type="dxa"/>
              <w:right w:w="43" w:type="dxa"/>
            </w:tcMar>
            <w:vAlign w:val="bottom"/>
          </w:tcPr>
          <w:p w14:paraId="34234CEA" w14:textId="77777777" w:rsidR="0062115A" w:rsidRPr="00DE1073" w:rsidRDefault="003823F2" w:rsidP="00DE1073">
            <w:r w:rsidRPr="00DE1073">
              <w:t>28,4</w:t>
            </w:r>
          </w:p>
        </w:tc>
        <w:tc>
          <w:tcPr>
            <w:tcW w:w="1120" w:type="dxa"/>
            <w:tcBorders>
              <w:top w:val="nil"/>
              <w:left w:val="nil"/>
              <w:bottom w:val="nil"/>
              <w:right w:val="nil"/>
            </w:tcBorders>
            <w:tcMar>
              <w:top w:w="128" w:type="dxa"/>
              <w:left w:w="43" w:type="dxa"/>
              <w:bottom w:w="43" w:type="dxa"/>
              <w:right w:w="43" w:type="dxa"/>
            </w:tcMar>
            <w:vAlign w:val="bottom"/>
          </w:tcPr>
          <w:p w14:paraId="494A8B6B" w14:textId="77777777" w:rsidR="0062115A" w:rsidRPr="00DE1073" w:rsidRDefault="003823F2" w:rsidP="00DE1073">
            <w:r w:rsidRPr="00DE1073">
              <w:t>27,0</w:t>
            </w:r>
          </w:p>
        </w:tc>
      </w:tr>
      <w:tr w:rsidR="0062115A" w:rsidRPr="00DE1073" w14:paraId="30594CDC"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0694DD96" w14:textId="77777777" w:rsidR="0062115A" w:rsidRPr="00DE1073" w:rsidRDefault="003823F2" w:rsidP="00DE1073">
            <w:r w:rsidRPr="00DE1073">
              <w:t>2</w:t>
            </w:r>
            <w:r w:rsidRPr="00DE1073">
              <w:tab/>
              <w:t>Utgifter utenom petroleumsvirksomhet</w:t>
            </w:r>
            <w:r w:rsidRPr="00DE1073">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8058236" w14:textId="77777777" w:rsidR="0062115A" w:rsidRPr="00DE1073" w:rsidRDefault="003823F2" w:rsidP="00DE1073">
            <w:r w:rsidRPr="00DE1073">
              <w:t>1 559,4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661065E" w14:textId="77777777" w:rsidR="0062115A" w:rsidRPr="00DE1073" w:rsidRDefault="003823F2" w:rsidP="00DE1073">
            <w:r w:rsidRPr="00DE1073">
              <w:t>1 637,6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33E1930" w14:textId="77777777" w:rsidR="0062115A" w:rsidRPr="00DE1073" w:rsidRDefault="003823F2" w:rsidP="00DE1073">
            <w:r w:rsidRPr="00DE1073">
              <w:t>1 762,3</w:t>
            </w:r>
          </w:p>
        </w:tc>
      </w:tr>
      <w:tr w:rsidR="0062115A" w:rsidRPr="00DE1073" w14:paraId="3A50FE96" w14:textId="77777777">
        <w:trPr>
          <w:trHeight w:val="640"/>
        </w:trPr>
        <w:tc>
          <w:tcPr>
            <w:tcW w:w="6160" w:type="dxa"/>
            <w:tcBorders>
              <w:top w:val="single" w:sz="4" w:space="0" w:color="000000"/>
              <w:left w:val="nil"/>
              <w:bottom w:val="nil"/>
              <w:right w:val="nil"/>
            </w:tcBorders>
            <w:tcMar>
              <w:top w:w="128" w:type="dxa"/>
              <w:left w:w="43" w:type="dxa"/>
              <w:bottom w:w="43" w:type="dxa"/>
              <w:right w:w="43" w:type="dxa"/>
            </w:tcMar>
          </w:tcPr>
          <w:p w14:paraId="6CE668AA" w14:textId="77777777" w:rsidR="0062115A" w:rsidRPr="00DE1073" w:rsidRDefault="003823F2" w:rsidP="00DE1073">
            <w:r w:rsidRPr="00DE1073">
              <w:lastRenderedPageBreak/>
              <w:t>Overskudd på statsbudsjettet før overføring til Statens pensjonsfond utland</w:t>
            </w:r>
            <w:r w:rsidRPr="00DE1073">
              <w:tab/>
            </w:r>
            <w:r w:rsidRPr="00DE1073">
              <w:tab/>
            </w:r>
            <w:r w:rsidRPr="00DE1073">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E4A2C4E" w14:textId="77777777" w:rsidR="0062115A" w:rsidRPr="00DE1073" w:rsidRDefault="003823F2" w:rsidP="00DE1073">
            <w:r w:rsidRPr="00DE1073">
              <w:t>-81,5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E929190" w14:textId="77777777" w:rsidR="0062115A" w:rsidRPr="00DE1073" w:rsidRDefault="003823F2" w:rsidP="00DE1073">
            <w:r w:rsidRPr="00DE1073">
              <w:t>1 002,5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7E72A5D" w14:textId="77777777" w:rsidR="0062115A" w:rsidRPr="00DE1073" w:rsidRDefault="003823F2" w:rsidP="00DE1073">
            <w:r w:rsidRPr="00DE1073">
              <w:t>714,4</w:t>
            </w:r>
          </w:p>
        </w:tc>
      </w:tr>
      <w:tr w:rsidR="0062115A" w:rsidRPr="00DE1073" w14:paraId="302BBE69"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5043A14D" w14:textId="77777777" w:rsidR="0062115A" w:rsidRPr="00DE1073" w:rsidRDefault="003823F2" w:rsidP="00DE1073">
            <w:r w:rsidRPr="00DE1073">
              <w:t>–</w:t>
            </w:r>
            <w:r w:rsidRPr="00DE1073">
              <w:tab/>
              <w:t>Netto kontantstrøm fra petroleumsvirksomheten</w:t>
            </w:r>
            <w:r w:rsidRPr="00DE1073">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D8FD486" w14:textId="77777777" w:rsidR="0062115A" w:rsidRPr="00DE1073" w:rsidRDefault="003823F2" w:rsidP="00DE1073">
            <w:r w:rsidRPr="00DE1073">
              <w:t>287,5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1D8F272" w14:textId="77777777" w:rsidR="0062115A" w:rsidRPr="00DE1073" w:rsidRDefault="003823F2" w:rsidP="00DE1073">
            <w:r w:rsidRPr="00DE1073">
              <w:t>1 285,2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D9CA1F" w14:textId="77777777" w:rsidR="0062115A" w:rsidRPr="00DE1073" w:rsidRDefault="003823F2" w:rsidP="00DE1073">
            <w:r w:rsidRPr="00DE1073">
              <w:t>1 015,5</w:t>
            </w:r>
          </w:p>
        </w:tc>
      </w:tr>
      <w:tr w:rsidR="0062115A" w:rsidRPr="00DE1073" w14:paraId="58037064"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19348FFF" w14:textId="77777777" w:rsidR="0062115A" w:rsidRPr="00DE1073" w:rsidRDefault="003823F2" w:rsidP="00DE1073">
            <w:r w:rsidRPr="00DE1073">
              <w:t>=</w:t>
            </w:r>
            <w:r w:rsidRPr="00DE1073">
              <w:tab/>
              <w:t>Oljekorrigert overskudd</w:t>
            </w:r>
            <w:r w:rsidRPr="00DE1073">
              <w:tab/>
            </w:r>
            <w:r w:rsidRPr="00DE1073">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084F8EA" w14:textId="77777777" w:rsidR="0062115A" w:rsidRPr="00DE1073" w:rsidRDefault="003823F2" w:rsidP="00DE1073">
            <w:r w:rsidRPr="00DE1073">
              <w:t>-369,0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4DE33A" w14:textId="77777777" w:rsidR="0062115A" w:rsidRPr="00DE1073" w:rsidRDefault="003823F2" w:rsidP="00DE1073">
            <w:r w:rsidRPr="00DE1073">
              <w:t>-282,7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F130714" w14:textId="77777777" w:rsidR="0062115A" w:rsidRPr="00DE1073" w:rsidRDefault="003823F2" w:rsidP="00DE1073">
            <w:r w:rsidRPr="00DE1073">
              <w:t>-301,1</w:t>
            </w:r>
          </w:p>
        </w:tc>
      </w:tr>
      <w:tr w:rsidR="0062115A" w:rsidRPr="00DE1073" w14:paraId="1CE052A9"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16FB9C46" w14:textId="77777777" w:rsidR="0062115A" w:rsidRPr="00DE1073" w:rsidRDefault="003823F2" w:rsidP="00DE1073">
            <w:r w:rsidRPr="00DE1073">
              <w:t>+</w:t>
            </w:r>
            <w:r w:rsidRPr="00DE1073">
              <w:tab/>
              <w:t>Overført fra Statens pensjonsfond utland</w:t>
            </w:r>
            <w:r w:rsidRPr="00DE1073">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DA6EB24" w14:textId="77777777" w:rsidR="0062115A" w:rsidRPr="00DE1073" w:rsidRDefault="003823F2" w:rsidP="00DE1073">
            <w:r w:rsidRPr="00DE1073">
              <w:t>390,1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797A962" w14:textId="77777777" w:rsidR="0062115A" w:rsidRPr="00DE1073" w:rsidRDefault="003823F2" w:rsidP="00DE1073">
            <w:r w:rsidRPr="00DE1073">
              <w:t>309,9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049DE42" w14:textId="77777777" w:rsidR="0062115A" w:rsidRPr="00DE1073" w:rsidRDefault="003823F2" w:rsidP="00DE1073">
            <w:r w:rsidRPr="00DE1073">
              <w:t>301,1</w:t>
            </w:r>
          </w:p>
        </w:tc>
      </w:tr>
      <w:tr w:rsidR="0062115A" w:rsidRPr="00DE1073" w14:paraId="07F9FFEC" w14:textId="77777777">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64CFD836" w14:textId="77777777" w:rsidR="0062115A" w:rsidRPr="00DE1073" w:rsidRDefault="003823F2" w:rsidP="00DE1073">
            <w:r w:rsidRPr="00DE1073">
              <w:t>=</w:t>
            </w:r>
            <w:r w:rsidRPr="00DE1073">
              <w:tab/>
              <w:t>Overskudd på statsbudsjettet</w:t>
            </w:r>
            <w:r w:rsidRPr="00DE1073">
              <w:tab/>
            </w:r>
            <w:r w:rsidRPr="00DE1073">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4A68003" w14:textId="77777777" w:rsidR="0062115A" w:rsidRPr="00DE1073" w:rsidRDefault="003823F2" w:rsidP="00DE1073">
            <w:r w:rsidRPr="00DE1073">
              <w:t>21,1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89B83F" w14:textId="77777777" w:rsidR="0062115A" w:rsidRPr="00DE1073" w:rsidRDefault="003823F2" w:rsidP="00DE1073">
            <w:r w:rsidRPr="00DE1073">
              <w:t>27,1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86E3BD5" w14:textId="77777777" w:rsidR="0062115A" w:rsidRPr="00DE1073" w:rsidRDefault="003823F2" w:rsidP="00DE1073">
            <w:r w:rsidRPr="00DE1073">
              <w:t>0,0</w:t>
            </w:r>
          </w:p>
        </w:tc>
      </w:tr>
      <w:tr w:rsidR="0062115A" w:rsidRPr="00DE1073" w14:paraId="4D950027" w14:textId="77777777">
        <w:trPr>
          <w:trHeight w:val="380"/>
        </w:trPr>
        <w:tc>
          <w:tcPr>
            <w:tcW w:w="6160" w:type="dxa"/>
            <w:tcBorders>
              <w:top w:val="nil"/>
              <w:left w:val="nil"/>
              <w:bottom w:val="nil"/>
              <w:right w:val="nil"/>
            </w:tcBorders>
            <w:tcMar>
              <w:top w:w="128" w:type="dxa"/>
              <w:left w:w="43" w:type="dxa"/>
              <w:bottom w:w="43" w:type="dxa"/>
              <w:right w:w="43" w:type="dxa"/>
            </w:tcMar>
          </w:tcPr>
          <w:p w14:paraId="1CDBB44A" w14:textId="77777777" w:rsidR="0062115A" w:rsidRPr="00DE1073" w:rsidRDefault="003823F2" w:rsidP="00DE1073">
            <w:r w:rsidRPr="00DE1073">
              <w:t>+</w:t>
            </w:r>
            <w:r w:rsidRPr="00DE1073">
              <w:tab/>
              <w:t>Netto avsatt i Statens pensjonsfond utland</w:t>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33A02D29" w14:textId="77777777" w:rsidR="0062115A" w:rsidRPr="00DE1073" w:rsidRDefault="003823F2" w:rsidP="00DE1073">
            <w:r w:rsidRPr="00DE1073">
              <w:t>-102,6</w:t>
            </w:r>
          </w:p>
        </w:tc>
        <w:tc>
          <w:tcPr>
            <w:tcW w:w="1120" w:type="dxa"/>
            <w:tcBorders>
              <w:top w:val="nil"/>
              <w:left w:val="nil"/>
              <w:bottom w:val="nil"/>
              <w:right w:val="nil"/>
            </w:tcBorders>
            <w:tcMar>
              <w:top w:w="128" w:type="dxa"/>
              <w:left w:w="43" w:type="dxa"/>
              <w:bottom w:w="43" w:type="dxa"/>
              <w:right w:w="43" w:type="dxa"/>
            </w:tcMar>
            <w:vAlign w:val="bottom"/>
          </w:tcPr>
          <w:p w14:paraId="22F1532A" w14:textId="77777777" w:rsidR="0062115A" w:rsidRPr="00DE1073" w:rsidRDefault="003823F2" w:rsidP="00DE1073">
            <w:r w:rsidRPr="00DE1073">
              <w:t>975,3</w:t>
            </w:r>
          </w:p>
        </w:tc>
        <w:tc>
          <w:tcPr>
            <w:tcW w:w="1120" w:type="dxa"/>
            <w:tcBorders>
              <w:top w:val="nil"/>
              <w:left w:val="nil"/>
              <w:bottom w:val="nil"/>
              <w:right w:val="nil"/>
            </w:tcBorders>
            <w:tcMar>
              <w:top w:w="128" w:type="dxa"/>
              <w:left w:w="43" w:type="dxa"/>
              <w:bottom w:w="43" w:type="dxa"/>
              <w:right w:w="43" w:type="dxa"/>
            </w:tcMar>
            <w:vAlign w:val="bottom"/>
          </w:tcPr>
          <w:p w14:paraId="1F1040DC" w14:textId="77777777" w:rsidR="0062115A" w:rsidRPr="00DE1073" w:rsidRDefault="003823F2" w:rsidP="00DE1073">
            <w:r w:rsidRPr="00DE1073">
              <w:t>714,4</w:t>
            </w:r>
          </w:p>
        </w:tc>
      </w:tr>
      <w:tr w:rsidR="0062115A" w:rsidRPr="00DE1073" w14:paraId="49132F85"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6833B5E7" w14:textId="77777777" w:rsidR="0062115A" w:rsidRPr="00DE1073" w:rsidRDefault="003823F2" w:rsidP="00DE1073">
            <w:r w:rsidRPr="00DE1073">
              <w:t>+</w:t>
            </w:r>
            <w:r w:rsidRPr="00DE1073">
              <w:tab/>
              <w:t>Rente- og utbytteinntekter mv. i Statens pensjonsfond</w:t>
            </w:r>
            <w:r w:rsidRPr="00D10D15">
              <w:rPr>
                <w:rStyle w:val="skrift-hevet"/>
              </w:rPr>
              <w:t>1</w:t>
            </w:r>
            <w:r w:rsidRPr="00D10D15">
              <w:rPr>
                <w:rStyle w:val="skrift-hevet"/>
              </w:rPr>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D641AD" w14:textId="77777777" w:rsidR="0062115A" w:rsidRPr="00DE1073" w:rsidRDefault="003823F2" w:rsidP="00DE1073">
            <w:r w:rsidRPr="00DE1073">
              <w:t>223,7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0A24CC3" w14:textId="77777777" w:rsidR="0062115A" w:rsidRPr="00DE1073" w:rsidRDefault="003823F2" w:rsidP="00DE1073">
            <w:r w:rsidRPr="00DE1073">
              <w:t>279,3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D67902F" w14:textId="77777777" w:rsidR="0062115A" w:rsidRPr="00DE1073" w:rsidRDefault="003823F2" w:rsidP="00DE1073">
            <w:r w:rsidRPr="00DE1073">
              <w:t>336,0</w:t>
            </w:r>
          </w:p>
        </w:tc>
      </w:tr>
      <w:tr w:rsidR="0062115A" w:rsidRPr="00DE1073" w14:paraId="2559E0A8" w14:textId="77777777">
        <w:trPr>
          <w:trHeight w:val="380"/>
        </w:trPr>
        <w:tc>
          <w:tcPr>
            <w:tcW w:w="6160" w:type="dxa"/>
            <w:tcBorders>
              <w:top w:val="single" w:sz="4" w:space="0" w:color="000000"/>
              <w:left w:val="nil"/>
              <w:bottom w:val="single" w:sz="4" w:space="0" w:color="000000"/>
              <w:right w:val="nil"/>
            </w:tcBorders>
            <w:tcMar>
              <w:top w:w="128" w:type="dxa"/>
              <w:left w:w="43" w:type="dxa"/>
              <w:bottom w:w="43" w:type="dxa"/>
              <w:right w:w="43" w:type="dxa"/>
            </w:tcMar>
          </w:tcPr>
          <w:p w14:paraId="0012CFFF" w14:textId="77777777" w:rsidR="0062115A" w:rsidRPr="00DE1073" w:rsidRDefault="003823F2" w:rsidP="00DE1073">
            <w:r w:rsidRPr="00DE1073">
              <w:t>=</w:t>
            </w:r>
            <w:r w:rsidRPr="00DE1073">
              <w:tab/>
              <w:t>Samlet overskudd i statsbudsjettet og Statens pensjonsfond</w:t>
            </w:r>
            <w:r w:rsidRPr="00D10D15">
              <w:rPr>
                <w:rStyle w:val="skrift-hevet"/>
              </w:rPr>
              <w:t>1</w:t>
            </w:r>
            <w:r w:rsidRPr="00D10D15">
              <w:rPr>
                <w:rStyle w:val="skrift-hevet"/>
              </w:rPr>
              <w:tab/>
            </w:r>
            <w:r w:rsidRPr="00DE1073">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21278" w14:textId="77777777" w:rsidR="0062115A" w:rsidRPr="00DE1073" w:rsidRDefault="003823F2" w:rsidP="00DE1073">
            <w:r w:rsidRPr="00DE1073">
              <w:t>142,2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B8592" w14:textId="77777777" w:rsidR="0062115A" w:rsidRPr="00DE1073" w:rsidRDefault="003823F2" w:rsidP="00DE1073">
            <w:r w:rsidRPr="00DE1073">
              <w:t>1 281,8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022F5" w14:textId="77777777" w:rsidR="0062115A" w:rsidRPr="00DE1073" w:rsidRDefault="003823F2" w:rsidP="00DE1073">
            <w:r w:rsidRPr="00DE1073">
              <w:t>1 050,4</w:t>
            </w:r>
          </w:p>
        </w:tc>
      </w:tr>
      <w:tr w:rsidR="0062115A" w:rsidRPr="00DE1073" w14:paraId="7A8D73B2" w14:textId="77777777">
        <w:trPr>
          <w:trHeight w:val="380"/>
        </w:trPr>
        <w:tc>
          <w:tcPr>
            <w:tcW w:w="6160" w:type="dxa"/>
            <w:tcBorders>
              <w:top w:val="nil"/>
              <w:left w:val="nil"/>
              <w:bottom w:val="nil"/>
              <w:right w:val="nil"/>
            </w:tcBorders>
            <w:tcMar>
              <w:top w:w="128" w:type="dxa"/>
              <w:left w:w="43" w:type="dxa"/>
              <w:bottom w:w="43" w:type="dxa"/>
              <w:right w:w="43" w:type="dxa"/>
            </w:tcMar>
          </w:tcPr>
          <w:p w14:paraId="040C43BC" w14:textId="77777777" w:rsidR="0062115A" w:rsidRPr="00DE1073" w:rsidRDefault="003823F2" w:rsidP="00DE1073">
            <w:r w:rsidRPr="00DE1073">
              <w:t>Memo:</w:t>
            </w:r>
          </w:p>
        </w:tc>
        <w:tc>
          <w:tcPr>
            <w:tcW w:w="1120" w:type="dxa"/>
            <w:tcBorders>
              <w:top w:val="nil"/>
              <w:left w:val="nil"/>
              <w:bottom w:val="nil"/>
              <w:right w:val="nil"/>
            </w:tcBorders>
            <w:tcMar>
              <w:top w:w="128" w:type="dxa"/>
              <w:left w:w="43" w:type="dxa"/>
              <w:bottom w:w="43" w:type="dxa"/>
              <w:right w:w="43" w:type="dxa"/>
            </w:tcMar>
            <w:vAlign w:val="bottom"/>
          </w:tcPr>
          <w:p w14:paraId="658F2756"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3FE4F63E" w14:textId="77777777" w:rsidR="0062115A" w:rsidRPr="00DE1073" w:rsidRDefault="0062115A" w:rsidP="00DE1073"/>
        </w:tc>
        <w:tc>
          <w:tcPr>
            <w:tcW w:w="1120" w:type="dxa"/>
            <w:tcBorders>
              <w:top w:val="nil"/>
              <w:left w:val="nil"/>
              <w:bottom w:val="nil"/>
              <w:right w:val="nil"/>
            </w:tcBorders>
            <w:tcMar>
              <w:top w:w="128" w:type="dxa"/>
              <w:left w:w="43" w:type="dxa"/>
              <w:bottom w:w="43" w:type="dxa"/>
              <w:right w:w="43" w:type="dxa"/>
            </w:tcMar>
            <w:vAlign w:val="bottom"/>
          </w:tcPr>
          <w:p w14:paraId="4DC786DC" w14:textId="77777777" w:rsidR="0062115A" w:rsidRPr="00DE1073" w:rsidRDefault="0062115A" w:rsidP="00DE1073"/>
        </w:tc>
      </w:tr>
      <w:tr w:rsidR="0062115A" w:rsidRPr="00DE1073" w14:paraId="10B4ACCD" w14:textId="77777777">
        <w:trPr>
          <w:trHeight w:val="380"/>
        </w:trPr>
        <w:tc>
          <w:tcPr>
            <w:tcW w:w="6160" w:type="dxa"/>
            <w:tcBorders>
              <w:top w:val="nil"/>
              <w:left w:val="nil"/>
              <w:bottom w:val="nil"/>
              <w:right w:val="nil"/>
            </w:tcBorders>
            <w:tcMar>
              <w:top w:w="128" w:type="dxa"/>
              <w:left w:w="43" w:type="dxa"/>
              <w:bottom w:w="43" w:type="dxa"/>
              <w:right w:w="43" w:type="dxa"/>
            </w:tcMar>
          </w:tcPr>
          <w:p w14:paraId="1F9C6256" w14:textId="77777777" w:rsidR="0062115A" w:rsidRPr="00DE1073" w:rsidRDefault="003823F2" w:rsidP="00DE1073">
            <w:r w:rsidRPr="00DE1073">
              <w:t>Rente- og utbytteinntekter mv. i Statens pensjonsfond utland</w:t>
            </w:r>
            <w:r w:rsidRPr="00DE1073">
              <w:tab/>
            </w:r>
            <w:r w:rsidRPr="00DE1073">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4D753BA8" w14:textId="77777777" w:rsidR="0062115A" w:rsidRPr="00DE1073" w:rsidRDefault="003823F2" w:rsidP="00DE1073">
            <w:r w:rsidRPr="00DE1073">
              <w:t>214,1</w:t>
            </w:r>
          </w:p>
        </w:tc>
        <w:tc>
          <w:tcPr>
            <w:tcW w:w="1120" w:type="dxa"/>
            <w:tcBorders>
              <w:top w:val="nil"/>
              <w:left w:val="nil"/>
              <w:bottom w:val="nil"/>
              <w:right w:val="nil"/>
            </w:tcBorders>
            <w:tcMar>
              <w:top w:w="128" w:type="dxa"/>
              <w:left w:w="43" w:type="dxa"/>
              <w:bottom w:w="43" w:type="dxa"/>
              <w:right w:w="43" w:type="dxa"/>
            </w:tcMar>
            <w:vAlign w:val="bottom"/>
          </w:tcPr>
          <w:p w14:paraId="257E81A3" w14:textId="77777777" w:rsidR="0062115A" w:rsidRPr="00DE1073" w:rsidRDefault="003823F2" w:rsidP="00DE1073">
            <w:r w:rsidRPr="00DE1073">
              <w:t>267,4</w:t>
            </w:r>
          </w:p>
        </w:tc>
        <w:tc>
          <w:tcPr>
            <w:tcW w:w="1120" w:type="dxa"/>
            <w:tcBorders>
              <w:top w:val="nil"/>
              <w:left w:val="nil"/>
              <w:bottom w:val="nil"/>
              <w:right w:val="nil"/>
            </w:tcBorders>
            <w:tcMar>
              <w:top w:w="128" w:type="dxa"/>
              <w:left w:w="43" w:type="dxa"/>
              <w:bottom w:w="43" w:type="dxa"/>
              <w:right w:w="43" w:type="dxa"/>
            </w:tcMar>
            <w:vAlign w:val="bottom"/>
          </w:tcPr>
          <w:p w14:paraId="01400962" w14:textId="77777777" w:rsidR="0062115A" w:rsidRPr="00DE1073" w:rsidRDefault="003823F2" w:rsidP="00DE1073">
            <w:r w:rsidRPr="00DE1073">
              <w:t>319,7</w:t>
            </w:r>
          </w:p>
        </w:tc>
      </w:tr>
      <w:tr w:rsidR="0062115A" w:rsidRPr="00DE1073" w14:paraId="143202B3" w14:textId="77777777">
        <w:trPr>
          <w:trHeight w:val="380"/>
        </w:trPr>
        <w:tc>
          <w:tcPr>
            <w:tcW w:w="6160" w:type="dxa"/>
            <w:tcBorders>
              <w:top w:val="nil"/>
              <w:left w:val="nil"/>
              <w:bottom w:val="nil"/>
              <w:right w:val="nil"/>
            </w:tcBorders>
            <w:tcMar>
              <w:top w:w="128" w:type="dxa"/>
              <w:left w:w="43" w:type="dxa"/>
              <w:bottom w:w="43" w:type="dxa"/>
              <w:right w:w="43" w:type="dxa"/>
            </w:tcMar>
          </w:tcPr>
          <w:p w14:paraId="7E55F0CA" w14:textId="77777777" w:rsidR="0062115A" w:rsidRPr="00DE1073" w:rsidRDefault="003823F2" w:rsidP="00DE1073">
            <w:r w:rsidRPr="00DE1073">
              <w:t>Markedsverdien av Statens pensjonsfond utland</w:t>
            </w:r>
            <w:r w:rsidRPr="00D10D15">
              <w:rPr>
                <w:rStyle w:val="skrift-hevet"/>
              </w:rPr>
              <w:t>2,3</w:t>
            </w:r>
            <w:r w:rsidRPr="00D10D15">
              <w:rPr>
                <w:rStyle w:val="skrift-hevet"/>
              </w:rPr>
              <w:tab/>
            </w:r>
            <w:r w:rsidRPr="00D10D15">
              <w:rPr>
                <w:rStyle w:val="skrift-hevet"/>
              </w:rPr>
              <w:tab/>
            </w:r>
            <w:r w:rsidRPr="00DE1073">
              <w:tab/>
            </w:r>
          </w:p>
        </w:tc>
        <w:tc>
          <w:tcPr>
            <w:tcW w:w="1120" w:type="dxa"/>
            <w:tcBorders>
              <w:top w:val="nil"/>
              <w:left w:val="nil"/>
              <w:bottom w:val="nil"/>
              <w:right w:val="nil"/>
            </w:tcBorders>
            <w:tcMar>
              <w:top w:w="128" w:type="dxa"/>
              <w:left w:w="43" w:type="dxa"/>
              <w:bottom w:w="43" w:type="dxa"/>
              <w:right w:w="43" w:type="dxa"/>
            </w:tcMar>
            <w:vAlign w:val="bottom"/>
          </w:tcPr>
          <w:p w14:paraId="42036331" w14:textId="77777777" w:rsidR="0062115A" w:rsidRPr="00DE1073" w:rsidRDefault="003823F2" w:rsidP="00DE1073">
            <w:r w:rsidRPr="00DE1073">
              <w:t>10 907</w:t>
            </w:r>
          </w:p>
        </w:tc>
        <w:tc>
          <w:tcPr>
            <w:tcW w:w="1120" w:type="dxa"/>
            <w:tcBorders>
              <w:top w:val="nil"/>
              <w:left w:val="nil"/>
              <w:bottom w:val="nil"/>
              <w:right w:val="nil"/>
            </w:tcBorders>
            <w:tcMar>
              <w:top w:w="128" w:type="dxa"/>
              <w:left w:w="43" w:type="dxa"/>
              <w:bottom w:w="43" w:type="dxa"/>
              <w:right w:w="43" w:type="dxa"/>
            </w:tcMar>
            <w:vAlign w:val="bottom"/>
          </w:tcPr>
          <w:p w14:paraId="17011CF4" w14:textId="77777777" w:rsidR="0062115A" w:rsidRPr="00DE1073" w:rsidRDefault="003823F2" w:rsidP="00DE1073">
            <w:r w:rsidRPr="00DE1073">
              <w:t>12 355</w:t>
            </w:r>
          </w:p>
        </w:tc>
        <w:tc>
          <w:tcPr>
            <w:tcW w:w="1120" w:type="dxa"/>
            <w:tcBorders>
              <w:top w:val="nil"/>
              <w:left w:val="nil"/>
              <w:bottom w:val="nil"/>
              <w:right w:val="nil"/>
            </w:tcBorders>
            <w:tcMar>
              <w:top w:w="128" w:type="dxa"/>
              <w:left w:w="43" w:type="dxa"/>
              <w:bottom w:w="43" w:type="dxa"/>
              <w:right w:w="43" w:type="dxa"/>
            </w:tcMar>
            <w:vAlign w:val="bottom"/>
          </w:tcPr>
          <w:p w14:paraId="20C0816D" w14:textId="77777777" w:rsidR="0062115A" w:rsidRPr="00DE1073" w:rsidRDefault="003823F2" w:rsidP="00DE1073">
            <w:r w:rsidRPr="00DE1073">
              <w:t>12 413</w:t>
            </w:r>
          </w:p>
        </w:tc>
      </w:tr>
      <w:tr w:rsidR="0062115A" w:rsidRPr="00DE1073" w14:paraId="7105BEDA" w14:textId="77777777">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5D9E472C" w14:textId="77777777" w:rsidR="0062115A" w:rsidRPr="00DE1073" w:rsidRDefault="003823F2" w:rsidP="00DE1073">
            <w:r w:rsidRPr="00DE1073">
              <w:t>Markedsverdien av Statens pensjonsfond</w:t>
            </w:r>
            <w:r w:rsidRPr="00D10D15">
              <w:rPr>
                <w:rStyle w:val="skrift-hevet"/>
              </w:rPr>
              <w:t>1,2</w:t>
            </w:r>
            <w:r w:rsidRPr="00D10D15">
              <w:rPr>
                <w:rStyle w:val="skrift-hevet"/>
              </w:rPr>
              <w:tab/>
            </w:r>
            <w:r w:rsidRPr="00D10D15">
              <w:rPr>
                <w:rStyle w:val="skrift-hevet"/>
              </w:rPr>
              <w:tab/>
            </w:r>
            <w:r w:rsidRPr="00DE1073">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C1D3B07" w14:textId="77777777" w:rsidR="0062115A" w:rsidRPr="00DE1073" w:rsidRDefault="003823F2" w:rsidP="00DE1073">
            <w:r w:rsidRPr="00DE1073">
              <w:t>11 199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86E3F6E" w14:textId="77777777" w:rsidR="0062115A" w:rsidRPr="00DE1073" w:rsidRDefault="003823F2" w:rsidP="00DE1073">
            <w:r w:rsidRPr="00DE1073">
              <w:t>12 688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884282B" w14:textId="77777777" w:rsidR="0062115A" w:rsidRPr="00DE1073" w:rsidRDefault="003823F2" w:rsidP="00DE1073">
            <w:r w:rsidRPr="00DE1073">
              <w:t>12 731</w:t>
            </w:r>
          </w:p>
        </w:tc>
      </w:tr>
    </w:tbl>
    <w:p w14:paraId="7DEBF2A9" w14:textId="77777777" w:rsidR="0062115A" w:rsidRPr="00DE1073" w:rsidRDefault="003823F2" w:rsidP="00DE1073">
      <w:pPr>
        <w:pStyle w:val="tabell-noter"/>
        <w:rPr>
          <w:rStyle w:val="skrift-hevet"/>
        </w:rPr>
      </w:pPr>
      <w:r w:rsidRPr="00DE1073">
        <w:rPr>
          <w:rStyle w:val="skrift-hevet"/>
        </w:rPr>
        <w:t>1</w:t>
      </w:r>
      <w:r w:rsidRPr="00DE1073">
        <w:tab/>
        <w:t>Inkl. Statens pensjonsfond utland og Statens pensjonsfond Norge. Inneholder ikke kursgevinster eller -tap.</w:t>
      </w:r>
    </w:p>
    <w:p w14:paraId="5FC94503" w14:textId="77777777" w:rsidR="0062115A" w:rsidRPr="00DE1073" w:rsidRDefault="003823F2" w:rsidP="00DE1073">
      <w:pPr>
        <w:pStyle w:val="tabell-noter"/>
        <w:rPr>
          <w:rStyle w:val="skrift-hevet"/>
        </w:rPr>
      </w:pPr>
      <w:r w:rsidRPr="00DE1073">
        <w:rPr>
          <w:rStyle w:val="skrift-hevet"/>
        </w:rPr>
        <w:t>2</w:t>
      </w:r>
      <w:r w:rsidRPr="00DE1073">
        <w:tab/>
        <w:t>Ved inngangen til året.</w:t>
      </w:r>
    </w:p>
    <w:p w14:paraId="47697B9A" w14:textId="77777777" w:rsidR="0062115A" w:rsidRPr="00DE1073" w:rsidRDefault="003823F2" w:rsidP="00DE1073">
      <w:pPr>
        <w:pStyle w:val="tabell-noter"/>
        <w:rPr>
          <w:rStyle w:val="skrift-hevet"/>
        </w:rPr>
      </w:pPr>
      <w:r w:rsidRPr="00DE1073">
        <w:rPr>
          <w:rStyle w:val="skrift-hevet"/>
        </w:rPr>
        <w:t>3</w:t>
      </w:r>
      <w:r w:rsidRPr="00DE1073">
        <w:tab/>
        <w:t>Beløpet skiller seg fra verdien i Norges Banks årsrapporter. Verdien i tabellen er fratrukket påløpt, ikke betalt, forvaltningsgodtgjøring og fordringene statskassen har mot fondet.</w:t>
      </w:r>
    </w:p>
    <w:p w14:paraId="34B791EC" w14:textId="77777777" w:rsidR="0062115A" w:rsidRPr="00DE1073" w:rsidRDefault="003823F2" w:rsidP="00DE1073">
      <w:pPr>
        <w:pStyle w:val="Kilde"/>
      </w:pPr>
      <w:r w:rsidRPr="00DE1073">
        <w:t>Kilder: Finansdepartementet og Statistisk sentralbyrå.</w:t>
      </w:r>
    </w:p>
    <w:p w14:paraId="0165CF73" w14:textId="77777777" w:rsidR="0062115A" w:rsidRPr="00D10D15" w:rsidRDefault="003823F2" w:rsidP="00DE1073">
      <w:pPr>
        <w:rPr>
          <w:rStyle w:val="kursiv"/>
        </w:rPr>
      </w:pPr>
      <w:r w:rsidRPr="00D10D15">
        <w:rPr>
          <w:rStyle w:val="kursiv"/>
        </w:rPr>
        <w:t>Statens netto kontantstrøm fra petroleumsvirksomheten</w:t>
      </w:r>
      <w:r w:rsidRPr="00DE1073">
        <w:t xml:space="preserve"> er anslått til 1 015,5 mrd. kroner i 2023, ned fra et anslag på 1 384,3 mrd. kroner i fjor høst. Nedjusteringen skyldes lavere olje- og gasspriser.</w:t>
      </w:r>
    </w:p>
    <w:p w14:paraId="39D4118B" w14:textId="77777777" w:rsidR="0062115A" w:rsidRPr="00DE1073" w:rsidRDefault="003823F2" w:rsidP="00DE1073">
      <w:r w:rsidRPr="00DE1073">
        <w:t xml:space="preserve">De siste årene har </w:t>
      </w:r>
      <w:proofErr w:type="spellStart"/>
      <w:r w:rsidRPr="00DE1073">
        <w:t>SPUs</w:t>
      </w:r>
      <w:proofErr w:type="spellEnd"/>
      <w:r w:rsidRPr="00DE1073">
        <w:t xml:space="preserve"> verdi økt betydelig, se figur 3.5. I en lengre periode har fondsutviklingen vært drevet av en sterk utvikling i de internasjonale finansmarkedene. Det siste tiåret har dessuten fondet steget betydelig målt i norske kroner som følge en svekkelse av kronen, se boks 3.3. I fjor var også tilførselen til fondet uvanlig stor som følge av svært høy netto kontantstrøm fra petroleumsvirksomheten, som motvirket nedgangen i internasjonale finansmarkeder. Også i år ventes det en høy tilførsel, men fremover vil kontantstrømmen avta.</w:t>
      </w:r>
    </w:p>
    <w:p w14:paraId="17B1E621" w14:textId="7693F081" w:rsidR="0062115A" w:rsidRPr="00DE1073" w:rsidRDefault="00EF2C8F" w:rsidP="00DE1073">
      <w:r w:rsidRPr="00EF2C8F">
        <w:rPr>
          <w:noProof/>
        </w:rPr>
        <w:lastRenderedPageBreak/>
        <w:drawing>
          <wp:inline distT="0" distB="0" distL="0" distR="0" wp14:anchorId="247E88E4" wp14:editId="25564867">
            <wp:extent cx="2190750" cy="2324100"/>
            <wp:effectExtent l="0" t="0" r="0" b="0"/>
            <wp:docPr id="4729387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38796"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2190750" cy="2324100"/>
                    </a:xfrm>
                    <a:prstGeom prst="rect">
                      <a:avLst/>
                    </a:prstGeom>
                  </pic:spPr>
                </pic:pic>
              </a:graphicData>
            </a:graphic>
          </wp:inline>
        </w:drawing>
      </w:r>
    </w:p>
    <w:p w14:paraId="1ED63CC2" w14:textId="77777777" w:rsidR="0062115A" w:rsidRPr="00DE1073" w:rsidRDefault="003823F2" w:rsidP="00DE1073">
      <w:pPr>
        <w:pStyle w:val="figur-tittel"/>
      </w:pPr>
      <w:r w:rsidRPr="00DE1073">
        <w:t>Markedsverdien av Statens pensjonsfond utland.</w:t>
      </w:r>
      <w:r w:rsidRPr="00DE1073">
        <w:rPr>
          <w:rStyle w:val="skrift-hevet"/>
        </w:rPr>
        <w:t>1</w:t>
      </w:r>
      <w:r w:rsidRPr="00DE1073">
        <w:t xml:space="preserve"> Mrd. kroner</w:t>
      </w:r>
    </w:p>
    <w:p w14:paraId="1BE59DDE" w14:textId="77777777" w:rsidR="0062115A" w:rsidRPr="00DE1073" w:rsidRDefault="003823F2" w:rsidP="00DE1073">
      <w:pPr>
        <w:pStyle w:val="figur-noter"/>
        <w:rPr>
          <w:rStyle w:val="skrift-hevet"/>
        </w:rPr>
      </w:pPr>
      <w:r w:rsidRPr="00DE1073">
        <w:rPr>
          <w:rStyle w:val="skrift-hevet"/>
        </w:rPr>
        <w:t>1</w:t>
      </w:r>
      <w:r w:rsidRPr="00DE1073">
        <w:tab/>
        <w:t>Nominell avkastning er fratrukket forvaltningskostnader.</w:t>
      </w:r>
    </w:p>
    <w:p w14:paraId="52E61AC0" w14:textId="77777777" w:rsidR="0062115A" w:rsidRPr="00DE1073" w:rsidRDefault="003823F2" w:rsidP="00DE1073">
      <w:pPr>
        <w:pStyle w:val="Kilde"/>
      </w:pPr>
      <w:r w:rsidRPr="00DE1073">
        <w:t>Kilder: Norges Bank Investment Management og Finansdepartementet</w:t>
      </w:r>
    </w:p>
    <w:p w14:paraId="609D0E11" w14:textId="77777777" w:rsidR="0062115A" w:rsidRPr="00DE1073" w:rsidRDefault="003823F2" w:rsidP="00DE1073">
      <w:r w:rsidRPr="00DE1073">
        <w:t xml:space="preserve">Fondet finansierer nå mer enn 1 av 5 </w:t>
      </w:r>
      <w:proofErr w:type="spellStart"/>
      <w:r w:rsidRPr="00DE1073">
        <w:t>utgiftskroner</w:t>
      </w:r>
      <w:proofErr w:type="spellEnd"/>
      <w:r w:rsidRPr="00DE1073">
        <w:t xml:space="preserve">, se figur 3.6. Det gjør oss sårbare for fall i fondsverdien. Finanspolitikken må ta høyde for langvarige fall i fondsverdien og andre uforutsette hendelser, og legge opp til en bruk av fondsmidler godt under 3 pst. i normale og gode tider. Det vil kunne gi en ekstra sparing som kan tæres på ved store tilbakeslag i økonomien eller store fall i fondsverdien. Vi kan ikke </w:t>
      </w:r>
      <w:proofErr w:type="gramStart"/>
      <w:r w:rsidRPr="00DE1073">
        <w:t>påregne</w:t>
      </w:r>
      <w:proofErr w:type="gramEnd"/>
      <w:r w:rsidRPr="00DE1073">
        <w:t xml:space="preserve"> at fall i fondsverdien vil motvirkes av tilførsel av midler til fondet fra petroleumsvirksomheten. Hensyn og avveiinger ved bruk av fondsmidler er nærmere beskrevet i boks 3.1.</w:t>
      </w:r>
    </w:p>
    <w:p w14:paraId="0431859C" w14:textId="2F90DEBE" w:rsidR="0062115A" w:rsidRPr="00DE1073" w:rsidRDefault="00EF2C8F" w:rsidP="00DE1073">
      <w:r w:rsidRPr="00EF2C8F">
        <w:rPr>
          <w:noProof/>
        </w:rPr>
        <w:drawing>
          <wp:inline distT="0" distB="0" distL="0" distR="0" wp14:anchorId="63BDFDF5" wp14:editId="0AC47F2B">
            <wp:extent cx="2190750" cy="2162175"/>
            <wp:effectExtent l="0" t="0" r="0" b="9525"/>
            <wp:docPr id="20256554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55447"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2190750" cy="2162175"/>
                    </a:xfrm>
                    <a:prstGeom prst="rect">
                      <a:avLst/>
                    </a:prstGeom>
                  </pic:spPr>
                </pic:pic>
              </a:graphicData>
            </a:graphic>
          </wp:inline>
        </w:drawing>
      </w:r>
    </w:p>
    <w:p w14:paraId="7ADF6691" w14:textId="77777777" w:rsidR="0062115A" w:rsidRPr="00DE1073" w:rsidRDefault="003823F2" w:rsidP="00DE1073">
      <w:pPr>
        <w:pStyle w:val="figur-tittel"/>
      </w:pPr>
      <w:r w:rsidRPr="00DE1073">
        <w:t>Bruken av fondsmidler som andel av utgifter i statsbudsjettet.</w:t>
      </w:r>
      <w:r w:rsidRPr="00DE1073">
        <w:rPr>
          <w:rStyle w:val="skrift-hevet"/>
        </w:rPr>
        <w:t>1</w:t>
      </w:r>
      <w:r w:rsidRPr="00DE1073">
        <w:t xml:space="preserve"> Prosent</w:t>
      </w:r>
    </w:p>
    <w:p w14:paraId="676ED204" w14:textId="77777777" w:rsidR="0062115A" w:rsidRPr="00DE1073" w:rsidRDefault="003823F2" w:rsidP="00DE1073">
      <w:pPr>
        <w:pStyle w:val="figur-noter"/>
        <w:rPr>
          <w:rStyle w:val="skrift-hevet"/>
        </w:rPr>
      </w:pPr>
      <w:r w:rsidRPr="00DE1073">
        <w:rPr>
          <w:rStyle w:val="skrift-hevet"/>
        </w:rPr>
        <w:t>1</w:t>
      </w:r>
      <w:r w:rsidRPr="00DE1073">
        <w:tab/>
        <w:t>Utgifter utenom petroleumsvirksomhet.</w:t>
      </w:r>
    </w:p>
    <w:p w14:paraId="217BE1B6" w14:textId="77777777" w:rsidR="0062115A" w:rsidRPr="00DE1073" w:rsidRDefault="003823F2" w:rsidP="00DE1073">
      <w:pPr>
        <w:pStyle w:val="Kilde"/>
      </w:pPr>
      <w:r w:rsidRPr="00DE1073">
        <w:t>Kilde: Finansdepartementet.</w:t>
      </w:r>
    </w:p>
    <w:p w14:paraId="288EB911" w14:textId="77777777" w:rsidR="0062115A" w:rsidRPr="00DE1073" w:rsidRDefault="003823F2" w:rsidP="00DE1073">
      <w:r w:rsidRPr="00DE1073">
        <w:t xml:space="preserve">Selv om det strukturelle oljekorrigerte underskuddet normalt omtales som bruken av fondsmidler, er det det oljekorrigerte underskuddet som uttaket fra Statens pensjonsfond utland skal dekke, jf. omtalen i boks 3.1. Det oljekorrigerte underskuddet anslås til 301,1 mrd. kroner i 2023. Økningen i strukturelt oljekorrigert underskudd er større enn økningen i det oljekorrigerte underskuddet. Det </w:t>
      </w:r>
      <w:r w:rsidRPr="00DE1073">
        <w:lastRenderedPageBreak/>
        <w:t>skyldes særlig at lavere anslag på strømpriser i 2023 gir mindre fall i bokførte skatter og avgifter enn i de underliggende, strukturelle inntektene som inngår i beregningen av strukturelt oljekorrigert underskudd.</w:t>
      </w:r>
      <w:r w:rsidRPr="00D10D15">
        <w:rPr>
          <w:rStyle w:val="skrift-hevet"/>
        </w:rPr>
        <w:footnoteReference w:id="7"/>
      </w:r>
    </w:p>
    <w:p w14:paraId="065E92A0" w14:textId="77777777" w:rsidR="0062115A" w:rsidRPr="00D10D15" w:rsidRDefault="003823F2" w:rsidP="00DE1073">
      <w:pPr>
        <w:rPr>
          <w:rStyle w:val="kursiv"/>
        </w:rPr>
      </w:pPr>
      <w:r w:rsidRPr="00D10D15">
        <w:rPr>
          <w:rStyle w:val="kursiv"/>
        </w:rPr>
        <w:t>Statsbudsjettets underliggende reelle utgiftsvekst</w:t>
      </w:r>
      <w:r w:rsidRPr="00DE1073">
        <w:t xml:space="preserve"> i 2023 anslås nå til 1,5 pst., mot et anslag på 1,7 pst. i saldert budsjett, se figur 3.7. Nedgangen skyldes at underliggende utgifter i 2022 ble høyere enn tidligere anslått, hovedsakelig som følge av bevilgningsøkninger ifm. nysalderingen av 2022-budsjettet. Utgifter i offentlig forvaltning, inkludert kommuneforvaltningen, som andel av trend-BNP for fastlandsøkonomien øker fra 61,3 pst. i 2022 til 62,3 pst. i 2023, og er et halvt prosentpoeng høyere enn i pandemiåret 2020, se figur 3.8.</w:t>
      </w:r>
    </w:p>
    <w:p w14:paraId="752BC89B" w14:textId="1AA58682" w:rsidR="0062115A" w:rsidRPr="00DE1073" w:rsidRDefault="00EF2C8F" w:rsidP="00DE1073">
      <w:r w:rsidRPr="00EF2C8F">
        <w:rPr>
          <w:noProof/>
        </w:rPr>
        <w:drawing>
          <wp:inline distT="0" distB="0" distL="0" distR="0" wp14:anchorId="5B25DEE0" wp14:editId="56E41350">
            <wp:extent cx="2190750" cy="2162175"/>
            <wp:effectExtent l="0" t="0" r="0" b="9525"/>
            <wp:docPr id="18396242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24218"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2190750" cy="2162175"/>
                    </a:xfrm>
                    <a:prstGeom prst="rect">
                      <a:avLst/>
                    </a:prstGeom>
                  </pic:spPr>
                </pic:pic>
              </a:graphicData>
            </a:graphic>
          </wp:inline>
        </w:drawing>
      </w:r>
    </w:p>
    <w:p w14:paraId="2BBBE343" w14:textId="77777777" w:rsidR="0062115A" w:rsidRPr="00DE1073" w:rsidRDefault="003823F2" w:rsidP="00DE1073">
      <w:pPr>
        <w:pStyle w:val="figur-tittel"/>
      </w:pPr>
      <w:r w:rsidRPr="00DE1073">
        <w:t>Statsbudsjettets reelle, underliggende utgiftsvekst. Prosentvis endring fra året før</w:t>
      </w:r>
    </w:p>
    <w:p w14:paraId="620A4C0B" w14:textId="77777777" w:rsidR="0062115A" w:rsidRPr="00DE1073" w:rsidRDefault="003823F2" w:rsidP="00DE1073">
      <w:pPr>
        <w:pStyle w:val="Kilde"/>
      </w:pPr>
      <w:r w:rsidRPr="00DE1073">
        <w:t>Kilder: Finansdepartementet og Statistisk sentralbyrå.</w:t>
      </w:r>
    </w:p>
    <w:p w14:paraId="40141F82" w14:textId="451AE5A0" w:rsidR="0062115A" w:rsidRPr="00DE1073" w:rsidRDefault="00EF2C8F" w:rsidP="00DE1073">
      <w:r w:rsidRPr="00EF2C8F">
        <w:rPr>
          <w:noProof/>
        </w:rPr>
        <w:drawing>
          <wp:inline distT="0" distB="0" distL="0" distR="0" wp14:anchorId="33E81500" wp14:editId="697A6DB9">
            <wp:extent cx="2190750" cy="2162175"/>
            <wp:effectExtent l="0" t="0" r="0" b="9525"/>
            <wp:docPr id="9103790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9042"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2190750" cy="2162175"/>
                    </a:xfrm>
                    <a:prstGeom prst="rect">
                      <a:avLst/>
                    </a:prstGeom>
                  </pic:spPr>
                </pic:pic>
              </a:graphicData>
            </a:graphic>
          </wp:inline>
        </w:drawing>
      </w:r>
    </w:p>
    <w:p w14:paraId="5F098C13" w14:textId="77777777" w:rsidR="0062115A" w:rsidRPr="00DE1073" w:rsidRDefault="003823F2" w:rsidP="00DE1073">
      <w:pPr>
        <w:pStyle w:val="figur-tittel"/>
      </w:pPr>
      <w:r w:rsidRPr="00DE1073">
        <w:t>Utgifter i offentlig forvaltning.</w:t>
      </w:r>
      <w:r w:rsidRPr="00DE1073">
        <w:rPr>
          <w:rStyle w:val="skrift-hevet"/>
        </w:rPr>
        <w:t>1</w:t>
      </w:r>
      <w:r w:rsidRPr="00DE1073">
        <w:t xml:space="preserve"> Prosent av trend-BNP for Fastlands-Norge</w:t>
      </w:r>
    </w:p>
    <w:p w14:paraId="0C4FAA8B" w14:textId="77777777" w:rsidR="0062115A" w:rsidRPr="00DE1073" w:rsidRDefault="003823F2" w:rsidP="00DE1073">
      <w:pPr>
        <w:pStyle w:val="figur-noter"/>
        <w:rPr>
          <w:rStyle w:val="skrift-hevet"/>
        </w:rPr>
      </w:pPr>
      <w:r w:rsidRPr="00DE1073">
        <w:rPr>
          <w:rStyle w:val="skrift-hevet"/>
        </w:rPr>
        <w:lastRenderedPageBreak/>
        <w:t>1</w:t>
      </w:r>
      <w:r w:rsidRPr="00DE1073">
        <w:tab/>
        <w:t>Statsforvaltningen utgjør sammen med kommuneforvaltningen offentlig forvaltning.</w:t>
      </w:r>
    </w:p>
    <w:p w14:paraId="674E50B7" w14:textId="77777777" w:rsidR="0062115A" w:rsidRPr="00DE1073" w:rsidRDefault="003823F2" w:rsidP="00DE1073">
      <w:pPr>
        <w:pStyle w:val="Kilde"/>
      </w:pPr>
      <w:r w:rsidRPr="00DE1073">
        <w:t>Kilder: Finansdepartementet og Statistisk sentralbyrå.</w:t>
      </w:r>
    </w:p>
    <w:p w14:paraId="427B5B7D" w14:textId="77777777" w:rsidR="0062115A" w:rsidRPr="00DE1073" w:rsidRDefault="003823F2" w:rsidP="00DE1073">
      <w:pPr>
        <w:pStyle w:val="Overskrift3"/>
      </w:pPr>
      <w:r w:rsidRPr="00DE1073">
        <w:t>Oppdaterte tall for budsjettet i 2022</w:t>
      </w:r>
    </w:p>
    <w:p w14:paraId="1171B08A" w14:textId="77777777" w:rsidR="0062115A" w:rsidRDefault="003823F2" w:rsidP="00DE1073">
      <w:r w:rsidRPr="00DE1073">
        <w:t xml:space="preserve">Bruken av fondsmidler i 2022 anslås nå til 339,4 mrd. kroner, målt ved det strukturelle oljekorrigerte budsjettunderskuddet, se tabell 3.4. Fra </w:t>
      </w:r>
      <w:proofErr w:type="spellStart"/>
      <w:r w:rsidRPr="00DE1073">
        <w:t>nysaldert</w:t>
      </w:r>
      <w:proofErr w:type="spellEnd"/>
      <w:r w:rsidRPr="00DE1073">
        <w:t xml:space="preserve"> budsjett for 2022 til statsregnskapet for 2022 er det oljekorrigerte underskuddet redusert med om lag 27 mrd. kroner, mens det strukturelle oljekorrigerte underskuddet øker med om lag 2 mrd. kroner. Bedringen i det oljekorrigerte underskuddet kan i stor grad forklares av at den faktiske, bokførte skatte- og avgiftsinngangen ble høyere enn anslått. For det strukturelle underskuddet er det den underliggende utviklingen i skatte- og avgiftsinntektene som inngår, men hvor også en andel av påløpte strøminntekter i 2022 er medregnet, se boks 3.7. De strukturelle skattene mv. er samlet sett nedjustert med vel 9 mrd. kroner siden </w:t>
      </w:r>
      <w:proofErr w:type="spellStart"/>
      <w:r w:rsidRPr="00DE1073">
        <w:t>nysaldert</w:t>
      </w:r>
      <w:proofErr w:type="spellEnd"/>
      <w:r w:rsidRPr="00DE1073">
        <w:t xml:space="preserve"> budsjett, hovedsakelig som følge av at strømprisene høsten 2022 ble lavere enn anslått. Det øker det strukturelle oljekorrigerte underskuddet tilsvarende.</w:t>
      </w:r>
    </w:p>
    <w:p w14:paraId="110D2A04" w14:textId="41118903" w:rsidR="005F2150" w:rsidRPr="00DE1073" w:rsidRDefault="005F2150" w:rsidP="005F2150">
      <w:pPr>
        <w:pStyle w:val="tabell-tittel"/>
      </w:pPr>
      <w:r w:rsidRPr="00DE1073">
        <w:t>Nøkkeltall i budsjettet for 2022. Anslag gitt på ulike tidspunkt.</w:t>
      </w:r>
      <w:r w:rsidRPr="00DE1073">
        <w:rPr>
          <w:rStyle w:val="skrift-hevet"/>
        </w:rPr>
        <w:t>1</w:t>
      </w:r>
      <w:r w:rsidRPr="00DE1073">
        <w:t xml:space="preserve"> Mrd. kroner</w:t>
      </w:r>
    </w:p>
    <w:p w14:paraId="518E67B6" w14:textId="77777777" w:rsidR="0062115A" w:rsidRPr="00DE1073" w:rsidRDefault="003823F2" w:rsidP="00DE1073">
      <w:pPr>
        <w:pStyle w:val="Tabellnavn"/>
      </w:pPr>
      <w:r w:rsidRPr="00DE1073">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900"/>
        <w:gridCol w:w="900"/>
        <w:gridCol w:w="900"/>
        <w:gridCol w:w="1120"/>
        <w:gridCol w:w="1120"/>
      </w:tblGrid>
      <w:tr w:rsidR="0062115A" w:rsidRPr="00DE1073" w14:paraId="1514885F" w14:textId="77777777">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B1F76" w14:textId="77777777" w:rsidR="0062115A" w:rsidRPr="00DE1073" w:rsidRDefault="0062115A" w:rsidP="00DE1073"/>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2E0FD" w14:textId="77777777" w:rsidR="0062115A" w:rsidRPr="00DE1073" w:rsidRDefault="003823F2" w:rsidP="00DE1073">
            <w:r w:rsidRPr="00DE1073">
              <w:t xml:space="preserve">Saldert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E0BC5" w14:textId="77777777" w:rsidR="0062115A" w:rsidRPr="00DE1073" w:rsidRDefault="003823F2" w:rsidP="00DE1073">
            <w:r w:rsidRPr="00DE1073">
              <w:t>RNB22</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677CE" w14:textId="77777777" w:rsidR="0062115A" w:rsidRPr="00DE1073" w:rsidRDefault="003823F2" w:rsidP="00DE1073">
            <w:r w:rsidRPr="00DE1073">
              <w:t>NB23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F019D" w14:textId="77777777" w:rsidR="0062115A" w:rsidRPr="00DE1073" w:rsidRDefault="003823F2" w:rsidP="00DE1073">
            <w:proofErr w:type="spellStart"/>
            <w:r w:rsidRPr="00DE1073">
              <w:t>Nysaldert</w:t>
            </w:r>
            <w:proofErr w:type="spellEnd"/>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DAD77" w14:textId="77777777" w:rsidR="0062115A" w:rsidRPr="00DE1073" w:rsidRDefault="003823F2" w:rsidP="00DE1073">
            <w:r w:rsidRPr="00DE1073">
              <w:t>Regnskap</w:t>
            </w:r>
          </w:p>
        </w:tc>
      </w:tr>
      <w:tr w:rsidR="0062115A" w:rsidRPr="00DE1073" w14:paraId="01E15852" w14:textId="77777777">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4FC06BB1" w14:textId="77777777" w:rsidR="0062115A" w:rsidRPr="00DE1073" w:rsidRDefault="003823F2" w:rsidP="00DE1073">
            <w:r w:rsidRPr="00DE1073">
              <w:t>Oljekorrigert underskudd</w:t>
            </w:r>
            <w:r w:rsidRPr="00DE1073">
              <w:tab/>
            </w:r>
            <w:r w:rsidRPr="00DE1073">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3F05492" w14:textId="77777777" w:rsidR="0062115A" w:rsidRPr="00DE1073" w:rsidRDefault="003823F2" w:rsidP="00DE1073">
            <w:r w:rsidRPr="00DE1073">
              <w:t>300,1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5E934C3" w14:textId="77777777" w:rsidR="0062115A" w:rsidRPr="00DE1073" w:rsidRDefault="003823F2" w:rsidP="00DE1073">
            <w:r w:rsidRPr="00DE1073">
              <w:t>303,4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E9A00DE" w14:textId="77777777" w:rsidR="0062115A" w:rsidRPr="00DE1073" w:rsidRDefault="003823F2" w:rsidP="00DE1073">
            <w:r w:rsidRPr="00DE1073">
              <w:t>304,4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520314C" w14:textId="77777777" w:rsidR="0062115A" w:rsidRPr="00DE1073" w:rsidRDefault="003823F2" w:rsidP="00DE1073">
            <w:r w:rsidRPr="00DE1073">
              <w:t>309,9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F0FF2C5" w14:textId="77777777" w:rsidR="0062115A" w:rsidRPr="00DE1073" w:rsidRDefault="003823F2" w:rsidP="00DE1073">
            <w:r w:rsidRPr="00DE1073">
              <w:t>282,7</w:t>
            </w:r>
          </w:p>
        </w:tc>
      </w:tr>
      <w:tr w:rsidR="0062115A" w:rsidRPr="00DE1073" w14:paraId="2F23FCEB" w14:textId="77777777">
        <w:trPr>
          <w:trHeight w:val="380"/>
        </w:trPr>
        <w:tc>
          <w:tcPr>
            <w:tcW w:w="4580" w:type="dxa"/>
            <w:tcBorders>
              <w:top w:val="nil"/>
              <w:left w:val="nil"/>
              <w:bottom w:val="nil"/>
              <w:right w:val="nil"/>
            </w:tcBorders>
            <w:tcMar>
              <w:top w:w="128" w:type="dxa"/>
              <w:left w:w="43" w:type="dxa"/>
              <w:bottom w:w="43" w:type="dxa"/>
              <w:right w:w="43" w:type="dxa"/>
            </w:tcMar>
          </w:tcPr>
          <w:p w14:paraId="3D05F2B8" w14:textId="77777777" w:rsidR="0062115A" w:rsidRPr="00DE1073" w:rsidRDefault="003823F2" w:rsidP="00DE1073">
            <w:r w:rsidRPr="00DE1073">
              <w:t>Strukturelt oljekorrigert underskudd</w:t>
            </w:r>
            <w:r w:rsidRPr="00D10D15">
              <w:rPr>
                <w:rStyle w:val="skrift-hevet"/>
              </w:rPr>
              <w:t>2</w:t>
            </w:r>
            <w:r w:rsidRPr="00D10D15">
              <w:rPr>
                <w:rStyle w:val="skrift-hevet"/>
              </w:rPr>
              <w:tab/>
            </w:r>
            <w:r w:rsidRPr="00DE1073">
              <w:tab/>
            </w:r>
          </w:p>
        </w:tc>
        <w:tc>
          <w:tcPr>
            <w:tcW w:w="900" w:type="dxa"/>
            <w:tcBorders>
              <w:top w:val="nil"/>
              <w:left w:val="nil"/>
              <w:bottom w:val="nil"/>
              <w:right w:val="nil"/>
            </w:tcBorders>
            <w:tcMar>
              <w:top w:w="128" w:type="dxa"/>
              <w:left w:w="43" w:type="dxa"/>
              <w:bottom w:w="43" w:type="dxa"/>
              <w:right w:w="43" w:type="dxa"/>
            </w:tcMar>
            <w:vAlign w:val="bottom"/>
          </w:tcPr>
          <w:p w14:paraId="283D47C7" w14:textId="77777777" w:rsidR="0062115A" w:rsidRPr="00DE1073" w:rsidRDefault="003823F2" w:rsidP="00DE1073">
            <w:r w:rsidRPr="00DE1073">
              <w:t>322,4</w:t>
            </w:r>
          </w:p>
        </w:tc>
        <w:tc>
          <w:tcPr>
            <w:tcW w:w="900" w:type="dxa"/>
            <w:tcBorders>
              <w:top w:val="nil"/>
              <w:left w:val="nil"/>
              <w:bottom w:val="nil"/>
              <w:right w:val="nil"/>
            </w:tcBorders>
            <w:tcMar>
              <w:top w:w="128" w:type="dxa"/>
              <w:left w:w="43" w:type="dxa"/>
              <w:bottom w:w="43" w:type="dxa"/>
              <w:right w:w="43" w:type="dxa"/>
            </w:tcMar>
            <w:vAlign w:val="bottom"/>
          </w:tcPr>
          <w:p w14:paraId="51F759FC" w14:textId="77777777" w:rsidR="0062115A" w:rsidRPr="00DE1073" w:rsidRDefault="003823F2" w:rsidP="00DE1073">
            <w:r w:rsidRPr="00DE1073">
              <w:t>352,2</w:t>
            </w:r>
          </w:p>
        </w:tc>
        <w:tc>
          <w:tcPr>
            <w:tcW w:w="900" w:type="dxa"/>
            <w:tcBorders>
              <w:top w:val="nil"/>
              <w:left w:val="nil"/>
              <w:bottom w:val="nil"/>
              <w:right w:val="nil"/>
            </w:tcBorders>
            <w:tcMar>
              <w:top w:w="128" w:type="dxa"/>
              <w:left w:w="43" w:type="dxa"/>
              <w:bottom w:w="43" w:type="dxa"/>
              <w:right w:w="43" w:type="dxa"/>
            </w:tcMar>
            <w:vAlign w:val="bottom"/>
          </w:tcPr>
          <w:p w14:paraId="1943F755" w14:textId="77777777" w:rsidR="0062115A" w:rsidRPr="00DE1073" w:rsidRDefault="003823F2" w:rsidP="00DE1073">
            <w:r w:rsidRPr="00DE1073">
              <w:t>323,7</w:t>
            </w:r>
          </w:p>
        </w:tc>
        <w:tc>
          <w:tcPr>
            <w:tcW w:w="1120" w:type="dxa"/>
            <w:tcBorders>
              <w:top w:val="nil"/>
              <w:left w:val="nil"/>
              <w:bottom w:val="nil"/>
              <w:right w:val="nil"/>
            </w:tcBorders>
            <w:tcMar>
              <w:top w:w="128" w:type="dxa"/>
              <w:left w:w="43" w:type="dxa"/>
              <w:bottom w:w="43" w:type="dxa"/>
              <w:right w:w="43" w:type="dxa"/>
            </w:tcMar>
            <w:vAlign w:val="bottom"/>
          </w:tcPr>
          <w:p w14:paraId="5F744919" w14:textId="77777777" w:rsidR="0062115A" w:rsidRPr="00DE1073" w:rsidRDefault="003823F2" w:rsidP="00DE1073">
            <w:r w:rsidRPr="00DE1073">
              <w:t>337,6</w:t>
            </w:r>
          </w:p>
        </w:tc>
        <w:tc>
          <w:tcPr>
            <w:tcW w:w="1120" w:type="dxa"/>
            <w:tcBorders>
              <w:top w:val="nil"/>
              <w:left w:val="nil"/>
              <w:bottom w:val="nil"/>
              <w:right w:val="nil"/>
            </w:tcBorders>
            <w:tcMar>
              <w:top w:w="128" w:type="dxa"/>
              <w:left w:w="43" w:type="dxa"/>
              <w:bottom w:w="43" w:type="dxa"/>
              <w:right w:w="43" w:type="dxa"/>
            </w:tcMar>
            <w:vAlign w:val="bottom"/>
          </w:tcPr>
          <w:p w14:paraId="0B254064" w14:textId="77777777" w:rsidR="0062115A" w:rsidRPr="00DE1073" w:rsidRDefault="003823F2" w:rsidP="00DE1073">
            <w:r w:rsidRPr="00DE1073">
              <w:t>339,4</w:t>
            </w:r>
          </w:p>
        </w:tc>
      </w:tr>
      <w:tr w:rsidR="0062115A" w:rsidRPr="00DE1073" w14:paraId="039AA0DA" w14:textId="77777777">
        <w:trPr>
          <w:trHeight w:val="380"/>
        </w:trPr>
        <w:tc>
          <w:tcPr>
            <w:tcW w:w="4580" w:type="dxa"/>
            <w:tcBorders>
              <w:top w:val="nil"/>
              <w:left w:val="nil"/>
              <w:bottom w:val="nil"/>
              <w:right w:val="nil"/>
            </w:tcBorders>
            <w:tcMar>
              <w:top w:w="128" w:type="dxa"/>
              <w:left w:w="43" w:type="dxa"/>
              <w:bottom w:w="43" w:type="dxa"/>
              <w:right w:w="43" w:type="dxa"/>
            </w:tcMar>
          </w:tcPr>
          <w:p w14:paraId="12AA8CE1" w14:textId="77777777" w:rsidR="0062115A" w:rsidRPr="00DE1073" w:rsidRDefault="003823F2" w:rsidP="00DE1073">
            <w:r w:rsidRPr="00DE1073">
              <w:tab/>
              <w:t>Prosent av trend-BNP Fastlands-Norge</w:t>
            </w:r>
            <w:r w:rsidRPr="00DE1073">
              <w:tab/>
            </w:r>
          </w:p>
        </w:tc>
        <w:tc>
          <w:tcPr>
            <w:tcW w:w="900" w:type="dxa"/>
            <w:tcBorders>
              <w:top w:val="nil"/>
              <w:left w:val="nil"/>
              <w:bottom w:val="nil"/>
              <w:right w:val="nil"/>
            </w:tcBorders>
            <w:tcMar>
              <w:top w:w="128" w:type="dxa"/>
              <w:left w:w="43" w:type="dxa"/>
              <w:bottom w:w="43" w:type="dxa"/>
              <w:right w:w="43" w:type="dxa"/>
            </w:tcMar>
            <w:vAlign w:val="bottom"/>
          </w:tcPr>
          <w:p w14:paraId="33EB4E7C" w14:textId="77777777" w:rsidR="0062115A" w:rsidRPr="00DE1073" w:rsidRDefault="003823F2" w:rsidP="00DE1073">
            <w:r w:rsidRPr="00DE1073">
              <w:t>9,5</w:t>
            </w:r>
          </w:p>
        </w:tc>
        <w:tc>
          <w:tcPr>
            <w:tcW w:w="900" w:type="dxa"/>
            <w:tcBorders>
              <w:top w:val="nil"/>
              <w:left w:val="nil"/>
              <w:bottom w:val="nil"/>
              <w:right w:val="nil"/>
            </w:tcBorders>
            <w:tcMar>
              <w:top w:w="128" w:type="dxa"/>
              <w:left w:w="43" w:type="dxa"/>
              <w:bottom w:w="43" w:type="dxa"/>
              <w:right w:w="43" w:type="dxa"/>
            </w:tcMar>
            <w:vAlign w:val="bottom"/>
          </w:tcPr>
          <w:p w14:paraId="652EAE1B" w14:textId="77777777" w:rsidR="0062115A" w:rsidRPr="00DE1073" w:rsidRDefault="003823F2" w:rsidP="00DE1073">
            <w:r w:rsidRPr="00DE1073">
              <w:t>10,3</w:t>
            </w:r>
          </w:p>
        </w:tc>
        <w:tc>
          <w:tcPr>
            <w:tcW w:w="900" w:type="dxa"/>
            <w:tcBorders>
              <w:top w:val="nil"/>
              <w:left w:val="nil"/>
              <w:bottom w:val="nil"/>
              <w:right w:val="nil"/>
            </w:tcBorders>
            <w:tcMar>
              <w:top w:w="128" w:type="dxa"/>
              <w:left w:w="43" w:type="dxa"/>
              <w:bottom w:w="43" w:type="dxa"/>
              <w:right w:w="43" w:type="dxa"/>
            </w:tcMar>
            <w:vAlign w:val="bottom"/>
          </w:tcPr>
          <w:p w14:paraId="4ADA3174" w14:textId="77777777" w:rsidR="0062115A" w:rsidRPr="00DE1073" w:rsidRDefault="003823F2" w:rsidP="00DE1073">
            <w:r w:rsidRPr="00DE1073">
              <w:t>9,3</w:t>
            </w:r>
          </w:p>
        </w:tc>
        <w:tc>
          <w:tcPr>
            <w:tcW w:w="1120" w:type="dxa"/>
            <w:tcBorders>
              <w:top w:val="nil"/>
              <w:left w:val="nil"/>
              <w:bottom w:val="nil"/>
              <w:right w:val="nil"/>
            </w:tcBorders>
            <w:tcMar>
              <w:top w:w="128" w:type="dxa"/>
              <w:left w:w="43" w:type="dxa"/>
              <w:bottom w:w="43" w:type="dxa"/>
              <w:right w:w="43" w:type="dxa"/>
            </w:tcMar>
            <w:vAlign w:val="bottom"/>
          </w:tcPr>
          <w:p w14:paraId="2FA7FB58" w14:textId="77777777" w:rsidR="0062115A" w:rsidRPr="00DE1073" w:rsidRDefault="003823F2" w:rsidP="00DE1073">
            <w:r w:rsidRPr="00DE1073">
              <w:t>9,7</w:t>
            </w:r>
          </w:p>
        </w:tc>
        <w:tc>
          <w:tcPr>
            <w:tcW w:w="1120" w:type="dxa"/>
            <w:tcBorders>
              <w:top w:val="nil"/>
              <w:left w:val="nil"/>
              <w:bottom w:val="nil"/>
              <w:right w:val="nil"/>
            </w:tcBorders>
            <w:tcMar>
              <w:top w:w="128" w:type="dxa"/>
              <w:left w:w="43" w:type="dxa"/>
              <w:bottom w:w="43" w:type="dxa"/>
              <w:right w:w="43" w:type="dxa"/>
            </w:tcMar>
            <w:vAlign w:val="bottom"/>
          </w:tcPr>
          <w:p w14:paraId="5A622E64" w14:textId="77777777" w:rsidR="0062115A" w:rsidRPr="00DE1073" w:rsidRDefault="003823F2" w:rsidP="00DE1073">
            <w:r w:rsidRPr="00DE1073">
              <w:t>9,5</w:t>
            </w:r>
          </w:p>
        </w:tc>
      </w:tr>
      <w:tr w:rsidR="0062115A" w:rsidRPr="00DE1073" w14:paraId="3C4560C9" w14:textId="77777777">
        <w:trPr>
          <w:trHeight w:val="380"/>
        </w:trPr>
        <w:tc>
          <w:tcPr>
            <w:tcW w:w="4580" w:type="dxa"/>
            <w:tcBorders>
              <w:top w:val="nil"/>
              <w:left w:val="nil"/>
              <w:bottom w:val="nil"/>
              <w:right w:val="nil"/>
            </w:tcBorders>
            <w:tcMar>
              <w:top w:w="128" w:type="dxa"/>
              <w:left w:w="43" w:type="dxa"/>
              <w:bottom w:w="43" w:type="dxa"/>
              <w:right w:w="43" w:type="dxa"/>
            </w:tcMar>
          </w:tcPr>
          <w:p w14:paraId="5E197B99" w14:textId="77777777" w:rsidR="0062115A" w:rsidRPr="00DE1073" w:rsidRDefault="003823F2" w:rsidP="00DE1073">
            <w:r w:rsidRPr="00DE1073">
              <w:tab/>
              <w:t>Prosent av fondskapitalen</w:t>
            </w:r>
            <w:r w:rsidRPr="00DE1073">
              <w:tab/>
            </w:r>
          </w:p>
        </w:tc>
        <w:tc>
          <w:tcPr>
            <w:tcW w:w="900" w:type="dxa"/>
            <w:tcBorders>
              <w:top w:val="nil"/>
              <w:left w:val="nil"/>
              <w:bottom w:val="nil"/>
              <w:right w:val="nil"/>
            </w:tcBorders>
            <w:tcMar>
              <w:top w:w="128" w:type="dxa"/>
              <w:left w:w="43" w:type="dxa"/>
              <w:bottom w:w="43" w:type="dxa"/>
              <w:right w:w="43" w:type="dxa"/>
            </w:tcMar>
            <w:vAlign w:val="bottom"/>
          </w:tcPr>
          <w:p w14:paraId="12A78376" w14:textId="77777777" w:rsidR="0062115A" w:rsidRPr="00DE1073" w:rsidRDefault="003823F2" w:rsidP="00DE1073">
            <w:r w:rsidRPr="00DE1073">
              <w:t>2,6</w:t>
            </w:r>
          </w:p>
        </w:tc>
        <w:tc>
          <w:tcPr>
            <w:tcW w:w="900" w:type="dxa"/>
            <w:tcBorders>
              <w:top w:val="nil"/>
              <w:left w:val="nil"/>
              <w:bottom w:val="nil"/>
              <w:right w:val="nil"/>
            </w:tcBorders>
            <w:tcMar>
              <w:top w:w="128" w:type="dxa"/>
              <w:left w:w="43" w:type="dxa"/>
              <w:bottom w:w="43" w:type="dxa"/>
              <w:right w:w="43" w:type="dxa"/>
            </w:tcMar>
            <w:vAlign w:val="bottom"/>
          </w:tcPr>
          <w:p w14:paraId="3F6B0867" w14:textId="77777777" w:rsidR="0062115A" w:rsidRPr="00DE1073" w:rsidRDefault="003823F2" w:rsidP="00DE1073">
            <w:r w:rsidRPr="00DE1073">
              <w:t>2,9</w:t>
            </w:r>
          </w:p>
        </w:tc>
        <w:tc>
          <w:tcPr>
            <w:tcW w:w="900" w:type="dxa"/>
            <w:tcBorders>
              <w:top w:val="nil"/>
              <w:left w:val="nil"/>
              <w:bottom w:val="nil"/>
              <w:right w:val="nil"/>
            </w:tcBorders>
            <w:tcMar>
              <w:top w:w="128" w:type="dxa"/>
              <w:left w:w="43" w:type="dxa"/>
              <w:bottom w:w="43" w:type="dxa"/>
              <w:right w:w="43" w:type="dxa"/>
            </w:tcMar>
            <w:vAlign w:val="bottom"/>
          </w:tcPr>
          <w:p w14:paraId="082E3CA6" w14:textId="77777777" w:rsidR="0062115A" w:rsidRPr="00DE1073" w:rsidRDefault="003823F2" w:rsidP="00DE1073">
            <w:r w:rsidRPr="00DE1073">
              <w:t>2,6</w:t>
            </w:r>
          </w:p>
        </w:tc>
        <w:tc>
          <w:tcPr>
            <w:tcW w:w="1120" w:type="dxa"/>
            <w:tcBorders>
              <w:top w:val="nil"/>
              <w:left w:val="nil"/>
              <w:bottom w:val="nil"/>
              <w:right w:val="nil"/>
            </w:tcBorders>
            <w:tcMar>
              <w:top w:w="128" w:type="dxa"/>
              <w:left w:w="43" w:type="dxa"/>
              <w:bottom w:w="43" w:type="dxa"/>
              <w:right w:w="43" w:type="dxa"/>
            </w:tcMar>
            <w:vAlign w:val="bottom"/>
          </w:tcPr>
          <w:p w14:paraId="70D96EFD" w14:textId="77777777" w:rsidR="0062115A" w:rsidRPr="00DE1073" w:rsidRDefault="003823F2" w:rsidP="00DE1073">
            <w:r w:rsidRPr="00DE1073">
              <w:t>2,7</w:t>
            </w:r>
          </w:p>
        </w:tc>
        <w:tc>
          <w:tcPr>
            <w:tcW w:w="1120" w:type="dxa"/>
            <w:tcBorders>
              <w:top w:val="nil"/>
              <w:left w:val="nil"/>
              <w:bottom w:val="nil"/>
              <w:right w:val="nil"/>
            </w:tcBorders>
            <w:tcMar>
              <w:top w:w="128" w:type="dxa"/>
              <w:left w:w="43" w:type="dxa"/>
              <w:bottom w:w="43" w:type="dxa"/>
              <w:right w:w="43" w:type="dxa"/>
            </w:tcMar>
            <w:vAlign w:val="bottom"/>
          </w:tcPr>
          <w:p w14:paraId="6083D313" w14:textId="77777777" w:rsidR="0062115A" w:rsidRPr="00DE1073" w:rsidRDefault="003823F2" w:rsidP="00DE1073">
            <w:r w:rsidRPr="00DE1073">
              <w:t>2,7</w:t>
            </w:r>
          </w:p>
        </w:tc>
      </w:tr>
      <w:tr w:rsidR="0062115A" w:rsidRPr="00DE1073" w14:paraId="0F13AAC4" w14:textId="77777777">
        <w:trPr>
          <w:trHeight w:val="640"/>
        </w:trPr>
        <w:tc>
          <w:tcPr>
            <w:tcW w:w="4580" w:type="dxa"/>
            <w:tcBorders>
              <w:top w:val="nil"/>
              <w:left w:val="nil"/>
              <w:bottom w:val="nil"/>
              <w:right w:val="nil"/>
            </w:tcBorders>
            <w:tcMar>
              <w:top w:w="128" w:type="dxa"/>
              <w:left w:w="43" w:type="dxa"/>
              <w:bottom w:w="43" w:type="dxa"/>
              <w:right w:w="43" w:type="dxa"/>
            </w:tcMar>
          </w:tcPr>
          <w:p w14:paraId="4C9ED38A" w14:textId="77777777" w:rsidR="0062115A" w:rsidRPr="00DE1073" w:rsidRDefault="003823F2" w:rsidP="00DE1073">
            <w:r w:rsidRPr="00DE1073">
              <w:t>Endring i strukturelt oljekorrigert underskudd som andel av trend-BNP (budsjettimpuls)</w:t>
            </w:r>
            <w:r w:rsidRPr="00D10D15">
              <w:rPr>
                <w:rStyle w:val="skrift-hevet"/>
              </w:rPr>
              <w:t>3</w:t>
            </w:r>
            <w:r w:rsidRPr="00D10D15">
              <w:rPr>
                <w:rStyle w:val="skrift-hevet"/>
              </w:rPr>
              <w:tab/>
            </w:r>
            <w:r w:rsidRPr="00DE1073">
              <w:tab/>
            </w:r>
          </w:p>
        </w:tc>
        <w:tc>
          <w:tcPr>
            <w:tcW w:w="900" w:type="dxa"/>
            <w:tcBorders>
              <w:top w:val="nil"/>
              <w:left w:val="nil"/>
              <w:bottom w:val="nil"/>
              <w:right w:val="nil"/>
            </w:tcBorders>
            <w:tcMar>
              <w:top w:w="128" w:type="dxa"/>
              <w:left w:w="43" w:type="dxa"/>
              <w:bottom w:w="43" w:type="dxa"/>
              <w:right w:w="43" w:type="dxa"/>
            </w:tcMar>
            <w:vAlign w:val="bottom"/>
          </w:tcPr>
          <w:p w14:paraId="04262AC8" w14:textId="77777777" w:rsidR="0062115A" w:rsidRPr="00DE1073" w:rsidRDefault="003823F2" w:rsidP="00DE1073">
            <w:r w:rsidRPr="00DE1073">
              <w:t>-2,6</w:t>
            </w:r>
          </w:p>
        </w:tc>
        <w:tc>
          <w:tcPr>
            <w:tcW w:w="900" w:type="dxa"/>
            <w:tcBorders>
              <w:top w:val="nil"/>
              <w:left w:val="nil"/>
              <w:bottom w:val="nil"/>
              <w:right w:val="nil"/>
            </w:tcBorders>
            <w:tcMar>
              <w:top w:w="128" w:type="dxa"/>
              <w:left w:w="43" w:type="dxa"/>
              <w:bottom w:w="43" w:type="dxa"/>
              <w:right w:w="43" w:type="dxa"/>
            </w:tcMar>
            <w:vAlign w:val="bottom"/>
          </w:tcPr>
          <w:p w14:paraId="4743DF5F" w14:textId="77777777" w:rsidR="0062115A" w:rsidRPr="00DE1073" w:rsidRDefault="003823F2" w:rsidP="00DE1073">
            <w:r w:rsidRPr="00DE1073">
              <w:t>-0,5</w:t>
            </w:r>
          </w:p>
        </w:tc>
        <w:tc>
          <w:tcPr>
            <w:tcW w:w="900" w:type="dxa"/>
            <w:tcBorders>
              <w:top w:val="nil"/>
              <w:left w:val="nil"/>
              <w:bottom w:val="nil"/>
              <w:right w:val="nil"/>
            </w:tcBorders>
            <w:tcMar>
              <w:top w:w="128" w:type="dxa"/>
              <w:left w:w="43" w:type="dxa"/>
              <w:bottom w:w="43" w:type="dxa"/>
              <w:right w:w="43" w:type="dxa"/>
            </w:tcMar>
            <w:vAlign w:val="bottom"/>
          </w:tcPr>
          <w:p w14:paraId="11DD1981" w14:textId="77777777" w:rsidR="0062115A" w:rsidRPr="00DE1073" w:rsidRDefault="003823F2" w:rsidP="00DE1073">
            <w:r w:rsidRPr="00DE1073">
              <w:t>-1,2</w:t>
            </w:r>
          </w:p>
        </w:tc>
        <w:tc>
          <w:tcPr>
            <w:tcW w:w="1120" w:type="dxa"/>
            <w:tcBorders>
              <w:top w:val="nil"/>
              <w:left w:val="nil"/>
              <w:bottom w:val="nil"/>
              <w:right w:val="nil"/>
            </w:tcBorders>
            <w:tcMar>
              <w:top w:w="128" w:type="dxa"/>
              <w:left w:w="43" w:type="dxa"/>
              <w:bottom w:w="43" w:type="dxa"/>
              <w:right w:w="43" w:type="dxa"/>
            </w:tcMar>
            <w:vAlign w:val="bottom"/>
          </w:tcPr>
          <w:p w14:paraId="6A28231B" w14:textId="77777777" w:rsidR="0062115A" w:rsidRPr="00DE1073" w:rsidRDefault="003823F2" w:rsidP="00DE1073">
            <w:r w:rsidRPr="00DE1073">
              <w:t>-0,8</w:t>
            </w:r>
          </w:p>
        </w:tc>
        <w:tc>
          <w:tcPr>
            <w:tcW w:w="1120" w:type="dxa"/>
            <w:tcBorders>
              <w:top w:val="nil"/>
              <w:left w:val="nil"/>
              <w:bottom w:val="nil"/>
              <w:right w:val="nil"/>
            </w:tcBorders>
            <w:tcMar>
              <w:top w:w="128" w:type="dxa"/>
              <w:left w:w="43" w:type="dxa"/>
              <w:bottom w:w="43" w:type="dxa"/>
              <w:right w:w="43" w:type="dxa"/>
            </w:tcMar>
            <w:vAlign w:val="bottom"/>
          </w:tcPr>
          <w:p w14:paraId="20D7BA52" w14:textId="77777777" w:rsidR="0062115A" w:rsidRPr="00DE1073" w:rsidRDefault="003823F2" w:rsidP="00DE1073">
            <w:r w:rsidRPr="00DE1073">
              <w:t>-1,0</w:t>
            </w:r>
          </w:p>
        </w:tc>
      </w:tr>
      <w:tr w:rsidR="0062115A" w:rsidRPr="00DE1073" w14:paraId="406E6031" w14:textId="77777777">
        <w:trPr>
          <w:trHeight w:val="380"/>
        </w:trPr>
        <w:tc>
          <w:tcPr>
            <w:tcW w:w="4580" w:type="dxa"/>
            <w:tcBorders>
              <w:top w:val="nil"/>
              <w:left w:val="nil"/>
              <w:bottom w:val="nil"/>
              <w:right w:val="nil"/>
            </w:tcBorders>
            <w:tcMar>
              <w:top w:w="128" w:type="dxa"/>
              <w:left w:w="43" w:type="dxa"/>
              <w:bottom w:w="43" w:type="dxa"/>
              <w:right w:w="43" w:type="dxa"/>
            </w:tcMar>
          </w:tcPr>
          <w:p w14:paraId="008AE5EB" w14:textId="77777777" w:rsidR="0062115A" w:rsidRPr="00DE1073" w:rsidRDefault="003823F2" w:rsidP="00DE1073">
            <w:r w:rsidRPr="00DE1073">
              <w:t>Reell, underliggende utgiftsvekst (prosent)</w:t>
            </w:r>
            <w:r w:rsidRPr="00DE1073">
              <w:tab/>
            </w:r>
            <w:r w:rsidRPr="00DE1073">
              <w:tab/>
            </w:r>
          </w:p>
        </w:tc>
        <w:tc>
          <w:tcPr>
            <w:tcW w:w="900" w:type="dxa"/>
            <w:tcBorders>
              <w:top w:val="nil"/>
              <w:left w:val="nil"/>
              <w:bottom w:val="nil"/>
              <w:right w:val="nil"/>
            </w:tcBorders>
            <w:tcMar>
              <w:top w:w="128" w:type="dxa"/>
              <w:left w:w="43" w:type="dxa"/>
              <w:bottom w:w="43" w:type="dxa"/>
              <w:right w:w="43" w:type="dxa"/>
            </w:tcMar>
            <w:vAlign w:val="bottom"/>
          </w:tcPr>
          <w:p w14:paraId="6BA30B23" w14:textId="77777777" w:rsidR="0062115A" w:rsidRPr="00DE1073" w:rsidRDefault="003823F2" w:rsidP="00DE1073">
            <w:r w:rsidRPr="00DE1073">
              <w:t>-3,2</w:t>
            </w:r>
          </w:p>
        </w:tc>
        <w:tc>
          <w:tcPr>
            <w:tcW w:w="900" w:type="dxa"/>
            <w:tcBorders>
              <w:top w:val="nil"/>
              <w:left w:val="nil"/>
              <w:bottom w:val="nil"/>
              <w:right w:val="nil"/>
            </w:tcBorders>
            <w:tcMar>
              <w:top w:w="128" w:type="dxa"/>
              <w:left w:w="43" w:type="dxa"/>
              <w:bottom w:w="43" w:type="dxa"/>
              <w:right w:w="43" w:type="dxa"/>
            </w:tcMar>
            <w:vAlign w:val="bottom"/>
          </w:tcPr>
          <w:p w14:paraId="68EF2258" w14:textId="77777777" w:rsidR="0062115A" w:rsidRPr="00DE1073" w:rsidRDefault="003823F2" w:rsidP="00DE1073">
            <w:r w:rsidRPr="00DE1073">
              <w:t>0,8</w:t>
            </w:r>
          </w:p>
        </w:tc>
        <w:tc>
          <w:tcPr>
            <w:tcW w:w="900" w:type="dxa"/>
            <w:tcBorders>
              <w:top w:val="nil"/>
              <w:left w:val="nil"/>
              <w:bottom w:val="nil"/>
              <w:right w:val="nil"/>
            </w:tcBorders>
            <w:tcMar>
              <w:top w:w="128" w:type="dxa"/>
              <w:left w:w="43" w:type="dxa"/>
              <w:bottom w:w="43" w:type="dxa"/>
              <w:right w:w="43" w:type="dxa"/>
            </w:tcMar>
            <w:vAlign w:val="bottom"/>
          </w:tcPr>
          <w:p w14:paraId="39056D40" w14:textId="77777777" w:rsidR="0062115A" w:rsidRPr="00DE1073" w:rsidRDefault="003823F2" w:rsidP="00DE1073">
            <w:r w:rsidRPr="00DE1073">
              <w:t>1,5</w:t>
            </w:r>
          </w:p>
        </w:tc>
        <w:tc>
          <w:tcPr>
            <w:tcW w:w="1120" w:type="dxa"/>
            <w:tcBorders>
              <w:top w:val="nil"/>
              <w:left w:val="nil"/>
              <w:bottom w:val="nil"/>
              <w:right w:val="nil"/>
            </w:tcBorders>
            <w:tcMar>
              <w:top w:w="128" w:type="dxa"/>
              <w:left w:w="43" w:type="dxa"/>
              <w:bottom w:w="43" w:type="dxa"/>
              <w:right w:w="43" w:type="dxa"/>
            </w:tcMar>
            <w:vAlign w:val="bottom"/>
          </w:tcPr>
          <w:p w14:paraId="203CFD94" w14:textId="77777777" w:rsidR="0062115A" w:rsidRPr="00DE1073" w:rsidRDefault="003823F2" w:rsidP="00DE1073">
            <w:r w:rsidRPr="00DE1073">
              <w:t>2,3</w:t>
            </w:r>
          </w:p>
        </w:tc>
        <w:tc>
          <w:tcPr>
            <w:tcW w:w="1120" w:type="dxa"/>
            <w:tcBorders>
              <w:top w:val="nil"/>
              <w:left w:val="nil"/>
              <w:bottom w:val="nil"/>
              <w:right w:val="nil"/>
            </w:tcBorders>
            <w:tcMar>
              <w:top w:w="128" w:type="dxa"/>
              <w:left w:w="43" w:type="dxa"/>
              <w:bottom w:w="43" w:type="dxa"/>
              <w:right w:w="43" w:type="dxa"/>
            </w:tcMar>
            <w:vAlign w:val="bottom"/>
          </w:tcPr>
          <w:p w14:paraId="5ED8DBA0" w14:textId="77777777" w:rsidR="0062115A" w:rsidRPr="00DE1073" w:rsidRDefault="003823F2" w:rsidP="00DE1073">
            <w:r w:rsidRPr="00DE1073">
              <w:t>1,1</w:t>
            </w:r>
          </w:p>
        </w:tc>
      </w:tr>
      <w:tr w:rsidR="0062115A" w:rsidRPr="00DE1073" w14:paraId="667DC2A9" w14:textId="77777777">
        <w:trPr>
          <w:trHeight w:val="640"/>
        </w:trPr>
        <w:tc>
          <w:tcPr>
            <w:tcW w:w="4580" w:type="dxa"/>
            <w:tcBorders>
              <w:top w:val="nil"/>
              <w:left w:val="nil"/>
              <w:bottom w:val="single" w:sz="4" w:space="0" w:color="000000"/>
              <w:right w:val="nil"/>
            </w:tcBorders>
            <w:tcMar>
              <w:top w:w="128" w:type="dxa"/>
              <w:left w:w="43" w:type="dxa"/>
              <w:bottom w:w="43" w:type="dxa"/>
              <w:right w:w="43" w:type="dxa"/>
            </w:tcMar>
          </w:tcPr>
          <w:p w14:paraId="656D142F" w14:textId="77777777" w:rsidR="0062115A" w:rsidRPr="00DE1073" w:rsidRDefault="003823F2" w:rsidP="00DE1073">
            <w:r w:rsidRPr="00DE1073">
              <w:t>Samlet overskudd i statsbudsjettet og Statens pensjonsfond</w:t>
            </w:r>
            <w:r w:rsidRPr="00DE1073">
              <w:tab/>
            </w:r>
            <w:r w:rsidRPr="00DE1073">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4AC4DDB" w14:textId="77777777" w:rsidR="0062115A" w:rsidRPr="00DE1073" w:rsidRDefault="003823F2" w:rsidP="00DE1073">
            <w:r w:rsidRPr="00DE1073">
              <w:t>211,2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1338AED" w14:textId="77777777" w:rsidR="0062115A" w:rsidRPr="00DE1073" w:rsidRDefault="003823F2" w:rsidP="00DE1073">
            <w:r w:rsidRPr="00DE1073">
              <w:t>874,8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1655AB3" w14:textId="77777777" w:rsidR="0062115A" w:rsidRPr="00DE1073" w:rsidRDefault="003823F2" w:rsidP="00DE1073">
            <w:r w:rsidRPr="00DE1073">
              <w:t>1 117,2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8554C23" w14:textId="77777777" w:rsidR="0062115A" w:rsidRPr="00DE1073" w:rsidRDefault="003823F2" w:rsidP="00DE1073">
            <w:r w:rsidRPr="00DE1073">
              <w:t>1 258,5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B56A828" w14:textId="77777777" w:rsidR="0062115A" w:rsidRPr="00DE1073" w:rsidRDefault="003823F2" w:rsidP="00DE1073">
            <w:r w:rsidRPr="00DE1073">
              <w:t>1 281,8</w:t>
            </w:r>
          </w:p>
        </w:tc>
      </w:tr>
    </w:tbl>
    <w:p w14:paraId="3321D8C8" w14:textId="77777777" w:rsidR="0062115A" w:rsidRPr="00DE1073" w:rsidRDefault="003823F2" w:rsidP="00DE1073">
      <w:pPr>
        <w:pStyle w:val="tabell-noter"/>
        <w:rPr>
          <w:rStyle w:val="skrift-hevet"/>
        </w:rPr>
      </w:pPr>
      <w:r w:rsidRPr="00DE1073">
        <w:rPr>
          <w:rStyle w:val="skrift-hevet"/>
        </w:rPr>
        <w:t>1</w:t>
      </w:r>
      <w:r w:rsidRPr="00DE1073">
        <w:tab/>
        <w:t>Saldert budsjett 2022 vedtatt høsten 2021 (saldert), vedtatt Revidert nasjonalbudsjett 2022 etter stortingsbehandlingen (RNB22), Nasjonalbudsjettet 2023 (NB23), Stortingets vedtak om Ny saldering av statsbudsjettet 2022 (</w:t>
      </w:r>
      <w:proofErr w:type="spellStart"/>
      <w:r w:rsidRPr="00DE1073">
        <w:t>nysaldert</w:t>
      </w:r>
      <w:proofErr w:type="spellEnd"/>
      <w:r w:rsidRPr="00DE1073">
        <w:t xml:space="preserve">) og </w:t>
      </w:r>
      <w:proofErr w:type="spellStart"/>
      <w:r w:rsidRPr="00DE1073">
        <w:t>Statsrekneskapen</w:t>
      </w:r>
      <w:proofErr w:type="spellEnd"/>
      <w:r w:rsidRPr="00DE1073">
        <w:t xml:space="preserve"> 2022 (regnskap).</w:t>
      </w:r>
    </w:p>
    <w:p w14:paraId="34862D20" w14:textId="77777777" w:rsidR="0062115A" w:rsidRPr="00DE1073" w:rsidRDefault="003823F2" w:rsidP="00DE1073">
      <w:pPr>
        <w:pStyle w:val="tabell-noter"/>
        <w:rPr>
          <w:rStyle w:val="skrift-hevet"/>
        </w:rPr>
      </w:pPr>
      <w:r w:rsidRPr="00DE1073">
        <w:rPr>
          <w:rStyle w:val="skrift-hevet"/>
        </w:rPr>
        <w:t>2</w:t>
      </w:r>
      <w:r w:rsidRPr="00DE1073">
        <w:tab/>
        <w:t xml:space="preserve">For NB23, </w:t>
      </w:r>
      <w:proofErr w:type="spellStart"/>
      <w:r w:rsidRPr="00DE1073">
        <w:t>nysaldert</w:t>
      </w:r>
      <w:proofErr w:type="spellEnd"/>
      <w:r w:rsidRPr="00DE1073">
        <w:t xml:space="preserve"> og regnskap er det lagt inn en midlertidig korreksjon i det strukturelle oljekorrigerte budsjettunderskuddet for å få bedre samsvar mellom hvordan de høye strømprisene slår ut på inntekts- og utgiftssiden av den strukturelle balansen.</w:t>
      </w:r>
    </w:p>
    <w:p w14:paraId="1A7DFA02" w14:textId="77777777" w:rsidR="0062115A" w:rsidRPr="00DE1073" w:rsidRDefault="003823F2" w:rsidP="00DE1073">
      <w:pPr>
        <w:pStyle w:val="tabell-noter"/>
        <w:rPr>
          <w:rStyle w:val="skrift-hevet"/>
        </w:rPr>
      </w:pPr>
      <w:r w:rsidRPr="00DE1073">
        <w:rPr>
          <w:rStyle w:val="skrift-hevet"/>
        </w:rPr>
        <w:lastRenderedPageBreak/>
        <w:t>3</w:t>
      </w:r>
      <w:r w:rsidRPr="00DE1073">
        <w:tab/>
        <w:t>Endring i strukturelt oljekorrigert budsjettunderskudd målt som andel av trend-BNP for Fastlands-Norge (i prosentenheter). Positivt tall indikerer at budsjettet virker ekspansivt. Indikatoren tar ikke hensyn til at ulike inntekts- og utgiftsposter kan ha ulik betydning for aktiviteten i økonomien. Medregnet økonomiske tiltak under koronapandemien.</w:t>
      </w:r>
    </w:p>
    <w:p w14:paraId="6DECE498" w14:textId="77777777" w:rsidR="0062115A" w:rsidRPr="00DE1073" w:rsidRDefault="003823F2" w:rsidP="00DE1073">
      <w:pPr>
        <w:pStyle w:val="Kilde"/>
      </w:pPr>
      <w:r w:rsidRPr="00DE1073">
        <w:t>Kilde: Finansdepartementet.</w:t>
      </w:r>
    </w:p>
    <w:p w14:paraId="340A96D0" w14:textId="77777777" w:rsidR="0062115A" w:rsidRPr="00DE1073" w:rsidRDefault="003823F2" w:rsidP="00DE1073">
      <w:r w:rsidRPr="00DE1073">
        <w:t>Den underliggende reelle utgiftsveksten er nå justert ned fra 2,3 pst. i nysalderingen til 1,1 pst., noe som blant annet må ses i sammenheng med høyere pris- og lønnsvekst enn tidligere lagt til grunn. På noen områder, som for strømstønadsordningen for husholdningene, ble også de regnskapsførte utgiftene lavere enn lagt til grunn i nysalderingen.</w:t>
      </w:r>
    </w:p>
    <w:p w14:paraId="154887E6" w14:textId="16B4E9D2" w:rsidR="0062115A" w:rsidRPr="00DE1073" w:rsidRDefault="003823F2" w:rsidP="00DE1073">
      <w:r w:rsidRPr="00DE1073">
        <w:t xml:space="preserve">Målt som andel av verdiskapingen i fastlandsøkonomien anslås bruken av fondsmidler i 2022 nå til 9,5 pst., mens budsjettimpulsen anslås til </w:t>
      </w:r>
      <w:r w:rsidR="00DE1073">
        <w:t>-</w:t>
      </w:r>
      <w:r w:rsidRPr="00DE1073">
        <w:t xml:space="preserve">1,0 pst. Økningen i det strukturelle underskuddet motsvares av en økning i anslått trend-BNP for Fastlands-Norge, slik at endringen i oljepengebruken som andel av fastlandsøkonomien er noe lavere enn anslått i </w:t>
      </w:r>
      <w:proofErr w:type="spellStart"/>
      <w:r w:rsidRPr="00DE1073">
        <w:t>nysaldert</w:t>
      </w:r>
      <w:proofErr w:type="spellEnd"/>
      <w:r w:rsidRPr="00DE1073">
        <w:t xml:space="preserve"> budsjett 2022.</w:t>
      </w:r>
    </w:p>
    <w:p w14:paraId="1A925055" w14:textId="77777777" w:rsidR="0062115A" w:rsidRPr="00DE1073" w:rsidRDefault="003823F2" w:rsidP="00DE1073">
      <w:r w:rsidRPr="00DE1073">
        <w:t xml:space="preserve">Den faktiske overføringen fra SPU i 2022, tilsvarende det </w:t>
      </w:r>
      <w:r w:rsidRPr="00D10D15">
        <w:rPr>
          <w:rStyle w:val="kursiv"/>
        </w:rPr>
        <w:t>oljekorrigerte budsjettunderskuddet vedtatt i nysalderingen,</w:t>
      </w:r>
      <w:r w:rsidRPr="00DE1073">
        <w:t xml:space="preserve"> endte på 309,9 mrd. kroner.</w:t>
      </w:r>
    </w:p>
    <w:p w14:paraId="7A20952E" w14:textId="77777777" w:rsidR="0062115A" w:rsidRPr="00DE1073" w:rsidRDefault="003823F2" w:rsidP="00DE1073">
      <w:pPr>
        <w:pStyle w:val="Overskrift3"/>
      </w:pPr>
      <w:r w:rsidRPr="00DE1073">
        <w:t>Det økonomiske opplegget for kommunesektoren</w:t>
      </w:r>
    </w:p>
    <w:p w14:paraId="4F0810C7" w14:textId="77777777" w:rsidR="0062115A" w:rsidRPr="00DE1073" w:rsidRDefault="003823F2" w:rsidP="00DE1073">
      <w:pPr>
        <w:pStyle w:val="avsnitt-undertittel"/>
      </w:pPr>
      <w:r w:rsidRPr="00DE1073">
        <w:t>Utviklingen i kommuneøkonomien</w:t>
      </w:r>
    </w:p>
    <w:p w14:paraId="037880EE" w14:textId="77777777" w:rsidR="0062115A" w:rsidRPr="00DE1073" w:rsidRDefault="003823F2" w:rsidP="00DE1073">
      <w:r w:rsidRPr="00DE1073">
        <w:t>Den økonomiske situasjonen i kommunesektoren er god. Over flere år har kommunesektoren hatt høyere vekst i frie inntekter og større handlingsrom enn forutsatt i de fremlagte budsjettene, særlig som følge av betydelig merskattevekst og lavere utgiftsvekst knyttet til pensjon og demografi. Siden 2015 har netto driftsresultat for kommunesektoren i hovedsak ligget over Det tekniske beregningsutvalget for kommunal og fylkeskommunal økonomi (TBU) sitt anbefalte nivå på 2 pst. av driftsinntektene, se figur 3.9.</w:t>
      </w:r>
    </w:p>
    <w:p w14:paraId="40F6EDBF" w14:textId="77777777" w:rsidR="0062115A" w:rsidRPr="00DE1073" w:rsidRDefault="003823F2" w:rsidP="00DE1073">
      <w:r w:rsidRPr="00DE1073">
        <w:t>Foreløpige regnskapstall fra SSB viser at sektoren samlet fikk et netto driftsresultat på 3,5 pst. av driftsinntektene i 2022. Kommunene fikk et netto driftsresultat på 3,0 pst., mens fylkeskommunene fikk et netto driftsresultat på 6,3 pst. Det er spredning mellom kommunene, og tallene viser at om lag 4 av 10 hadde netto driftsresultat under TBUs anbefalte nivå for kommunene i fjor,</w:t>
      </w:r>
      <w:r w:rsidRPr="00D10D15">
        <w:rPr>
          <w:rStyle w:val="skrift-hevet"/>
        </w:rPr>
        <w:footnoteReference w:id="8"/>
      </w:r>
      <w:r w:rsidRPr="00DE1073">
        <w:t xml:space="preserve"> en økning fra om lag 3 av 10 i 2021. Videre hadde 19 pst. negativt driftsresultat i 2022, opp fra 12 pst. i 2021. Samtidig viser tallene at nesten alle kommunene med negative driftsresultat kunne dekke dette ved å trekke på sine disposisjonsfond.</w:t>
      </w:r>
    </w:p>
    <w:p w14:paraId="5C0B9692" w14:textId="77777777" w:rsidR="0062115A" w:rsidRPr="00DE1073" w:rsidRDefault="003823F2" w:rsidP="00DE1073">
      <w:r w:rsidRPr="00DE1073">
        <w:t xml:space="preserve">De gode driftsresultatene for sektoren som helhet har bidratt til at mange kommuner har kunnet spare betydelige midler i disposisjonsfond. Foreløpige regnskapstall viser at disposisjonsfondene utgjorde nesten 99 mrd. kroner ved utgangen av 2022. Det tilsvarer nær 15 pst. av driftsinntektene, som er det høyeste nivået noen gang, se figur 3.9. Fondene økte med 11 mrd. kroner fra 2021, og 3 av 4 kommuner økte sine disposisjonsfond gjennom fjoråret. Siden 2015 har disposisjonsfondene økt mer enn veksten i frie inntekter, korrigert for oppgaveoverføringer, generell kostnadsvekst og merkostnader til pensjon og demografi. Økningen i disposisjonsfondene var særlig stor i 2021 og </w:t>
      </w:r>
      <w:r w:rsidRPr="00DE1073">
        <w:lastRenderedPageBreak/>
        <w:t>2022, noe som trolig har sammenheng med at skatteinngangen disse årene ble betydelig høyere enn lagt til grunn i budsjettene. Det er variasjoner i størrelsen på disposisjonsfondene mellom kommunene, men de fleste har relativt store disposisjonsfond, se boks 3.9.</w:t>
      </w:r>
    </w:p>
    <w:p w14:paraId="439C453E" w14:textId="31E6666C" w:rsidR="0062115A" w:rsidRPr="00DE1073" w:rsidRDefault="00EF2C8F" w:rsidP="00DE1073">
      <w:r w:rsidRPr="00EF2C8F">
        <w:rPr>
          <w:noProof/>
        </w:rPr>
        <w:drawing>
          <wp:inline distT="0" distB="0" distL="0" distR="0" wp14:anchorId="6EF3F9EC" wp14:editId="20C7D7E2">
            <wp:extent cx="2190750" cy="2162175"/>
            <wp:effectExtent l="0" t="0" r="0" b="9525"/>
            <wp:docPr id="7762998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99878"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2190750" cy="2162175"/>
                    </a:xfrm>
                    <a:prstGeom prst="rect">
                      <a:avLst/>
                    </a:prstGeom>
                  </pic:spPr>
                </pic:pic>
              </a:graphicData>
            </a:graphic>
          </wp:inline>
        </w:drawing>
      </w:r>
    </w:p>
    <w:p w14:paraId="5D192C12" w14:textId="77777777" w:rsidR="0062115A" w:rsidRPr="00DE1073" w:rsidRDefault="003823F2" w:rsidP="00DE1073">
      <w:pPr>
        <w:pStyle w:val="figur-tittel"/>
      </w:pPr>
      <w:r w:rsidRPr="00DE1073">
        <w:t>Netto driftsresultat og disposisjonsfond i kommunesektoren som andel av brutto driftsinntekter. 2005 til 2022</w:t>
      </w:r>
    </w:p>
    <w:p w14:paraId="29BC927F" w14:textId="77777777" w:rsidR="0062115A" w:rsidRPr="00DE1073" w:rsidRDefault="003823F2" w:rsidP="00DE1073">
      <w:pPr>
        <w:pStyle w:val="figur-noter"/>
        <w:rPr>
          <w:rStyle w:val="skrift-hevet"/>
        </w:rPr>
      </w:pPr>
      <w:r w:rsidRPr="00DE1073">
        <w:rPr>
          <w:rStyle w:val="skrift-hevet"/>
        </w:rPr>
        <w:t>1</w:t>
      </w:r>
      <w:r w:rsidRPr="00DE1073">
        <w:tab/>
        <w:t>F.o.m. 2014 ble merverdiavgiftskompensasjon fra investeringer ikke lenger inntektsført i driftsregnskapet, og TBUs anbefaling f.o.m. 2014 er 2 pst. for sektoren samlet. Tallene er korrigert for endringen i regnskapsføringen, slik at de er sammenlignbare.</w:t>
      </w:r>
    </w:p>
    <w:p w14:paraId="424CD174" w14:textId="77777777" w:rsidR="0062115A" w:rsidRPr="00DE1073" w:rsidRDefault="003823F2" w:rsidP="00DE1073">
      <w:pPr>
        <w:pStyle w:val="Kilde"/>
      </w:pPr>
      <w:r w:rsidRPr="00DE1073">
        <w:t>Kilder: Kommunal- og distriktsdepartementet, Finansdepartementet og Statistisk sentralbyrå.</w:t>
      </w:r>
    </w:p>
    <w:p w14:paraId="180C1547" w14:textId="77777777" w:rsidR="0062115A" w:rsidRPr="00DE1073" w:rsidRDefault="003823F2" w:rsidP="00DE1073">
      <w:r w:rsidRPr="00DE1073">
        <w:t>Isolert sett er det et godt tegn at kommunesektoren sparer i disposisjonsfond og øker sine buffere, da dette tyder på en god kommuneøkonomi. Gjennom å tære på de oppsparte midlene kan sektoren skaffe seg handlingsrom for nye satsinger utover det som følger av veksten i frie inntekter i årene fremover. Samtidig kan dette være utfordrende for den makroøkonomiske styringen av sektoren dersom det fører til at det blir mindre samsvar mellom inntektsrammene som gis fra staten og aktivitetsnivået i kommunesektoren, se boks 3.8.</w:t>
      </w:r>
    </w:p>
    <w:p w14:paraId="2298F8DF" w14:textId="77777777" w:rsidR="0062115A" w:rsidRPr="00DE1073" w:rsidRDefault="003823F2" w:rsidP="00DE1073">
      <w:r w:rsidRPr="00DE1073">
        <w:t>God kommuneøkonomi gjenspeiles i flere indikatorer. Antall kommuner registrert i ROBEK</w:t>
      </w:r>
      <w:r w:rsidRPr="00D10D15">
        <w:rPr>
          <w:rStyle w:val="skrift-hevet"/>
        </w:rPr>
        <w:footnoteReference w:id="9"/>
      </w:r>
      <w:r w:rsidRPr="00DE1073">
        <w:t xml:space="preserve"> har ligget lavt i historisk sammenheng over lang tid, og ved inngangen til mai i år var det 16 kommuner i registeret, ned fra 49 kommuner i 2015, se figur 3.10. Basert på foreløpige regnskapstall for 2022 ventes det at antallet kommuner i registeret vil gå ytterligere ned i løpet av året.</w:t>
      </w:r>
    </w:p>
    <w:p w14:paraId="61903FB4" w14:textId="2D7A4CAD" w:rsidR="0062115A" w:rsidRPr="00DE1073" w:rsidRDefault="00EF2C8F" w:rsidP="00DE1073">
      <w:r w:rsidRPr="00EF2C8F">
        <w:rPr>
          <w:noProof/>
        </w:rPr>
        <w:lastRenderedPageBreak/>
        <w:drawing>
          <wp:inline distT="0" distB="0" distL="0" distR="0" wp14:anchorId="47DC4983" wp14:editId="68FCF710">
            <wp:extent cx="2190750" cy="2162175"/>
            <wp:effectExtent l="0" t="0" r="0" b="9525"/>
            <wp:docPr id="20156608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60802"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190750" cy="2162175"/>
                    </a:xfrm>
                    <a:prstGeom prst="rect">
                      <a:avLst/>
                    </a:prstGeom>
                  </pic:spPr>
                </pic:pic>
              </a:graphicData>
            </a:graphic>
          </wp:inline>
        </w:drawing>
      </w:r>
    </w:p>
    <w:p w14:paraId="75E8BB2C" w14:textId="77777777" w:rsidR="0062115A" w:rsidRPr="00DE1073" w:rsidRDefault="003823F2" w:rsidP="00DE1073">
      <w:pPr>
        <w:pStyle w:val="figur-tittel"/>
      </w:pPr>
      <w:r w:rsidRPr="00DE1073">
        <w:t>Antall kommuner i ROBEK.</w:t>
      </w:r>
      <w:r w:rsidRPr="00DE1073">
        <w:rPr>
          <w:rStyle w:val="skrift-hevet"/>
        </w:rPr>
        <w:t>1 </w:t>
      </w:r>
      <w:r w:rsidRPr="00DE1073">
        <w:t>2000 til mai 2023</w:t>
      </w:r>
    </w:p>
    <w:p w14:paraId="7C617E91" w14:textId="77777777" w:rsidR="0062115A" w:rsidRPr="00DE1073" w:rsidRDefault="003823F2" w:rsidP="00DE1073">
      <w:pPr>
        <w:pStyle w:val="figur-noter"/>
        <w:rPr>
          <w:rStyle w:val="skrift-hevet"/>
        </w:rPr>
      </w:pPr>
      <w:r w:rsidRPr="00DE1073">
        <w:rPr>
          <w:rStyle w:val="skrift-hevet"/>
        </w:rPr>
        <w:t>1</w:t>
      </w:r>
      <w:r w:rsidRPr="00DE1073">
        <w:tab/>
        <w:t>Alle tall er per 31. desember i det respektive år, med unntak av 1. januar 2001 da registeret ble opprettet og 1. mai 2023.</w:t>
      </w:r>
    </w:p>
    <w:p w14:paraId="43417CFB" w14:textId="77777777" w:rsidR="0062115A" w:rsidRPr="00DE1073" w:rsidRDefault="003823F2" w:rsidP="00DE1073">
      <w:pPr>
        <w:pStyle w:val="Kilde"/>
      </w:pPr>
      <w:r w:rsidRPr="00DE1073">
        <w:t>Kilder: Kommunal- og distriktsdepartementet, Finansdepartementet og Statistisk sentralbyrå.</w:t>
      </w:r>
    </w:p>
    <w:p w14:paraId="42649036" w14:textId="77777777" w:rsidR="0062115A" w:rsidRPr="00DE1073" w:rsidRDefault="003823F2" w:rsidP="00DE1073">
      <w:r w:rsidRPr="00DE1073">
        <w:t>Investeringene i kommunene økte i 2022, etter å ha gått ned de to foregående årene. Investeringsnivået i kommunesektoren er forholdsvis høyt etter noen år med sterk investeringsvekst. Høye realinvesteringer gjenspeiles i et underskudd før lånetransaksjoner (negative nettofinansinvesteringer) og økt gjeld i sektoren, se figur 3.11. I 2022 utgjorde netto gjeld utenom avsetning til fremtidige pensjonsutgifter 47 pst. av driftsinntektene, om lag det samme som i 2021. Et høyt gjeldsnivå gjør isolert sett kommunesektorens økonomi mer sårbar for renteøkninger, men effekten vil delvis motsvares av økte inntekter fra sektorens rentebærende plasseringer (bankinnskudd og plasseringer i sertifikat- og obligasjonsmarkedet). Kommunesektoren kan benytte fondsmidler til å øke egenfinansieringen av investeringene.</w:t>
      </w:r>
    </w:p>
    <w:p w14:paraId="26FD3818" w14:textId="6A10F3D0" w:rsidR="0062115A" w:rsidRPr="00DE1073" w:rsidRDefault="00EF2C8F" w:rsidP="00DE1073">
      <w:r w:rsidRPr="00EF2C8F">
        <w:rPr>
          <w:noProof/>
        </w:rPr>
        <w:drawing>
          <wp:inline distT="0" distB="0" distL="0" distR="0" wp14:anchorId="27665492" wp14:editId="1BC72EFF">
            <wp:extent cx="4572000" cy="2162175"/>
            <wp:effectExtent l="0" t="0" r="0" b="9525"/>
            <wp:docPr id="11963452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45225"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4572000" cy="2162175"/>
                    </a:xfrm>
                    <a:prstGeom prst="rect">
                      <a:avLst/>
                    </a:prstGeom>
                  </pic:spPr>
                </pic:pic>
              </a:graphicData>
            </a:graphic>
          </wp:inline>
        </w:drawing>
      </w:r>
    </w:p>
    <w:p w14:paraId="5B5DA757" w14:textId="77777777" w:rsidR="0062115A" w:rsidRPr="00DE1073" w:rsidRDefault="003823F2" w:rsidP="00DE1073">
      <w:pPr>
        <w:pStyle w:val="figur-tittel"/>
      </w:pPr>
      <w:r w:rsidRPr="00DE1073">
        <w:t>Nettofinansinvesteringer og nettogjeld</w:t>
      </w:r>
      <w:r w:rsidRPr="00DE1073">
        <w:rPr>
          <w:rStyle w:val="skrift-hevet"/>
        </w:rPr>
        <w:t>1</w:t>
      </w:r>
      <w:r w:rsidRPr="00DE1073">
        <w:t xml:space="preserve"> i kommunesektoren. Prosent av inntekter. 2005 til 2022</w:t>
      </w:r>
    </w:p>
    <w:p w14:paraId="32E99E68" w14:textId="77777777" w:rsidR="0062115A" w:rsidRPr="00DE1073" w:rsidRDefault="003823F2" w:rsidP="00DE1073">
      <w:pPr>
        <w:pStyle w:val="figur-noter"/>
        <w:rPr>
          <w:rStyle w:val="skrift-hevet"/>
        </w:rPr>
      </w:pPr>
      <w:r w:rsidRPr="00DE1073">
        <w:rPr>
          <w:rStyle w:val="skrift-hevet"/>
        </w:rPr>
        <w:t>1</w:t>
      </w:r>
      <w:r w:rsidRPr="00DE1073">
        <w:tab/>
        <w:t>Netto gjeld utenom arbeidsgivers pensjonsreserver.</w:t>
      </w:r>
    </w:p>
    <w:p w14:paraId="476EC18A" w14:textId="77777777" w:rsidR="0062115A" w:rsidRPr="00DE1073" w:rsidRDefault="003823F2" w:rsidP="00DE1073">
      <w:pPr>
        <w:pStyle w:val="Kilde"/>
      </w:pPr>
      <w:r w:rsidRPr="00DE1073">
        <w:t>Kilder: Kommunal- og distriktsdepartementet, Finansdepartementet og Statistisk sentralbyrå.</w:t>
      </w:r>
    </w:p>
    <w:p w14:paraId="7F03A917" w14:textId="77777777" w:rsidR="0062115A" w:rsidRPr="00DE1073" w:rsidRDefault="003823F2" w:rsidP="00DE1073">
      <w:r w:rsidRPr="00DE1073">
        <w:lastRenderedPageBreak/>
        <w:t>Sysselsettingen i kommunene som andel av total sysselsetting har vært stabil over lang tid, men gikk noe ned fra 2021 til 2022. Nedgangen må sees i sammenheng med sterk vekst i sysselsettingen i økonomien for øvrig. Siden en forholdsvis stor andel av kommuneansatte jobber deltid, er kommunesektorens andel av den totale sysselsettingen noe større målt i personer enn i timeverk.</w:t>
      </w:r>
    </w:p>
    <w:p w14:paraId="4A7ACF04" w14:textId="77777777" w:rsidR="0062115A" w:rsidRPr="00DE1073" w:rsidRDefault="003823F2" w:rsidP="00DE1073">
      <w:pPr>
        <w:pStyle w:val="avsnitt-undertittel"/>
      </w:pPr>
      <w:r w:rsidRPr="00DE1073">
        <w:t>Veksten i frie inntekter i 2022 og 2023</w:t>
      </w:r>
    </w:p>
    <w:p w14:paraId="6464A970" w14:textId="77777777" w:rsidR="0062115A" w:rsidRPr="00DE1073" w:rsidRDefault="003823F2" w:rsidP="00DE1073">
      <w:r w:rsidRPr="00DE1073">
        <w:t>Skatteinngangen for kommunesektoren i 2022 ble nær 35 mrd. kroner høyere enn anslått i saldert budsjett for 2022. Dette er den høyeste merskatteveksten som er målt for kommunesektoren noen gang, selv justert for nedtrekket i rammetilskuddet på 12,1 mrd. kroner ifm. Revidert nasjonalbudsjett 2022. Merskatteveksten skyldtes særlig ekstraordinære inntekter som følge av tilpassinger til høyere utbytteskatt, samt høyere sysselsettingsvekst.</w:t>
      </w:r>
    </w:p>
    <w:p w14:paraId="04C5177D" w14:textId="77777777" w:rsidR="0062115A" w:rsidRPr="00DE1073" w:rsidRDefault="003823F2" w:rsidP="00DE1073">
      <w:r w:rsidRPr="00DE1073">
        <w:t xml:space="preserve">Kostnadsveksten ble også betydelig høyere enn ventet i 2022, og kommunal </w:t>
      </w:r>
      <w:proofErr w:type="spellStart"/>
      <w:r w:rsidRPr="00DE1073">
        <w:t>deflator</w:t>
      </w:r>
      <w:proofErr w:type="spellEnd"/>
      <w:r w:rsidRPr="00DE1073">
        <w:t xml:space="preserve"> er oppjustert fra 2,5 pst. til 6,7 pst. siden saldert budsjett for 2022. Dette ga en uventet kostnadsvekst på om lag 18,8 mrd. kroner, sammenlignet med anslagene i det salderte budsjettet. Justert for nedtrekket i rammetilskuddet i Revidert nasjonalbudsjett 2022, var merskatteveksten i kommunesektoren om lag 4 mrd. kroner høyere enn den uventede kostnadsveksten i fjor.</w:t>
      </w:r>
    </w:p>
    <w:p w14:paraId="1822DC2C" w14:textId="77777777" w:rsidR="0062115A" w:rsidRPr="00DE1073" w:rsidRDefault="003823F2" w:rsidP="00DE1073">
      <w:r w:rsidRPr="00DE1073">
        <w:t>Til tross for den høye merskatteveksten i 2022 falt realveksten i kommunesektorens frie inntekter med 8,4 mrd. kroner fra 2021, mot anslaget på 1,4 mrd. kroner i Saldert budsjett 2022, se tabell 3.5. Samlede inntekter falt med 4,8 mrd. kroner i 2022, mot en anslått økning på 2,6 mrd. kroner i Saldert budsjett 2022. Nedjusteringen må sees i sammenheng med at inntekstveksten for 2022 regnes fra et høyere inntektsnivået i 2021 enn anslått, hovedsakelig grunnet uventet sterk merskattevekst i siste halvdel av 2021. Samlet sett ble nivået på de frie inntektene også i 2022 høyere enn anslått i saldert budsjett.</w:t>
      </w:r>
    </w:p>
    <w:p w14:paraId="0C653B96" w14:textId="77777777" w:rsidR="0062115A" w:rsidRPr="00DE1073" w:rsidRDefault="003823F2" w:rsidP="00DE1073">
      <w:r w:rsidRPr="00DE1073">
        <w:t xml:space="preserve">Skatteinngangen til kommunesektoren i 2023 anslås nå å bli om lag 4,1 mrd. kroner høyere enn lagt til grunn i Saldert budsjett 2023, inkludert virkningen for kommunesektoren av regjeringens forslag til skatteopplegget, se Prop. 118 S (2022–2023) </w:t>
      </w:r>
      <w:r w:rsidRPr="00D10D15">
        <w:rPr>
          <w:rStyle w:val="kursiv"/>
        </w:rPr>
        <w:t>Tilleggsbevilgninger og omprioriteringer i statsbudsjettet 2023</w:t>
      </w:r>
      <w:r w:rsidRPr="00DE1073">
        <w:t xml:space="preserve">. Det legges ikke opp til at kommunene skal kompenseres for de foreslåtte endringene i skatteopplegget. Utenom endringene i skatteopplegget anslås merskatteveksten til 4,3 mrd. kroner. Utsiktene til merskattevekst skyldes særlig høyere lønns- og sysselsettingsvekst enn ventet, mens et høyere rentenivå har en dempende effekt. Kostnadene i 2023 har også økt mer enn ventet, og kommunal </w:t>
      </w:r>
      <w:proofErr w:type="spellStart"/>
      <w:r w:rsidRPr="00DE1073">
        <w:t>deflator</w:t>
      </w:r>
      <w:proofErr w:type="spellEnd"/>
      <w:r w:rsidRPr="00DE1073">
        <w:t xml:space="preserve"> for 2023 anslås nå til 5,2 pst, en økning fra 3,7 pst i Saldert budsjett 2023. Denne oppjusteringen tilsvarer en anslått økning i kostnadsveksten på 6,9 mrd. kroner.</w:t>
      </w:r>
    </w:p>
    <w:p w14:paraId="22AB946E" w14:textId="77777777" w:rsidR="0062115A" w:rsidRDefault="003823F2" w:rsidP="00DE1073">
      <w:r w:rsidRPr="00DE1073">
        <w:t>Foreløpige anslag for realveksten i frie inntekter i 2023 viser en reduksjon på 11,5 mrd. kroner sammenlignet med saldert budsjett for 2023, når det er tatt hensyn til oppgaveoverføringer, engangsbevilgninger, ekstrabevilgninger ifm. pandemien mv., se tabell 3.5. Nedjusteringen av de frie inntektene i år må, tilsvarende som i fjor, sees i sammenheng med et høyere inntektsnivået i 2022 enn anslått, hovedsakelig grunnet uventet sterk merskattevekst i siste halvdel av 2022.</w:t>
      </w:r>
    </w:p>
    <w:p w14:paraId="3BC969BB" w14:textId="38EA1149" w:rsidR="005F2150" w:rsidRPr="00DE1073" w:rsidRDefault="005F2150" w:rsidP="005F2150">
      <w:pPr>
        <w:pStyle w:val="tabell-tittel"/>
      </w:pPr>
      <w:r w:rsidRPr="00DE1073">
        <w:t>Realvekst i kommunesektorens inntekter i 2022 og 2023.</w:t>
      </w:r>
      <w:r w:rsidRPr="00DE1073">
        <w:rPr>
          <w:rStyle w:val="skrift-hevet"/>
        </w:rPr>
        <w:t>1</w:t>
      </w:r>
      <w:r w:rsidRPr="00DE1073">
        <w:t xml:space="preserve"> Anslag på ulike tidspunkter. Mrd. kroner og prosentvis vekst fra året før</w:t>
      </w:r>
    </w:p>
    <w:p w14:paraId="2B69F683" w14:textId="77777777" w:rsidR="0062115A" w:rsidRPr="00DE1073" w:rsidRDefault="003823F2" w:rsidP="00DE1073">
      <w:pPr>
        <w:pStyle w:val="Tabellnavn"/>
      </w:pPr>
      <w:r w:rsidRPr="00DE1073">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260"/>
        <w:gridCol w:w="1300"/>
        <w:gridCol w:w="840"/>
        <w:gridCol w:w="1300"/>
        <w:gridCol w:w="840"/>
      </w:tblGrid>
      <w:tr w:rsidR="0062115A" w:rsidRPr="00DE1073" w14:paraId="6E799483" w14:textId="77777777" w:rsidTr="005F2150">
        <w:trPr>
          <w:trHeight w:val="360"/>
        </w:trPr>
        <w:tc>
          <w:tcPr>
            <w:tcW w:w="5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75519" w14:textId="77777777" w:rsidR="0062115A" w:rsidRPr="00DE1073" w:rsidRDefault="0062115A" w:rsidP="00DE1073"/>
        </w:tc>
        <w:tc>
          <w:tcPr>
            <w:tcW w:w="21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889B43" w14:textId="77777777" w:rsidR="0062115A" w:rsidRPr="00DE1073" w:rsidRDefault="003823F2" w:rsidP="00DE1073">
            <w:r w:rsidRPr="00DE1073">
              <w:t>Samlede inntekter</w:t>
            </w:r>
          </w:p>
        </w:tc>
        <w:tc>
          <w:tcPr>
            <w:tcW w:w="21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B94ADB" w14:textId="77777777" w:rsidR="0062115A" w:rsidRPr="00DE1073" w:rsidRDefault="003823F2" w:rsidP="00DE1073">
            <w:r w:rsidRPr="00DE1073">
              <w:t>Frie inntekter</w:t>
            </w:r>
          </w:p>
        </w:tc>
      </w:tr>
      <w:tr w:rsidR="0062115A" w:rsidRPr="00DE1073" w14:paraId="29E6E8C1" w14:textId="77777777" w:rsidTr="005F2150">
        <w:trPr>
          <w:trHeight w:val="380"/>
        </w:trPr>
        <w:tc>
          <w:tcPr>
            <w:tcW w:w="5260" w:type="dxa"/>
            <w:tcBorders>
              <w:top w:val="nil"/>
              <w:left w:val="nil"/>
              <w:bottom w:val="single" w:sz="4" w:space="0" w:color="000000"/>
              <w:right w:val="nil"/>
            </w:tcBorders>
            <w:tcMar>
              <w:top w:w="128" w:type="dxa"/>
              <w:left w:w="43" w:type="dxa"/>
              <w:bottom w:w="43" w:type="dxa"/>
              <w:right w:w="43" w:type="dxa"/>
            </w:tcMar>
          </w:tcPr>
          <w:p w14:paraId="49436771" w14:textId="77777777" w:rsidR="0062115A" w:rsidRPr="00DE1073" w:rsidRDefault="0062115A" w:rsidP="00DE107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E42BA6" w14:textId="77777777" w:rsidR="0062115A" w:rsidRPr="00DE1073" w:rsidRDefault="003823F2" w:rsidP="00DE1073">
            <w:r w:rsidRPr="00DE1073">
              <w:t>Mrd.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6B51BB" w14:textId="77777777" w:rsidR="0062115A" w:rsidRPr="00DE1073" w:rsidRDefault="003823F2" w:rsidP="00DE1073">
            <w:r w:rsidRPr="00DE1073">
              <w:t>Pst.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2B1EEC" w14:textId="77777777" w:rsidR="0062115A" w:rsidRPr="00DE1073" w:rsidRDefault="003823F2" w:rsidP="00DE1073">
            <w:r w:rsidRPr="00DE1073">
              <w:t>Mrd.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4DE8C0" w14:textId="77777777" w:rsidR="0062115A" w:rsidRPr="00DE1073" w:rsidRDefault="003823F2" w:rsidP="00DE1073">
            <w:r w:rsidRPr="00DE1073">
              <w:t>Pst.</w:t>
            </w:r>
          </w:p>
        </w:tc>
      </w:tr>
      <w:tr w:rsidR="0062115A" w:rsidRPr="00DE1073" w14:paraId="1CF219D7" w14:textId="77777777" w:rsidTr="005F2150">
        <w:trPr>
          <w:trHeight w:val="380"/>
        </w:trPr>
        <w:tc>
          <w:tcPr>
            <w:tcW w:w="5260" w:type="dxa"/>
            <w:tcBorders>
              <w:top w:val="single" w:sz="4" w:space="0" w:color="000000"/>
              <w:left w:val="nil"/>
              <w:bottom w:val="nil"/>
              <w:right w:val="nil"/>
            </w:tcBorders>
            <w:tcMar>
              <w:top w:w="128" w:type="dxa"/>
              <w:left w:w="43" w:type="dxa"/>
              <w:bottom w:w="43" w:type="dxa"/>
              <w:right w:w="43" w:type="dxa"/>
            </w:tcMar>
          </w:tcPr>
          <w:p w14:paraId="1A7BEB90" w14:textId="77777777" w:rsidR="0062115A" w:rsidRPr="00DE1073" w:rsidRDefault="003823F2" w:rsidP="00DE1073">
            <w:r w:rsidRPr="00D10D15">
              <w:rPr>
                <w:rStyle w:val="kursiv"/>
              </w:rPr>
              <w:t>2022 (2022-kroner)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08B6AD" w14:textId="77777777" w:rsidR="0062115A" w:rsidRPr="00DE1073" w:rsidRDefault="0062115A" w:rsidP="00DE1073"/>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54C9A4" w14:textId="77777777" w:rsidR="0062115A" w:rsidRPr="00DE1073" w:rsidRDefault="0062115A" w:rsidP="00DE107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C8544C" w14:textId="77777777" w:rsidR="0062115A" w:rsidRPr="00DE1073" w:rsidRDefault="0062115A" w:rsidP="00DE1073"/>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56B888" w14:textId="77777777" w:rsidR="0062115A" w:rsidRPr="00DE1073" w:rsidRDefault="0062115A" w:rsidP="00DE1073"/>
        </w:tc>
      </w:tr>
      <w:tr w:rsidR="0062115A" w:rsidRPr="00DE1073" w14:paraId="31FA06DD"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0ED61E2E" w14:textId="77777777" w:rsidR="0062115A" w:rsidRPr="00DE1073" w:rsidRDefault="003823F2" w:rsidP="00DE1073">
            <w:r w:rsidRPr="00DE1073">
              <w:t>Nasjonalbudsjettet 2022</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475092B8" w14:textId="77777777" w:rsidR="0062115A" w:rsidRPr="00DE1073" w:rsidRDefault="003823F2" w:rsidP="00DE1073">
            <w:r w:rsidRPr="00DE1073">
              <w:t>-2,2</w:t>
            </w:r>
          </w:p>
        </w:tc>
        <w:tc>
          <w:tcPr>
            <w:tcW w:w="840" w:type="dxa"/>
            <w:tcBorders>
              <w:top w:val="nil"/>
              <w:left w:val="nil"/>
              <w:bottom w:val="nil"/>
              <w:right w:val="nil"/>
            </w:tcBorders>
            <w:tcMar>
              <w:top w:w="128" w:type="dxa"/>
              <w:left w:w="43" w:type="dxa"/>
              <w:bottom w:w="43" w:type="dxa"/>
              <w:right w:w="43" w:type="dxa"/>
            </w:tcMar>
            <w:vAlign w:val="bottom"/>
          </w:tcPr>
          <w:p w14:paraId="791965AC" w14:textId="77777777" w:rsidR="0062115A" w:rsidRPr="00DE1073" w:rsidRDefault="003823F2" w:rsidP="00DE1073">
            <w:r w:rsidRPr="00DE1073">
              <w:t>-0,4</w:t>
            </w:r>
          </w:p>
        </w:tc>
        <w:tc>
          <w:tcPr>
            <w:tcW w:w="1300" w:type="dxa"/>
            <w:tcBorders>
              <w:top w:val="nil"/>
              <w:left w:val="nil"/>
              <w:bottom w:val="nil"/>
              <w:right w:val="nil"/>
            </w:tcBorders>
            <w:tcMar>
              <w:top w:w="128" w:type="dxa"/>
              <w:left w:w="43" w:type="dxa"/>
              <w:bottom w:w="43" w:type="dxa"/>
              <w:right w:w="43" w:type="dxa"/>
            </w:tcMar>
            <w:vAlign w:val="bottom"/>
          </w:tcPr>
          <w:p w14:paraId="5E5E669A" w14:textId="77777777" w:rsidR="0062115A" w:rsidRPr="00DE1073" w:rsidRDefault="003823F2" w:rsidP="00DE1073">
            <w:r w:rsidRPr="00DE1073">
              <w:t>-4,0</w:t>
            </w:r>
          </w:p>
        </w:tc>
        <w:tc>
          <w:tcPr>
            <w:tcW w:w="840" w:type="dxa"/>
            <w:tcBorders>
              <w:top w:val="nil"/>
              <w:left w:val="nil"/>
              <w:bottom w:val="nil"/>
              <w:right w:val="nil"/>
            </w:tcBorders>
            <w:tcMar>
              <w:top w:w="128" w:type="dxa"/>
              <w:left w:w="43" w:type="dxa"/>
              <w:bottom w:w="43" w:type="dxa"/>
              <w:right w:w="43" w:type="dxa"/>
            </w:tcMar>
            <w:vAlign w:val="bottom"/>
          </w:tcPr>
          <w:p w14:paraId="66930A2B" w14:textId="77777777" w:rsidR="0062115A" w:rsidRPr="00DE1073" w:rsidRDefault="003823F2" w:rsidP="00DE1073">
            <w:r w:rsidRPr="00DE1073">
              <w:t>-0,9</w:t>
            </w:r>
          </w:p>
        </w:tc>
      </w:tr>
      <w:tr w:rsidR="0062115A" w:rsidRPr="00DE1073" w14:paraId="00F38D22"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5FE60DB2" w14:textId="77777777" w:rsidR="0062115A" w:rsidRPr="00DE1073" w:rsidRDefault="003823F2" w:rsidP="00DE1073">
            <w:r w:rsidRPr="00DE1073">
              <w:t>Tilleggsproposisjon</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17A85576" w14:textId="77777777" w:rsidR="0062115A" w:rsidRPr="00DE1073" w:rsidRDefault="003823F2" w:rsidP="00DE1073">
            <w:r w:rsidRPr="00DE1073">
              <w:t>1,3</w:t>
            </w:r>
          </w:p>
        </w:tc>
        <w:tc>
          <w:tcPr>
            <w:tcW w:w="840" w:type="dxa"/>
            <w:tcBorders>
              <w:top w:val="nil"/>
              <w:left w:val="nil"/>
              <w:bottom w:val="nil"/>
              <w:right w:val="nil"/>
            </w:tcBorders>
            <w:tcMar>
              <w:top w:w="128" w:type="dxa"/>
              <w:left w:w="43" w:type="dxa"/>
              <w:bottom w:w="43" w:type="dxa"/>
              <w:right w:w="43" w:type="dxa"/>
            </w:tcMar>
            <w:vAlign w:val="bottom"/>
          </w:tcPr>
          <w:p w14:paraId="2FE343A5" w14:textId="77777777" w:rsidR="0062115A" w:rsidRPr="00DE1073" w:rsidRDefault="003823F2" w:rsidP="00DE1073">
            <w:r w:rsidRPr="00DE1073">
              <w:t>0,2</w:t>
            </w:r>
          </w:p>
        </w:tc>
        <w:tc>
          <w:tcPr>
            <w:tcW w:w="1300" w:type="dxa"/>
            <w:tcBorders>
              <w:top w:val="nil"/>
              <w:left w:val="nil"/>
              <w:bottom w:val="nil"/>
              <w:right w:val="nil"/>
            </w:tcBorders>
            <w:tcMar>
              <w:top w:w="128" w:type="dxa"/>
              <w:left w:w="43" w:type="dxa"/>
              <w:bottom w:w="43" w:type="dxa"/>
              <w:right w:w="43" w:type="dxa"/>
            </w:tcMar>
            <w:vAlign w:val="bottom"/>
          </w:tcPr>
          <w:p w14:paraId="3CA6D820" w14:textId="77777777" w:rsidR="0062115A" w:rsidRPr="00DE1073" w:rsidRDefault="003823F2" w:rsidP="00DE1073">
            <w:r w:rsidRPr="00DE1073">
              <w:t>-1,5</w:t>
            </w:r>
          </w:p>
        </w:tc>
        <w:tc>
          <w:tcPr>
            <w:tcW w:w="840" w:type="dxa"/>
            <w:tcBorders>
              <w:top w:val="nil"/>
              <w:left w:val="nil"/>
              <w:bottom w:val="nil"/>
              <w:right w:val="nil"/>
            </w:tcBorders>
            <w:tcMar>
              <w:top w:w="128" w:type="dxa"/>
              <w:left w:w="43" w:type="dxa"/>
              <w:bottom w:w="43" w:type="dxa"/>
              <w:right w:w="43" w:type="dxa"/>
            </w:tcMar>
            <w:vAlign w:val="bottom"/>
          </w:tcPr>
          <w:p w14:paraId="67BE0C87" w14:textId="77777777" w:rsidR="0062115A" w:rsidRPr="00DE1073" w:rsidRDefault="003823F2" w:rsidP="00DE1073">
            <w:r w:rsidRPr="00DE1073">
              <w:t>-0,3</w:t>
            </w:r>
          </w:p>
        </w:tc>
      </w:tr>
      <w:tr w:rsidR="0062115A" w:rsidRPr="00DE1073" w14:paraId="7FAEF49D"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1A7A0F05" w14:textId="77777777" w:rsidR="0062115A" w:rsidRPr="00DE1073" w:rsidRDefault="003823F2" w:rsidP="00DE1073">
            <w:r w:rsidRPr="00DE1073">
              <w:t>Saldert budsjett 2022 (inkl. budsjettavtalen)</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579EF919" w14:textId="77777777" w:rsidR="0062115A" w:rsidRPr="00DE1073" w:rsidRDefault="003823F2" w:rsidP="00DE1073">
            <w:r w:rsidRPr="00DE1073">
              <w:t>2,6</w:t>
            </w:r>
          </w:p>
        </w:tc>
        <w:tc>
          <w:tcPr>
            <w:tcW w:w="840" w:type="dxa"/>
            <w:tcBorders>
              <w:top w:val="nil"/>
              <w:left w:val="nil"/>
              <w:bottom w:val="nil"/>
              <w:right w:val="nil"/>
            </w:tcBorders>
            <w:tcMar>
              <w:top w:w="128" w:type="dxa"/>
              <w:left w:w="43" w:type="dxa"/>
              <w:bottom w:w="43" w:type="dxa"/>
              <w:right w:w="43" w:type="dxa"/>
            </w:tcMar>
            <w:vAlign w:val="bottom"/>
          </w:tcPr>
          <w:p w14:paraId="08C727F6" w14:textId="77777777" w:rsidR="0062115A" w:rsidRPr="00DE1073" w:rsidRDefault="003823F2" w:rsidP="00DE1073">
            <w:r w:rsidRPr="00DE1073">
              <w:t>0,4</w:t>
            </w:r>
          </w:p>
        </w:tc>
        <w:tc>
          <w:tcPr>
            <w:tcW w:w="1300" w:type="dxa"/>
            <w:tcBorders>
              <w:top w:val="nil"/>
              <w:left w:val="nil"/>
              <w:bottom w:val="nil"/>
              <w:right w:val="nil"/>
            </w:tcBorders>
            <w:tcMar>
              <w:top w:w="128" w:type="dxa"/>
              <w:left w:w="43" w:type="dxa"/>
              <w:bottom w:w="43" w:type="dxa"/>
              <w:right w:w="43" w:type="dxa"/>
            </w:tcMar>
            <w:vAlign w:val="bottom"/>
          </w:tcPr>
          <w:p w14:paraId="5B54CB80" w14:textId="77777777" w:rsidR="0062115A" w:rsidRPr="00DE1073" w:rsidRDefault="003823F2" w:rsidP="00DE1073">
            <w:r w:rsidRPr="00DE1073">
              <w:t>-1,4</w:t>
            </w:r>
          </w:p>
        </w:tc>
        <w:tc>
          <w:tcPr>
            <w:tcW w:w="840" w:type="dxa"/>
            <w:tcBorders>
              <w:top w:val="nil"/>
              <w:left w:val="nil"/>
              <w:bottom w:val="nil"/>
              <w:right w:val="nil"/>
            </w:tcBorders>
            <w:tcMar>
              <w:top w:w="128" w:type="dxa"/>
              <w:left w:w="43" w:type="dxa"/>
              <w:bottom w:w="43" w:type="dxa"/>
              <w:right w:w="43" w:type="dxa"/>
            </w:tcMar>
            <w:vAlign w:val="bottom"/>
          </w:tcPr>
          <w:p w14:paraId="5F0FE41C" w14:textId="77777777" w:rsidR="0062115A" w:rsidRPr="00DE1073" w:rsidRDefault="003823F2" w:rsidP="00DE1073">
            <w:r w:rsidRPr="00DE1073">
              <w:t>-0,3</w:t>
            </w:r>
          </w:p>
        </w:tc>
      </w:tr>
      <w:tr w:rsidR="0062115A" w:rsidRPr="00DE1073" w14:paraId="40AFEA96"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75EB2132" w14:textId="77777777" w:rsidR="0062115A" w:rsidRPr="00DE1073" w:rsidRDefault="003823F2" w:rsidP="00DE1073">
            <w:r w:rsidRPr="00DE1073">
              <w:t>Revidert budsjett 2022</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5865663C" w14:textId="77777777" w:rsidR="0062115A" w:rsidRPr="00DE1073" w:rsidRDefault="003823F2" w:rsidP="00DE1073">
            <w:r w:rsidRPr="00DE1073">
              <w:t>-3,3</w:t>
            </w:r>
          </w:p>
        </w:tc>
        <w:tc>
          <w:tcPr>
            <w:tcW w:w="840" w:type="dxa"/>
            <w:tcBorders>
              <w:top w:val="nil"/>
              <w:left w:val="nil"/>
              <w:bottom w:val="nil"/>
              <w:right w:val="nil"/>
            </w:tcBorders>
            <w:tcMar>
              <w:top w:w="128" w:type="dxa"/>
              <w:left w:w="43" w:type="dxa"/>
              <w:bottom w:w="43" w:type="dxa"/>
              <w:right w:w="43" w:type="dxa"/>
            </w:tcMar>
            <w:vAlign w:val="bottom"/>
          </w:tcPr>
          <w:p w14:paraId="450FFB5D" w14:textId="77777777" w:rsidR="0062115A" w:rsidRPr="00DE1073" w:rsidRDefault="003823F2" w:rsidP="00DE1073">
            <w:r w:rsidRPr="00DE1073">
              <w:t>-0,5</w:t>
            </w:r>
          </w:p>
        </w:tc>
        <w:tc>
          <w:tcPr>
            <w:tcW w:w="1300" w:type="dxa"/>
            <w:tcBorders>
              <w:top w:val="nil"/>
              <w:left w:val="nil"/>
              <w:bottom w:val="nil"/>
              <w:right w:val="nil"/>
            </w:tcBorders>
            <w:tcMar>
              <w:top w:w="128" w:type="dxa"/>
              <w:left w:w="43" w:type="dxa"/>
              <w:bottom w:w="43" w:type="dxa"/>
              <w:right w:w="43" w:type="dxa"/>
            </w:tcMar>
            <w:vAlign w:val="bottom"/>
          </w:tcPr>
          <w:p w14:paraId="112B0A63" w14:textId="77777777" w:rsidR="0062115A" w:rsidRPr="00DE1073" w:rsidRDefault="003823F2" w:rsidP="00DE1073">
            <w:r w:rsidRPr="00DE1073">
              <w:t>-8,9</w:t>
            </w:r>
          </w:p>
        </w:tc>
        <w:tc>
          <w:tcPr>
            <w:tcW w:w="840" w:type="dxa"/>
            <w:tcBorders>
              <w:top w:val="nil"/>
              <w:left w:val="nil"/>
              <w:bottom w:val="nil"/>
              <w:right w:val="nil"/>
            </w:tcBorders>
            <w:tcMar>
              <w:top w:w="128" w:type="dxa"/>
              <w:left w:w="43" w:type="dxa"/>
              <w:bottom w:w="43" w:type="dxa"/>
              <w:right w:w="43" w:type="dxa"/>
            </w:tcMar>
            <w:vAlign w:val="bottom"/>
          </w:tcPr>
          <w:p w14:paraId="3B3A2526" w14:textId="77777777" w:rsidR="0062115A" w:rsidRPr="00DE1073" w:rsidRDefault="003823F2" w:rsidP="00DE1073">
            <w:r w:rsidRPr="00DE1073">
              <w:t>-1,9</w:t>
            </w:r>
          </w:p>
        </w:tc>
      </w:tr>
      <w:tr w:rsidR="0062115A" w:rsidRPr="00DE1073" w14:paraId="47C228E5"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37C756C8" w14:textId="77777777" w:rsidR="0062115A" w:rsidRPr="00DE1073" w:rsidRDefault="003823F2" w:rsidP="00DE1073">
            <w:r w:rsidRPr="00DE1073">
              <w:t>Nasjonalbudsjettet 2023</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75590BC6" w14:textId="77777777" w:rsidR="0062115A" w:rsidRPr="00DE1073" w:rsidRDefault="003823F2" w:rsidP="00DE1073">
            <w:r w:rsidRPr="00DE1073">
              <w:t>-7,4</w:t>
            </w:r>
          </w:p>
        </w:tc>
        <w:tc>
          <w:tcPr>
            <w:tcW w:w="840" w:type="dxa"/>
            <w:tcBorders>
              <w:top w:val="nil"/>
              <w:left w:val="nil"/>
              <w:bottom w:val="nil"/>
              <w:right w:val="nil"/>
            </w:tcBorders>
            <w:tcMar>
              <w:top w:w="128" w:type="dxa"/>
              <w:left w:w="43" w:type="dxa"/>
              <w:bottom w:w="43" w:type="dxa"/>
              <w:right w:w="43" w:type="dxa"/>
            </w:tcMar>
            <w:vAlign w:val="bottom"/>
          </w:tcPr>
          <w:p w14:paraId="742591F4" w14:textId="77777777" w:rsidR="0062115A" w:rsidRPr="00DE1073" w:rsidRDefault="003823F2" w:rsidP="00DE1073">
            <w:r w:rsidRPr="00DE1073">
              <w:t>-1,2</w:t>
            </w:r>
          </w:p>
        </w:tc>
        <w:tc>
          <w:tcPr>
            <w:tcW w:w="1300" w:type="dxa"/>
            <w:tcBorders>
              <w:top w:val="nil"/>
              <w:left w:val="nil"/>
              <w:bottom w:val="nil"/>
              <w:right w:val="nil"/>
            </w:tcBorders>
            <w:tcMar>
              <w:top w:w="128" w:type="dxa"/>
              <w:left w:w="43" w:type="dxa"/>
              <w:bottom w:w="43" w:type="dxa"/>
              <w:right w:w="43" w:type="dxa"/>
            </w:tcMar>
            <w:vAlign w:val="bottom"/>
          </w:tcPr>
          <w:p w14:paraId="605D348D" w14:textId="77777777" w:rsidR="0062115A" w:rsidRPr="00DE1073" w:rsidRDefault="003823F2" w:rsidP="00DE1073">
            <w:r w:rsidRPr="00DE1073">
              <w:t>-13,3</w:t>
            </w:r>
          </w:p>
        </w:tc>
        <w:tc>
          <w:tcPr>
            <w:tcW w:w="840" w:type="dxa"/>
            <w:tcBorders>
              <w:top w:val="nil"/>
              <w:left w:val="nil"/>
              <w:bottom w:val="nil"/>
              <w:right w:val="nil"/>
            </w:tcBorders>
            <w:tcMar>
              <w:top w:w="128" w:type="dxa"/>
              <w:left w:w="43" w:type="dxa"/>
              <w:bottom w:w="43" w:type="dxa"/>
              <w:right w:w="43" w:type="dxa"/>
            </w:tcMar>
            <w:vAlign w:val="bottom"/>
          </w:tcPr>
          <w:p w14:paraId="72B5E940" w14:textId="77777777" w:rsidR="0062115A" w:rsidRPr="00DE1073" w:rsidRDefault="003823F2" w:rsidP="00DE1073">
            <w:r w:rsidRPr="00DE1073">
              <w:t>-2,9</w:t>
            </w:r>
          </w:p>
        </w:tc>
      </w:tr>
      <w:tr w:rsidR="0062115A" w:rsidRPr="00DE1073" w14:paraId="726A6D7A"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7EA7C1B6" w14:textId="77777777" w:rsidR="0062115A" w:rsidRPr="00DE1073" w:rsidRDefault="003823F2" w:rsidP="00DE1073">
            <w:r w:rsidRPr="00DE1073">
              <w:t>Revidert nasjonalbudsjett 2023</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04BF723C" w14:textId="77777777" w:rsidR="0062115A" w:rsidRPr="00DE1073" w:rsidRDefault="003823F2" w:rsidP="00DE1073">
            <w:r w:rsidRPr="00DE1073">
              <w:t>-4,8</w:t>
            </w:r>
          </w:p>
        </w:tc>
        <w:tc>
          <w:tcPr>
            <w:tcW w:w="840" w:type="dxa"/>
            <w:tcBorders>
              <w:top w:val="nil"/>
              <w:left w:val="nil"/>
              <w:bottom w:val="nil"/>
              <w:right w:val="nil"/>
            </w:tcBorders>
            <w:tcMar>
              <w:top w:w="128" w:type="dxa"/>
              <w:left w:w="43" w:type="dxa"/>
              <w:bottom w:w="43" w:type="dxa"/>
              <w:right w:w="43" w:type="dxa"/>
            </w:tcMar>
            <w:vAlign w:val="bottom"/>
          </w:tcPr>
          <w:p w14:paraId="3F8E18E0" w14:textId="77777777" w:rsidR="0062115A" w:rsidRPr="00DE1073" w:rsidRDefault="003823F2" w:rsidP="00DE1073">
            <w:r w:rsidRPr="00DE1073">
              <w:t>-0,8</w:t>
            </w:r>
          </w:p>
        </w:tc>
        <w:tc>
          <w:tcPr>
            <w:tcW w:w="1300" w:type="dxa"/>
            <w:tcBorders>
              <w:top w:val="nil"/>
              <w:left w:val="nil"/>
              <w:bottom w:val="nil"/>
              <w:right w:val="nil"/>
            </w:tcBorders>
            <w:tcMar>
              <w:top w:w="128" w:type="dxa"/>
              <w:left w:w="43" w:type="dxa"/>
              <w:bottom w:w="43" w:type="dxa"/>
              <w:right w:w="43" w:type="dxa"/>
            </w:tcMar>
            <w:vAlign w:val="bottom"/>
          </w:tcPr>
          <w:p w14:paraId="495D223D" w14:textId="77777777" w:rsidR="0062115A" w:rsidRPr="00DE1073" w:rsidRDefault="003823F2" w:rsidP="00DE1073">
            <w:r w:rsidRPr="00DE1073">
              <w:t>-8,4</w:t>
            </w:r>
          </w:p>
        </w:tc>
        <w:tc>
          <w:tcPr>
            <w:tcW w:w="840" w:type="dxa"/>
            <w:tcBorders>
              <w:top w:val="nil"/>
              <w:left w:val="nil"/>
              <w:bottom w:val="nil"/>
              <w:right w:val="nil"/>
            </w:tcBorders>
            <w:tcMar>
              <w:top w:w="128" w:type="dxa"/>
              <w:left w:w="43" w:type="dxa"/>
              <w:bottom w:w="43" w:type="dxa"/>
              <w:right w:w="43" w:type="dxa"/>
            </w:tcMar>
            <w:vAlign w:val="bottom"/>
          </w:tcPr>
          <w:p w14:paraId="14F76856" w14:textId="77777777" w:rsidR="0062115A" w:rsidRPr="00DE1073" w:rsidRDefault="003823F2" w:rsidP="00DE1073">
            <w:r w:rsidRPr="00DE1073">
              <w:t>-1,8</w:t>
            </w:r>
          </w:p>
        </w:tc>
      </w:tr>
      <w:tr w:rsidR="0062115A" w:rsidRPr="00DE1073" w14:paraId="5BA8CE36"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77F6D109" w14:textId="77777777" w:rsidR="0062115A" w:rsidRPr="00DE1073" w:rsidRDefault="003823F2" w:rsidP="00DE1073">
            <w:r w:rsidRPr="00D10D15">
              <w:rPr>
                <w:rStyle w:val="kursiv"/>
              </w:rPr>
              <w:t>2023 (2023-kroner)</w:t>
            </w:r>
          </w:p>
        </w:tc>
        <w:tc>
          <w:tcPr>
            <w:tcW w:w="1300" w:type="dxa"/>
            <w:tcBorders>
              <w:top w:val="nil"/>
              <w:left w:val="nil"/>
              <w:bottom w:val="nil"/>
              <w:right w:val="nil"/>
            </w:tcBorders>
            <w:tcMar>
              <w:top w:w="128" w:type="dxa"/>
              <w:left w:w="43" w:type="dxa"/>
              <w:bottom w:w="43" w:type="dxa"/>
              <w:right w:w="43" w:type="dxa"/>
            </w:tcMar>
            <w:vAlign w:val="bottom"/>
          </w:tcPr>
          <w:p w14:paraId="52BE3FE1" w14:textId="77777777" w:rsidR="0062115A" w:rsidRPr="00DE1073" w:rsidRDefault="0062115A" w:rsidP="00DE1073"/>
        </w:tc>
        <w:tc>
          <w:tcPr>
            <w:tcW w:w="840" w:type="dxa"/>
            <w:tcBorders>
              <w:top w:val="nil"/>
              <w:left w:val="nil"/>
              <w:bottom w:val="nil"/>
              <w:right w:val="nil"/>
            </w:tcBorders>
            <w:tcMar>
              <w:top w:w="128" w:type="dxa"/>
              <w:left w:w="43" w:type="dxa"/>
              <w:bottom w:w="43" w:type="dxa"/>
              <w:right w:w="43" w:type="dxa"/>
            </w:tcMar>
            <w:vAlign w:val="bottom"/>
          </w:tcPr>
          <w:p w14:paraId="67A56D15" w14:textId="77777777" w:rsidR="0062115A" w:rsidRPr="00DE1073" w:rsidRDefault="0062115A" w:rsidP="00DE1073"/>
        </w:tc>
        <w:tc>
          <w:tcPr>
            <w:tcW w:w="1300" w:type="dxa"/>
            <w:tcBorders>
              <w:top w:val="nil"/>
              <w:left w:val="nil"/>
              <w:bottom w:val="nil"/>
              <w:right w:val="nil"/>
            </w:tcBorders>
            <w:tcMar>
              <w:top w:w="128" w:type="dxa"/>
              <w:left w:w="43" w:type="dxa"/>
              <w:bottom w:w="43" w:type="dxa"/>
              <w:right w:w="43" w:type="dxa"/>
            </w:tcMar>
            <w:vAlign w:val="bottom"/>
          </w:tcPr>
          <w:p w14:paraId="5056B05F" w14:textId="77777777" w:rsidR="0062115A" w:rsidRPr="00DE1073" w:rsidRDefault="0062115A" w:rsidP="00DE1073"/>
        </w:tc>
        <w:tc>
          <w:tcPr>
            <w:tcW w:w="840" w:type="dxa"/>
            <w:tcBorders>
              <w:top w:val="nil"/>
              <w:left w:val="nil"/>
              <w:bottom w:val="nil"/>
              <w:right w:val="nil"/>
            </w:tcBorders>
            <w:tcMar>
              <w:top w:w="128" w:type="dxa"/>
              <w:left w:w="43" w:type="dxa"/>
              <w:bottom w:w="43" w:type="dxa"/>
              <w:right w:w="43" w:type="dxa"/>
            </w:tcMar>
            <w:vAlign w:val="bottom"/>
          </w:tcPr>
          <w:p w14:paraId="28B8FC03" w14:textId="77777777" w:rsidR="0062115A" w:rsidRPr="00DE1073" w:rsidRDefault="0062115A" w:rsidP="00DE1073"/>
        </w:tc>
      </w:tr>
      <w:tr w:rsidR="0062115A" w:rsidRPr="00DE1073" w14:paraId="7138E1CE"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75FBE6A0" w14:textId="77777777" w:rsidR="0062115A" w:rsidRPr="00DE1073" w:rsidRDefault="003823F2" w:rsidP="00DE1073">
            <w:r w:rsidRPr="00DE1073">
              <w:t>Nasjonalbudsjettet 2023</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5BCB6F60" w14:textId="77777777" w:rsidR="0062115A" w:rsidRPr="00DE1073" w:rsidRDefault="003823F2" w:rsidP="00DE1073">
            <w:r w:rsidRPr="00DE1073">
              <w:t>2,5</w:t>
            </w:r>
          </w:p>
        </w:tc>
        <w:tc>
          <w:tcPr>
            <w:tcW w:w="840" w:type="dxa"/>
            <w:tcBorders>
              <w:top w:val="nil"/>
              <w:left w:val="nil"/>
              <w:bottom w:val="nil"/>
              <w:right w:val="nil"/>
            </w:tcBorders>
            <w:tcMar>
              <w:top w:w="128" w:type="dxa"/>
              <w:left w:w="43" w:type="dxa"/>
              <w:bottom w:w="43" w:type="dxa"/>
              <w:right w:w="43" w:type="dxa"/>
            </w:tcMar>
            <w:vAlign w:val="bottom"/>
          </w:tcPr>
          <w:p w14:paraId="267C9B68" w14:textId="77777777" w:rsidR="0062115A" w:rsidRPr="00DE1073" w:rsidRDefault="003823F2" w:rsidP="00DE1073">
            <w:r w:rsidRPr="00DE1073">
              <w:t>0,4</w:t>
            </w:r>
          </w:p>
        </w:tc>
        <w:tc>
          <w:tcPr>
            <w:tcW w:w="1300" w:type="dxa"/>
            <w:tcBorders>
              <w:top w:val="nil"/>
              <w:left w:val="nil"/>
              <w:bottom w:val="nil"/>
              <w:right w:val="nil"/>
            </w:tcBorders>
            <w:tcMar>
              <w:top w:w="128" w:type="dxa"/>
              <w:left w:w="43" w:type="dxa"/>
              <w:bottom w:w="43" w:type="dxa"/>
              <w:right w:w="43" w:type="dxa"/>
            </w:tcMar>
            <w:vAlign w:val="bottom"/>
          </w:tcPr>
          <w:p w14:paraId="15629CFB" w14:textId="77777777" w:rsidR="0062115A" w:rsidRPr="00DE1073" w:rsidRDefault="003823F2" w:rsidP="00DE1073">
            <w:r w:rsidRPr="00DE1073">
              <w:t>-0,1</w:t>
            </w:r>
          </w:p>
        </w:tc>
        <w:tc>
          <w:tcPr>
            <w:tcW w:w="840" w:type="dxa"/>
            <w:tcBorders>
              <w:top w:val="nil"/>
              <w:left w:val="nil"/>
              <w:bottom w:val="nil"/>
              <w:right w:val="nil"/>
            </w:tcBorders>
            <w:tcMar>
              <w:top w:w="128" w:type="dxa"/>
              <w:left w:w="43" w:type="dxa"/>
              <w:bottom w:w="43" w:type="dxa"/>
              <w:right w:w="43" w:type="dxa"/>
            </w:tcMar>
            <w:vAlign w:val="bottom"/>
          </w:tcPr>
          <w:p w14:paraId="032D0581" w14:textId="77777777" w:rsidR="0062115A" w:rsidRPr="00DE1073" w:rsidRDefault="003823F2" w:rsidP="00DE1073">
            <w:r w:rsidRPr="00DE1073">
              <w:t>0,0</w:t>
            </w:r>
          </w:p>
        </w:tc>
      </w:tr>
      <w:tr w:rsidR="0062115A" w:rsidRPr="00DE1073" w14:paraId="70350979"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2E3B81AB" w14:textId="77777777" w:rsidR="0062115A" w:rsidRPr="00DE1073" w:rsidRDefault="003823F2" w:rsidP="00DE1073">
            <w:r w:rsidRPr="00DE1073">
              <w:t>Saldert budsjett 2023 (inkl. budsjettavtalen)</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3BEA41D5" w14:textId="77777777" w:rsidR="0062115A" w:rsidRPr="00DE1073" w:rsidRDefault="003823F2" w:rsidP="00DE1073">
            <w:r w:rsidRPr="00DE1073">
              <w:t>3,4</w:t>
            </w:r>
          </w:p>
        </w:tc>
        <w:tc>
          <w:tcPr>
            <w:tcW w:w="840" w:type="dxa"/>
            <w:tcBorders>
              <w:top w:val="nil"/>
              <w:left w:val="nil"/>
              <w:bottom w:val="nil"/>
              <w:right w:val="nil"/>
            </w:tcBorders>
            <w:tcMar>
              <w:top w:w="128" w:type="dxa"/>
              <w:left w:w="43" w:type="dxa"/>
              <w:bottom w:w="43" w:type="dxa"/>
              <w:right w:w="43" w:type="dxa"/>
            </w:tcMar>
            <w:vAlign w:val="bottom"/>
          </w:tcPr>
          <w:p w14:paraId="24EC5183" w14:textId="77777777" w:rsidR="0062115A" w:rsidRPr="00DE1073" w:rsidRDefault="003823F2" w:rsidP="00DE1073">
            <w:r w:rsidRPr="00DE1073">
              <w:t>0,6</w:t>
            </w:r>
          </w:p>
        </w:tc>
        <w:tc>
          <w:tcPr>
            <w:tcW w:w="1300" w:type="dxa"/>
            <w:tcBorders>
              <w:top w:val="nil"/>
              <w:left w:val="nil"/>
              <w:bottom w:val="nil"/>
              <w:right w:val="nil"/>
            </w:tcBorders>
            <w:tcMar>
              <w:top w:w="128" w:type="dxa"/>
              <w:left w:w="43" w:type="dxa"/>
              <w:bottom w:w="43" w:type="dxa"/>
              <w:right w:w="43" w:type="dxa"/>
            </w:tcMar>
            <w:vAlign w:val="bottom"/>
          </w:tcPr>
          <w:p w14:paraId="18FFCCDC" w14:textId="77777777" w:rsidR="0062115A" w:rsidRPr="00DE1073" w:rsidRDefault="003823F2" w:rsidP="00DE1073">
            <w:r w:rsidRPr="00DE1073">
              <w:t>-0,1</w:t>
            </w:r>
          </w:p>
        </w:tc>
        <w:tc>
          <w:tcPr>
            <w:tcW w:w="840" w:type="dxa"/>
            <w:tcBorders>
              <w:top w:val="nil"/>
              <w:left w:val="nil"/>
              <w:bottom w:val="nil"/>
              <w:right w:val="nil"/>
            </w:tcBorders>
            <w:tcMar>
              <w:top w:w="128" w:type="dxa"/>
              <w:left w:w="43" w:type="dxa"/>
              <w:bottom w:w="43" w:type="dxa"/>
              <w:right w:w="43" w:type="dxa"/>
            </w:tcMar>
            <w:vAlign w:val="bottom"/>
          </w:tcPr>
          <w:p w14:paraId="2862C53A" w14:textId="77777777" w:rsidR="0062115A" w:rsidRPr="00DE1073" w:rsidRDefault="003823F2" w:rsidP="00DE1073">
            <w:r w:rsidRPr="00DE1073">
              <w:t>0,0</w:t>
            </w:r>
          </w:p>
        </w:tc>
      </w:tr>
      <w:tr w:rsidR="0062115A" w:rsidRPr="00DE1073" w14:paraId="2DCC6C01"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3DB96B22" w14:textId="77777777" w:rsidR="0062115A" w:rsidRPr="00DE1073" w:rsidRDefault="003823F2" w:rsidP="00DE1073">
            <w:r w:rsidRPr="00DE1073">
              <w:t>Revidert nasjonalbudsjett 2023</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0D4FBAB7" w14:textId="77777777" w:rsidR="0062115A" w:rsidRPr="00DE1073" w:rsidRDefault="003823F2" w:rsidP="00DE1073">
            <w:r w:rsidRPr="00DE1073">
              <w:t>-8,3</w:t>
            </w:r>
          </w:p>
        </w:tc>
        <w:tc>
          <w:tcPr>
            <w:tcW w:w="840" w:type="dxa"/>
            <w:tcBorders>
              <w:top w:val="nil"/>
              <w:left w:val="nil"/>
              <w:bottom w:val="nil"/>
              <w:right w:val="nil"/>
            </w:tcBorders>
            <w:tcMar>
              <w:top w:w="128" w:type="dxa"/>
              <w:left w:w="43" w:type="dxa"/>
              <w:bottom w:w="43" w:type="dxa"/>
              <w:right w:w="43" w:type="dxa"/>
            </w:tcMar>
            <w:vAlign w:val="bottom"/>
          </w:tcPr>
          <w:p w14:paraId="46BABD45" w14:textId="77777777" w:rsidR="0062115A" w:rsidRPr="00DE1073" w:rsidRDefault="003823F2" w:rsidP="00DE1073">
            <w:r w:rsidRPr="00DE1073">
              <w:t>-1,3</w:t>
            </w:r>
          </w:p>
        </w:tc>
        <w:tc>
          <w:tcPr>
            <w:tcW w:w="1300" w:type="dxa"/>
            <w:tcBorders>
              <w:top w:val="nil"/>
              <w:left w:val="nil"/>
              <w:bottom w:val="nil"/>
              <w:right w:val="nil"/>
            </w:tcBorders>
            <w:tcMar>
              <w:top w:w="128" w:type="dxa"/>
              <w:left w:w="43" w:type="dxa"/>
              <w:bottom w:w="43" w:type="dxa"/>
              <w:right w:w="43" w:type="dxa"/>
            </w:tcMar>
            <w:vAlign w:val="bottom"/>
          </w:tcPr>
          <w:p w14:paraId="04FBE227" w14:textId="77777777" w:rsidR="0062115A" w:rsidRPr="00DE1073" w:rsidRDefault="003823F2" w:rsidP="00DE1073">
            <w:r w:rsidRPr="00DE1073">
              <w:t>-11,5</w:t>
            </w:r>
          </w:p>
        </w:tc>
        <w:tc>
          <w:tcPr>
            <w:tcW w:w="840" w:type="dxa"/>
            <w:tcBorders>
              <w:top w:val="nil"/>
              <w:left w:val="nil"/>
              <w:bottom w:val="nil"/>
              <w:right w:val="nil"/>
            </w:tcBorders>
            <w:tcMar>
              <w:top w:w="128" w:type="dxa"/>
              <w:left w:w="43" w:type="dxa"/>
              <w:bottom w:w="43" w:type="dxa"/>
              <w:right w:w="43" w:type="dxa"/>
            </w:tcMar>
            <w:vAlign w:val="bottom"/>
          </w:tcPr>
          <w:p w14:paraId="4E1F9CBA" w14:textId="77777777" w:rsidR="0062115A" w:rsidRPr="00DE1073" w:rsidRDefault="003823F2" w:rsidP="00DE1073">
            <w:r w:rsidRPr="00DE1073">
              <w:t>-2,4</w:t>
            </w:r>
          </w:p>
        </w:tc>
      </w:tr>
      <w:tr w:rsidR="0062115A" w:rsidRPr="00DE1073" w14:paraId="61DD4D17"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16583370" w14:textId="77777777" w:rsidR="0062115A" w:rsidRPr="00DE1073" w:rsidRDefault="003823F2" w:rsidP="00DE1073">
            <w:r w:rsidRPr="00D10D15">
              <w:rPr>
                <w:rStyle w:val="kursiv"/>
              </w:rPr>
              <w:t>Memo 2023 (2023-kroner):</w:t>
            </w:r>
          </w:p>
        </w:tc>
        <w:tc>
          <w:tcPr>
            <w:tcW w:w="1300" w:type="dxa"/>
            <w:tcBorders>
              <w:top w:val="nil"/>
              <w:left w:val="nil"/>
              <w:bottom w:val="nil"/>
              <w:right w:val="nil"/>
            </w:tcBorders>
            <w:tcMar>
              <w:top w:w="128" w:type="dxa"/>
              <w:left w:w="43" w:type="dxa"/>
              <w:bottom w:w="43" w:type="dxa"/>
              <w:right w:w="43" w:type="dxa"/>
            </w:tcMar>
            <w:vAlign w:val="bottom"/>
          </w:tcPr>
          <w:p w14:paraId="50BA17B1" w14:textId="77777777" w:rsidR="0062115A" w:rsidRPr="00DE1073" w:rsidRDefault="0062115A" w:rsidP="00DE1073"/>
        </w:tc>
        <w:tc>
          <w:tcPr>
            <w:tcW w:w="840" w:type="dxa"/>
            <w:tcBorders>
              <w:top w:val="nil"/>
              <w:left w:val="nil"/>
              <w:bottom w:val="nil"/>
              <w:right w:val="nil"/>
            </w:tcBorders>
            <w:tcMar>
              <w:top w:w="128" w:type="dxa"/>
              <w:left w:w="43" w:type="dxa"/>
              <w:bottom w:w="43" w:type="dxa"/>
              <w:right w:w="43" w:type="dxa"/>
            </w:tcMar>
            <w:vAlign w:val="bottom"/>
          </w:tcPr>
          <w:p w14:paraId="0E2BD07F" w14:textId="77777777" w:rsidR="0062115A" w:rsidRPr="00DE1073" w:rsidRDefault="0062115A" w:rsidP="00DE1073"/>
        </w:tc>
        <w:tc>
          <w:tcPr>
            <w:tcW w:w="1300" w:type="dxa"/>
            <w:tcBorders>
              <w:top w:val="nil"/>
              <w:left w:val="nil"/>
              <w:bottom w:val="nil"/>
              <w:right w:val="nil"/>
            </w:tcBorders>
            <w:tcMar>
              <w:top w:w="128" w:type="dxa"/>
              <w:left w:w="43" w:type="dxa"/>
              <w:bottom w:w="43" w:type="dxa"/>
              <w:right w:w="43" w:type="dxa"/>
            </w:tcMar>
            <w:vAlign w:val="bottom"/>
          </w:tcPr>
          <w:p w14:paraId="41EA60E4" w14:textId="77777777" w:rsidR="0062115A" w:rsidRPr="00DE1073" w:rsidRDefault="0062115A" w:rsidP="00DE1073"/>
        </w:tc>
        <w:tc>
          <w:tcPr>
            <w:tcW w:w="840" w:type="dxa"/>
            <w:tcBorders>
              <w:top w:val="nil"/>
              <w:left w:val="nil"/>
              <w:bottom w:val="nil"/>
              <w:right w:val="nil"/>
            </w:tcBorders>
            <w:tcMar>
              <w:top w:w="128" w:type="dxa"/>
              <w:left w:w="43" w:type="dxa"/>
              <w:bottom w:w="43" w:type="dxa"/>
              <w:right w:w="43" w:type="dxa"/>
            </w:tcMar>
            <w:vAlign w:val="bottom"/>
          </w:tcPr>
          <w:p w14:paraId="5793F2FA" w14:textId="77777777" w:rsidR="0062115A" w:rsidRPr="00DE1073" w:rsidRDefault="0062115A" w:rsidP="00DE1073"/>
        </w:tc>
      </w:tr>
      <w:tr w:rsidR="0062115A" w:rsidRPr="00DE1073" w14:paraId="05F37ACA" w14:textId="77777777" w:rsidTr="005F2150">
        <w:trPr>
          <w:trHeight w:val="380"/>
        </w:trPr>
        <w:tc>
          <w:tcPr>
            <w:tcW w:w="8700" w:type="dxa"/>
            <w:gridSpan w:val="4"/>
            <w:tcBorders>
              <w:top w:val="nil"/>
              <w:left w:val="nil"/>
              <w:bottom w:val="nil"/>
              <w:right w:val="nil"/>
            </w:tcBorders>
            <w:tcMar>
              <w:top w:w="128" w:type="dxa"/>
              <w:left w:w="43" w:type="dxa"/>
              <w:bottom w:w="43" w:type="dxa"/>
              <w:right w:w="43" w:type="dxa"/>
            </w:tcMar>
          </w:tcPr>
          <w:p w14:paraId="01E35742" w14:textId="77777777" w:rsidR="0062115A" w:rsidRPr="00DE1073" w:rsidRDefault="003823F2" w:rsidP="00DE1073">
            <w:r w:rsidRPr="00D10D15">
              <w:rPr>
                <w:rStyle w:val="kursiv"/>
              </w:rPr>
              <w:t>Målt ift. Anslag på regnskap 2022 i Revidert nasjonalbudsjett 2022:</w:t>
            </w:r>
          </w:p>
        </w:tc>
        <w:tc>
          <w:tcPr>
            <w:tcW w:w="840" w:type="dxa"/>
            <w:tcBorders>
              <w:top w:val="nil"/>
              <w:left w:val="nil"/>
              <w:bottom w:val="nil"/>
              <w:right w:val="nil"/>
            </w:tcBorders>
            <w:tcMar>
              <w:top w:w="128" w:type="dxa"/>
              <w:left w:w="43" w:type="dxa"/>
              <w:bottom w:w="43" w:type="dxa"/>
              <w:right w:w="43" w:type="dxa"/>
            </w:tcMar>
            <w:vAlign w:val="bottom"/>
          </w:tcPr>
          <w:p w14:paraId="099721AC" w14:textId="77777777" w:rsidR="0062115A" w:rsidRPr="00DE1073" w:rsidRDefault="0062115A" w:rsidP="00DE1073"/>
        </w:tc>
      </w:tr>
      <w:tr w:rsidR="0062115A" w:rsidRPr="00DE1073" w14:paraId="6630CC15" w14:textId="77777777" w:rsidTr="005F2150">
        <w:trPr>
          <w:trHeight w:val="380"/>
        </w:trPr>
        <w:tc>
          <w:tcPr>
            <w:tcW w:w="5260" w:type="dxa"/>
            <w:tcBorders>
              <w:top w:val="nil"/>
              <w:left w:val="nil"/>
              <w:bottom w:val="nil"/>
              <w:right w:val="nil"/>
            </w:tcBorders>
            <w:tcMar>
              <w:top w:w="128" w:type="dxa"/>
              <w:left w:w="43" w:type="dxa"/>
              <w:bottom w:w="43" w:type="dxa"/>
              <w:right w:w="43" w:type="dxa"/>
            </w:tcMar>
          </w:tcPr>
          <w:p w14:paraId="68BA3D6F" w14:textId="77777777" w:rsidR="0062115A" w:rsidRPr="00DE1073" w:rsidRDefault="003823F2" w:rsidP="00DE1073">
            <w:r w:rsidRPr="00DE1073">
              <w:t>Nasjonalbudsjettet 2023</w:t>
            </w:r>
            <w:r w:rsidRPr="00DE1073">
              <w:tab/>
            </w:r>
          </w:p>
        </w:tc>
        <w:tc>
          <w:tcPr>
            <w:tcW w:w="1300" w:type="dxa"/>
            <w:tcBorders>
              <w:top w:val="nil"/>
              <w:left w:val="nil"/>
              <w:bottom w:val="nil"/>
              <w:right w:val="nil"/>
            </w:tcBorders>
            <w:tcMar>
              <w:top w:w="128" w:type="dxa"/>
              <w:left w:w="43" w:type="dxa"/>
              <w:bottom w:w="43" w:type="dxa"/>
              <w:right w:w="43" w:type="dxa"/>
            </w:tcMar>
            <w:vAlign w:val="bottom"/>
          </w:tcPr>
          <w:p w14:paraId="4BD3C6C2" w14:textId="77777777" w:rsidR="0062115A" w:rsidRPr="00DE1073" w:rsidRDefault="003823F2" w:rsidP="00DE1073">
            <w:r w:rsidRPr="00DE1073">
              <w:t>5,2</w:t>
            </w:r>
          </w:p>
        </w:tc>
        <w:tc>
          <w:tcPr>
            <w:tcW w:w="840" w:type="dxa"/>
            <w:tcBorders>
              <w:top w:val="nil"/>
              <w:left w:val="nil"/>
              <w:bottom w:val="nil"/>
              <w:right w:val="nil"/>
            </w:tcBorders>
            <w:tcMar>
              <w:top w:w="128" w:type="dxa"/>
              <w:left w:w="43" w:type="dxa"/>
              <w:bottom w:w="43" w:type="dxa"/>
              <w:right w:w="43" w:type="dxa"/>
            </w:tcMar>
            <w:vAlign w:val="bottom"/>
          </w:tcPr>
          <w:p w14:paraId="167CE7F5" w14:textId="77777777" w:rsidR="0062115A" w:rsidRPr="00DE1073" w:rsidRDefault="003823F2" w:rsidP="00DE1073">
            <w:r w:rsidRPr="00DE1073">
              <w:t>0,9</w:t>
            </w:r>
          </w:p>
        </w:tc>
        <w:tc>
          <w:tcPr>
            <w:tcW w:w="1300" w:type="dxa"/>
            <w:tcBorders>
              <w:top w:val="nil"/>
              <w:left w:val="nil"/>
              <w:bottom w:val="nil"/>
              <w:right w:val="nil"/>
            </w:tcBorders>
            <w:tcMar>
              <w:top w:w="128" w:type="dxa"/>
              <w:left w:w="43" w:type="dxa"/>
              <w:bottom w:w="43" w:type="dxa"/>
              <w:right w:w="43" w:type="dxa"/>
            </w:tcMar>
            <w:vAlign w:val="bottom"/>
          </w:tcPr>
          <w:p w14:paraId="50DB4F8F" w14:textId="77777777" w:rsidR="0062115A" w:rsidRPr="00DE1073" w:rsidRDefault="003823F2" w:rsidP="00DE1073">
            <w:r w:rsidRPr="00DE1073">
              <w:t>2,6</w:t>
            </w:r>
          </w:p>
        </w:tc>
        <w:tc>
          <w:tcPr>
            <w:tcW w:w="840" w:type="dxa"/>
            <w:tcBorders>
              <w:top w:val="nil"/>
              <w:left w:val="nil"/>
              <w:bottom w:val="nil"/>
              <w:right w:val="nil"/>
            </w:tcBorders>
            <w:tcMar>
              <w:top w:w="128" w:type="dxa"/>
              <w:left w:w="43" w:type="dxa"/>
              <w:bottom w:w="43" w:type="dxa"/>
              <w:right w:w="43" w:type="dxa"/>
            </w:tcMar>
            <w:vAlign w:val="bottom"/>
          </w:tcPr>
          <w:p w14:paraId="08880B93" w14:textId="77777777" w:rsidR="0062115A" w:rsidRPr="00DE1073" w:rsidRDefault="003823F2" w:rsidP="00DE1073">
            <w:r w:rsidRPr="00DE1073">
              <w:t>0,6</w:t>
            </w:r>
          </w:p>
        </w:tc>
      </w:tr>
      <w:tr w:rsidR="0062115A" w:rsidRPr="00DE1073" w14:paraId="703364C0" w14:textId="77777777" w:rsidTr="005F2150">
        <w:trPr>
          <w:trHeight w:val="380"/>
        </w:trPr>
        <w:tc>
          <w:tcPr>
            <w:tcW w:w="5260" w:type="dxa"/>
            <w:tcBorders>
              <w:top w:val="nil"/>
              <w:left w:val="nil"/>
              <w:bottom w:val="single" w:sz="4" w:space="0" w:color="000000"/>
              <w:right w:val="nil"/>
            </w:tcBorders>
            <w:tcMar>
              <w:top w:w="128" w:type="dxa"/>
              <w:left w:w="43" w:type="dxa"/>
              <w:bottom w:w="43" w:type="dxa"/>
              <w:right w:w="43" w:type="dxa"/>
            </w:tcMar>
          </w:tcPr>
          <w:p w14:paraId="79123EFB" w14:textId="77777777" w:rsidR="0062115A" w:rsidRPr="00DE1073" w:rsidRDefault="003823F2" w:rsidP="00DE1073">
            <w:r w:rsidRPr="00DE1073">
              <w:t>Saldert budsjett (inkl. budsjettavtalen)</w:t>
            </w:r>
            <w:r w:rsidRPr="00DE1073">
              <w:tab/>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071EF7" w14:textId="77777777" w:rsidR="0062115A" w:rsidRPr="00DE1073" w:rsidRDefault="003823F2" w:rsidP="00DE1073">
            <w:r w:rsidRPr="00DE1073">
              <w:t>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3BC644" w14:textId="77777777" w:rsidR="0062115A" w:rsidRPr="00DE1073" w:rsidRDefault="003823F2" w:rsidP="00DE1073">
            <w:r w:rsidRPr="00DE1073">
              <w:t>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32050E" w14:textId="77777777" w:rsidR="0062115A" w:rsidRPr="00DE1073" w:rsidRDefault="003823F2" w:rsidP="00DE1073">
            <w:r w:rsidRPr="00DE1073">
              <w:t>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F8C891" w14:textId="77777777" w:rsidR="0062115A" w:rsidRPr="00DE1073" w:rsidRDefault="003823F2" w:rsidP="00DE1073">
            <w:r w:rsidRPr="00DE1073">
              <w:t>0,6</w:t>
            </w:r>
          </w:p>
        </w:tc>
      </w:tr>
    </w:tbl>
    <w:p w14:paraId="4DECA3E0" w14:textId="77777777" w:rsidR="0062115A" w:rsidRPr="00DE1073" w:rsidRDefault="003823F2" w:rsidP="00DE1073">
      <w:pPr>
        <w:pStyle w:val="tabell-noter"/>
        <w:rPr>
          <w:rStyle w:val="skrift-hevet"/>
        </w:rPr>
      </w:pPr>
      <w:r w:rsidRPr="00DE1073">
        <w:rPr>
          <w:rStyle w:val="skrift-hevet"/>
        </w:rPr>
        <w:t>1</w:t>
      </w:r>
      <w:r w:rsidRPr="00DE1073">
        <w:tab/>
        <w:t>Midlertidige tiltak, slik som koronatiltakene, er korrigert ut av veksten.</w:t>
      </w:r>
    </w:p>
    <w:p w14:paraId="0A57A703" w14:textId="77777777" w:rsidR="0062115A" w:rsidRPr="00DE1073" w:rsidRDefault="003823F2" w:rsidP="00DE1073">
      <w:pPr>
        <w:pStyle w:val="Kilde"/>
      </w:pPr>
      <w:r w:rsidRPr="00DE1073">
        <w:t>Kilder: Statistisk sentralbyrå og Finansdepartementet.</w:t>
      </w:r>
    </w:p>
    <w:p w14:paraId="5FAEE160" w14:textId="77777777" w:rsidR="0062115A" w:rsidRPr="00DE1073" w:rsidRDefault="003823F2" w:rsidP="00DE1073">
      <w:pPr>
        <w:pStyle w:val="avsnitt-undertittel"/>
      </w:pPr>
      <w:r w:rsidRPr="00DE1073">
        <w:t>Kompensasjon for økt pris- og lønnsvekst i 2023</w:t>
      </w:r>
    </w:p>
    <w:p w14:paraId="5308FE0F" w14:textId="77777777" w:rsidR="0062115A" w:rsidRPr="00DE1073" w:rsidRDefault="003823F2" w:rsidP="00DE1073">
      <w:r w:rsidRPr="00DE1073">
        <w:t>Tidligere i år varslet regjeringen at det skulle fremmes forslag om bevilgningsendringer ifm. Revidert nasjonalbudsjett 2023, som følge av prisjusteringen av statsbudsjettet for 2023. Det ble lagt opp til å gjøre en samlet vurdering av kommunesektorens økonomi og at sektoren ble kompensert for kostnadsveksten, enten ved rammeoverføringer eller ved at den får beholde økte skatteinntekter.</w:t>
      </w:r>
    </w:p>
    <w:p w14:paraId="1B076BA7" w14:textId="77777777" w:rsidR="0062115A" w:rsidRPr="00DE1073" w:rsidRDefault="003823F2" w:rsidP="00DE1073">
      <w:r w:rsidRPr="00DE1073">
        <w:lastRenderedPageBreak/>
        <w:t>Slik tallene nå står, anslås den økte kostnadsveksten å overstige merskatteveksten, utenom regjeringens forslag til endringer i skatteopplegget,</w:t>
      </w:r>
      <w:r w:rsidRPr="00D10D15">
        <w:rPr>
          <w:rStyle w:val="skrift-hevet"/>
        </w:rPr>
        <w:footnoteReference w:id="10"/>
      </w:r>
      <w:r w:rsidRPr="00DE1073">
        <w:t xml:space="preserve"> med 2,6 mrd. kroner. Regjeringen har foretatt en helhetlig vurdering av kommunesektorens økonomi, og legger opp til at kommunesektoren får beholde merskatteveksten og i tillegg kompenseres for den økte kostnadsveksten utover dette i Revidert nasjonalbudsjett 2023. Ettersom den kommunale </w:t>
      </w:r>
      <w:proofErr w:type="spellStart"/>
      <w:r w:rsidRPr="00DE1073">
        <w:t>deflatoren</w:t>
      </w:r>
      <w:proofErr w:type="spellEnd"/>
      <w:r w:rsidRPr="00DE1073">
        <w:t xml:space="preserve"> hensyntar på makronivå bl.a. energipriser, kompenseres kommunene for økte kostnader i egen organisasjon og i ivaretakelse av deres ansvar for å dekke bl.a. driftsutgifter for kirkene.</w:t>
      </w:r>
    </w:p>
    <w:p w14:paraId="06B9B638" w14:textId="77777777" w:rsidR="0062115A" w:rsidRPr="00DE1073" w:rsidRDefault="003823F2" w:rsidP="00DE1073">
      <w:r w:rsidRPr="00DE1073">
        <w:t>Fordelt mellom kommune og fylkeskommune, anslås netto kostnadsvekst å fordele seg med 1,6 mrd. kroner for kommunene og 1 mrd. kroner for fylkeskommunene, og denne fordelingen legges til grunn for kompensasjonen. Den relative netto kostnadsveksten er sterkest for fylkeskommunene. Kombinert med at kostnadsnøkkel brukes til fordeling, vil dette bidra til i sterkere grad å ivareta fylkeskommuner som opplever en ekstraordinært sterk kostnadsvekst, blant annet i ferjedriften.</w:t>
      </w:r>
    </w:p>
    <w:p w14:paraId="1D903FF0" w14:textId="77777777" w:rsidR="0062115A" w:rsidRPr="00DE1073" w:rsidRDefault="003823F2" w:rsidP="00DE1073">
      <w:r w:rsidRPr="00DE1073">
        <w:t>Anslag for både skatteinngang og kostnadsvekst er usikre, og det kan være variasjoner mellom kommuner og mellom fylkeskommuner. Andre forhold av betydning for kommuneøkonomien vil også kunne variere betydelig, herunder demografisk utvikling i lys av en usikker internasjonal situasjon. Regjeringen foreslår etter en helhetlig vurdering at kommunesektorens rammetilskudd økes med til sammen 3,2 mrd. kroner, herav 600 mill. kroner som vekst i frie inntekter på toppen av anslått netto kostnadsvekst. Av samlet økt rammetilskudd går 2,1 mrd. kroner til kommunene og 1,1 mrd. kroner til fylkeskommunene. Bevilgningsøkningen til fylkeskommunene fordeles etter kostnadsnøkkelen.</w:t>
      </w:r>
    </w:p>
    <w:p w14:paraId="41F19981" w14:textId="77777777" w:rsidR="0062115A" w:rsidRPr="00DE1073" w:rsidRDefault="003823F2" w:rsidP="00DE1073">
      <w:r w:rsidRPr="00DE1073">
        <w:t>Av bevilgningsøkningen til kommunene fordeles den anslåtte netto kostnadsveksten på 1,6 mrd. kroner etter kostnadsnøkkelen. Regjeringen foreslår i tillegg 0,5 mrd. kroner i økte frie inntekter til kommunene i 2023, som fordeles slik at kommuner med lavere skatteinngang per innbygger får en større andel enn innbyggertallet skulle tilsi. Midlene fordeles med utgangspunkt i skatteinntekter per innbygger før inntektsutjevning basert på gjennomsnitt for 2021 og 2022.</w:t>
      </w:r>
    </w:p>
    <w:p w14:paraId="6C9AAFFE" w14:textId="77777777" w:rsidR="0062115A" w:rsidRPr="00DE1073" w:rsidRDefault="003823F2" w:rsidP="00DE1073">
      <w:r w:rsidRPr="00DE1073">
        <w:t>Økt arbeidsgiveravgift bidrar til å øke kommunesektorens lønnskostnader med anslagsvis 320 mill. kroner i 2023. Dette er innarbeidet i anslaget på kostnadsveksten i kommunesektoren. Kompensasjonen for økt kostnadsvekst for kommunesektoren dekker følgelig også effekten av økt arbeidsgiveravgift.</w:t>
      </w:r>
    </w:p>
    <w:p w14:paraId="055EA414" w14:textId="77777777" w:rsidR="0062115A" w:rsidRPr="00DE1073" w:rsidRDefault="003823F2" w:rsidP="00DE1073">
      <w:pPr>
        <w:pStyle w:val="avsnitt-undertittel"/>
      </w:pPr>
      <w:r w:rsidRPr="00DE1073">
        <w:t>Redusert trekk i rammetilskudd for konsesjonskraftkommuner</w:t>
      </w:r>
    </w:p>
    <w:p w14:paraId="1AC95009" w14:textId="77777777" w:rsidR="0062115A" w:rsidRPr="00DE1073" w:rsidRDefault="003823F2" w:rsidP="00DE1073">
      <w:r w:rsidRPr="00DE1073">
        <w:t>I Saldert budsjett 2023 ble det vedtatt et ettårig trekk i rammetilskudd på til sammen 3 mrd. kroner fra kommuner og fylkeskommuner som har inntekter fra konsesjonskraft, og som ligger i områdene med de høyeste prisene (høyprisområdene NO1, NO2 og NO5), fordelt med anslagsvis 2,2 mrd. kroner på kommunene og 0,8 mrd. kroner på fylkeskommunene.</w:t>
      </w:r>
    </w:p>
    <w:p w14:paraId="381028A9" w14:textId="77777777" w:rsidR="0062115A" w:rsidRPr="00DE1073" w:rsidRDefault="003823F2" w:rsidP="00DE1073">
      <w:r w:rsidRPr="00DE1073">
        <w:t>Ettersom strømprisene så langt i år har vært lavere enn lagt til grunn i Saldert budsjett 2023, foreslår regjeringen å redusere trekket med 2,1 mrd. kroner og øke bevilgningene til sektoren tilsvarende. Til grunn for det oppdaterte trekket på 0,9 mrd. kroner ligger en strømpris på 100 øre/</w:t>
      </w:r>
      <w:proofErr w:type="spellStart"/>
      <w:r w:rsidRPr="00DE1073">
        <w:t>kwh</w:t>
      </w:r>
      <w:proofErr w:type="spellEnd"/>
      <w:r w:rsidRPr="00DE1073">
        <w:t xml:space="preserve"> og en trekkandel på 90 pst. av kraftinntekter over 70 øre/</w:t>
      </w:r>
      <w:proofErr w:type="spellStart"/>
      <w:r w:rsidRPr="00DE1073">
        <w:t>kwh</w:t>
      </w:r>
      <w:proofErr w:type="spellEnd"/>
      <w:r w:rsidRPr="00DE1073">
        <w:t xml:space="preserve"> for både kommuner og </w:t>
      </w:r>
      <w:r w:rsidRPr="00DE1073">
        <w:lastRenderedPageBreak/>
        <w:t>fylkeskommuner. Det er tatt hensyn til innrapportert disponering av kraften fra alle kommunene som har rapportert. For kommuner som har rapportert inn fastprisavtaler over den anslåtte spotprisen på 100 øre/kWh, legges det til grunn en pris på 100 øre/kWh. Disse kommunene får dermed beholde en større andel av inntektene fra konsesjonskraft. Trekket fordeles med 535 mill. kroner på kommunene og 330 mill. kroner på fylkeskommunene. Det innebærer at bevilgningen til kommunene foreslås økt med 1 665 mill. kroner, mens bevilgningene til fylkeskommunene foreslås økt med 470 mill. kroner.</w:t>
      </w:r>
    </w:p>
    <w:p w14:paraId="5EF4A87F" w14:textId="77777777" w:rsidR="0062115A" w:rsidRPr="00DE1073" w:rsidRDefault="003823F2" w:rsidP="00DE1073">
      <w:r w:rsidRPr="00DE1073">
        <w:t>Dersom strømprisene i 2023 skulle reduseres ytterligere sammenlignet med de oppdaterte forutsetningene for trekket, vil regjeringen kunne komme tilbake med en ny justering av trekket i rammetilskuddet ved nysalderingen av statsbudsjettet til høsten.</w:t>
      </w:r>
    </w:p>
    <w:p w14:paraId="6AF0E674" w14:textId="77777777" w:rsidR="0062115A" w:rsidRPr="00DE1073" w:rsidRDefault="003823F2" w:rsidP="00DE1073">
      <w:pPr>
        <w:pStyle w:val="avsnitt-undertittel"/>
      </w:pPr>
      <w:r w:rsidRPr="00DE1073">
        <w:t>Regjeringens forslag til kommuneopplegg for 2024</w:t>
      </w:r>
    </w:p>
    <w:p w14:paraId="36C5D392" w14:textId="77777777" w:rsidR="0062115A" w:rsidRPr="00DE1073" w:rsidRDefault="003823F2" w:rsidP="00DE1073">
      <w:r w:rsidRPr="00DE1073">
        <w:t>Regjeringen legger opp til en fortsatt styrking av det kommunale tjenestetilbudet og varsler i Kommuneproposisjonen 2024 en realvekst i kommunesektorens frie inntekter i 2024 på mellom 5,6 og 5,9 mrd. kroner.</w:t>
      </w:r>
      <w:r w:rsidRPr="00D10D15">
        <w:rPr>
          <w:rStyle w:val="skrift-hevet"/>
        </w:rPr>
        <w:footnoteReference w:id="11"/>
      </w:r>
    </w:p>
    <w:p w14:paraId="5E526360" w14:textId="77777777" w:rsidR="0062115A" w:rsidRPr="00DE1073" w:rsidRDefault="003823F2" w:rsidP="00DE1073">
      <w:r w:rsidRPr="00DE1073">
        <w:t xml:space="preserve">Merkostnader til demografi anslås nå til 3,9 mrd. kroner i 2024, mens merkostnadene til pensjon er anslått til 1,2 mrd. kroner. Anslagene er usikre, og det vil foreligge oppdaterte anslag til fremleggelsen av forslag til statsbudsjettet for 2024, blant annet basert på ny informasjon fra Statistisk sentralbyrås oppdaterte </w:t>
      </w:r>
      <w:proofErr w:type="spellStart"/>
      <w:r w:rsidRPr="00DE1073">
        <w:t>befolkningsfremskrivinger</w:t>
      </w:r>
      <w:proofErr w:type="spellEnd"/>
      <w:r w:rsidRPr="00DE1073">
        <w:t xml:space="preserve"> som legges frem i juni i år. Dersom anslagene på demografi og pensjon skulle bli vesentlig annerledes enn lagt til grunn i Kommuneproposisjonen 2024, kan veksten i frie inntekter ende utenfor det signaliserte intervallet.</w:t>
      </w:r>
    </w:p>
    <w:p w14:paraId="19BB43D4" w14:textId="77777777" w:rsidR="0062115A" w:rsidRPr="00DE1073" w:rsidRDefault="003823F2" w:rsidP="00DE1073">
      <w:r w:rsidRPr="00DE1073">
        <w:t>Det legges opp til at realveksten i frie inntekter fordeles slik at kommunene får mellom 4,4 og 4,7 mrd. kroner, mens fylkeskommunene får 1,2 mrd. kroner av den samlede økningen. Innenfor den signaliserte veksten for kommunene legger regjeringen opp til en satsing på 150 mill. kroner til kommunene til psykisk helse og rus, samt 100 mill. kroner til de kommunene som taper mest på at modellen for gradert basiskriterium. Sistnevnte er en ettårig kompensasjon i påvente av den helhetlige gjennomgangen av inntektssystemet. Fra og med 2025 vil det nye inntektssystemet for kommunene etter planen tre i kraft. Av den signaliserte veksten til fylkeskommunene er 300 mill. kroner begrunnet med omlegging av inntektssystemet.</w:t>
      </w:r>
    </w:p>
    <w:p w14:paraId="4025C959" w14:textId="77777777" w:rsidR="0062115A" w:rsidRPr="00DE1073" w:rsidRDefault="003823F2" w:rsidP="00DE1073">
      <w:r w:rsidRPr="00DE1073">
        <w:t xml:space="preserve">Det pågår et betydelig arbeid i kommunesektoren for å omstille, utvikle og forbedre tjenesteproduksjonen, med sikte på å frigjøre ressurser slik at innbyggerne kan få flere og bedre tjenester. Det gjør at det kommunale tjenestetilbudet kan styrkes ut over det som følger av inntektsveksten. Analyser fra Senter for økonomisk forskning (SØF) gjennomført på vegne av Det tekniske beregningsutvalget for kommunal og fylkeskommunal økonomi (TBU), tyder på at det er et betydelig potensial for en ressursbesparende omstilling i sektoren. Med en antagelse om en bedre ressursutnyttelse i kommunesektoren tilsvarende 0,5 pst. av driftsinntektene, vil det frigjøre om lag 1,7 mrd. kroner. </w:t>
      </w:r>
    </w:p>
    <w:p w14:paraId="04AA310E" w14:textId="77777777" w:rsidR="0062115A" w:rsidRPr="00DE1073" w:rsidRDefault="003823F2" w:rsidP="00DE1073">
      <w:r w:rsidRPr="00DE1073">
        <w:lastRenderedPageBreak/>
        <w:t>For nærmere omtale av regjeringens politikk for kommunesektoren vises det til Kommuneproposisjonen 2024.</w:t>
      </w:r>
    </w:p>
    <w:p w14:paraId="102891C6" w14:textId="77777777" w:rsidR="0062115A" w:rsidRPr="00DE1073" w:rsidRDefault="003823F2" w:rsidP="00DE1073">
      <w:pPr>
        <w:pStyle w:val="avsnitt-under-undertittel"/>
      </w:pPr>
      <w:r w:rsidRPr="00DE1073">
        <w:t>Helhetlig gjennomgang av inntektssystemet for kommunene</w:t>
      </w:r>
    </w:p>
    <w:p w14:paraId="7F6D086E" w14:textId="77777777" w:rsidR="0062115A" w:rsidRPr="00DE1073" w:rsidRDefault="003823F2" w:rsidP="00DE1073">
      <w:r w:rsidRPr="00DE1073">
        <w:t>Regjeringen har varslet at det skal foretas en helhetlig gjennomgang av inntektssystemet for kommunene. Inntektssystemet fordeler rammetilskudd og omfordeler skatteinntekter mellom kommunene. Utformingen av systemet er viktig for å sørge for at alle kommuner har mulighet til å tilby sine innbyggere likeverdige tjenester.</w:t>
      </w:r>
    </w:p>
    <w:p w14:paraId="14E96A4F" w14:textId="77777777" w:rsidR="0062115A" w:rsidRPr="00DE1073" w:rsidRDefault="003823F2" w:rsidP="00DE1073">
      <w:r w:rsidRPr="00DE1073">
        <w:t>Inntektssystemutvalget ble nedsatt våren 2020 og har foretatt en helhetlig gjennomgang av inntektssystemet for kommunene. Utvalget la fram sin utredning høsten 2022 og kom med en rekke anbefalinger og forslag til endringer i inntektssystemet. Utvalgets utredning var på høring høsten 2022, og Kommunal- og distriktsdepartementet fikk inn om lag 300 høringssvar fra kommuner og andre.</w:t>
      </w:r>
    </w:p>
    <w:p w14:paraId="59A02666" w14:textId="77777777" w:rsidR="0062115A" w:rsidRPr="00DE1073" w:rsidRDefault="003823F2" w:rsidP="00DE1073">
      <w:r w:rsidRPr="00DE1073">
        <w:t>Regjeringen vil legge frem en helhetlig gjennomgang av inntektssystemet for kommunene i en egen melding til Stortinget våren 2024. Det tas dermed sikte på at nytt inntektssystem for kommunene får virkning fra og med 2025.</w:t>
      </w:r>
    </w:p>
    <w:p w14:paraId="6FEDFEC1" w14:textId="77777777" w:rsidR="0062115A" w:rsidRPr="00DE1073" w:rsidRDefault="003823F2" w:rsidP="00DE1073">
      <w:r w:rsidRPr="00DE1073">
        <w:t>Denne gjennomgangen vil baseres på Hurdalsplattformen, utredningen fra Inntektssystemutvalget og høringsspillene til denne. Inntektssystemutvalget hadde i sin utredning flere forslag og anbefalinger til endringer i inntektssystemet, og enkelte av disse forslagene trenger man mer tid til å utrede nærmere.</w:t>
      </w:r>
    </w:p>
    <w:p w14:paraId="18531AF1" w14:textId="77777777" w:rsidR="0062115A" w:rsidRPr="00DE1073" w:rsidRDefault="003823F2" w:rsidP="00DE1073">
      <w:pPr>
        <w:pStyle w:val="avsnitt-under-undertittel"/>
      </w:pPr>
      <w:r w:rsidRPr="00DE1073">
        <w:t>Helhetlig gjennomgang av inntektssystemet for fylkeskommunene</w:t>
      </w:r>
    </w:p>
    <w:p w14:paraId="473D4786" w14:textId="77777777" w:rsidR="0062115A" w:rsidRPr="00DE1073" w:rsidRDefault="003823F2" w:rsidP="00DE1073">
      <w:r w:rsidRPr="00DE1073">
        <w:t xml:space="preserve">Kommunal- og distriktsdepartementet oppnevnte 8. mars 2022 et ekspertutvalg for å vurdere inntektssystemet for fylkeskommunene. Utvalget skulle ifølge mandatet gjøre en helhetlig gjennomgang av inntektssystemet, med særlig vekt på </w:t>
      </w:r>
      <w:proofErr w:type="spellStart"/>
      <w:r w:rsidRPr="00DE1073">
        <w:t>utgiftsutjevningen</w:t>
      </w:r>
      <w:proofErr w:type="spellEnd"/>
      <w:r w:rsidRPr="00DE1073">
        <w:t>. Rapporten fra ekspertutvalget ble sendt på en bred høring 2. desember 2022, med høringsfrist 3. mars 2023. Kommunal- og distriktsdepartementet har mottatt 42 høringssvar.</w:t>
      </w:r>
    </w:p>
    <w:p w14:paraId="14EDAD75" w14:textId="77777777" w:rsidR="0062115A" w:rsidRPr="00DE1073" w:rsidRDefault="003823F2" w:rsidP="00DE1073">
      <w:r w:rsidRPr="00DE1073">
        <w:t xml:space="preserve">Med utgangspunkt i ekspertutvalgets rapport foreslås det en ny kostnadsnøkkel fra 2024, som i all hovedsak baserer seg på utvalgets analyser. Kommunal- og distriktsdepartementet foreslår tre justeringer sammenlignet med forslaget til flertallet i utvalget. Justeringene gjelder behandlingen av kapitalkostnader i </w:t>
      </w:r>
      <w:proofErr w:type="spellStart"/>
      <w:r w:rsidRPr="00DE1073">
        <w:t>utgiftsutjevningen</w:t>
      </w:r>
      <w:proofErr w:type="spellEnd"/>
      <w:r w:rsidRPr="00DE1073">
        <w:t xml:space="preserve"> og hvilken modell som bør legges til grunn for en felles delkostnadsnøkkel for kollektivtransport med buss, bane og båt. I tillegg foreslås det en mindre justering i beregningen av kriteriet normerte ferjekostnader i kostnadsnøkkelen, basert på nye analyser utført av departementet. Se Kommuneproposisjonen 2024 for nærmere omtale.</w:t>
      </w:r>
    </w:p>
    <w:p w14:paraId="7D2429CE" w14:textId="77777777" w:rsidR="0062115A" w:rsidRPr="00DE1073" w:rsidRDefault="003823F2" w:rsidP="00DE1073">
      <w:r w:rsidRPr="00DE1073">
        <w:t>Det foreslås ingen endringer i inntektsutjevningen for fylkeskommunene.</w:t>
      </w:r>
    </w:p>
    <w:p w14:paraId="6F64CEE6" w14:textId="77777777" w:rsidR="0062115A" w:rsidRPr="00DE1073" w:rsidRDefault="003823F2" w:rsidP="00DE1073">
      <w:pPr>
        <w:pStyle w:val="avsnitt-under-undertittel"/>
      </w:pPr>
      <w:r w:rsidRPr="00DE1073">
        <w:t>Grunnrenteskatt</w:t>
      </w:r>
    </w:p>
    <w:p w14:paraId="0962528E" w14:textId="77777777" w:rsidR="0062115A" w:rsidRPr="00DE1073" w:rsidRDefault="003823F2" w:rsidP="00DE1073">
      <w:r w:rsidRPr="00DE1073">
        <w:t xml:space="preserve">Våren 2023 la regjeringen frem et forslag om grunnrenteskatt på havbruk. Regjeringen legger opp til at kommunesektoren samlet skal få inntekter tilsvarende halvparten av provenyet fra grunnrenteskatten. Forslaget skal særlig sikre lokalsamfunnene langs kysten og fellesskapet en større andel </w:t>
      </w:r>
      <w:r w:rsidRPr="00DE1073">
        <w:lastRenderedPageBreak/>
        <w:t>av de verdiene som skapes i oppdrettsnæringen, og innebærer derfor at vertskommunene og vertsfylkene får økte og stabile inntekter gjennom Havbruksfondet. Det skjer dels gjennom en økning av produksjonsavgiften på laks, ørret og regnbueørret til 90 øre per kilo. Kommunenes andel av inntekter fra salg av ny tillatelseskapasitet gjennom Havbruksfondet økes dessuten fra 40 til 55 prosent. Ekstrabevilgninger til kommunesektoren i år med høy grunnrente skal sørge for at kommunesektoren samlet sett vil få halvparten av provenyet. Inntektene fra grunnrenteskatten kan brukes til å styrke tjenestetilbudet i kommuner og fylkeskommuner.</w:t>
      </w:r>
    </w:p>
    <w:p w14:paraId="1C05D4F3" w14:textId="77777777" w:rsidR="0062115A" w:rsidRPr="00DE1073" w:rsidRDefault="003823F2" w:rsidP="00DE1073">
      <w:pPr>
        <w:pStyle w:val="Overskrift3"/>
      </w:pPr>
      <w:r w:rsidRPr="00DE1073">
        <w:t>Utviklingen i offentlige finanser</w:t>
      </w:r>
    </w:p>
    <w:p w14:paraId="26C72D12" w14:textId="77777777" w:rsidR="0062115A" w:rsidRDefault="003823F2" w:rsidP="00DE1073">
      <w:r w:rsidRPr="00DE1073">
        <w:t>Overskuddet i offentlig forvaltning måles i nasjonalregnskapet ved nettofinansinvesteringene. For Norge anslås nettofinansinvesteringene i offentlig forvaltning</w:t>
      </w:r>
      <w:r w:rsidRPr="00D10D15">
        <w:rPr>
          <w:rStyle w:val="skrift-hevet"/>
        </w:rPr>
        <w:footnoteReference w:id="12"/>
      </w:r>
      <w:r w:rsidRPr="00DE1073">
        <w:t xml:space="preserve"> til om lag 894 mrd. kroner i 2023. Det tilsvarer 17,3 pst. av BNP, se tabell 3.6. I 2022 var nettofinansinvesteringer i offentlig forvaltning på om lag 1 454 mrd. kroner, tilsvarende 26,1 pst. av BNP. Utviklingen i overskuddet i offentlig forvaltning påvirkes i stor grad av inntektene fra petroleumsvirksomheten og rente- og utbytteinntektene i Statens pensjonsfond. Utenom disse inntektene har staten i nyere tid hatt et underskudd. I tråd med lov om Statens pensjonsfond dekkes dette underskuddet av en overføring fra Statens pensjonsfond utland til statsbudsjettet. Også kommuneforvaltningen har i lang tid hatt negative nettofinansinvesteringer.</w:t>
      </w:r>
    </w:p>
    <w:p w14:paraId="28CD6DB0" w14:textId="6BF5B960" w:rsidR="005F2150" w:rsidRPr="00DE1073" w:rsidRDefault="005F2150" w:rsidP="005F2150">
      <w:pPr>
        <w:pStyle w:val="tabell-tittel"/>
      </w:pPr>
      <w:r w:rsidRPr="00DE1073">
        <w:t>Nettofinansinvesteringer i offentlig forvaltning.</w:t>
      </w:r>
      <w:r w:rsidRPr="00DE1073">
        <w:rPr>
          <w:rStyle w:val="skrift-hevet"/>
        </w:rPr>
        <w:t>1</w:t>
      </w:r>
      <w:r w:rsidRPr="00DE1073">
        <w:t xml:space="preserve"> Mill. kroner og prosent av BNP</w:t>
      </w:r>
    </w:p>
    <w:p w14:paraId="4218C742" w14:textId="77777777" w:rsidR="0062115A" w:rsidRPr="00DE1073" w:rsidRDefault="003823F2" w:rsidP="00DE1073">
      <w:pPr>
        <w:pStyle w:val="Tabellnavn"/>
      </w:pPr>
      <w:r w:rsidRPr="00DE1073">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500"/>
        <w:gridCol w:w="1020"/>
        <w:gridCol w:w="1020"/>
        <w:gridCol w:w="1020"/>
      </w:tblGrid>
      <w:tr w:rsidR="0062115A" w:rsidRPr="00DE1073" w14:paraId="57F83ED4" w14:textId="77777777" w:rsidTr="005F2150">
        <w:trPr>
          <w:trHeight w:val="360"/>
        </w:trPr>
        <w:tc>
          <w:tcPr>
            <w:tcW w:w="6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A8CFD" w14:textId="77777777" w:rsidR="0062115A" w:rsidRPr="00DE1073" w:rsidRDefault="0062115A" w:rsidP="00DE1073"/>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F67B4" w14:textId="77777777" w:rsidR="0062115A" w:rsidRPr="00DE1073" w:rsidRDefault="003823F2" w:rsidP="00DE1073">
            <w:r w:rsidRPr="00DE1073">
              <w:t>2021</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A3B29" w14:textId="77777777" w:rsidR="0062115A" w:rsidRPr="00DE1073" w:rsidRDefault="003823F2" w:rsidP="00DE1073">
            <w:r w:rsidRPr="00DE1073">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C5FE8" w14:textId="77777777" w:rsidR="0062115A" w:rsidRPr="00DE1073" w:rsidRDefault="003823F2" w:rsidP="00DE1073">
            <w:r w:rsidRPr="00DE1073">
              <w:t>2023</w:t>
            </w:r>
          </w:p>
        </w:tc>
      </w:tr>
      <w:tr w:rsidR="0062115A" w:rsidRPr="00DE1073" w14:paraId="0789976D" w14:textId="77777777" w:rsidTr="005F2150">
        <w:trPr>
          <w:trHeight w:val="380"/>
        </w:trPr>
        <w:tc>
          <w:tcPr>
            <w:tcW w:w="6500" w:type="dxa"/>
            <w:tcBorders>
              <w:top w:val="single" w:sz="4" w:space="0" w:color="000000"/>
              <w:left w:val="nil"/>
              <w:bottom w:val="nil"/>
              <w:right w:val="nil"/>
            </w:tcBorders>
            <w:tcMar>
              <w:top w:w="128" w:type="dxa"/>
              <w:left w:w="43" w:type="dxa"/>
              <w:bottom w:w="43" w:type="dxa"/>
              <w:right w:w="43" w:type="dxa"/>
            </w:tcMar>
          </w:tcPr>
          <w:p w14:paraId="698F309E" w14:textId="77777777" w:rsidR="0062115A" w:rsidRPr="00DE1073" w:rsidRDefault="003823F2" w:rsidP="00DE1073">
            <w:r w:rsidRPr="00DE1073">
              <w:t>A.</w:t>
            </w:r>
            <w:r w:rsidRPr="00DE1073">
              <w:tab/>
              <w:t>Nettofinansinvesteringer i statsforvaltningen, påløpt verdi</w:t>
            </w:r>
            <w:r w:rsidRPr="00DE1073">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4902ED" w14:textId="77777777" w:rsidR="0062115A" w:rsidRPr="00DE1073" w:rsidRDefault="003823F2" w:rsidP="00DE1073">
            <w:r w:rsidRPr="00DE1073">
              <w:t>422 290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D021CA8" w14:textId="77777777" w:rsidR="0062115A" w:rsidRPr="00DE1073" w:rsidRDefault="003823F2" w:rsidP="00DE1073">
            <w:r w:rsidRPr="00DE1073">
              <w:t>1 503 557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5123BB6" w14:textId="77777777" w:rsidR="0062115A" w:rsidRPr="00DE1073" w:rsidRDefault="003823F2" w:rsidP="00DE1073">
            <w:r w:rsidRPr="00DE1073">
              <w:t>932 364</w:t>
            </w:r>
          </w:p>
        </w:tc>
      </w:tr>
      <w:tr w:rsidR="0062115A" w:rsidRPr="00DE1073" w14:paraId="315DA21F"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4482F010" w14:textId="77777777" w:rsidR="0062115A" w:rsidRPr="00DE1073" w:rsidRDefault="003823F2" w:rsidP="00DE1073">
            <w:r w:rsidRPr="00DE1073">
              <w:tab/>
              <w:t>Samlet overskudd i statsbudsjettet og Statens pensjonsfond</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6E4069E1" w14:textId="77777777" w:rsidR="0062115A" w:rsidRPr="00DE1073" w:rsidRDefault="003823F2" w:rsidP="00DE1073">
            <w:r w:rsidRPr="00DE1073">
              <w:t>142 209</w:t>
            </w:r>
          </w:p>
        </w:tc>
        <w:tc>
          <w:tcPr>
            <w:tcW w:w="1020" w:type="dxa"/>
            <w:tcBorders>
              <w:top w:val="nil"/>
              <w:left w:val="nil"/>
              <w:bottom w:val="nil"/>
              <w:right w:val="nil"/>
            </w:tcBorders>
            <w:tcMar>
              <w:top w:w="128" w:type="dxa"/>
              <w:left w:w="43" w:type="dxa"/>
              <w:bottom w:w="43" w:type="dxa"/>
              <w:right w:w="43" w:type="dxa"/>
            </w:tcMar>
            <w:vAlign w:val="bottom"/>
          </w:tcPr>
          <w:p w14:paraId="382AD54C" w14:textId="77777777" w:rsidR="0062115A" w:rsidRPr="00DE1073" w:rsidRDefault="003823F2" w:rsidP="00DE1073">
            <w:r w:rsidRPr="00DE1073">
              <w:t>1 281 792</w:t>
            </w:r>
          </w:p>
        </w:tc>
        <w:tc>
          <w:tcPr>
            <w:tcW w:w="1020" w:type="dxa"/>
            <w:tcBorders>
              <w:top w:val="nil"/>
              <w:left w:val="nil"/>
              <w:bottom w:val="nil"/>
              <w:right w:val="nil"/>
            </w:tcBorders>
            <w:tcMar>
              <w:top w:w="128" w:type="dxa"/>
              <w:left w:w="43" w:type="dxa"/>
              <w:bottom w:w="43" w:type="dxa"/>
              <w:right w:w="43" w:type="dxa"/>
            </w:tcMar>
            <w:vAlign w:val="bottom"/>
          </w:tcPr>
          <w:p w14:paraId="5E45A87D" w14:textId="77777777" w:rsidR="0062115A" w:rsidRPr="00DE1073" w:rsidRDefault="003823F2" w:rsidP="00DE1073">
            <w:r w:rsidRPr="00DE1073">
              <w:t>1 050 434</w:t>
            </w:r>
          </w:p>
        </w:tc>
      </w:tr>
      <w:tr w:rsidR="0062115A" w:rsidRPr="00DE1073" w14:paraId="308559F5"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70214983" w14:textId="77777777" w:rsidR="0062115A" w:rsidRPr="00DE1073" w:rsidRDefault="003823F2" w:rsidP="00DE1073">
            <w:r w:rsidRPr="00DE1073">
              <w:tab/>
              <w:t>Oljekorrigert overskudd på statsbudsjettet</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480E2704" w14:textId="77777777" w:rsidR="0062115A" w:rsidRPr="00DE1073" w:rsidRDefault="003823F2" w:rsidP="00DE1073">
            <w:r w:rsidRPr="00DE1073">
              <w:t>-368 969</w:t>
            </w:r>
          </w:p>
        </w:tc>
        <w:tc>
          <w:tcPr>
            <w:tcW w:w="1020" w:type="dxa"/>
            <w:tcBorders>
              <w:top w:val="nil"/>
              <w:left w:val="nil"/>
              <w:bottom w:val="nil"/>
              <w:right w:val="nil"/>
            </w:tcBorders>
            <w:tcMar>
              <w:top w:w="128" w:type="dxa"/>
              <w:left w:w="43" w:type="dxa"/>
              <w:bottom w:w="43" w:type="dxa"/>
              <w:right w:w="43" w:type="dxa"/>
            </w:tcMar>
            <w:vAlign w:val="bottom"/>
          </w:tcPr>
          <w:p w14:paraId="61FBAB2E" w14:textId="77777777" w:rsidR="0062115A" w:rsidRPr="00DE1073" w:rsidRDefault="003823F2" w:rsidP="00DE1073">
            <w:r w:rsidRPr="00DE1073">
              <w:t>-282 742</w:t>
            </w:r>
          </w:p>
        </w:tc>
        <w:tc>
          <w:tcPr>
            <w:tcW w:w="1020" w:type="dxa"/>
            <w:tcBorders>
              <w:top w:val="nil"/>
              <w:left w:val="nil"/>
              <w:bottom w:val="nil"/>
              <w:right w:val="nil"/>
            </w:tcBorders>
            <w:tcMar>
              <w:top w:w="128" w:type="dxa"/>
              <w:left w:w="43" w:type="dxa"/>
              <w:bottom w:w="43" w:type="dxa"/>
              <w:right w:w="43" w:type="dxa"/>
            </w:tcMar>
            <w:vAlign w:val="bottom"/>
          </w:tcPr>
          <w:p w14:paraId="0EE2DEAD" w14:textId="77777777" w:rsidR="0062115A" w:rsidRPr="00DE1073" w:rsidRDefault="003823F2" w:rsidP="00DE1073">
            <w:r w:rsidRPr="00DE1073">
              <w:t>-301 059</w:t>
            </w:r>
          </w:p>
        </w:tc>
      </w:tr>
      <w:tr w:rsidR="0062115A" w:rsidRPr="00DE1073" w14:paraId="20757D56"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06D8CDF2" w14:textId="77777777" w:rsidR="0062115A" w:rsidRPr="00DE1073" w:rsidRDefault="003823F2" w:rsidP="00DE1073">
            <w:r w:rsidRPr="00DE1073">
              <w:tab/>
              <w:t>Netto kontantstrøm fra petroleumsvirksomheten</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46616A65" w14:textId="77777777" w:rsidR="0062115A" w:rsidRPr="00DE1073" w:rsidRDefault="003823F2" w:rsidP="00DE1073">
            <w:r w:rsidRPr="00DE1073">
              <w:t>287 513</w:t>
            </w:r>
          </w:p>
        </w:tc>
        <w:tc>
          <w:tcPr>
            <w:tcW w:w="1020" w:type="dxa"/>
            <w:tcBorders>
              <w:top w:val="nil"/>
              <w:left w:val="nil"/>
              <w:bottom w:val="nil"/>
              <w:right w:val="nil"/>
            </w:tcBorders>
            <w:tcMar>
              <w:top w:w="128" w:type="dxa"/>
              <w:left w:w="43" w:type="dxa"/>
              <w:bottom w:w="43" w:type="dxa"/>
              <w:right w:w="43" w:type="dxa"/>
            </w:tcMar>
            <w:vAlign w:val="bottom"/>
          </w:tcPr>
          <w:p w14:paraId="223B8859" w14:textId="77777777" w:rsidR="0062115A" w:rsidRPr="00DE1073" w:rsidRDefault="003823F2" w:rsidP="00DE1073">
            <w:r w:rsidRPr="00DE1073">
              <w:t>1 285 223</w:t>
            </w:r>
          </w:p>
        </w:tc>
        <w:tc>
          <w:tcPr>
            <w:tcW w:w="1020" w:type="dxa"/>
            <w:tcBorders>
              <w:top w:val="nil"/>
              <w:left w:val="nil"/>
              <w:bottom w:val="nil"/>
              <w:right w:val="nil"/>
            </w:tcBorders>
            <w:tcMar>
              <w:top w:w="128" w:type="dxa"/>
              <w:left w:w="43" w:type="dxa"/>
              <w:bottom w:w="43" w:type="dxa"/>
              <w:right w:w="43" w:type="dxa"/>
            </w:tcMar>
            <w:vAlign w:val="bottom"/>
          </w:tcPr>
          <w:p w14:paraId="60EA8822" w14:textId="77777777" w:rsidR="0062115A" w:rsidRPr="00DE1073" w:rsidRDefault="003823F2" w:rsidP="00DE1073">
            <w:r w:rsidRPr="00DE1073">
              <w:t>1 015 493</w:t>
            </w:r>
          </w:p>
        </w:tc>
      </w:tr>
      <w:tr w:rsidR="0062115A" w:rsidRPr="00DE1073" w14:paraId="79E3037C"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5655FED1" w14:textId="77777777" w:rsidR="0062115A" w:rsidRPr="00DE1073" w:rsidRDefault="003823F2" w:rsidP="00DE1073">
            <w:r w:rsidRPr="00DE1073">
              <w:tab/>
              <w:t>Rente- og utbytteinntekter mv. i Statens pensjonsfond</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3C1D8911" w14:textId="77777777" w:rsidR="0062115A" w:rsidRPr="00DE1073" w:rsidRDefault="003823F2" w:rsidP="00DE1073">
            <w:r w:rsidRPr="00DE1073">
              <w:t>223 665</w:t>
            </w:r>
          </w:p>
        </w:tc>
        <w:tc>
          <w:tcPr>
            <w:tcW w:w="1020" w:type="dxa"/>
            <w:tcBorders>
              <w:top w:val="nil"/>
              <w:left w:val="nil"/>
              <w:bottom w:val="nil"/>
              <w:right w:val="nil"/>
            </w:tcBorders>
            <w:tcMar>
              <w:top w:w="128" w:type="dxa"/>
              <w:left w:w="43" w:type="dxa"/>
              <w:bottom w:w="43" w:type="dxa"/>
              <w:right w:w="43" w:type="dxa"/>
            </w:tcMar>
            <w:vAlign w:val="bottom"/>
          </w:tcPr>
          <w:p w14:paraId="542035A7" w14:textId="77777777" w:rsidR="0062115A" w:rsidRPr="00DE1073" w:rsidRDefault="003823F2" w:rsidP="00DE1073">
            <w:r w:rsidRPr="00DE1073">
              <w:t>279 312</w:t>
            </w:r>
          </w:p>
        </w:tc>
        <w:tc>
          <w:tcPr>
            <w:tcW w:w="1020" w:type="dxa"/>
            <w:tcBorders>
              <w:top w:val="nil"/>
              <w:left w:val="nil"/>
              <w:bottom w:val="nil"/>
              <w:right w:val="nil"/>
            </w:tcBorders>
            <w:tcMar>
              <w:top w:w="128" w:type="dxa"/>
              <w:left w:w="43" w:type="dxa"/>
              <w:bottom w:w="43" w:type="dxa"/>
              <w:right w:w="43" w:type="dxa"/>
            </w:tcMar>
            <w:vAlign w:val="bottom"/>
          </w:tcPr>
          <w:p w14:paraId="72B737C2" w14:textId="77777777" w:rsidR="0062115A" w:rsidRPr="00DE1073" w:rsidRDefault="003823F2" w:rsidP="00DE1073">
            <w:r w:rsidRPr="00DE1073">
              <w:t>336 000</w:t>
            </w:r>
          </w:p>
        </w:tc>
      </w:tr>
      <w:tr w:rsidR="0062115A" w:rsidRPr="00DE1073" w14:paraId="00790364"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1509AF8D" w14:textId="77777777" w:rsidR="0062115A" w:rsidRPr="00DE1073" w:rsidRDefault="003823F2" w:rsidP="00DE1073">
            <w:r w:rsidRPr="00DE1073">
              <w:tab/>
              <w:t>Overskudd i andre stats- og trygderegnskap</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2FA05F4F" w14:textId="77777777" w:rsidR="0062115A" w:rsidRPr="00DE1073" w:rsidRDefault="003823F2" w:rsidP="00DE1073">
            <w:r w:rsidRPr="00DE1073">
              <w:t>4 426</w:t>
            </w:r>
          </w:p>
        </w:tc>
        <w:tc>
          <w:tcPr>
            <w:tcW w:w="1020" w:type="dxa"/>
            <w:tcBorders>
              <w:top w:val="nil"/>
              <w:left w:val="nil"/>
              <w:bottom w:val="nil"/>
              <w:right w:val="nil"/>
            </w:tcBorders>
            <w:tcMar>
              <w:top w:w="128" w:type="dxa"/>
              <w:left w:w="43" w:type="dxa"/>
              <w:bottom w:w="43" w:type="dxa"/>
              <w:right w:w="43" w:type="dxa"/>
            </w:tcMar>
            <w:vAlign w:val="bottom"/>
          </w:tcPr>
          <w:p w14:paraId="36751E2F" w14:textId="77777777" w:rsidR="0062115A" w:rsidRPr="00DE1073" w:rsidRDefault="003823F2" w:rsidP="00DE1073">
            <w:r w:rsidRPr="00DE1073">
              <w:t>24 919</w:t>
            </w:r>
          </w:p>
        </w:tc>
        <w:tc>
          <w:tcPr>
            <w:tcW w:w="1020" w:type="dxa"/>
            <w:tcBorders>
              <w:top w:val="nil"/>
              <w:left w:val="nil"/>
              <w:bottom w:val="nil"/>
              <w:right w:val="nil"/>
            </w:tcBorders>
            <w:tcMar>
              <w:top w:w="128" w:type="dxa"/>
              <w:left w:w="43" w:type="dxa"/>
              <w:bottom w:w="43" w:type="dxa"/>
              <w:right w:w="43" w:type="dxa"/>
            </w:tcMar>
            <w:vAlign w:val="bottom"/>
          </w:tcPr>
          <w:p w14:paraId="4613CBAA" w14:textId="77777777" w:rsidR="0062115A" w:rsidRPr="00DE1073" w:rsidRDefault="003823F2" w:rsidP="00DE1073">
            <w:r w:rsidRPr="00DE1073">
              <w:t>17 044</w:t>
            </w:r>
          </w:p>
        </w:tc>
      </w:tr>
      <w:tr w:rsidR="0062115A" w:rsidRPr="00DE1073" w14:paraId="3316DAEB"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3D83C382" w14:textId="77777777" w:rsidR="0062115A" w:rsidRPr="00DE1073" w:rsidRDefault="003823F2" w:rsidP="00DE1073">
            <w:r w:rsidRPr="00DE1073">
              <w:lastRenderedPageBreak/>
              <w:tab/>
              <w:t>Definisjonsforskjell statsregnskapet/nasjonalregnskapet</w:t>
            </w:r>
            <w:r w:rsidRPr="00D10D15">
              <w:rPr>
                <w:rStyle w:val="skrift-hevet"/>
              </w:rPr>
              <w:t>2</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02F02434" w14:textId="77777777" w:rsidR="0062115A" w:rsidRPr="00DE1073" w:rsidRDefault="003823F2" w:rsidP="00DE1073">
            <w:r w:rsidRPr="00DE1073">
              <w:t>275 655</w:t>
            </w:r>
          </w:p>
        </w:tc>
        <w:tc>
          <w:tcPr>
            <w:tcW w:w="1020" w:type="dxa"/>
            <w:tcBorders>
              <w:top w:val="nil"/>
              <w:left w:val="nil"/>
              <w:bottom w:val="nil"/>
              <w:right w:val="nil"/>
            </w:tcBorders>
            <w:tcMar>
              <w:top w:w="128" w:type="dxa"/>
              <w:left w:w="43" w:type="dxa"/>
              <w:bottom w:w="43" w:type="dxa"/>
              <w:right w:w="43" w:type="dxa"/>
            </w:tcMar>
            <w:vAlign w:val="bottom"/>
          </w:tcPr>
          <w:p w14:paraId="51A992E4" w14:textId="77777777" w:rsidR="0062115A" w:rsidRPr="00DE1073" w:rsidRDefault="003823F2" w:rsidP="00DE1073">
            <w:r w:rsidRPr="00DE1073">
              <w:t>196 845</w:t>
            </w:r>
          </w:p>
        </w:tc>
        <w:tc>
          <w:tcPr>
            <w:tcW w:w="1020" w:type="dxa"/>
            <w:tcBorders>
              <w:top w:val="nil"/>
              <w:left w:val="nil"/>
              <w:bottom w:val="nil"/>
              <w:right w:val="nil"/>
            </w:tcBorders>
            <w:tcMar>
              <w:top w:w="128" w:type="dxa"/>
              <w:left w:w="43" w:type="dxa"/>
              <w:bottom w:w="43" w:type="dxa"/>
              <w:right w:w="43" w:type="dxa"/>
            </w:tcMar>
            <w:vAlign w:val="bottom"/>
          </w:tcPr>
          <w:p w14:paraId="717510EA" w14:textId="77777777" w:rsidR="0062115A" w:rsidRPr="00DE1073" w:rsidRDefault="003823F2" w:rsidP="00DE1073">
            <w:r w:rsidRPr="00DE1073">
              <w:t>-135 113</w:t>
            </w:r>
          </w:p>
        </w:tc>
      </w:tr>
      <w:tr w:rsidR="0062115A" w:rsidRPr="00DE1073" w14:paraId="04B4FF3B" w14:textId="77777777" w:rsidTr="005F2150">
        <w:trPr>
          <w:trHeight w:val="380"/>
        </w:trPr>
        <w:tc>
          <w:tcPr>
            <w:tcW w:w="6500" w:type="dxa"/>
            <w:tcBorders>
              <w:top w:val="nil"/>
              <w:left w:val="nil"/>
              <w:bottom w:val="nil"/>
              <w:right w:val="nil"/>
            </w:tcBorders>
            <w:tcMar>
              <w:top w:w="128" w:type="dxa"/>
              <w:left w:w="43" w:type="dxa"/>
              <w:bottom w:w="43" w:type="dxa"/>
              <w:right w:w="43" w:type="dxa"/>
            </w:tcMar>
          </w:tcPr>
          <w:p w14:paraId="0ED9313B" w14:textId="77777777" w:rsidR="0062115A" w:rsidRPr="00DE1073" w:rsidRDefault="003823F2" w:rsidP="00DE1073">
            <w:r w:rsidRPr="00DE1073">
              <w:t>B.</w:t>
            </w:r>
            <w:r w:rsidRPr="00DE1073">
              <w:tab/>
              <w:t>Nettofinansinvesteringer i kommuneforvaltningen, påløpt verdi</w:t>
            </w:r>
            <w:r w:rsidRPr="00DE1073">
              <w:tab/>
            </w:r>
          </w:p>
        </w:tc>
        <w:tc>
          <w:tcPr>
            <w:tcW w:w="1020" w:type="dxa"/>
            <w:tcBorders>
              <w:top w:val="nil"/>
              <w:left w:val="nil"/>
              <w:bottom w:val="nil"/>
              <w:right w:val="nil"/>
            </w:tcBorders>
            <w:tcMar>
              <w:top w:w="128" w:type="dxa"/>
              <w:left w:w="43" w:type="dxa"/>
              <w:bottom w:w="43" w:type="dxa"/>
              <w:right w:w="43" w:type="dxa"/>
            </w:tcMar>
            <w:vAlign w:val="bottom"/>
          </w:tcPr>
          <w:p w14:paraId="3D425F54" w14:textId="77777777" w:rsidR="0062115A" w:rsidRPr="00DE1073" w:rsidRDefault="003823F2" w:rsidP="00DE1073">
            <w:r w:rsidRPr="00DE1073">
              <w:t>17 392</w:t>
            </w:r>
          </w:p>
        </w:tc>
        <w:tc>
          <w:tcPr>
            <w:tcW w:w="1020" w:type="dxa"/>
            <w:tcBorders>
              <w:top w:val="nil"/>
              <w:left w:val="nil"/>
              <w:bottom w:val="nil"/>
              <w:right w:val="nil"/>
            </w:tcBorders>
            <w:tcMar>
              <w:top w:w="128" w:type="dxa"/>
              <w:left w:w="43" w:type="dxa"/>
              <w:bottom w:w="43" w:type="dxa"/>
              <w:right w:w="43" w:type="dxa"/>
            </w:tcMar>
            <w:vAlign w:val="bottom"/>
          </w:tcPr>
          <w:p w14:paraId="364FEA84" w14:textId="77777777" w:rsidR="0062115A" w:rsidRPr="00DE1073" w:rsidRDefault="003823F2" w:rsidP="00DE1073">
            <w:r w:rsidRPr="00DE1073">
              <w:t>-49 950</w:t>
            </w:r>
          </w:p>
        </w:tc>
        <w:tc>
          <w:tcPr>
            <w:tcW w:w="1020" w:type="dxa"/>
            <w:tcBorders>
              <w:top w:val="nil"/>
              <w:left w:val="nil"/>
              <w:bottom w:val="nil"/>
              <w:right w:val="nil"/>
            </w:tcBorders>
            <w:tcMar>
              <w:top w:w="128" w:type="dxa"/>
              <w:left w:w="43" w:type="dxa"/>
              <w:bottom w:w="43" w:type="dxa"/>
              <w:right w:w="43" w:type="dxa"/>
            </w:tcMar>
            <w:vAlign w:val="bottom"/>
          </w:tcPr>
          <w:p w14:paraId="32E48AFE" w14:textId="77777777" w:rsidR="0062115A" w:rsidRPr="00DE1073" w:rsidRDefault="003823F2" w:rsidP="00DE1073">
            <w:r w:rsidRPr="00DE1073">
              <w:t>-38 779</w:t>
            </w:r>
          </w:p>
        </w:tc>
      </w:tr>
      <w:tr w:rsidR="0062115A" w:rsidRPr="00DE1073" w14:paraId="21DE8406" w14:textId="77777777" w:rsidTr="005F2150">
        <w:trPr>
          <w:trHeight w:val="380"/>
        </w:trPr>
        <w:tc>
          <w:tcPr>
            <w:tcW w:w="6500" w:type="dxa"/>
            <w:tcBorders>
              <w:top w:val="nil"/>
              <w:left w:val="nil"/>
              <w:bottom w:val="single" w:sz="4" w:space="0" w:color="000000"/>
              <w:right w:val="nil"/>
            </w:tcBorders>
            <w:tcMar>
              <w:top w:w="128" w:type="dxa"/>
              <w:left w:w="43" w:type="dxa"/>
              <w:bottom w:w="43" w:type="dxa"/>
              <w:right w:w="43" w:type="dxa"/>
            </w:tcMar>
          </w:tcPr>
          <w:p w14:paraId="2EB01C74" w14:textId="77777777" w:rsidR="0062115A" w:rsidRPr="00DE1073" w:rsidRDefault="003823F2" w:rsidP="00DE1073">
            <w:r w:rsidRPr="00DE1073">
              <w:tab/>
              <w:t>Kommuneforvaltningens overskudd, bokført verdi</w:t>
            </w:r>
            <w:r w:rsidRPr="00DE1073">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5405373" w14:textId="77777777" w:rsidR="0062115A" w:rsidRPr="00DE1073" w:rsidRDefault="003823F2" w:rsidP="00DE1073">
            <w:r w:rsidRPr="00DE1073">
              <w:t>-9 862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CE3D4A" w14:textId="77777777" w:rsidR="0062115A" w:rsidRPr="00DE1073" w:rsidRDefault="003823F2" w:rsidP="00DE1073">
            <w:r w:rsidRPr="00DE1073">
              <w:t>-16 876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61229E9" w14:textId="77777777" w:rsidR="0062115A" w:rsidRPr="00DE1073" w:rsidRDefault="003823F2" w:rsidP="00DE1073">
            <w:r w:rsidRPr="00DE1073">
              <w:t>-41 117</w:t>
            </w:r>
          </w:p>
        </w:tc>
      </w:tr>
      <w:tr w:rsidR="0062115A" w:rsidRPr="00DE1073" w14:paraId="71C9A978" w14:textId="77777777" w:rsidTr="005F2150">
        <w:trPr>
          <w:trHeight w:val="380"/>
        </w:trPr>
        <w:tc>
          <w:tcPr>
            <w:tcW w:w="6500" w:type="dxa"/>
            <w:tcBorders>
              <w:top w:val="single" w:sz="4" w:space="0" w:color="000000"/>
              <w:left w:val="nil"/>
              <w:bottom w:val="nil"/>
              <w:right w:val="nil"/>
            </w:tcBorders>
            <w:tcMar>
              <w:top w:w="128" w:type="dxa"/>
              <w:left w:w="43" w:type="dxa"/>
              <w:bottom w:w="43" w:type="dxa"/>
              <w:right w:w="43" w:type="dxa"/>
            </w:tcMar>
          </w:tcPr>
          <w:p w14:paraId="707B8C61" w14:textId="77777777" w:rsidR="0062115A" w:rsidRPr="00DE1073" w:rsidRDefault="003823F2" w:rsidP="00DE1073">
            <w:r w:rsidRPr="00DE1073">
              <w:t>C.</w:t>
            </w:r>
            <w:r w:rsidRPr="00DE1073">
              <w:tab/>
              <w:t>Offentlig forvaltnings nettofinansinvesteringer (A+B)</w:t>
            </w:r>
            <w:r w:rsidRPr="00DE1073">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EC559E7" w14:textId="77777777" w:rsidR="0062115A" w:rsidRPr="00DE1073" w:rsidRDefault="003823F2" w:rsidP="00DE1073">
            <w:r w:rsidRPr="00DE1073">
              <w:t>439 682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416C5B8" w14:textId="77777777" w:rsidR="0062115A" w:rsidRPr="00DE1073" w:rsidRDefault="003823F2" w:rsidP="00DE1073">
            <w:r w:rsidRPr="00DE1073">
              <w:t>1 453 606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8ABCC4D" w14:textId="77777777" w:rsidR="0062115A" w:rsidRPr="00DE1073" w:rsidRDefault="003823F2" w:rsidP="00DE1073">
            <w:r w:rsidRPr="00DE1073">
              <w:t>893 586</w:t>
            </w:r>
          </w:p>
        </w:tc>
      </w:tr>
      <w:tr w:rsidR="0062115A" w:rsidRPr="00DE1073" w14:paraId="262A801F" w14:textId="77777777" w:rsidTr="005F2150">
        <w:trPr>
          <w:trHeight w:val="380"/>
        </w:trPr>
        <w:tc>
          <w:tcPr>
            <w:tcW w:w="6500" w:type="dxa"/>
            <w:tcBorders>
              <w:top w:val="nil"/>
              <w:left w:val="nil"/>
              <w:bottom w:val="single" w:sz="4" w:space="0" w:color="000000"/>
              <w:right w:val="nil"/>
            </w:tcBorders>
            <w:tcMar>
              <w:top w:w="128" w:type="dxa"/>
              <w:left w:w="43" w:type="dxa"/>
              <w:bottom w:w="43" w:type="dxa"/>
              <w:right w:w="43" w:type="dxa"/>
            </w:tcMar>
          </w:tcPr>
          <w:p w14:paraId="60775867" w14:textId="77777777" w:rsidR="0062115A" w:rsidRPr="00DE1073" w:rsidRDefault="003823F2" w:rsidP="00DE1073">
            <w:r w:rsidRPr="00DE1073">
              <w:tab/>
              <w:t>Målt som andel av BNP</w:t>
            </w:r>
            <w:r w:rsidRPr="00DE1073">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D875257" w14:textId="77777777" w:rsidR="0062115A" w:rsidRPr="00DE1073" w:rsidRDefault="003823F2" w:rsidP="00DE1073">
            <w:r w:rsidRPr="00DE1073">
              <w:t xml:space="preserve"> 10,4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B6EB52A" w14:textId="77777777" w:rsidR="0062115A" w:rsidRPr="00DE1073" w:rsidRDefault="003823F2" w:rsidP="00DE1073">
            <w:r w:rsidRPr="00DE1073">
              <w:t xml:space="preserve"> 26,1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128D2C4" w14:textId="77777777" w:rsidR="0062115A" w:rsidRPr="00DE1073" w:rsidRDefault="003823F2" w:rsidP="00DE1073">
            <w:r w:rsidRPr="00DE1073">
              <w:t xml:space="preserve"> 17,3 </w:t>
            </w:r>
          </w:p>
        </w:tc>
      </w:tr>
    </w:tbl>
    <w:p w14:paraId="5F6F6DC6" w14:textId="77777777" w:rsidR="0062115A" w:rsidRPr="00DE1073" w:rsidRDefault="003823F2" w:rsidP="00DE1073">
      <w:pPr>
        <w:pStyle w:val="tabell-noter"/>
        <w:rPr>
          <w:rStyle w:val="skrift-hevet"/>
        </w:rPr>
      </w:pPr>
      <w:r w:rsidRPr="00DE1073">
        <w:rPr>
          <w:rStyle w:val="skrift-hevet"/>
        </w:rPr>
        <w:t>1</w:t>
      </w:r>
      <w:r w:rsidRPr="00DE1073">
        <w:tab/>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50D32AE8" w14:textId="77777777" w:rsidR="0062115A" w:rsidRPr="00DE1073" w:rsidRDefault="003823F2" w:rsidP="00DE1073">
      <w:pPr>
        <w:pStyle w:val="tabell-noter"/>
        <w:rPr>
          <w:rStyle w:val="skrift-hevet"/>
        </w:rPr>
      </w:pPr>
      <w:r w:rsidRPr="00DE1073">
        <w:rPr>
          <w:rStyle w:val="skrift-hevet"/>
        </w:rPr>
        <w:t>2</w:t>
      </w:r>
      <w:r w:rsidRPr="00DE1073">
        <w:tab/>
        <w:t>Tabellen er basert på nasjonalregnskapets definisjoner, som benytter påløpte størrelser. Forskjellen i 2021 og 2022 sammenlignet med 2023 skyldes at påløpte skatter og avgifter, herunder petroleumsskatter, er betydelig høyere enn bokførte størrelser i 2021 og 2022. Dette reverseres i 2023.</w:t>
      </w:r>
    </w:p>
    <w:p w14:paraId="5021E849" w14:textId="77777777" w:rsidR="0062115A" w:rsidRPr="00DE1073" w:rsidRDefault="003823F2" w:rsidP="00DE1073">
      <w:pPr>
        <w:pStyle w:val="Kilde"/>
      </w:pPr>
      <w:r w:rsidRPr="00DE1073">
        <w:t>Kilder: Statistisk sentralbyrå og Finansdepartementet.</w:t>
      </w:r>
    </w:p>
    <w:p w14:paraId="3FD928D6" w14:textId="77777777" w:rsidR="0062115A" w:rsidRPr="00DE1073" w:rsidRDefault="003823F2" w:rsidP="00DE1073">
      <w:r w:rsidRPr="00DE1073">
        <w:t>En mye brukt indikator for budsjettbalanse i europeiske land er nettofinansinvesteringer i prosent av BNP. Landene i OECD og euroområdet har i gjennomsnitt hatt et visst underskudd i offentlige budsjetter, se figur 3.12. OECD anslår at medlemslandene samlet vil ha underskudd i offentlig forvaltning tilsvarende 3,6 pst. av BNP i 2023.</w:t>
      </w:r>
    </w:p>
    <w:p w14:paraId="09007E4D" w14:textId="181D3502" w:rsidR="0062115A" w:rsidRPr="00DE1073" w:rsidRDefault="00EF2C8F" w:rsidP="00DE1073">
      <w:r w:rsidRPr="00EF2C8F">
        <w:rPr>
          <w:noProof/>
        </w:rPr>
        <w:drawing>
          <wp:inline distT="0" distB="0" distL="0" distR="0" wp14:anchorId="33874ADE" wp14:editId="685008E1">
            <wp:extent cx="4572000" cy="2162175"/>
            <wp:effectExtent l="0" t="0" r="0" b="9525"/>
            <wp:docPr id="7637075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0756"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4572000" cy="2162175"/>
                    </a:xfrm>
                    <a:prstGeom prst="rect">
                      <a:avLst/>
                    </a:prstGeom>
                  </pic:spPr>
                </pic:pic>
              </a:graphicData>
            </a:graphic>
          </wp:inline>
        </w:drawing>
      </w:r>
    </w:p>
    <w:p w14:paraId="72F9FA4E" w14:textId="77777777" w:rsidR="0062115A" w:rsidRPr="00DE1073" w:rsidRDefault="003823F2" w:rsidP="00DE1073">
      <w:pPr>
        <w:pStyle w:val="figur-tittel"/>
      </w:pPr>
      <w:r w:rsidRPr="00DE1073">
        <w:t>Offentlig forvaltnings nettofinansinvesteringer. Prosent av BNP</w:t>
      </w:r>
    </w:p>
    <w:p w14:paraId="7B047439" w14:textId="77777777" w:rsidR="0062115A" w:rsidRPr="00DE1073" w:rsidRDefault="003823F2" w:rsidP="00DE1073">
      <w:pPr>
        <w:pStyle w:val="Kilde"/>
      </w:pPr>
      <w:r w:rsidRPr="00DE1073">
        <w:t>Kilder: Finansdepartementet og OECD.</w:t>
      </w:r>
    </w:p>
    <w:p w14:paraId="74EBB281" w14:textId="77777777" w:rsidR="0062115A" w:rsidRPr="00DE1073" w:rsidRDefault="003823F2" w:rsidP="00DE1073">
      <w:r w:rsidRPr="00DE1073">
        <w:t>Norge har et skatte- og avgiftsnivå som er høyere enn gjennomsnittet i OECD-landene, men om lag på linje med Sverige og Danmark, målt som andel av landets verdiskaping, se figur 3.13. Andelen skatte- og avgiftsinntekter vil variere noe avhengig av blant annet i hvilken grad pensjoner er et offentlig ansvar og om offentlige pensjons- og trygdeutbetalinger er skattepliktige.</w:t>
      </w:r>
    </w:p>
    <w:p w14:paraId="112BEC30" w14:textId="6EE2B6AA" w:rsidR="0062115A" w:rsidRPr="00DE1073" w:rsidRDefault="00EF2C8F" w:rsidP="00DE1073">
      <w:r w:rsidRPr="00EF2C8F">
        <w:rPr>
          <w:noProof/>
        </w:rPr>
        <w:lastRenderedPageBreak/>
        <w:drawing>
          <wp:inline distT="0" distB="0" distL="0" distR="0" wp14:anchorId="0A86853B" wp14:editId="65B1EA72">
            <wp:extent cx="2190750" cy="2162175"/>
            <wp:effectExtent l="0" t="0" r="0" b="9525"/>
            <wp:docPr id="19360720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72066"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2190750" cy="2162175"/>
                    </a:xfrm>
                    <a:prstGeom prst="rect">
                      <a:avLst/>
                    </a:prstGeom>
                  </pic:spPr>
                </pic:pic>
              </a:graphicData>
            </a:graphic>
          </wp:inline>
        </w:drawing>
      </w:r>
    </w:p>
    <w:p w14:paraId="5D10A183" w14:textId="77777777" w:rsidR="0062115A" w:rsidRPr="00DE1073" w:rsidRDefault="003823F2" w:rsidP="00DE1073">
      <w:pPr>
        <w:pStyle w:val="figur-tittel"/>
      </w:pPr>
      <w:r w:rsidRPr="00DE1073">
        <w:t>Offentlige skatte- og avgiftsinntekter. Prosent av BNP</w:t>
      </w:r>
    </w:p>
    <w:p w14:paraId="621101A5" w14:textId="77777777" w:rsidR="0062115A" w:rsidRPr="00DE1073" w:rsidRDefault="003823F2" w:rsidP="00DE1073">
      <w:pPr>
        <w:pStyle w:val="Kilde"/>
      </w:pPr>
      <w:r w:rsidRPr="00DE1073">
        <w:t>Kilder: Finansdepartementet, Finansdepartementet (Sverige), Finansministeriet og OECD.</w:t>
      </w:r>
    </w:p>
    <w:p w14:paraId="4178F5BA" w14:textId="77777777" w:rsidR="0062115A" w:rsidRPr="00DE1073" w:rsidRDefault="003823F2" w:rsidP="00DE1073">
      <w:r w:rsidRPr="00DE1073">
        <w:t>Nivået på offentlige utgifter som andel av BNP er høyt i Norge sammenlignet med Sverige, Danmark og gjennomsnittet i OECD-landene og euroområdet. I likhet med andre land økte norske offentlige utgifter som andel av verdiskapingen under koronapandemien, men har falt tilbake i etterkant. I 2023 anslås utgiftsandelen å være 61,2 pst. av BNP for fastlands-Norge, om lag uendret fra 2022, se figur 3.14. Høyere utgifter trekker andelen opp, mens høyere verdiskaping isolert sett trekker andelen ned.</w:t>
      </w:r>
    </w:p>
    <w:p w14:paraId="5877B1CB" w14:textId="04A5FC32" w:rsidR="0062115A" w:rsidRPr="00DE1073" w:rsidRDefault="00EF2C8F" w:rsidP="00DE1073">
      <w:r w:rsidRPr="00EF2C8F">
        <w:rPr>
          <w:noProof/>
        </w:rPr>
        <w:drawing>
          <wp:inline distT="0" distB="0" distL="0" distR="0" wp14:anchorId="6EC8BCBD" wp14:editId="25FD8FCE">
            <wp:extent cx="2190750" cy="2162175"/>
            <wp:effectExtent l="0" t="0" r="0" b="9525"/>
            <wp:docPr id="7483492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9238"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2190750" cy="2162175"/>
                    </a:xfrm>
                    <a:prstGeom prst="rect">
                      <a:avLst/>
                    </a:prstGeom>
                  </pic:spPr>
                </pic:pic>
              </a:graphicData>
            </a:graphic>
          </wp:inline>
        </w:drawing>
      </w:r>
    </w:p>
    <w:p w14:paraId="02EC8EB1" w14:textId="77777777" w:rsidR="0062115A" w:rsidRPr="00DE1073" w:rsidRDefault="003823F2" w:rsidP="00DE1073">
      <w:pPr>
        <w:pStyle w:val="figur-tittel"/>
      </w:pPr>
      <w:r w:rsidRPr="00DE1073">
        <w:t>Utgifter i offentlig forvaltning. Prosent av BNP</w:t>
      </w:r>
    </w:p>
    <w:p w14:paraId="482ADCE4" w14:textId="77777777" w:rsidR="0062115A" w:rsidRPr="00DE1073" w:rsidRDefault="003823F2" w:rsidP="00DE1073">
      <w:pPr>
        <w:pStyle w:val="Kilde"/>
      </w:pPr>
      <w:r w:rsidRPr="00DE1073">
        <w:t>Kilder: Finansdepartementet og OECD.</w:t>
      </w:r>
    </w:p>
    <w:p w14:paraId="2F68E056" w14:textId="77777777" w:rsidR="0062115A" w:rsidRPr="00DE1073" w:rsidRDefault="003823F2" w:rsidP="00DE1073">
      <w:pPr>
        <w:pStyle w:val="tittel-ramme"/>
      </w:pPr>
      <w:r w:rsidRPr="00DE1073">
        <w:t>Det finanspolitiske rammeverket</w:t>
      </w:r>
    </w:p>
    <w:p w14:paraId="657314FD" w14:textId="77777777" w:rsidR="0062115A" w:rsidRPr="00DE1073" w:rsidRDefault="003823F2" w:rsidP="00DE1073">
      <w:r w:rsidRPr="00DE1073">
        <w:t>I likhet med de fleste andre land har Norge et finanspolitisk rammeverk som stiller krav til budsjettets balanse. Rammeverket i Norge er i tillegg tilpasset den spesielle situasjonen vi har med store, midlertidige petroleumsinntekter og store fondsinntekter.</w:t>
      </w:r>
    </w:p>
    <w:p w14:paraId="0AF90E46" w14:textId="77777777" w:rsidR="0062115A" w:rsidRPr="00DE1073" w:rsidRDefault="003823F2" w:rsidP="00DE1073">
      <w:r w:rsidRPr="00DE1073">
        <w:t xml:space="preserve">En hensikt med det finanspolitiske rammeverket er å omgjøre en midlertidig inntektsstrøm fra utvinning av petroleumsressursene til en varig inntektskilde. Det gjøres ved at inntektene fra </w:t>
      </w:r>
      <w:r w:rsidRPr="00DE1073">
        <w:lastRenderedPageBreak/>
        <w:t>petroleumsvirksomheten avsettes i Statens pensjonsfond utland (SPU), og at vi over tid bare bruker den forventede realavkastningen fra fondet over statsbudsjettet.</w:t>
      </w:r>
    </w:p>
    <w:p w14:paraId="0FA5372C" w14:textId="77777777" w:rsidR="0062115A" w:rsidRPr="00DE1073" w:rsidRDefault="003823F2" w:rsidP="00DE1073">
      <w:r w:rsidRPr="00DE1073">
        <w:t>Hvordan petroleumsformuen spares i SPU og innfases i økonomien er hjemlet i lov om Statens pensjonsfond. Loven sikrer at statens netto kontantstrøm fra petroleumsvirksomheten i sin helhet overføres fra statsbudsjettet til SPU, og at midlene i fondet bare kan overføres til statsbudsjettet etter vedtak i Stortinget. Fondets avkastning inntektsføres direkte i fondet.</w:t>
      </w:r>
    </w:p>
    <w:p w14:paraId="50425F1C" w14:textId="77777777" w:rsidR="0062115A" w:rsidRPr="00DE1073" w:rsidRDefault="003823F2" w:rsidP="00DE1073">
      <w:r w:rsidRPr="00DE1073">
        <w:t>Overføringen fra fondet tilsvarer det oljekorrigerte underskuddet på statsbudsjettet, som vedtas av Stortinget i forbindelse med behandlingen av statsbudsjettet, se figur 3.15.</w:t>
      </w:r>
    </w:p>
    <w:p w14:paraId="1D47A3FE" w14:textId="7F29C5AC" w:rsidR="0062115A" w:rsidRPr="00DE1073" w:rsidRDefault="00EF2C8F" w:rsidP="00DE1073">
      <w:r>
        <w:rPr>
          <w:noProof/>
        </w:rPr>
        <w:drawing>
          <wp:inline distT="0" distB="0" distL="0" distR="0" wp14:anchorId="15FF7A26" wp14:editId="5E18F988">
            <wp:extent cx="6084570" cy="2799715"/>
            <wp:effectExtent l="0" t="0" r="0" b="635"/>
            <wp:docPr id="12758137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4570" cy="2799715"/>
                    </a:xfrm>
                    <a:prstGeom prst="rect">
                      <a:avLst/>
                    </a:prstGeom>
                    <a:noFill/>
                    <a:ln>
                      <a:noFill/>
                    </a:ln>
                  </pic:spPr>
                </pic:pic>
              </a:graphicData>
            </a:graphic>
          </wp:inline>
        </w:drawing>
      </w:r>
    </w:p>
    <w:p w14:paraId="606B138C" w14:textId="77777777" w:rsidR="0062115A" w:rsidRPr="00DE1073" w:rsidRDefault="003823F2" w:rsidP="00DE1073">
      <w:pPr>
        <w:pStyle w:val="figur-tittel"/>
      </w:pPr>
      <w:r w:rsidRPr="00DE1073">
        <w:t>Kontantstrømmene mellom statsbudsjettet og SPU. Tall fra Revidert nasjonalbudsjett 2023. Mrd. kroner</w:t>
      </w:r>
    </w:p>
    <w:p w14:paraId="06D9DE9E" w14:textId="77777777" w:rsidR="0062115A" w:rsidRPr="00DE1073" w:rsidRDefault="003823F2" w:rsidP="00DE1073">
      <w:pPr>
        <w:pStyle w:val="figur-noter"/>
        <w:rPr>
          <w:rStyle w:val="skrift-hevet"/>
        </w:rPr>
      </w:pPr>
      <w:r w:rsidRPr="00DE1073">
        <w:rPr>
          <w:rStyle w:val="skrift-hevet"/>
        </w:rPr>
        <w:t>1</w:t>
      </w:r>
      <w:r w:rsidRPr="00DE1073">
        <w:tab/>
        <w:t>Statens inntekter fra petroleumsvirksomheten inngår i statsbudsjettet før netto kontantstrøm fra petroleumsvirksomheten overføres til SPU, men dette er forenklet i illustrasjonen.</w:t>
      </w:r>
    </w:p>
    <w:p w14:paraId="6F3E176E" w14:textId="77777777" w:rsidR="0062115A" w:rsidRPr="00DE1073" w:rsidRDefault="003823F2" w:rsidP="00DE1073">
      <w:pPr>
        <w:pStyle w:val="Kilde"/>
      </w:pPr>
      <w:r w:rsidRPr="00DE1073">
        <w:t>Kilde: Finansdepartementet.</w:t>
      </w:r>
    </w:p>
    <w:p w14:paraId="3C15D477" w14:textId="77777777" w:rsidR="0062115A" w:rsidRPr="00DE1073" w:rsidRDefault="003823F2" w:rsidP="00DE1073">
      <w:pPr>
        <w:pStyle w:val="avsnitt-undertittel"/>
      </w:pPr>
      <w:r w:rsidRPr="00DE1073">
        <w:t>Handlingsregelen</w:t>
      </w:r>
    </w:p>
    <w:p w14:paraId="2C84BCA9" w14:textId="77777777" w:rsidR="0062115A" w:rsidRPr="00DE1073" w:rsidRDefault="003823F2" w:rsidP="00DE1073">
      <w:r w:rsidRPr="00DE1073">
        <w:t>Handlingsregelen har siden 2001 gitt en retningslinje for bruken av fondsmidler:</w:t>
      </w:r>
    </w:p>
    <w:p w14:paraId="7B467AA7" w14:textId="77777777" w:rsidR="0062115A" w:rsidRPr="00DE1073" w:rsidRDefault="003823F2" w:rsidP="00DE1073">
      <w:pPr>
        <w:pStyle w:val="Liste"/>
      </w:pPr>
      <w:r w:rsidRPr="00DE1073">
        <w:t>Bruken av fondsmidler skal over tid følge den forventede realavkastningen av Statens pensjonsfond utland.</w:t>
      </w:r>
    </w:p>
    <w:p w14:paraId="59DC6203" w14:textId="77777777" w:rsidR="0062115A" w:rsidRPr="00DE1073" w:rsidRDefault="003823F2" w:rsidP="00DE1073">
      <w:pPr>
        <w:pStyle w:val="Liste"/>
      </w:pPr>
      <w:r w:rsidRPr="00DE1073">
        <w:t>Det skal legges stor vekt på å jevne ut svingninger i økonomien for å sikre god kapasitetsutnyttelse og lav arbeidsledighet.</w:t>
      </w:r>
    </w:p>
    <w:p w14:paraId="76A8E4FA" w14:textId="77777777" w:rsidR="0062115A" w:rsidRPr="00DE1073" w:rsidRDefault="003823F2" w:rsidP="00DE1073">
      <w:pPr>
        <w:pStyle w:val="avsnitt-undertittel"/>
      </w:pPr>
      <w:r w:rsidRPr="00DE1073">
        <w:t>Hensyn og avveiinger ved praktisering av handlingsregelen</w:t>
      </w:r>
    </w:p>
    <w:p w14:paraId="48654D7F" w14:textId="77777777" w:rsidR="0062115A" w:rsidRPr="00DE1073" w:rsidRDefault="003823F2" w:rsidP="00DE1073">
      <w:r w:rsidRPr="00DE1073">
        <w:t>Handlingsregelen sier at fondsmidlene skal brukes på en måte som gir en god fordeling mellom generasjonene, og som legger til rette for en stabil utvikling i norsk økonomi. I vurderingen av bruken av fondsmidler må disse hensynene veies mot hverandre.</w:t>
      </w:r>
    </w:p>
    <w:p w14:paraId="715AD295" w14:textId="77777777" w:rsidR="0062115A" w:rsidRPr="00DE1073" w:rsidRDefault="003823F2" w:rsidP="00DE1073">
      <w:r w:rsidRPr="00DE1073">
        <w:lastRenderedPageBreak/>
        <w:t xml:space="preserve">På den ene siden må bruk av fondsmidler i dag avveies mot hensynet til at formuen også skal kunne brukes i fremtiden. Selv om dette gjerne kalles en </w:t>
      </w:r>
      <w:proofErr w:type="spellStart"/>
      <w:r w:rsidRPr="00DE1073">
        <w:t>generasjonsmessig</w:t>
      </w:r>
      <w:proofErr w:type="spellEnd"/>
      <w:r w:rsidRPr="00DE1073">
        <w:t xml:space="preserve"> fordeling av fondsmidlene, innebærer det også at den nålevende generasjonen skal ha midler å bruke i fremtiden. Handlingsregelen legger til rette for at realverdien av fondet opprettholdes. En bruk som bevarer realverdien av fondet, vil balansere bruken av fondsmidler i dag og i fremtiden. En godt balansert fordeling av midlene mellom generasjoner bidrar også til stabilitet i økonomien på lang sikt.</w:t>
      </w:r>
    </w:p>
    <w:p w14:paraId="444D88FA" w14:textId="77777777" w:rsidR="0062115A" w:rsidRPr="00DE1073" w:rsidRDefault="003823F2" w:rsidP="00DE1073">
      <w:r w:rsidRPr="00DE1073">
        <w:t>På den andre siden tilsier hensynet til en stabil økonomisk utvikling fra ett år til det neste at konjunktursituasjonen tillegges stor vekt i vurderingen av bruken av fondsmidler. Det må også unngås at bruken av fondsmidler i seg selv blir en kime til ustabilitet i økonomien. Det siste tilsier at særskilt store endringer i fondsverdien ikke umiddelbart bør gi store endringer i bruken av fondsmidler, men at bruken tilpasses over flere år for å unngå å skape ustabile rammebetingelser og bidra til brå opp- og nedgangsperioder i økonomien.</w:t>
      </w:r>
    </w:p>
    <w:p w14:paraId="6D8CB98E" w14:textId="77777777" w:rsidR="0062115A" w:rsidRPr="00DE1073" w:rsidRDefault="003823F2" w:rsidP="00DE1073">
      <w:r w:rsidRPr="00DE1073">
        <w:t xml:space="preserve">Handlingsregelen knytter bruken av fondsmidler over tid til forventet realavkastning av fondet, som per i dag er anslått til 3 pst. For å oppnå det er det i nasjonalbudsjettene de siste årene vist til at uttaket i normalår, som vil være de fleste år, bør ligge godt under 3 pst. Å bruke mindre enn forventet realavkastning i gode tider vil gi en ekstra sparing som kan tæres på ved store tilbakeslag i økonomien eller store fall i fondsverdien. Det er lettere å øke bruken av fondsmidler i dårlige tider enn å begrense den i gode tider. På samme måte er det enklere å tilpasse pengebruken til en økning i fondsverdien enn det er å tilpasse bruken ved en lavere fondsverdi. Denne asymmetrien i pengebruken taler for ytterligere forsiktighet i bruken av fondsmidler i normale og gode tider. En gradvis tilpasning til en lavere fondsverdi gir isolert sett en høyere pengebruk enn forventet realavkastning over en periode, men denne </w:t>
      </w:r>
      <w:proofErr w:type="spellStart"/>
      <w:r w:rsidRPr="00DE1073">
        <w:t>merbruken</w:t>
      </w:r>
      <w:proofErr w:type="spellEnd"/>
      <w:r w:rsidRPr="00DE1073">
        <w:t xml:space="preserve"> vil da kunne motsvares av den ekstra sparingen i normale og gode tider slik at bruken over tid kan tilsvare forventet realavkastning av fondet.</w:t>
      </w:r>
    </w:p>
    <w:p w14:paraId="4AB77B84" w14:textId="77777777" w:rsidR="0062115A" w:rsidRPr="00DE1073" w:rsidRDefault="003823F2" w:rsidP="00DE1073">
      <w:r w:rsidRPr="00DE1073">
        <w:t>Praktiseringen av retningslinjen er blitt mer krevende med årene ettersom fondet har fått større betydning for statsbudsjettet og økonomien. I tillegg kan det fremover ikke lenger ventes at et fall i fondsverdien vil motvirkes av tilførsel av midler til fondet fra petroleumsvirksomheten.</w:t>
      </w:r>
    </w:p>
    <w:p w14:paraId="7C0A4566" w14:textId="77777777" w:rsidR="0062115A" w:rsidRPr="00DE1073" w:rsidRDefault="003823F2" w:rsidP="00DE1073">
      <w:r w:rsidRPr="00DE1073">
        <w:t>Retningslinjen for bruk av fondsmidler er fleksibel. Det er nødvendig med betydelig grad av skjønnsutøvelse i praktiseringen av handlingsregelen for å gjøre gode avveiinger mellom hensynene og å oppfylle intensjonen til regelen.</w:t>
      </w:r>
    </w:p>
    <w:p w14:paraId="31156114" w14:textId="77777777" w:rsidR="0062115A" w:rsidRPr="00DE1073" w:rsidRDefault="003823F2" w:rsidP="00DE1073">
      <w:pPr>
        <w:pStyle w:val="avsnitt-undertittel"/>
      </w:pPr>
      <w:r w:rsidRPr="00DE1073">
        <w:t>Det strukturelle oljekorrigerte budsjettunderskuddet og automatiske stabilisatorer</w:t>
      </w:r>
    </w:p>
    <w:p w14:paraId="1C39FC08" w14:textId="77777777" w:rsidR="0062115A" w:rsidRPr="00DE1073" w:rsidRDefault="003823F2" w:rsidP="00DE1073">
      <w:r w:rsidRPr="00DE1073">
        <w:t>Bruken av fondsmidler</w:t>
      </w:r>
      <w:r w:rsidRPr="00D10D15">
        <w:rPr>
          <w:rStyle w:val="skrift-hevet"/>
        </w:rPr>
        <w:t>1</w:t>
      </w:r>
      <w:r w:rsidRPr="00DE1073">
        <w:t xml:space="preserve"> beskriver det strukturelle oljekorrigerte budsjettunderskuddet, som er det oljekorrigerte budsjettunderskuddet korrigert for konjunktursvingninger og andre tilfeldige svingninger i enkelte inntekts- og utgiftsposter, såkalt aktivitetskorrigering. Se vedlegg 1 i Nasjonalbudsjettet 2023 for nærmere beskrivelse</w:t>
      </w:r>
    </w:p>
    <w:p w14:paraId="7786887C" w14:textId="77777777" w:rsidR="0062115A" w:rsidRPr="00DE1073" w:rsidRDefault="003823F2" w:rsidP="00DE1073">
      <w:r w:rsidRPr="00DE1073">
        <w:t>I en høykonjunktur er normalt skatte- og avgiftsinntektene høye og utgiftene til arbeidsledighetstrygd lave, mens det er motsatt i en lavkonjunktur. I det strukturelle underskuddet på statsbudsjettet korrigeres det for slike konjunkturmessige forhold. Ved at bruken av fondsmidler knyttes til det strukturelle underskuddet virker finanspolitikken automatisk ekspansivt i nedgangstider og innstrammende i oppgangstider. Slik bidrar finanspolitikken til å stabilisere den økonomiske utviklingen. Slike virkninger av finanspolitikken kalles automatiske stabilisatorer og kan være betydelige.</w:t>
      </w:r>
    </w:p>
    <w:p w14:paraId="7F2EE51E" w14:textId="77777777" w:rsidR="0062115A" w:rsidRPr="00DE1073" w:rsidRDefault="003823F2" w:rsidP="00DE1073">
      <w:pPr>
        <w:pStyle w:val="avsnitt-undertittel"/>
      </w:pPr>
      <w:r w:rsidRPr="00DE1073">
        <w:lastRenderedPageBreak/>
        <w:t>Fondsmidlene inngår i en helhetlig budsjettprosess</w:t>
      </w:r>
    </w:p>
    <w:p w14:paraId="4518BBA4" w14:textId="77777777" w:rsidR="0062115A" w:rsidRPr="00DE1073" w:rsidRDefault="003823F2" w:rsidP="00DE1073">
      <w:r w:rsidRPr="00DE1073">
        <w:t>Ifølge loven om Statens pensjonsfond kan fondsmidlene bare anvendes til en beløpsmessig overføring til statsbudsjettet etter vedtak i Stortinget. Det sikrer åpenhet rundt bruken av fondets midler ved at de inngår og synliggjøres i statsbudsjettet og statsregnskapet. Midlene fra fondet inngår på den måten i en helhetlig budsjettprosess og blir ikke øremerket spesielle formål. Det hindrer at fondet blir en alternativ finansieringskilde for utgifter som ikke når opp i den ordinære budsjettprosessen. Lov om Statens pensjonsfond sier også at så lenge det er midler i fondet, skal et underskudd i statsbudsjettet dekkes ved overføringer derfra, og ikke ved låneopptak.</w:t>
      </w:r>
    </w:p>
    <w:p w14:paraId="60E35346" w14:textId="77777777" w:rsidR="0062115A" w:rsidRPr="00DE1073" w:rsidRDefault="003823F2" w:rsidP="00DE1073">
      <w:pPr>
        <w:pStyle w:val="ramme-noter"/>
        <w:rPr>
          <w:rStyle w:val="skrift-hevet"/>
        </w:rPr>
      </w:pPr>
      <w:r w:rsidRPr="00DE1073">
        <w:rPr>
          <w:rStyle w:val="skrift-hevet"/>
        </w:rPr>
        <w:t>1</w:t>
      </w:r>
      <w:r w:rsidRPr="00DE1073">
        <w:tab/>
        <w:t>Begrepene «bruken av fondsmidler» eller «oljepengebruk» brukes om hverandre med samme meningsinnhold og reflekterer at fondet i utgangspunktet er petroleumsinntekter som ikke er blitt brukt, men avsatt i fondet for senere bruk.</w:t>
      </w:r>
    </w:p>
    <w:p w14:paraId="0BFE9653" w14:textId="77777777" w:rsidR="0062115A" w:rsidRPr="00DE1073" w:rsidRDefault="003823F2" w:rsidP="00DE1073">
      <w:pPr>
        <w:pStyle w:val="Ramme-slutt"/>
      </w:pPr>
      <w:r w:rsidRPr="00DE1073">
        <w:t>[Boks slutt]</w:t>
      </w:r>
    </w:p>
    <w:p w14:paraId="40D9A53A" w14:textId="77777777" w:rsidR="0062115A" w:rsidRPr="00DE1073" w:rsidRDefault="003823F2" w:rsidP="00DE1073">
      <w:pPr>
        <w:pStyle w:val="tittel-ramme"/>
      </w:pPr>
      <w:r w:rsidRPr="00DE1073">
        <w:t>Aktivitetsvirkninger av finanspolitikken i 2022 og 2023</w:t>
      </w:r>
    </w:p>
    <w:p w14:paraId="78A468F3" w14:textId="77777777" w:rsidR="0062115A" w:rsidRPr="00DE1073" w:rsidRDefault="003823F2" w:rsidP="00DE1073">
      <w:r w:rsidRPr="00DE1073">
        <w:t>Når man skal vurdere hvordan et budsjettopplegg påvirker den økonomiske aktiviteten i økonomien, må det tas hensyn til at ulike inntekter og utgifter har forskjellig virkning på aktiviteten i økonomien. For å gjøre dette bruker departementet de makroøkonomiske modellene KVARTS og NORA.</w:t>
      </w:r>
      <w:r w:rsidRPr="00D10D15">
        <w:rPr>
          <w:rStyle w:val="skrift-hevet"/>
        </w:rPr>
        <w:t>1</w:t>
      </w:r>
      <w:r w:rsidRPr="00DE1073">
        <w:t xml:space="preserve"> Modellberegningene viser at det reviderte budsjettopplegget for 2023 bidrar til å trekke opp aktivitetsnivået i økonomien inneværende år med 0,4 pst. ifølge KVARTS og 0,3 pst. ifølge NORA, se tabell 3.7 og 3.8. I Nasjonalbudsjettet 2023 ble det anslått at budsjettopplegget for 2023 ville virke om lag nøytralt på aktiviteten i fastlandsøkonomien i inneværende år.</w:t>
      </w:r>
    </w:p>
    <w:p w14:paraId="565B2C09" w14:textId="77777777" w:rsidR="0062115A" w:rsidRDefault="003823F2" w:rsidP="00DE1073">
      <w:r w:rsidRPr="00DE1073">
        <w:t xml:space="preserve">I modellberegningene blir det tatt hensyn til at Nansen-programmet og ettårig økt bistand til utviklingsland som er særlig rammet av krigens ringvirkninger, i liten grad påvirker aktiviteten i norsk økonomi. Lavere strømpriser enn anslått i Nasjonalbudsjettet 2023 bidrar til å svekke budsjettbalansen, men dette har relativt små </w:t>
      </w:r>
      <w:proofErr w:type="spellStart"/>
      <w:r w:rsidRPr="00DE1073">
        <w:t>førsteårseffekter</w:t>
      </w:r>
      <w:proofErr w:type="spellEnd"/>
      <w:r w:rsidRPr="00DE1073">
        <w:t xml:space="preserve"> på aktiviteten i økonomien. Økt offentlig konsum bidrar til at budsjettopplegget trekker opp aktivitetsnivået i 2023. En oppjustering av nominelt trend-BNP for Fastlands-Norge, særlig som følge av den uventet høye prisveksten, bidrar til å redusere den målte aktivitetsvirkningen av finanspolitikken.</w:t>
      </w:r>
    </w:p>
    <w:p w14:paraId="44DDF228" w14:textId="119FB0B1" w:rsidR="005F2150" w:rsidRPr="00DE1073" w:rsidRDefault="005F2150" w:rsidP="005F2150">
      <w:pPr>
        <w:pStyle w:val="tabell-tittel"/>
      </w:pPr>
      <w:r w:rsidRPr="00DE1073">
        <w:t>Budsjettvirkninger på fastlands-BNP ifølge KVARTS. Prosent</w:t>
      </w:r>
    </w:p>
    <w:p w14:paraId="02B5358E" w14:textId="77777777" w:rsidR="0062115A" w:rsidRPr="00DE1073" w:rsidRDefault="003823F2" w:rsidP="00DE1073">
      <w:pPr>
        <w:pStyle w:val="Tabellnavn"/>
      </w:pPr>
      <w:r w:rsidRPr="00DE1073">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80"/>
        <w:gridCol w:w="1400"/>
        <w:gridCol w:w="1400"/>
      </w:tblGrid>
      <w:tr w:rsidR="0062115A" w:rsidRPr="00DE1073" w14:paraId="1F877830" w14:textId="77777777">
        <w:trPr>
          <w:trHeight w:val="360"/>
        </w:trPr>
        <w:tc>
          <w:tcPr>
            <w:tcW w:w="6380" w:type="dxa"/>
            <w:tcBorders>
              <w:top w:val="single" w:sz="4" w:space="0" w:color="000000"/>
              <w:left w:val="nil"/>
              <w:bottom w:val="nil"/>
              <w:right w:val="nil"/>
            </w:tcBorders>
            <w:tcMar>
              <w:top w:w="128" w:type="dxa"/>
              <w:left w:w="43" w:type="dxa"/>
              <w:bottom w:w="43" w:type="dxa"/>
              <w:right w:w="43" w:type="dxa"/>
            </w:tcMar>
            <w:vAlign w:val="bottom"/>
          </w:tcPr>
          <w:p w14:paraId="303C0F97" w14:textId="77777777" w:rsidR="0062115A" w:rsidRPr="00DE1073" w:rsidRDefault="0062115A" w:rsidP="00DE1073"/>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B2EDAAB" w14:textId="77777777" w:rsidR="0062115A" w:rsidRPr="00DE1073" w:rsidRDefault="003823F2" w:rsidP="00DE1073">
            <w:r w:rsidRPr="00DE1073">
              <w:t>Virkninger på fastlands-BNP</w:t>
            </w:r>
            <w:r w:rsidRPr="00D10D15">
              <w:rPr>
                <w:rStyle w:val="skrift-hevet"/>
              </w:rPr>
              <w:t>1</w:t>
            </w:r>
          </w:p>
        </w:tc>
      </w:tr>
      <w:tr w:rsidR="0062115A" w:rsidRPr="00DE1073" w14:paraId="19E2588F" w14:textId="77777777">
        <w:trPr>
          <w:trHeight w:val="360"/>
        </w:trPr>
        <w:tc>
          <w:tcPr>
            <w:tcW w:w="6380" w:type="dxa"/>
            <w:tcBorders>
              <w:top w:val="nil"/>
              <w:left w:val="nil"/>
              <w:bottom w:val="single" w:sz="4" w:space="0" w:color="000000"/>
              <w:right w:val="nil"/>
            </w:tcBorders>
            <w:tcMar>
              <w:top w:w="128" w:type="dxa"/>
              <w:left w:w="43" w:type="dxa"/>
              <w:bottom w:w="43" w:type="dxa"/>
              <w:right w:w="43" w:type="dxa"/>
            </w:tcMar>
          </w:tcPr>
          <w:p w14:paraId="2B1A8768" w14:textId="77777777" w:rsidR="0062115A" w:rsidRPr="00DE1073" w:rsidRDefault="0062115A" w:rsidP="00DE107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C95C93" w14:textId="77777777" w:rsidR="0062115A" w:rsidRPr="00DE1073" w:rsidRDefault="003823F2" w:rsidP="00DE1073">
            <w:r w:rsidRPr="00DE1073">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14B4B" w14:textId="77777777" w:rsidR="0062115A" w:rsidRPr="00DE1073" w:rsidRDefault="003823F2" w:rsidP="00DE1073">
            <w:r w:rsidRPr="00DE1073">
              <w:t>2023</w:t>
            </w:r>
          </w:p>
        </w:tc>
      </w:tr>
      <w:tr w:rsidR="0062115A" w:rsidRPr="00DE1073" w14:paraId="0B3B33D7" w14:textId="77777777">
        <w:trPr>
          <w:trHeight w:val="380"/>
        </w:trPr>
        <w:tc>
          <w:tcPr>
            <w:tcW w:w="6380" w:type="dxa"/>
            <w:tcBorders>
              <w:top w:val="single" w:sz="4" w:space="0" w:color="000000"/>
              <w:left w:val="nil"/>
              <w:bottom w:val="nil"/>
              <w:right w:val="nil"/>
            </w:tcBorders>
            <w:tcMar>
              <w:top w:w="128" w:type="dxa"/>
              <w:left w:w="43" w:type="dxa"/>
              <w:bottom w:w="43" w:type="dxa"/>
              <w:right w:w="43" w:type="dxa"/>
            </w:tcMar>
          </w:tcPr>
          <w:p w14:paraId="1B6C3766" w14:textId="77777777" w:rsidR="0062115A" w:rsidRPr="00DE1073" w:rsidRDefault="003823F2" w:rsidP="00DE1073">
            <w:r w:rsidRPr="00DE1073">
              <w:t>Budsjettopplegget for 2022</w:t>
            </w:r>
            <w:r w:rsidRPr="00DE1073">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96088B" w14:textId="77777777" w:rsidR="0062115A" w:rsidRPr="00DE1073" w:rsidRDefault="003823F2" w:rsidP="00DE1073">
            <w:r w:rsidRPr="00DE1073">
              <w:t>0,5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D270B9" w14:textId="77777777" w:rsidR="0062115A" w:rsidRPr="00DE1073" w:rsidRDefault="003823F2" w:rsidP="00DE1073">
            <w:r w:rsidRPr="00DE1073">
              <w:t>0,4</w:t>
            </w:r>
          </w:p>
        </w:tc>
      </w:tr>
      <w:tr w:rsidR="0062115A" w:rsidRPr="00DE1073" w14:paraId="69AAD754" w14:textId="77777777">
        <w:trPr>
          <w:trHeight w:val="380"/>
        </w:trPr>
        <w:tc>
          <w:tcPr>
            <w:tcW w:w="6380" w:type="dxa"/>
            <w:tcBorders>
              <w:top w:val="nil"/>
              <w:left w:val="nil"/>
              <w:bottom w:val="single" w:sz="4" w:space="0" w:color="000000"/>
              <w:right w:val="nil"/>
            </w:tcBorders>
            <w:tcMar>
              <w:top w:w="128" w:type="dxa"/>
              <w:left w:w="43" w:type="dxa"/>
              <w:bottom w:w="43" w:type="dxa"/>
              <w:right w:w="43" w:type="dxa"/>
            </w:tcMar>
          </w:tcPr>
          <w:p w14:paraId="79406F48" w14:textId="77777777" w:rsidR="0062115A" w:rsidRPr="00DE1073" w:rsidRDefault="003823F2" w:rsidP="00DE1073">
            <w:r w:rsidRPr="00DE1073">
              <w:t>Budsjettopplegget for 2023</w:t>
            </w:r>
            <w:r w:rsidRPr="00DE1073">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FA157E" w14:textId="77777777" w:rsidR="0062115A" w:rsidRPr="00DE1073" w:rsidRDefault="0062115A" w:rsidP="00DE107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1751D3" w14:textId="77777777" w:rsidR="0062115A" w:rsidRPr="00DE1073" w:rsidRDefault="003823F2" w:rsidP="00DE1073">
            <w:r w:rsidRPr="00DE1073">
              <w:t>0,4</w:t>
            </w:r>
          </w:p>
        </w:tc>
      </w:tr>
      <w:tr w:rsidR="0062115A" w:rsidRPr="00DE1073" w14:paraId="01305BD4" w14:textId="77777777">
        <w:trPr>
          <w:trHeight w:val="380"/>
        </w:trPr>
        <w:tc>
          <w:tcPr>
            <w:tcW w:w="6380" w:type="dxa"/>
            <w:tcBorders>
              <w:top w:val="single" w:sz="4" w:space="0" w:color="000000"/>
              <w:left w:val="nil"/>
              <w:bottom w:val="single" w:sz="4" w:space="0" w:color="000000"/>
              <w:right w:val="nil"/>
            </w:tcBorders>
            <w:tcMar>
              <w:top w:w="128" w:type="dxa"/>
              <w:left w:w="43" w:type="dxa"/>
              <w:bottom w:w="43" w:type="dxa"/>
              <w:right w:w="43" w:type="dxa"/>
            </w:tcMar>
          </w:tcPr>
          <w:p w14:paraId="5A139CE3" w14:textId="77777777" w:rsidR="0062115A" w:rsidRPr="00DE1073" w:rsidRDefault="003823F2" w:rsidP="00DE1073">
            <w:r w:rsidRPr="00DE1073">
              <w:t>2022–2023 samlet</w:t>
            </w:r>
            <w:r w:rsidRPr="00DE1073">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69578" w14:textId="77777777" w:rsidR="0062115A" w:rsidRPr="00DE1073" w:rsidRDefault="003823F2" w:rsidP="00DE1073">
            <w:r w:rsidRPr="00DE1073">
              <w:t>0,5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0F0BE" w14:textId="77777777" w:rsidR="0062115A" w:rsidRPr="00DE1073" w:rsidRDefault="003823F2" w:rsidP="00DE1073">
            <w:r w:rsidRPr="00DE1073">
              <w:t>0,8</w:t>
            </w:r>
          </w:p>
        </w:tc>
      </w:tr>
    </w:tbl>
    <w:p w14:paraId="7E4CFD08" w14:textId="6A940F12" w:rsidR="005F2150" w:rsidRPr="00DE1073" w:rsidRDefault="005F2150" w:rsidP="005F2150">
      <w:pPr>
        <w:pStyle w:val="tabell-tittel"/>
      </w:pPr>
      <w:r w:rsidRPr="00DE1073">
        <w:lastRenderedPageBreak/>
        <w:t>Budsjettvirkninger på fastlands-BNP ifølge NORA. Prosent</w:t>
      </w:r>
    </w:p>
    <w:p w14:paraId="1C1DF45D" w14:textId="77777777" w:rsidR="0062115A" w:rsidRPr="00DE1073" w:rsidRDefault="003823F2" w:rsidP="00DE1073">
      <w:pPr>
        <w:pStyle w:val="Tabellnavn"/>
      </w:pPr>
      <w:r w:rsidRPr="00DE1073">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80"/>
        <w:gridCol w:w="1400"/>
        <w:gridCol w:w="1400"/>
      </w:tblGrid>
      <w:tr w:rsidR="0062115A" w:rsidRPr="00DE1073" w14:paraId="7206E70D" w14:textId="77777777">
        <w:trPr>
          <w:trHeight w:val="360"/>
        </w:trPr>
        <w:tc>
          <w:tcPr>
            <w:tcW w:w="6380" w:type="dxa"/>
            <w:tcBorders>
              <w:top w:val="single" w:sz="4" w:space="0" w:color="000000"/>
              <w:left w:val="nil"/>
              <w:bottom w:val="nil"/>
              <w:right w:val="nil"/>
            </w:tcBorders>
            <w:tcMar>
              <w:top w:w="128" w:type="dxa"/>
              <w:left w:w="43" w:type="dxa"/>
              <w:bottom w:w="43" w:type="dxa"/>
              <w:right w:w="43" w:type="dxa"/>
            </w:tcMar>
            <w:vAlign w:val="bottom"/>
          </w:tcPr>
          <w:p w14:paraId="368C869E" w14:textId="77777777" w:rsidR="0062115A" w:rsidRPr="00DE1073" w:rsidRDefault="0062115A" w:rsidP="00DE1073"/>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153E61" w14:textId="77777777" w:rsidR="0062115A" w:rsidRPr="00DE1073" w:rsidRDefault="003823F2" w:rsidP="00DE1073">
            <w:r w:rsidRPr="00DE1073">
              <w:t>Virkninger på fastlands-BNP</w:t>
            </w:r>
            <w:r w:rsidRPr="00D10D15">
              <w:rPr>
                <w:rStyle w:val="skrift-hevet"/>
              </w:rPr>
              <w:t>1</w:t>
            </w:r>
          </w:p>
        </w:tc>
      </w:tr>
      <w:tr w:rsidR="0062115A" w:rsidRPr="00DE1073" w14:paraId="478F56F4" w14:textId="77777777">
        <w:trPr>
          <w:trHeight w:val="360"/>
        </w:trPr>
        <w:tc>
          <w:tcPr>
            <w:tcW w:w="6380" w:type="dxa"/>
            <w:tcBorders>
              <w:top w:val="nil"/>
              <w:left w:val="nil"/>
              <w:bottom w:val="single" w:sz="4" w:space="0" w:color="000000"/>
              <w:right w:val="nil"/>
            </w:tcBorders>
            <w:tcMar>
              <w:top w:w="128" w:type="dxa"/>
              <w:left w:w="43" w:type="dxa"/>
              <w:bottom w:w="43" w:type="dxa"/>
              <w:right w:w="43" w:type="dxa"/>
            </w:tcMar>
          </w:tcPr>
          <w:p w14:paraId="0DDAD96F" w14:textId="77777777" w:rsidR="0062115A" w:rsidRPr="00DE1073" w:rsidRDefault="0062115A" w:rsidP="00DE107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D4269B" w14:textId="77777777" w:rsidR="0062115A" w:rsidRPr="00DE1073" w:rsidRDefault="003823F2" w:rsidP="00DE1073">
            <w:r w:rsidRPr="00DE1073">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D9D363" w14:textId="77777777" w:rsidR="0062115A" w:rsidRPr="00DE1073" w:rsidRDefault="003823F2" w:rsidP="00DE1073">
            <w:r w:rsidRPr="00DE1073">
              <w:t>2023</w:t>
            </w:r>
          </w:p>
        </w:tc>
      </w:tr>
      <w:tr w:rsidR="0062115A" w:rsidRPr="00DE1073" w14:paraId="5648BDC4" w14:textId="77777777">
        <w:trPr>
          <w:trHeight w:val="380"/>
        </w:trPr>
        <w:tc>
          <w:tcPr>
            <w:tcW w:w="6380" w:type="dxa"/>
            <w:tcBorders>
              <w:top w:val="single" w:sz="4" w:space="0" w:color="000000"/>
              <w:left w:val="nil"/>
              <w:bottom w:val="nil"/>
              <w:right w:val="nil"/>
            </w:tcBorders>
            <w:tcMar>
              <w:top w:w="128" w:type="dxa"/>
              <w:left w:w="43" w:type="dxa"/>
              <w:bottom w:w="43" w:type="dxa"/>
              <w:right w:w="43" w:type="dxa"/>
            </w:tcMar>
          </w:tcPr>
          <w:p w14:paraId="6107AE3F" w14:textId="77777777" w:rsidR="0062115A" w:rsidRPr="00DE1073" w:rsidRDefault="003823F2" w:rsidP="00DE1073">
            <w:r w:rsidRPr="00DE1073">
              <w:t>Budsjettopplegget for 2022</w:t>
            </w:r>
            <w:r w:rsidRPr="00DE1073">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B49E65" w14:textId="77777777" w:rsidR="0062115A" w:rsidRPr="00DE1073" w:rsidRDefault="003823F2" w:rsidP="00DE1073">
            <w:r w:rsidRPr="00DE1073">
              <w:t>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2D7E07" w14:textId="77777777" w:rsidR="0062115A" w:rsidRPr="00DE1073" w:rsidRDefault="003823F2" w:rsidP="00DE1073">
            <w:r w:rsidRPr="00DE1073">
              <w:t>0,3</w:t>
            </w:r>
          </w:p>
        </w:tc>
      </w:tr>
      <w:tr w:rsidR="0062115A" w:rsidRPr="00DE1073" w14:paraId="4153F684" w14:textId="77777777">
        <w:trPr>
          <w:trHeight w:val="380"/>
        </w:trPr>
        <w:tc>
          <w:tcPr>
            <w:tcW w:w="6380" w:type="dxa"/>
            <w:tcBorders>
              <w:top w:val="nil"/>
              <w:left w:val="nil"/>
              <w:bottom w:val="single" w:sz="4" w:space="0" w:color="000000"/>
              <w:right w:val="nil"/>
            </w:tcBorders>
            <w:tcMar>
              <w:top w:w="128" w:type="dxa"/>
              <w:left w:w="43" w:type="dxa"/>
              <w:bottom w:w="43" w:type="dxa"/>
              <w:right w:w="43" w:type="dxa"/>
            </w:tcMar>
          </w:tcPr>
          <w:p w14:paraId="3FA4DF58" w14:textId="77777777" w:rsidR="0062115A" w:rsidRPr="00DE1073" w:rsidRDefault="003823F2" w:rsidP="00DE1073">
            <w:r w:rsidRPr="00DE1073">
              <w:t>Budsjettopplegget for 2023</w:t>
            </w:r>
            <w:r w:rsidRPr="00DE1073">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191653" w14:textId="77777777" w:rsidR="0062115A" w:rsidRPr="00DE1073" w:rsidRDefault="0062115A" w:rsidP="00DE107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7A4272" w14:textId="77777777" w:rsidR="0062115A" w:rsidRPr="00DE1073" w:rsidRDefault="003823F2" w:rsidP="00DE1073">
            <w:r w:rsidRPr="00DE1073">
              <w:t>0,3</w:t>
            </w:r>
          </w:p>
        </w:tc>
      </w:tr>
      <w:tr w:rsidR="0062115A" w:rsidRPr="00DE1073" w14:paraId="2E83CC14" w14:textId="77777777">
        <w:trPr>
          <w:trHeight w:val="380"/>
        </w:trPr>
        <w:tc>
          <w:tcPr>
            <w:tcW w:w="6380" w:type="dxa"/>
            <w:tcBorders>
              <w:top w:val="single" w:sz="4" w:space="0" w:color="000000"/>
              <w:left w:val="nil"/>
              <w:bottom w:val="single" w:sz="4" w:space="0" w:color="000000"/>
              <w:right w:val="nil"/>
            </w:tcBorders>
            <w:tcMar>
              <w:top w:w="128" w:type="dxa"/>
              <w:left w:w="43" w:type="dxa"/>
              <w:bottom w:w="43" w:type="dxa"/>
              <w:right w:w="43" w:type="dxa"/>
            </w:tcMar>
          </w:tcPr>
          <w:p w14:paraId="4D24FD65" w14:textId="77777777" w:rsidR="0062115A" w:rsidRPr="00DE1073" w:rsidRDefault="003823F2" w:rsidP="00DE1073">
            <w:r w:rsidRPr="00DE1073">
              <w:t>2022–2023 samlet</w:t>
            </w:r>
            <w:r w:rsidRPr="00DE1073">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9E48F" w14:textId="77777777" w:rsidR="0062115A" w:rsidRPr="00DE1073" w:rsidRDefault="003823F2" w:rsidP="00DE1073">
            <w:r w:rsidRPr="00DE1073">
              <w:t>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205C2" w14:textId="77777777" w:rsidR="0062115A" w:rsidRPr="00DE1073" w:rsidRDefault="003823F2" w:rsidP="00DE1073">
            <w:r w:rsidRPr="00DE1073">
              <w:t>0,6</w:t>
            </w:r>
          </w:p>
        </w:tc>
      </w:tr>
    </w:tbl>
    <w:p w14:paraId="4EA77AEE" w14:textId="77777777" w:rsidR="0062115A" w:rsidRPr="00DE1073" w:rsidRDefault="003823F2" w:rsidP="00DE1073">
      <w:pPr>
        <w:pStyle w:val="tabell-noter"/>
        <w:rPr>
          <w:rStyle w:val="skrift-hevet"/>
        </w:rPr>
      </w:pPr>
      <w:r w:rsidRPr="00DE1073">
        <w:rPr>
          <w:rStyle w:val="skrift-hevet"/>
        </w:rPr>
        <w:t>1</w:t>
      </w:r>
      <w:r w:rsidRPr="00DE1073">
        <w:tab/>
        <w:t>Virkningen på den økonomiske aktiviteten tar utgangspunkt i hvordan de ulike inntekts- og utgiftspostene utvikler seg relativt til om de hadde fulgt trendveksten i økonomien, og dette kombineres med relevante finanspolitiske multiplikatorer.</w:t>
      </w:r>
    </w:p>
    <w:p w14:paraId="0A23EE21" w14:textId="77777777" w:rsidR="0062115A" w:rsidRPr="00DE1073" w:rsidRDefault="003823F2" w:rsidP="00DE1073">
      <w:pPr>
        <w:pStyle w:val="Kilde"/>
      </w:pPr>
      <w:r w:rsidRPr="00DE1073">
        <w:t>Kilde: Finansdepartementet.</w:t>
      </w:r>
    </w:p>
    <w:p w14:paraId="1F733085" w14:textId="77777777" w:rsidR="0062115A" w:rsidRPr="00DE1073" w:rsidRDefault="003823F2" w:rsidP="00DE1073">
      <w:r w:rsidRPr="00DE1073">
        <w:t>Finanspolitikken i tidligere år har også innvirkning på økonomien i 2023. Modellberegningene viser at finanspolitikken for 2022 og 2023 samlet sett bidrar til å trekke opp aktivtetsnivået i 2023 med 0,8 pst. ifølge KVARTS og 0,6 pst. ifølge NORA. Virkningene av budsjettopplegget for 2022 er oppjustert sammenlignet med Nasjonalbudsjettet 2023, blant annet som følge av at lavere anslag for strømprisene også dette året trakk ned inntektene mer enn utgiftene til strømstøtte.</w:t>
      </w:r>
    </w:p>
    <w:p w14:paraId="21193190" w14:textId="77777777" w:rsidR="0062115A" w:rsidRPr="00DE1073" w:rsidRDefault="003823F2" w:rsidP="00DE1073">
      <w:r w:rsidRPr="00DE1073">
        <w:t>Begge modellene vedlikeholdes og videreutvikles av Statistisk sentralbyrå. KVARTS, som er estimert på norske data, brukes som departementets prognosemodell. NORA er en modell for finanspolitiske analyser som er tallfestet for å passe norske data, men ikke estimert. Det er jevnt over større tregheter i KVARTS enn i NORA slik at virkningene av endringer i finanspolitikken i større grad øker eller holder seg oppe i KVARTS sammenlignet med NORA.</w:t>
      </w:r>
    </w:p>
    <w:p w14:paraId="5E8F3395" w14:textId="77777777" w:rsidR="0062115A" w:rsidRPr="00DE1073" w:rsidRDefault="003823F2" w:rsidP="00DE1073">
      <w:r w:rsidRPr="00DE1073">
        <w:t>Budsjetteffektberegningene baserer seg på de finanspolitiske multiplikatorene i de to modellene og sier noe om hvordan endringer i offentlige inntekter og utgifter påvirker fastlands-BNP. Beregningene tar utgangspunkt i hvordan de ulike inntektene og utgiftene utvikler seg relativt til om de hadde fulgt trendveksten i økonomien.</w:t>
      </w:r>
    </w:p>
    <w:p w14:paraId="36BAC5E7" w14:textId="77914506" w:rsidR="0062115A" w:rsidRPr="00DE1073" w:rsidRDefault="00EF2C8F" w:rsidP="00DE1073">
      <w:r w:rsidRPr="00EF2C8F">
        <w:rPr>
          <w:noProof/>
        </w:rPr>
        <w:drawing>
          <wp:inline distT="0" distB="0" distL="0" distR="0" wp14:anchorId="1B11DDC2" wp14:editId="17752895">
            <wp:extent cx="4572000" cy="2162175"/>
            <wp:effectExtent l="0" t="0" r="0" b="9525"/>
            <wp:docPr id="16765309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30918"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4572000" cy="2162175"/>
                    </a:xfrm>
                    <a:prstGeom prst="rect">
                      <a:avLst/>
                    </a:prstGeom>
                  </pic:spPr>
                </pic:pic>
              </a:graphicData>
            </a:graphic>
          </wp:inline>
        </w:drawing>
      </w:r>
    </w:p>
    <w:p w14:paraId="3647028A" w14:textId="77777777" w:rsidR="0062115A" w:rsidRPr="00DE1073" w:rsidRDefault="003823F2" w:rsidP="00DE1073">
      <w:pPr>
        <w:pStyle w:val="figur-tittel"/>
      </w:pPr>
      <w:r w:rsidRPr="00DE1073">
        <w:lastRenderedPageBreak/>
        <w:t>Endringer i strukturelt oljekorrigert budsjettunderskudd</w:t>
      </w:r>
      <w:r w:rsidRPr="00DE1073">
        <w:rPr>
          <w:rStyle w:val="skrift-hevet"/>
        </w:rPr>
        <w:t>1</w:t>
      </w:r>
      <w:r w:rsidRPr="00DE1073">
        <w:t xml:space="preserve"> og aktivitetskorreksjoner mv.</w:t>
      </w:r>
      <w:r w:rsidRPr="00DE1073">
        <w:rPr>
          <w:rStyle w:val="skrift-hevet"/>
        </w:rPr>
        <w:t>2</w:t>
      </w:r>
      <w:r w:rsidRPr="00DE1073">
        <w:t xml:space="preserve"> i prosent av trend-BNP for Fastlands-Norge fra året før, og ledighetsgap</w:t>
      </w:r>
      <w:r w:rsidRPr="00DE1073">
        <w:rPr>
          <w:rStyle w:val="skrift-hevet"/>
        </w:rPr>
        <w:t>3</w:t>
      </w:r>
      <w:r w:rsidRPr="00DE1073">
        <w:t>. Prosentenheter</w:t>
      </w:r>
    </w:p>
    <w:p w14:paraId="5D3936E2" w14:textId="77777777" w:rsidR="0062115A" w:rsidRPr="00DE1073" w:rsidRDefault="003823F2" w:rsidP="00DE1073">
      <w:pPr>
        <w:pStyle w:val="figur-noter"/>
        <w:rPr>
          <w:rStyle w:val="skrift-hevet"/>
        </w:rPr>
      </w:pPr>
      <w:r w:rsidRPr="00DE1073">
        <w:rPr>
          <w:rStyle w:val="skrift-hevet"/>
        </w:rPr>
        <w:t>1</w:t>
      </w:r>
      <w:r w:rsidRPr="00DE1073">
        <w:tab/>
        <w:t>Også omtalt som budsjettimpulsen.</w:t>
      </w:r>
    </w:p>
    <w:p w14:paraId="76FB5244" w14:textId="77777777" w:rsidR="0062115A" w:rsidRPr="00DE1073" w:rsidRDefault="003823F2" w:rsidP="00DE1073">
      <w:pPr>
        <w:pStyle w:val="figur-noter"/>
        <w:rPr>
          <w:rStyle w:val="skrift-hevet"/>
        </w:rPr>
      </w:pPr>
      <w:r w:rsidRPr="00DE1073">
        <w:rPr>
          <w:rStyle w:val="skrift-hevet"/>
        </w:rPr>
        <w:t>2</w:t>
      </w:r>
      <w:r w:rsidRPr="00DE1073">
        <w:tab/>
        <w:t>For å fange opp den midlertidige korreksjonen i beregningen av det strukturelle underskuddet for å hensynta ekstraordinære høye inntekter pga. strømprisene, inkluderer aktivitetskorreksjoner mv. også særskilte regnskapsforhold.</w:t>
      </w:r>
    </w:p>
    <w:p w14:paraId="228FF690" w14:textId="77777777" w:rsidR="0062115A" w:rsidRPr="00DE1073" w:rsidRDefault="003823F2" w:rsidP="00DE1073">
      <w:pPr>
        <w:pStyle w:val="figur-noter"/>
        <w:rPr>
          <w:rStyle w:val="skrift-hevet"/>
        </w:rPr>
      </w:pPr>
      <w:r w:rsidRPr="00DE1073">
        <w:rPr>
          <w:rStyle w:val="skrift-hevet"/>
        </w:rPr>
        <w:t>3</w:t>
      </w:r>
      <w:r w:rsidRPr="00DE1073">
        <w:tab/>
      </w:r>
      <w:proofErr w:type="spellStart"/>
      <w:r w:rsidRPr="00DE1073">
        <w:t>Ledighetsgap</w:t>
      </w:r>
      <w:proofErr w:type="spellEnd"/>
      <w:r w:rsidRPr="00DE1073">
        <w:t xml:space="preserve"> målt ved differanse mellom registrert helt ledige over perioden 2002–2023 i prosent av arbeidsstyrken (årsgjennomsnitt) og gjennomsnittet de siste 20 år (2003–2022). Anslag for 2023.</w:t>
      </w:r>
    </w:p>
    <w:p w14:paraId="07F2AF88" w14:textId="77777777" w:rsidR="0062115A" w:rsidRPr="00DE1073" w:rsidRDefault="003823F2" w:rsidP="00DE1073">
      <w:pPr>
        <w:pStyle w:val="Kilde"/>
      </w:pPr>
      <w:r w:rsidRPr="00DE1073">
        <w:t>Kilde: Finansdepartementet.</w:t>
      </w:r>
    </w:p>
    <w:p w14:paraId="0444B73F" w14:textId="77777777" w:rsidR="0062115A" w:rsidRPr="00DE1073" w:rsidRDefault="003823F2" w:rsidP="00DE1073">
      <w:r w:rsidRPr="00DE1073">
        <w:t xml:space="preserve">Modellberegningene tar utgangspunkt i påløpte endringer for hele offentlig forvaltning, dvs. inkl. kommuneforvaltningen. Videre ser modellberegningene på finanspolitikkens samlede virkning på aktivitetsnivået i økonomien, hvor det også tas hensyn til effektene av de såkalte automatiske stabilisatorene i budsjettet. Automatiske stabilisatorer, dvs. at utgiftene til ledighetstrygd øker og skatteinntektene faller i en lavkonjunktur og motsatt i en høykonjunktur, utgjør en sentral del av differansen mellom det oljekorrigerte og det strukturelle oljekorrigerte budsjettunderskuddet. De automatiske stabilisatorene beregnes ved å justere blant annet utgiftene til ledighetstrygd og skatteinntektene for konjunkturvirkninger, ofte omtalt som aktivitetskorreksjoner. Størrelsen på aktivitetskorreksjonene mv. har historisk i stor grad fulgt konjunkturutviklingen i økonomien, i figur 3.16 målt ved utviklingen i arbeidsledigheten sammenlignet med gjennomsnittet de siste 20 årene. Et negativt </w:t>
      </w:r>
      <w:proofErr w:type="spellStart"/>
      <w:r w:rsidRPr="00DE1073">
        <w:t>ledighetsgap</w:t>
      </w:r>
      <w:proofErr w:type="spellEnd"/>
      <w:r w:rsidRPr="00DE1073">
        <w:t xml:space="preserve"> innebærer at den registrerte ledigheten er lavere enn gjennomsnittet, og indikerer høy kapasitetsutnyttelse og press i økonomien. I 2022 bidro økt aktivitet i økonomien og andre forhold som trakk opp skatteinntektene sammenlignet med trend, til å redusere oljekorrigert underskudd som andel av fastlands-BNP. Inneværende år anslås aktivitetskorreksjonene mv. til å være om lag på nivå med i fjor, målt som andel av fastlands-BNP.</w:t>
      </w:r>
    </w:p>
    <w:p w14:paraId="5B36A043" w14:textId="77777777" w:rsidR="0062115A" w:rsidRPr="00D10D15" w:rsidRDefault="003823F2" w:rsidP="00DE1073">
      <w:pPr>
        <w:rPr>
          <w:rStyle w:val="kursiv"/>
        </w:rPr>
      </w:pPr>
      <w:r w:rsidRPr="00D10D15">
        <w:rPr>
          <w:rStyle w:val="kursiv"/>
        </w:rPr>
        <w:t>Budsjettimpulsen</w:t>
      </w:r>
      <w:r w:rsidRPr="00DE1073">
        <w:t>, målt ved endringen i det strukturelle oljekorrigerte budsjettunderskuddet som andel av verdiskapningen i fastlandsøkonomien, er en mye brukt indikator i vurderingen av innretningen av finanspolitikken. Budsjettimpulsen sier noe om diskresjonære endringer i budsjettpolitikken, når virkningene på budsjettunderskuddet av automatiske stabilisatorer holdes utenom. Budsjettimpulsen tar ikke hensyn til at ulike inntekts- og utgiftsposter kan ha ulik virkning på aktiviteten i norsk økonomi. Videre ser denne indikatoren kun på statsbudsjettet, og ikke på hele offentlig sektor slik det gjøres i modellberegningene.</w:t>
      </w:r>
    </w:p>
    <w:p w14:paraId="59AF02E7" w14:textId="77777777" w:rsidR="0062115A" w:rsidRPr="00DE1073" w:rsidRDefault="003823F2" w:rsidP="00DE1073">
      <w:pPr>
        <w:pStyle w:val="ramme-noter"/>
        <w:rPr>
          <w:rStyle w:val="skrift-hevet"/>
        </w:rPr>
      </w:pPr>
      <w:r w:rsidRPr="00DE1073">
        <w:rPr>
          <w:rStyle w:val="skrift-hevet"/>
        </w:rPr>
        <w:t>1</w:t>
      </w:r>
      <w:r w:rsidRPr="00DE1073">
        <w:tab/>
        <w:t xml:space="preserve">KVARTS er en makroøkonometrisk modell estimert på norske data (i hovedsak tidsserier fra kvartalsvis nasjonalregnskapsstatistikk), jf. blant annet vedlegg C i Bjertnæs, G., </w:t>
      </w:r>
      <w:proofErr w:type="spellStart"/>
      <w:r w:rsidRPr="00DE1073">
        <w:t>Brasch</w:t>
      </w:r>
      <w:proofErr w:type="spellEnd"/>
      <w:r w:rsidRPr="00DE1073">
        <w:t xml:space="preserve"> T. von, Cappelen, Å., Holmøy, E., Slettebø, O., Sletten, P. og </w:t>
      </w:r>
      <w:proofErr w:type="spellStart"/>
      <w:r w:rsidRPr="00DE1073">
        <w:t>Zhulanova</w:t>
      </w:r>
      <w:proofErr w:type="spellEnd"/>
      <w:r w:rsidRPr="00DE1073">
        <w:t xml:space="preserve">, J. (2021) </w:t>
      </w:r>
      <w:proofErr w:type="spellStart"/>
      <w:r w:rsidRPr="00DE1073">
        <w:rPr>
          <w:rStyle w:val="kursiv"/>
        </w:rPr>
        <w:t>Covid</w:t>
      </w:r>
      <w:proofErr w:type="spellEnd"/>
      <w:r w:rsidRPr="00DE1073">
        <w:rPr>
          <w:rStyle w:val="kursiv"/>
        </w:rPr>
        <w:t xml:space="preserve"> 19, tapt verdiskaping og finanspolitikkens rolle</w:t>
      </w:r>
      <w:r w:rsidRPr="00DE1073">
        <w:t xml:space="preserve">. Statistisk sentralbyrå. Rapporter 2021/13, for en oversikt over modellegenskaper og finanspolitiske multiplikatorer. NORA er en dynamisk stokastisk generell likevektsmodell som er tallfestet på norske data med særlig fokus på å analysere virkninger av finanspolitikk, jf. </w:t>
      </w:r>
      <w:r w:rsidRPr="00DE1073">
        <w:rPr>
          <w:rStyle w:val="kursiv"/>
        </w:rPr>
        <w:t xml:space="preserve">NORA – A </w:t>
      </w:r>
      <w:proofErr w:type="spellStart"/>
      <w:r w:rsidRPr="00DE1073">
        <w:rPr>
          <w:rStyle w:val="kursiv"/>
        </w:rPr>
        <w:t>Microfounded</w:t>
      </w:r>
      <w:proofErr w:type="spellEnd"/>
      <w:r w:rsidRPr="00DE1073">
        <w:rPr>
          <w:rStyle w:val="kursiv"/>
        </w:rPr>
        <w:t xml:space="preserve"> Model for </w:t>
      </w:r>
      <w:proofErr w:type="spellStart"/>
      <w:r w:rsidRPr="00DE1073">
        <w:rPr>
          <w:rStyle w:val="kursiv"/>
        </w:rPr>
        <w:t>Fiscal</w:t>
      </w:r>
      <w:proofErr w:type="spellEnd"/>
      <w:r w:rsidRPr="00DE1073">
        <w:rPr>
          <w:rStyle w:val="kursiv"/>
        </w:rPr>
        <w:t xml:space="preserve"> Policy Analysis in Norway</w:t>
      </w:r>
      <w:r w:rsidRPr="00DE1073">
        <w:t>, tilgjengelig på regjeringens nettsider.</w:t>
      </w:r>
    </w:p>
    <w:p w14:paraId="2A0F4C95" w14:textId="77777777" w:rsidR="0062115A" w:rsidRPr="00DE1073" w:rsidRDefault="003823F2" w:rsidP="00DE1073">
      <w:pPr>
        <w:pStyle w:val="Ramme-slutt"/>
      </w:pPr>
      <w:r w:rsidRPr="00DE1073">
        <w:t>[Boks slutt]</w:t>
      </w:r>
    </w:p>
    <w:p w14:paraId="27F9C2DA" w14:textId="77777777" w:rsidR="0062115A" w:rsidRPr="00DE1073" w:rsidRDefault="003823F2" w:rsidP="00DE1073">
      <w:pPr>
        <w:pStyle w:val="tittel-ramme"/>
      </w:pPr>
      <w:r w:rsidRPr="00DE1073">
        <w:t>Kronekursens betydning for usikkerhet i fondsverdien</w:t>
      </w:r>
    </w:p>
    <w:p w14:paraId="33B4ED0D" w14:textId="77777777" w:rsidR="0062115A" w:rsidRPr="00DE1073" w:rsidRDefault="003823F2" w:rsidP="00DE1073">
      <w:r w:rsidRPr="00DE1073">
        <w:t xml:space="preserve">Statens pensjonsfond utland (SPU) har vokst raskt og mye siden det første innskuddet i 1996. Veksten er blitt drevet av store inntekter fra petroleumssektoren og høy avkastning av fondets investeringer. Målt i norske kroner har i tillegg en svakere krone bidratt til å øke fondsverdien. En </w:t>
      </w:r>
      <w:r w:rsidRPr="00DE1073">
        <w:lastRenderedPageBreak/>
        <w:t>svekkelse av kronekursen vil øke fondsverdien målt i norske kroner og løfte 3-prosentbanen. Motsatt vil en styrking av kronekursen redusere fondsverdien målt i norske kroner og dra 3-prosentbanen ned.</w:t>
      </w:r>
    </w:p>
    <w:p w14:paraId="3EF6ECFB" w14:textId="77777777" w:rsidR="0062115A" w:rsidRPr="00DE1073" w:rsidRDefault="003823F2" w:rsidP="00DE1073">
      <w:r w:rsidRPr="00DE1073">
        <w:t>Selv om kronekursendringer påvirker fondsverdien målt i norske kroner, påvirkes verken fondets markedsverdi målt i utenlandsk valuta eller fondets internasjonale kjøpekraft.</w:t>
      </w:r>
      <w:r w:rsidRPr="00D10D15">
        <w:rPr>
          <w:rStyle w:val="skrift-hevet"/>
        </w:rPr>
        <w:t>1</w:t>
      </w:r>
      <w:r w:rsidRPr="00DE1073">
        <w:t xml:space="preserve"> Fondskapitalen og avkastningen av denne gir mulighet for å finansiere import, nå eller senere. Hvor mye import som kan finansieres med utgangspunkt i fondet, er kun avhengig av valutabeholdningen i fondet og ikke hvilken verdi fondet har i norske kroner.</w:t>
      </w:r>
    </w:p>
    <w:p w14:paraId="21EE2A2F" w14:textId="77777777" w:rsidR="0062115A" w:rsidRPr="00DE1073" w:rsidRDefault="003823F2" w:rsidP="00DE1073">
      <w:r w:rsidRPr="00DE1073">
        <w:t>En svakere krone er heller ikke noe tegn på at Norge som nasjon er blitt rikere. Tvert imot anses ofte en svakere valuta som et tegn på en svakere økonomi. Når en valuta svekkes, betyr det at det kreves mer av denne valutaen for å kjøpe den samme mengden av en annen valuta eller et utenlandsk produkt. På den annen side kan en svakere valutakurs være en fordel for norske bedrifter som konkurrerer med produsenter i andre land, siden norske varer blir relativt sett billigere og mer konkurransedyktige.</w:t>
      </w:r>
    </w:p>
    <w:p w14:paraId="48D50E1D" w14:textId="77777777" w:rsidR="0062115A" w:rsidRPr="00DE1073" w:rsidRDefault="003823F2" w:rsidP="00DE1073">
      <w:r w:rsidRPr="00DE1073">
        <w:t xml:space="preserve">Historisk har det vært ulike grunner til svingninger i kronekursen. </w:t>
      </w:r>
      <w:r w:rsidRPr="00D10D15">
        <w:rPr>
          <w:rStyle w:val="kursiv"/>
        </w:rPr>
        <w:t>Lavere petroleumspriser</w:t>
      </w:r>
      <w:r w:rsidRPr="00DE1073">
        <w:t xml:space="preserve"> har normalt ført til en svakere krone, slik vi erfarte i 2014 og 2015. Fra 2013 til 2015 ble fondet nær doblet i verdi, og om lag halvparten av oppgangen skyldtes en svekkelse av kronekursen, se figur 3.17. Kronekursens virkning på fondet bidro da til å motvirke at inntektene fra petroleumssektoren til fondet gikk ned.</w:t>
      </w:r>
    </w:p>
    <w:p w14:paraId="308B3B7D" w14:textId="77777777" w:rsidR="0062115A" w:rsidRPr="00DE1073" w:rsidRDefault="0062115A" w:rsidP="00DE1073"/>
    <w:p w14:paraId="6875F2CA" w14:textId="48A403BF" w:rsidR="0062115A" w:rsidRPr="00DE1073" w:rsidRDefault="00EF2C8F" w:rsidP="00DE1073">
      <w:r w:rsidRPr="00EF2C8F">
        <w:rPr>
          <w:noProof/>
        </w:rPr>
        <w:drawing>
          <wp:inline distT="0" distB="0" distL="0" distR="0" wp14:anchorId="57308F1A" wp14:editId="7CEEB4AE">
            <wp:extent cx="2190750" cy="2162175"/>
            <wp:effectExtent l="0" t="0" r="0" b="9525"/>
            <wp:docPr id="9211908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90886"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190750" cy="2162175"/>
                    </a:xfrm>
                    <a:prstGeom prst="rect">
                      <a:avLst/>
                    </a:prstGeom>
                  </pic:spPr>
                </pic:pic>
              </a:graphicData>
            </a:graphic>
          </wp:inline>
        </w:drawing>
      </w:r>
    </w:p>
    <w:p w14:paraId="0FF01B0F" w14:textId="77777777" w:rsidR="0062115A" w:rsidRPr="00DE1073" w:rsidRDefault="003823F2" w:rsidP="00DE1073">
      <w:pPr>
        <w:pStyle w:val="figur-tittel"/>
      </w:pPr>
      <w:r w:rsidRPr="00DE1073">
        <w:t>Endringer i markedsverdien av Statens pensjonsfond utland. Mrd. kroner</w:t>
      </w:r>
    </w:p>
    <w:p w14:paraId="094AC29A" w14:textId="77777777" w:rsidR="0062115A" w:rsidRPr="00DE1073" w:rsidRDefault="003823F2" w:rsidP="00DE1073">
      <w:pPr>
        <w:pStyle w:val="Kilde"/>
      </w:pPr>
      <w:r w:rsidRPr="00DE1073">
        <w:t>Kilder: Finansdepartementet og NBIM.</w:t>
      </w:r>
    </w:p>
    <w:p w14:paraId="1418519C" w14:textId="509BEC6A" w:rsidR="0062115A" w:rsidRPr="00DE1073" w:rsidRDefault="00EF2C8F" w:rsidP="00DE1073">
      <w:r w:rsidRPr="00EF2C8F">
        <w:rPr>
          <w:noProof/>
        </w:rPr>
        <w:lastRenderedPageBreak/>
        <w:drawing>
          <wp:inline distT="0" distB="0" distL="0" distR="0" wp14:anchorId="08C987B6" wp14:editId="3668057E">
            <wp:extent cx="2190750" cy="2162175"/>
            <wp:effectExtent l="0" t="0" r="0" b="9525"/>
            <wp:docPr id="95815205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52057"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2190750" cy="2162175"/>
                    </a:xfrm>
                    <a:prstGeom prst="rect">
                      <a:avLst/>
                    </a:prstGeom>
                  </pic:spPr>
                </pic:pic>
              </a:graphicData>
            </a:graphic>
          </wp:inline>
        </w:drawing>
      </w:r>
    </w:p>
    <w:p w14:paraId="03FF81FA" w14:textId="77777777" w:rsidR="0062115A" w:rsidRPr="00DE1073" w:rsidRDefault="003823F2" w:rsidP="00DE1073">
      <w:pPr>
        <w:pStyle w:val="figur-tittel"/>
      </w:pPr>
      <w:r w:rsidRPr="00DE1073">
        <w:t>Utvikling i fondets markedsverdi og akkumulert kronekurseffekt. 1997-2022. Mrd. kroner</w:t>
      </w:r>
    </w:p>
    <w:p w14:paraId="7C29FF0D" w14:textId="77777777" w:rsidR="0062115A" w:rsidRPr="00DE1073" w:rsidRDefault="003823F2" w:rsidP="00DE1073">
      <w:pPr>
        <w:pStyle w:val="Kilde"/>
      </w:pPr>
      <w:r w:rsidRPr="00DE1073">
        <w:t>Kilder: Finansdepartementet og NBIM.</w:t>
      </w:r>
    </w:p>
    <w:p w14:paraId="722A8E81" w14:textId="77777777" w:rsidR="0062115A" w:rsidRPr="00DE1073" w:rsidRDefault="003823F2" w:rsidP="00DE1073">
      <w:r w:rsidRPr="00DE1073">
        <w:t xml:space="preserve">Kronekursen har historisk også svekket seg ved </w:t>
      </w:r>
      <w:r w:rsidRPr="00D10D15">
        <w:rPr>
          <w:rStyle w:val="kursiv"/>
        </w:rPr>
        <w:t>uro i internasjonale finansmarkeder</w:t>
      </w:r>
      <w:r w:rsidRPr="00DE1073">
        <w:t>, slik vi så under finanskrisen i 2008. Fondets avkastning i de internasjonale finansmarkedene var da negativ, og svekkelsen av kronen bidro til å dempe nedgangen i fondsverdien målt i kroner. Også i 2022 bidro kronekursendringer til å dempe svingningene i fondet. Svak utvikling i finansmarkedene førte til en avkastning av fondet på -1 637 mrd. kroner. Samtidig bidro kronens svekkelse mot fondets valutakurv</w:t>
      </w:r>
      <w:r w:rsidRPr="00D10D15">
        <w:rPr>
          <w:rStyle w:val="skrift-hevet"/>
        </w:rPr>
        <w:t>2</w:t>
      </w:r>
      <w:r w:rsidRPr="00DE1073">
        <w:t xml:space="preserve"> til å øke fondsverdien målt i norske kroner med 642 mrd. kroner. Sammen med høye inntekter fra petroleumsvirksomheten førte det til at verdien av SPU samlet økte med 89 mrd. kroner i 2022.</w:t>
      </w:r>
    </w:p>
    <w:p w14:paraId="65A9E392" w14:textId="77777777" w:rsidR="0062115A" w:rsidRPr="00DE1073" w:rsidRDefault="003823F2" w:rsidP="00DE1073">
      <w:r w:rsidRPr="00DE1073">
        <w:t>Målt over hele fondets levetid har svekket kronekurs isolert sett bidratt til å øke fondsverdien med over 2 000 mrd. kroner ved inngangen til 2023, se figur 3.18. Svekkelsen av kronekursen er kommet i to omganger – i 2014 og de tre siste årene. De siste ti årene alene har kronekursen samlet sett bidratt til om lag 17 pst. av verdiøkningen i fondet målt i norske kroner. Den kraftige kronesvekkelsen så langt i år har også gitt store utslag i fondet, og bare i løpet av årets første kvartal bidro kronesvekkelse til å øke fondsverdien med om lag 750 mrd. kroner.</w:t>
      </w:r>
    </w:p>
    <w:p w14:paraId="418C49DB" w14:textId="77777777" w:rsidR="0062115A" w:rsidRDefault="003823F2" w:rsidP="00DE1073">
      <w:r w:rsidRPr="00DE1073">
        <w:t>I tabell 3.9 illustreres hva fondsverdien ville vært ved utgangen av 2022 med alternative verdier for kronekursen. En umiddelbar styrking av kronen mot fondets valutakurv tilbake til nivået fra før oljeprisfallet i 2014 ville redusert fondsverdien ved utgangen av 2022 fra 12 429 mrd. kroner til 8 855 mrd. kroner, og 3-prosentbanen ville blitt redusert med nærmere 110 mrd. kroner. Hadde kronen alternativt vært tilbake på nivået i perioden 2016-2019, her representert ved kronekursen 31.12.2019, ville fondsverdien ved utgangen av 2022 blitt redusert med nær 900 mrd. kroner og 3-prosentbanen med 27 mrd. kroner.</w:t>
      </w:r>
    </w:p>
    <w:p w14:paraId="5548C872" w14:textId="643E990D" w:rsidR="005F2150" w:rsidRPr="00DE1073" w:rsidRDefault="005F2150" w:rsidP="005F2150">
      <w:pPr>
        <w:pStyle w:val="tabell-tittel"/>
      </w:pPr>
      <w:r w:rsidRPr="00DE1073">
        <w:t>Betydning for fondsverdien om kronekursen styrkes</w:t>
      </w:r>
    </w:p>
    <w:p w14:paraId="3DFA2D07" w14:textId="77777777" w:rsidR="0062115A" w:rsidRPr="00DE1073" w:rsidRDefault="003823F2" w:rsidP="00DE1073">
      <w:pPr>
        <w:pStyle w:val="Tabellnavn"/>
      </w:pPr>
      <w:r w:rsidRPr="00DE1073">
        <w:t>04J1xt2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040"/>
        <w:gridCol w:w="1980"/>
        <w:gridCol w:w="2200"/>
        <w:gridCol w:w="1980"/>
      </w:tblGrid>
      <w:tr w:rsidR="0062115A" w:rsidRPr="00DE1073" w14:paraId="7EF08A6F" w14:textId="77777777">
        <w:trPr>
          <w:trHeight w:val="580"/>
        </w:trPr>
        <w:tc>
          <w:tcPr>
            <w:tcW w:w="30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987C478" w14:textId="77777777" w:rsidR="0062115A" w:rsidRPr="00DE1073" w:rsidRDefault="0062115A" w:rsidP="00DE1073"/>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8890072" w14:textId="77777777" w:rsidR="0062115A" w:rsidRPr="00DE1073" w:rsidRDefault="003823F2" w:rsidP="00DE1073">
            <w:r w:rsidRPr="00DE1073">
              <w:t>Kronestyrking i prosent</w:t>
            </w:r>
            <w:r w:rsidRPr="00D10D15">
              <w:rPr>
                <w:rStyle w:val="skrift-hevet"/>
              </w:rPr>
              <w:t>1</w:t>
            </w:r>
          </w:p>
        </w:tc>
        <w:tc>
          <w:tcPr>
            <w:tcW w:w="22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AE2C885" w14:textId="77777777" w:rsidR="0062115A" w:rsidRPr="00DE1073" w:rsidRDefault="003823F2" w:rsidP="00DE1073">
            <w:r w:rsidRPr="00DE1073">
              <w:t>Anslått verdi med alternativ valutakurs</w:t>
            </w:r>
            <w:r w:rsidRPr="00D10D15">
              <w:rPr>
                <w:rStyle w:val="skrift-hevet"/>
              </w:rPr>
              <w:t>2</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9334526" w14:textId="77777777" w:rsidR="0062115A" w:rsidRPr="00DE1073" w:rsidRDefault="003823F2" w:rsidP="00DE1073">
            <w:r w:rsidRPr="00DE1073">
              <w:t>Forskjell faktisk og anslått verdi</w:t>
            </w:r>
            <w:r w:rsidRPr="00D10D15">
              <w:rPr>
                <w:rStyle w:val="skrift-hevet"/>
              </w:rPr>
              <w:t>3</w:t>
            </w:r>
          </w:p>
        </w:tc>
      </w:tr>
      <w:tr w:rsidR="0062115A" w:rsidRPr="00DE1073" w14:paraId="2ACD5D97" w14:textId="77777777">
        <w:trPr>
          <w:trHeight w:val="340"/>
        </w:trPr>
        <w:tc>
          <w:tcPr>
            <w:tcW w:w="3040" w:type="dxa"/>
            <w:tcBorders>
              <w:top w:val="single" w:sz="4" w:space="0" w:color="000000"/>
              <w:left w:val="nil"/>
              <w:bottom w:val="nil"/>
              <w:right w:val="nil"/>
            </w:tcBorders>
            <w:tcMar>
              <w:top w:w="100" w:type="dxa"/>
              <w:left w:w="43" w:type="dxa"/>
              <w:bottom w:w="43" w:type="dxa"/>
              <w:right w:w="43" w:type="dxa"/>
            </w:tcMar>
          </w:tcPr>
          <w:p w14:paraId="6CFBB709" w14:textId="77777777" w:rsidR="0062115A" w:rsidRPr="00DE1073" w:rsidRDefault="003823F2" w:rsidP="00DE1073">
            <w:r w:rsidRPr="00DE1073">
              <w:lastRenderedPageBreak/>
              <w:t>Tilbake til 2019-nivå</w:t>
            </w:r>
          </w:p>
        </w:tc>
        <w:tc>
          <w:tcPr>
            <w:tcW w:w="1980" w:type="dxa"/>
            <w:tcBorders>
              <w:top w:val="single" w:sz="4" w:space="0" w:color="000000"/>
              <w:left w:val="nil"/>
              <w:bottom w:val="nil"/>
              <w:right w:val="nil"/>
            </w:tcBorders>
            <w:tcMar>
              <w:top w:w="100" w:type="dxa"/>
              <w:left w:w="43" w:type="dxa"/>
              <w:bottom w:w="43" w:type="dxa"/>
              <w:right w:w="43" w:type="dxa"/>
            </w:tcMar>
            <w:vAlign w:val="bottom"/>
          </w:tcPr>
          <w:p w14:paraId="0FA9D812" w14:textId="77777777" w:rsidR="0062115A" w:rsidRPr="00DE1073" w:rsidRDefault="003823F2" w:rsidP="00DE1073">
            <w:r w:rsidRPr="00DE1073">
              <w:t>7</w:t>
            </w:r>
          </w:p>
        </w:tc>
        <w:tc>
          <w:tcPr>
            <w:tcW w:w="2200" w:type="dxa"/>
            <w:tcBorders>
              <w:top w:val="single" w:sz="4" w:space="0" w:color="000000"/>
              <w:left w:val="nil"/>
              <w:bottom w:val="nil"/>
              <w:right w:val="nil"/>
            </w:tcBorders>
            <w:tcMar>
              <w:top w:w="100" w:type="dxa"/>
              <w:left w:w="43" w:type="dxa"/>
              <w:bottom w:w="43" w:type="dxa"/>
              <w:right w:w="43" w:type="dxa"/>
            </w:tcMar>
            <w:vAlign w:val="bottom"/>
          </w:tcPr>
          <w:p w14:paraId="01D2F180" w14:textId="77777777" w:rsidR="0062115A" w:rsidRPr="00DE1073" w:rsidRDefault="003823F2" w:rsidP="00DE1073">
            <w:r w:rsidRPr="00DE1073">
              <w:t>11 546</w:t>
            </w:r>
          </w:p>
        </w:tc>
        <w:tc>
          <w:tcPr>
            <w:tcW w:w="1980" w:type="dxa"/>
            <w:tcBorders>
              <w:top w:val="single" w:sz="4" w:space="0" w:color="000000"/>
              <w:left w:val="nil"/>
              <w:bottom w:val="nil"/>
              <w:right w:val="nil"/>
            </w:tcBorders>
            <w:tcMar>
              <w:top w:w="100" w:type="dxa"/>
              <w:left w:w="43" w:type="dxa"/>
              <w:bottom w:w="43" w:type="dxa"/>
              <w:right w:w="43" w:type="dxa"/>
            </w:tcMar>
            <w:vAlign w:val="bottom"/>
          </w:tcPr>
          <w:p w14:paraId="14876F81" w14:textId="77777777" w:rsidR="0062115A" w:rsidRPr="00DE1073" w:rsidRDefault="003823F2" w:rsidP="00DE1073">
            <w:r w:rsidRPr="00DE1073">
              <w:t>-883</w:t>
            </w:r>
          </w:p>
        </w:tc>
      </w:tr>
      <w:tr w:rsidR="0062115A" w:rsidRPr="00DE1073" w14:paraId="678D8605" w14:textId="77777777">
        <w:trPr>
          <w:trHeight w:val="340"/>
        </w:trPr>
        <w:tc>
          <w:tcPr>
            <w:tcW w:w="3040" w:type="dxa"/>
            <w:tcBorders>
              <w:top w:val="nil"/>
              <w:left w:val="nil"/>
              <w:bottom w:val="single" w:sz="4" w:space="0" w:color="000000"/>
              <w:right w:val="nil"/>
            </w:tcBorders>
            <w:tcMar>
              <w:top w:w="100" w:type="dxa"/>
              <w:left w:w="43" w:type="dxa"/>
              <w:bottom w:w="43" w:type="dxa"/>
              <w:right w:w="43" w:type="dxa"/>
            </w:tcMar>
          </w:tcPr>
          <w:p w14:paraId="238C3D67" w14:textId="77777777" w:rsidR="0062115A" w:rsidRPr="00DE1073" w:rsidRDefault="003823F2" w:rsidP="00DE1073">
            <w:r w:rsidRPr="00DE1073">
              <w:t>Tilbake til 2013-nivå</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561C6033" w14:textId="77777777" w:rsidR="0062115A" w:rsidRPr="00DE1073" w:rsidRDefault="003823F2" w:rsidP="00DE1073">
            <w:r w:rsidRPr="00DE1073">
              <w:t>29</w:t>
            </w:r>
          </w:p>
        </w:tc>
        <w:tc>
          <w:tcPr>
            <w:tcW w:w="2200" w:type="dxa"/>
            <w:tcBorders>
              <w:top w:val="nil"/>
              <w:left w:val="nil"/>
              <w:bottom w:val="single" w:sz="4" w:space="0" w:color="000000"/>
              <w:right w:val="nil"/>
            </w:tcBorders>
            <w:tcMar>
              <w:top w:w="100" w:type="dxa"/>
              <w:left w:w="43" w:type="dxa"/>
              <w:bottom w:w="43" w:type="dxa"/>
              <w:right w:w="43" w:type="dxa"/>
            </w:tcMar>
            <w:vAlign w:val="bottom"/>
          </w:tcPr>
          <w:p w14:paraId="19A35ED2" w14:textId="77777777" w:rsidR="0062115A" w:rsidRPr="00DE1073" w:rsidRDefault="003823F2" w:rsidP="00DE1073">
            <w:r w:rsidRPr="00DE1073">
              <w:t>8 855</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2B794D0C" w14:textId="77777777" w:rsidR="0062115A" w:rsidRPr="00DE1073" w:rsidRDefault="003823F2" w:rsidP="00DE1073">
            <w:r w:rsidRPr="00DE1073">
              <w:t>-3 574</w:t>
            </w:r>
          </w:p>
        </w:tc>
      </w:tr>
    </w:tbl>
    <w:p w14:paraId="3C3137A8" w14:textId="77777777" w:rsidR="0062115A" w:rsidRPr="00DE1073" w:rsidRDefault="003823F2" w:rsidP="00DE1073">
      <w:pPr>
        <w:pStyle w:val="tabell-noter"/>
        <w:rPr>
          <w:rStyle w:val="skrift-hevet"/>
        </w:rPr>
      </w:pPr>
      <w:r w:rsidRPr="00DE1073">
        <w:rPr>
          <w:rStyle w:val="skrift-hevet"/>
        </w:rPr>
        <w:t>1</w:t>
      </w:r>
      <w:r w:rsidRPr="00DE1073">
        <w:tab/>
        <w:t>Kronestyrking sammenlignet med fondets valutakurv ved utgangen av 2022.</w:t>
      </w:r>
    </w:p>
    <w:p w14:paraId="4730EB77" w14:textId="77777777" w:rsidR="0062115A" w:rsidRPr="00DE1073" w:rsidRDefault="003823F2" w:rsidP="00DE1073">
      <w:pPr>
        <w:pStyle w:val="tabell-noter"/>
        <w:rPr>
          <w:rStyle w:val="skrift-hevet"/>
        </w:rPr>
      </w:pPr>
      <w:r w:rsidRPr="00DE1073">
        <w:rPr>
          <w:rStyle w:val="skrift-hevet"/>
        </w:rPr>
        <w:t>2</w:t>
      </w:r>
      <w:r w:rsidRPr="00DE1073">
        <w:tab/>
        <w:t>Anslått fondsverdi per 31. desember 2022 ved bruk av valutakurs 31.12.2019 og 31.12.2013 (mrd. kroner).</w:t>
      </w:r>
    </w:p>
    <w:p w14:paraId="3AC6205A" w14:textId="77777777" w:rsidR="0062115A" w:rsidRPr="00DE1073" w:rsidRDefault="003823F2" w:rsidP="00DE1073">
      <w:pPr>
        <w:pStyle w:val="tabell-noter"/>
      </w:pPr>
      <w:r w:rsidRPr="00DE1073">
        <w:rPr>
          <w:rStyle w:val="skrift-hevet"/>
        </w:rPr>
        <w:t>3</w:t>
      </w:r>
      <w:r w:rsidRPr="00DE1073">
        <w:tab/>
        <w:t>Forskjell mellom faktisk fondsverdi per 31. desember 2022 og anslått verdi.</w:t>
      </w:r>
    </w:p>
    <w:p w14:paraId="5DD3FAA7" w14:textId="77777777" w:rsidR="0062115A" w:rsidRPr="00DE1073" w:rsidRDefault="003823F2" w:rsidP="00DE1073">
      <w:r w:rsidRPr="00DE1073">
        <w:t>Sammen med usikkerheten i internasjonale kapitalmarkeder bidrar usikkerhet om valutakursen til at det er utfordrende å anslå fondsverdien. For å ta høyde for usikkerheten om fondsverdien fremover er det i nasjonalbudsjettene de siste årene vist til at uttaket i normalår, som vil være de fleste år, bør ligge godt under 3 pst. Å bruke mindre enn forventet realavkastning i normale tider vil gi en ekstra sparing som kan tæres på ved store tilbakeslag i økonomien eller dersom fondet skulle falle i verdi, enten på grunn av utviklingen i kapitalmarkedene eller kronekursen.</w:t>
      </w:r>
    </w:p>
    <w:p w14:paraId="2843D055" w14:textId="77777777" w:rsidR="0062115A" w:rsidRPr="00DE1073" w:rsidRDefault="003823F2" w:rsidP="00DE1073">
      <w:pPr>
        <w:pStyle w:val="ramme-noter"/>
        <w:rPr>
          <w:rStyle w:val="skrift-hevet"/>
        </w:rPr>
      </w:pPr>
      <w:r w:rsidRPr="00DE1073">
        <w:rPr>
          <w:rStyle w:val="skrift-hevet"/>
        </w:rPr>
        <w:t>1</w:t>
      </w:r>
      <w:r w:rsidRPr="00DE1073">
        <w:tab/>
        <w:t xml:space="preserve">Kronekursbevegelser kan isolert sett påvirke finanspolitikkens </w:t>
      </w:r>
      <w:r w:rsidRPr="00DE1073">
        <w:rPr>
          <w:rStyle w:val="kursiv"/>
        </w:rPr>
        <w:t xml:space="preserve">innenlandske handlingsrom. </w:t>
      </w:r>
      <w:r w:rsidRPr="00DE1073">
        <w:t>Svakere krone gir en styrking av offentlige finanser gjennom en omfordeling av kjøpekraft fra privat sektor til offentlig forvaltning, så lenge det ikke får fullt gjennomslag i innenlandske priser og lønninger, se Dyvi (2022).</w:t>
      </w:r>
    </w:p>
    <w:p w14:paraId="4C9C036D" w14:textId="77777777" w:rsidR="0062115A" w:rsidRPr="00DE1073" w:rsidRDefault="003823F2" w:rsidP="00DE1073">
      <w:pPr>
        <w:pStyle w:val="ramme-noter"/>
        <w:rPr>
          <w:rStyle w:val="skrift-hevet"/>
        </w:rPr>
      </w:pPr>
      <w:r w:rsidRPr="00DE1073">
        <w:rPr>
          <w:rStyle w:val="skrift-hevet"/>
        </w:rPr>
        <w:t>2</w:t>
      </w:r>
      <w:r w:rsidRPr="00DE1073">
        <w:tab/>
        <w:t xml:space="preserve">Fondets valutakurv er en </w:t>
      </w:r>
      <w:proofErr w:type="spellStart"/>
      <w:r w:rsidRPr="00DE1073">
        <w:t>sammenvekting</w:t>
      </w:r>
      <w:proofErr w:type="spellEnd"/>
      <w:r w:rsidRPr="00DE1073">
        <w:t xml:space="preserve"> av valutaene som inngår i referanseindeksen for fondets aksje- og obligasjonsinvesteringer. </w:t>
      </w:r>
    </w:p>
    <w:p w14:paraId="183C4F6E" w14:textId="77777777" w:rsidR="0062115A" w:rsidRPr="00DE1073" w:rsidRDefault="003823F2" w:rsidP="00DE1073">
      <w:pPr>
        <w:pStyle w:val="Ramme-slutt"/>
      </w:pPr>
      <w:r w:rsidRPr="00DE1073">
        <w:t>[Boks slutt]</w:t>
      </w:r>
    </w:p>
    <w:p w14:paraId="5CBFF8D7" w14:textId="77777777" w:rsidR="0062115A" w:rsidRPr="00DE1073" w:rsidRDefault="003823F2" w:rsidP="00DE1073">
      <w:pPr>
        <w:pStyle w:val="tittel-ramme"/>
      </w:pPr>
      <w:r w:rsidRPr="00DE1073">
        <w:t>Effekter av uventet lønns- og prisvekst på budsjettbalansen og finanspolitikkens virkning</w:t>
      </w:r>
    </w:p>
    <w:p w14:paraId="4BBA2DB1" w14:textId="77777777" w:rsidR="0062115A" w:rsidRPr="00DE1073" w:rsidRDefault="003823F2" w:rsidP="00DE1073">
      <w:r w:rsidRPr="00DE1073">
        <w:t>Rammene for finanspolitikken legges i statsbudsjettet, som fremmes høsten før budsjettåret. Hvis det i løpet av et budsjettår viser seg at pris- og lønnsveksten blir vesentlig annerledes enn anslått i budsjettet, kan statens budsjettbalanse bli påvirket, særlig på kort sikt. Finanspolitikken vil dessuten kunne få en annen effekt på økonomien enn lagt opp til i statsbudsjettet. I denne boksen vurderes det hvordan uventet høy pris- og lønnsvekst etter at budsjettet er lagt frem, isolert sett påvirker budsjettbalansen og innretningen av finanspolitikken.</w:t>
      </w:r>
    </w:p>
    <w:p w14:paraId="4077B41F" w14:textId="77777777" w:rsidR="0062115A" w:rsidRPr="00DE1073" w:rsidRDefault="003823F2" w:rsidP="00DE1073">
      <w:pPr>
        <w:pStyle w:val="avsnitt-undertittel"/>
      </w:pPr>
      <w:r w:rsidRPr="00DE1073">
        <w:t>Effekten på statsbudsjettets utgifter, inntekter og balanse</w:t>
      </w:r>
    </w:p>
    <w:p w14:paraId="4B45D46A" w14:textId="77777777" w:rsidR="0062115A" w:rsidRPr="00DE1073" w:rsidRDefault="003823F2" w:rsidP="00DE1073">
      <w:r w:rsidRPr="00DE1073">
        <w:t>For å forstå effekten av uventet høy pris- og lønnsvekst på statsbudsjettets utgifter, er det nyttig å dele utgiftene i to kategorier.</w:t>
      </w:r>
    </w:p>
    <w:p w14:paraId="50F2C777" w14:textId="77777777" w:rsidR="0062115A" w:rsidRPr="00DE1073" w:rsidRDefault="003823F2" w:rsidP="00DE1073">
      <w:r w:rsidRPr="00DE1073">
        <w:t>Den første kategorien er alle postene i statsbudsjettet hvor det er praksis for å justere bevilgningene basert på faktisk lønns- og prisutvikling gjennom året. Det innarbeides blant annet nye anslag under folketrygden, basert på reguleringen av folketrygdens grunnbeløp gjennom trygdeoppgjøret i 2. kvartal i budsjettåret, og lønnsutgiftene til alle bruttobudsjetterte statlige virksomheter justeres i tråd med utfallet av lønnsoppgjøret i staten. I Saldert budsjett 2023 utgjorde bevilgninger under folketrygden og lønn til bruttobudsjetterte virksomheter om lag 40 pst. av de samlede statlige utgiftene utenom lånekostnader og petroleumsutgifter, se figur 3.19.</w:t>
      </w:r>
    </w:p>
    <w:p w14:paraId="0CDAFBB9" w14:textId="77777777" w:rsidR="0062115A" w:rsidRPr="00DE1073" w:rsidRDefault="003823F2" w:rsidP="00DE1073">
      <w:r w:rsidRPr="00DE1073">
        <w:t xml:space="preserve">Den andre kategorien, om lag 60 pst. av utgiftene, justeres i hovedsak for forventet pris- og lønnsvekst under utarbeidelse av budsjettet. Det inkluderer blant annet overføringer til kommunesektoren og helseforetakene, driftsbevilgninger til statlige bruttobudsjetterte virksomheter som knytter seg til kjøp av varer og tjenester, bevilgninger til de nettobudsjetterte virksomhetene (dvs. </w:t>
      </w:r>
      <w:r w:rsidRPr="00DE1073">
        <w:lastRenderedPageBreak/>
        <w:t>utdanningssektoren samt enkelte andre statlige virksomheter), tilskudd til private (herunder kulturinstitusjoner, næringsstøtte, private skoler, arbeidsmarkedstiltak og bistand) og en del statlige investeringer.</w:t>
      </w:r>
      <w:r w:rsidRPr="00D10D15">
        <w:rPr>
          <w:rStyle w:val="skrift-hevet"/>
        </w:rPr>
        <w:t>1</w:t>
      </w:r>
    </w:p>
    <w:p w14:paraId="47F7935E" w14:textId="77777777" w:rsidR="0062115A" w:rsidRPr="00DE1073" w:rsidRDefault="003823F2" w:rsidP="00DE1073">
      <w:r w:rsidRPr="00DE1073">
        <w:t>Samlet er det altså for noe under halvparten av utgiftene praksis at bevilgningene justeres, mens hoveddelen av utgiftene ikke justeres underveis i budsjettåret selv om pris- og lønnsveksten blir høyere eller lavere enn ventet.</w:t>
      </w:r>
    </w:p>
    <w:p w14:paraId="7FDD4899" w14:textId="77777777" w:rsidR="0062115A" w:rsidRPr="00DE1073" w:rsidRDefault="0062115A" w:rsidP="00DE1073"/>
    <w:p w14:paraId="67371269" w14:textId="30A41521" w:rsidR="0062115A" w:rsidRPr="00DE1073" w:rsidRDefault="00EF2C8F" w:rsidP="00DE1073">
      <w:r w:rsidRPr="00EF2C8F">
        <w:rPr>
          <w:noProof/>
        </w:rPr>
        <w:drawing>
          <wp:inline distT="0" distB="0" distL="0" distR="0" wp14:anchorId="21CB56A7" wp14:editId="10C7F8F9">
            <wp:extent cx="2190750" cy="2381250"/>
            <wp:effectExtent l="0" t="0" r="0" b="0"/>
            <wp:docPr id="19474802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80292"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2190750" cy="2381250"/>
                    </a:xfrm>
                    <a:prstGeom prst="rect">
                      <a:avLst/>
                    </a:prstGeom>
                  </pic:spPr>
                </pic:pic>
              </a:graphicData>
            </a:graphic>
          </wp:inline>
        </w:drawing>
      </w:r>
    </w:p>
    <w:p w14:paraId="46CA37A9" w14:textId="77777777" w:rsidR="0062115A" w:rsidRPr="00DE1073" w:rsidRDefault="003823F2" w:rsidP="00DE1073">
      <w:pPr>
        <w:pStyle w:val="figur-tittel"/>
      </w:pPr>
      <w:r w:rsidRPr="00DE1073">
        <w:t>Utgifter utenom lån og petroleum i Saldert budsjett 2023</w:t>
      </w:r>
    </w:p>
    <w:p w14:paraId="56C62F5A" w14:textId="77777777" w:rsidR="0062115A" w:rsidRPr="00DE1073" w:rsidRDefault="003823F2" w:rsidP="00DE1073">
      <w:pPr>
        <w:pStyle w:val="Kilde"/>
      </w:pPr>
      <w:r w:rsidRPr="00DE1073">
        <w:t>Kilde: Finansdepartementet.</w:t>
      </w:r>
    </w:p>
    <w:p w14:paraId="0C136B30" w14:textId="0CD5B9E5" w:rsidR="0062115A" w:rsidRPr="00DE1073" w:rsidRDefault="00EF2C8F" w:rsidP="00DE1073">
      <w:r w:rsidRPr="00EF2C8F">
        <w:rPr>
          <w:noProof/>
        </w:rPr>
        <w:drawing>
          <wp:inline distT="0" distB="0" distL="0" distR="0" wp14:anchorId="7E494C8C" wp14:editId="5D0A8634">
            <wp:extent cx="2190750" cy="2381250"/>
            <wp:effectExtent l="0" t="0" r="0" b="0"/>
            <wp:docPr id="146847084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70845"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2190750" cy="2381250"/>
                    </a:xfrm>
                    <a:prstGeom prst="rect">
                      <a:avLst/>
                    </a:prstGeom>
                  </pic:spPr>
                </pic:pic>
              </a:graphicData>
            </a:graphic>
          </wp:inline>
        </w:drawing>
      </w:r>
    </w:p>
    <w:p w14:paraId="6003BB98" w14:textId="77777777" w:rsidR="0062115A" w:rsidRPr="00DE1073" w:rsidRDefault="003823F2" w:rsidP="00DE1073">
      <w:pPr>
        <w:pStyle w:val="figur-tittel"/>
      </w:pPr>
      <w:r w:rsidRPr="00DE1073">
        <w:t>Inntekter utenom lån og petroleum i Saldert budsjett 2023 fordelt på utvalgte hovedgrupper</w:t>
      </w:r>
    </w:p>
    <w:p w14:paraId="0A40A80A" w14:textId="77777777" w:rsidR="0062115A" w:rsidRPr="00DE1073" w:rsidRDefault="003823F2" w:rsidP="00DE1073">
      <w:pPr>
        <w:pStyle w:val="Kilde"/>
      </w:pPr>
      <w:r w:rsidRPr="00DE1073">
        <w:t>Kilde: Finansdepartementet.</w:t>
      </w:r>
    </w:p>
    <w:p w14:paraId="6D7B37BC" w14:textId="77777777" w:rsidR="0062115A" w:rsidRPr="00DE1073" w:rsidRDefault="003823F2" w:rsidP="00DE1073">
      <w:r w:rsidRPr="00DE1073">
        <w:t>Å beskrive virkningen av uventet høy pris- og lønnsvekst på statsbudsjettets inntektsside er vanskeligere enn for effekten på utgiftene. Det skyldes at høyere pris- og lønnsvekst både får direkte effekter gjennom endringene i priser og lønninger og indirekte effekter gjennom tilpasninger hos husholdninger og bedrifter (som en respons på pris- og lønnsveksten).</w:t>
      </w:r>
      <w:r w:rsidRPr="00D10D15">
        <w:rPr>
          <w:rStyle w:val="skrift-hevet"/>
        </w:rPr>
        <w:t>2</w:t>
      </w:r>
      <w:r w:rsidRPr="00DE1073">
        <w:t xml:space="preserve"> Dette gjør det krevende å </w:t>
      </w:r>
      <w:r w:rsidRPr="00DE1073">
        <w:lastRenderedPageBreak/>
        <w:t>fastslå nøyaktig virkning av uventet pris- og lønnsvekst på inntektssiden. Virkningen kan variere avhengig av om det bare er uventet høy prisvekst eller om det er uventet høy pris- og lønnsvekst, samt av situasjonen i økonomien for øvrig.</w:t>
      </w:r>
    </w:p>
    <w:p w14:paraId="2B1618AA" w14:textId="77777777" w:rsidR="0062115A" w:rsidRPr="00DE1073" w:rsidRDefault="003823F2" w:rsidP="00DE1073">
      <w:r w:rsidRPr="00DE1073">
        <w:t>Ved en uventet høy prisvekst er det i hovedsak provenyet fra merverdiavgiften og selskapsskattene som påvirkes direkte på kort sikt. Hvor stor økningen i disse inntektene blir avhenger av husholdningenes og bedriftenes tilpasning. For eksempel vil økningen i provenyet fra merverdiavgiften dempes hvis husholdningene reduserer forbruket ved høy prisvekst. Særavgifter vil i hovedsak ikke påvirkes direkte ettersom de stort sett er kvantumsavgifter, men provenyet vil påvirkes dersom etterspørselen endres. Inntekter fra personskatter og arbeidsgiveravgift vil i all hovedsak ikke påvirkes direkte av en uventet prisvekst. Figur 3.20 viser en oversikt over statens inntekter fordelt på noen hovedgrupper.</w:t>
      </w:r>
    </w:p>
    <w:p w14:paraId="09BD04DB" w14:textId="77777777" w:rsidR="0062115A" w:rsidRPr="00DE1073" w:rsidRDefault="003823F2" w:rsidP="00DE1073">
      <w:r w:rsidRPr="00DE1073">
        <w:t>Dersom også lønnsveksten øker, vil statens inntekter fra personskatter og arbeidsgiveravgift øke. Økt lønnsvekst vil dessuten bedre husholdningenes kjøpekraft slik at fallet i forbruket blir mindre, og inntektene fra merverdiavgiften og særavgiftene vil trolig øke sammenlignet med dersom kun prisveksten øker. Økningen i selskapsskattene avhenger av om den økte lønnsveksten, som er en kostnadsvekst for bedriftene, slår ut i økte priser eller i reduserte marginer.</w:t>
      </w:r>
    </w:p>
    <w:p w14:paraId="337009E5" w14:textId="77777777" w:rsidR="0062115A" w:rsidRPr="00DE1073" w:rsidRDefault="003823F2" w:rsidP="00DE1073">
      <w:r w:rsidRPr="00DE1073">
        <w:t xml:space="preserve">Sett under ett er det rimelig å vente at effekten av uventet høy pris- og lønnsvekst er større for statsbudsjettets inntektsside (forutsatt moderat volumeffekt) enn for utgiftssiden, da en relativt større andel av inntektene påvirkes «automatisk» med pris- og lønnsutviklingen. Derfor vil trolig den </w:t>
      </w:r>
      <w:r w:rsidRPr="00D10D15">
        <w:rPr>
          <w:rStyle w:val="kursiv"/>
        </w:rPr>
        <w:t>samlede budsjettbalansen</w:t>
      </w:r>
      <w:r w:rsidRPr="00DE1073">
        <w:t xml:space="preserve"> bedres i en slik situasjon, så lenge det ikke gjennomføres en pris- og lønnskompensasjon på utgiftssiden.</w:t>
      </w:r>
    </w:p>
    <w:p w14:paraId="6C3862D7" w14:textId="77777777" w:rsidR="0062115A" w:rsidRPr="00DE1073" w:rsidRDefault="003823F2" w:rsidP="00DE1073">
      <w:r w:rsidRPr="00DE1073">
        <w:t>Det vil snu dersom offentlig sektor og andre som mottar midler over statsbudsjettet i stedet kompenseres fullt ut for den økte pris- og lønnsveksten. Da vil utgiftsøkningen overstige inntektsøkningen i budsjettet, og balansen vil svekkes. Det skyldes både at volumeffekter kan dempe inntektsøkningen noe og særlig at en betydelig del av statsbudsjettets inntektsside består av overføringer fra Statens pensjonsfond utland, som ikke øker i takt med høyere pris- og lønnsvekst innenlands. Det tilsier isolert sett at bruken av fondsmidler vil øke, om ikke deler av kompensasjonen dekkes inn ellers i budsjettet.</w:t>
      </w:r>
    </w:p>
    <w:p w14:paraId="4A34CB57" w14:textId="77777777" w:rsidR="0062115A" w:rsidRPr="00DE1073" w:rsidRDefault="003823F2" w:rsidP="00DE1073">
      <w:pPr>
        <w:pStyle w:val="avsnitt-undertittel"/>
      </w:pPr>
      <w:r w:rsidRPr="00DE1073">
        <w:t>Finanspolitikkens virkning på økonomien ved uventet høy pris- og lønnsvekst</w:t>
      </w:r>
    </w:p>
    <w:p w14:paraId="66699E8C" w14:textId="77777777" w:rsidR="0062115A" w:rsidRPr="00DE1073" w:rsidRDefault="003823F2" w:rsidP="00DE1073">
      <w:r w:rsidRPr="00DE1073">
        <w:t>I utgangspunktet vil en høyere pris- og lønnsvekst enn anslått tilsi at finanspolitikken får en mer innstrammende virkning på økonomien enn det er lagt opp til. Offentlig sektor (og andre som mottar penger over statsbudsjettet) vil på noen områder få høyere kostnader, men motta samme nominelle bevilgning og dermed måtte redusere aktivitetsnivået. Som beskrevet over vil aktiviteten i privat sektor også bli lavere som følge av uventet høyere prisvekst, men husholdningene kan delvis kompensere dette ved å bruke av oppsparte midler, og bedriftene kan respondere med å øke utsalgsprisene. Det vil dempe effekten av prisveksten på aktiviteten i privat sektor sammenlignet med offentlig sektor.</w:t>
      </w:r>
    </w:p>
    <w:p w14:paraId="7CF447CF" w14:textId="77777777" w:rsidR="0062115A" w:rsidRPr="00DE1073" w:rsidRDefault="003823F2" w:rsidP="00DE1073">
      <w:r w:rsidRPr="00DE1073">
        <w:t xml:space="preserve">Hvis i stedet offentlig sektor (og andre som mottar penger over statsbudsjettet) kompenseres fullt ut for den økte pris- og lønnsveksten, vil det ha en ekspansiv virkning på økonomien. Da vil offentlig sektor (og andre mottakere) kunne opprettholde aktivitetsnivået, mens andre sektorers tilpasninger til det høyere prisnivået vil kunne dempe samlet aktivitetsnivå i økonomien på kort sikt. Bruken av </w:t>
      </w:r>
      <w:r w:rsidRPr="00DE1073">
        <w:lastRenderedPageBreak/>
        <w:t>fondsmidler vil da utgjøre en større del av den samlede økonomiske aktiviteten enn opprinnelig planlagt, både fordi bruken av fondsmidler øker og fordi den økonomiske aktiviteten faller noe.</w:t>
      </w:r>
    </w:p>
    <w:p w14:paraId="4273C011" w14:textId="77777777" w:rsidR="0062115A" w:rsidRPr="00DE1073" w:rsidRDefault="003823F2" w:rsidP="00DE1073">
      <w:r w:rsidRPr="00DE1073">
        <w:t>I denne fremstillingen er det ikke tatt hensyn til hvorfor pris- og lønnsveksten øker, kun diskutert den isolerte effekten av økt pris- og lønnsvekst på budsjettbalansen og innretningen av finanspolitikken. Ofte vil det skje flere endringer i økonomien samtidig, og sammensetningen og helheten av dette vil være av betydning for hvordan budsjettbalansen påvirkes, hva som blir effekten av finanspolitikken på økonomien samt hvordan den økonomiske politikken burde innrettes.</w:t>
      </w:r>
    </w:p>
    <w:p w14:paraId="6D9C2D5B" w14:textId="77777777" w:rsidR="0062115A" w:rsidRPr="00DE1073" w:rsidRDefault="003823F2" w:rsidP="00DE1073">
      <w:pPr>
        <w:pStyle w:val="ramme-noter"/>
        <w:rPr>
          <w:rStyle w:val="skrift-hevet"/>
        </w:rPr>
      </w:pPr>
      <w:r w:rsidRPr="00DE1073">
        <w:rPr>
          <w:rStyle w:val="skrift-hevet"/>
        </w:rPr>
        <w:t>1</w:t>
      </w:r>
      <w:r w:rsidRPr="00DE1073">
        <w:tab/>
        <w:t>Utgiftspostene kan imidlertid bli justert med nye anslag underveis i budsjettåret som følge av endringer i ulike forutsetninger. I tillegg kompenseres jordbruket gjennom jordbruksoppgjøret.</w:t>
      </w:r>
    </w:p>
    <w:p w14:paraId="1B84EC74" w14:textId="77777777" w:rsidR="0062115A" w:rsidRPr="00DE1073" w:rsidRDefault="003823F2" w:rsidP="00DE1073">
      <w:pPr>
        <w:pStyle w:val="ramme-noter"/>
        <w:rPr>
          <w:rStyle w:val="skrift-hevet"/>
        </w:rPr>
      </w:pPr>
      <w:r w:rsidRPr="00DE1073">
        <w:rPr>
          <w:rStyle w:val="skrift-hevet"/>
        </w:rPr>
        <w:t>2</w:t>
      </w:r>
      <w:r w:rsidRPr="00DE1073">
        <w:tab/>
        <w:t xml:space="preserve">I tillegg medfører progressiviteten i skattereglene at noen personer får høyere marginalskatt på inntekten, for eksempel høyere trinnskatt. Det kan også gi </w:t>
      </w:r>
      <w:proofErr w:type="spellStart"/>
      <w:r w:rsidRPr="00DE1073">
        <w:t>atferdsvirkninger</w:t>
      </w:r>
      <w:proofErr w:type="spellEnd"/>
      <w:r w:rsidRPr="00DE1073">
        <w:t>.</w:t>
      </w:r>
    </w:p>
    <w:p w14:paraId="556FE34C" w14:textId="77777777" w:rsidR="0062115A" w:rsidRPr="00DE1073" w:rsidRDefault="003823F2" w:rsidP="00DE1073">
      <w:pPr>
        <w:pStyle w:val="Ramme-slutt"/>
      </w:pPr>
      <w:r w:rsidRPr="00DE1073">
        <w:t>[Boks slutt]</w:t>
      </w:r>
    </w:p>
    <w:p w14:paraId="406FCD8D" w14:textId="77777777" w:rsidR="0062115A" w:rsidRPr="00DE1073" w:rsidRDefault="003823F2" w:rsidP="00DE1073">
      <w:pPr>
        <w:pStyle w:val="tittel-ramme"/>
      </w:pPr>
      <w:proofErr w:type="spellStart"/>
      <w:r w:rsidRPr="00DE1073">
        <w:t>Uttalelse</w:t>
      </w:r>
      <w:proofErr w:type="spellEnd"/>
      <w:r w:rsidRPr="00DE1073">
        <w:t xml:space="preserve"> fra Rådgivende utvalg for finanspolitiske analyser</w:t>
      </w:r>
    </w:p>
    <w:p w14:paraId="1C2D6621" w14:textId="77777777" w:rsidR="0062115A" w:rsidRPr="00DE1073" w:rsidRDefault="003823F2" w:rsidP="00DE1073">
      <w:r w:rsidRPr="00DE1073">
        <w:t>Rådgivende utvalg for finanspolitiske analyser la 6. februar 2023 frem sin uttalelse med en vurdering av den langsiktige bærekraften i statsfinansene. Nedenfor oppsummeres noen av utvalgets vurderinger.</w:t>
      </w:r>
    </w:p>
    <w:p w14:paraId="14B3B38B" w14:textId="77777777" w:rsidR="0062115A" w:rsidRPr="00DE1073" w:rsidRDefault="003823F2" w:rsidP="00DE1073">
      <w:pPr>
        <w:pStyle w:val="avsnitt-undertittel"/>
      </w:pPr>
      <w:r w:rsidRPr="00DE1073">
        <w:t>Finanspolitikken 2023</w:t>
      </w:r>
    </w:p>
    <w:p w14:paraId="4CFB8DC6" w14:textId="77777777" w:rsidR="0062115A" w:rsidRPr="00DE1073" w:rsidRDefault="003823F2" w:rsidP="00DE1073">
      <w:r w:rsidRPr="00DE1073">
        <w:t>Utvalget mente at det er bra at regjeringen har tatt ned pengebruken etter koronapandemien, i tråd med det finanspolitiske rammeverket. Robusthet overfor et fall i fondsverdien, et stramt arbeidsmarked og et langsiktig inndekningsbehov tilsa en pengebruk klart under 3 pst. av fondsverdien. Samlet tilsa det makroøkonomiske bildet et nøytralt budsjett, og ifølge beregninger med departementets makroøkonomiske modeller ville budsjettet virke om lag nøytralt på den økonomiske aktiviteten i 2023. Samtidig skrev utvalget at ekstra utgifter ved en videre utvikling med høyere prisvekst enn forutsatt i budsjettet og fortsatt krig i Ukraina, kunne begrunne at pengebruken kom noe nærmere 3 pst.</w:t>
      </w:r>
    </w:p>
    <w:p w14:paraId="697ABA32" w14:textId="77777777" w:rsidR="0062115A" w:rsidRPr="00DE1073" w:rsidRDefault="003823F2" w:rsidP="00DE1073">
      <w:r w:rsidRPr="00DE1073">
        <w:t>Utvalget viste til at ved et inflasjonsmål har pengepolitikken en sentral rolle i stabiliserings-politikken. Finanspolitikken bidrar primært gjennom de automatiske stabilisatorene. Normalt er det også gunstig om den aktive finanspolitikken bidrar i konjunkturstyringen og dermed støtter opp under pengepolitikken. Vektlegging av virkemiddelbruk bør imidlertid ifølge utvalget avhenge av hvilke sjokk økonomien er utsatt for og avspeile flere hensyn enn det stabiliseringspolitiske. Utvalget mente at hensynet til at finanspolitikken skulle bidra til å få ned inflasjonen ble tillagt for stor vekt i argumentasjonen. Etter utvalgets vurdering var det ikke noe stort behov for at finanspolitikken i 2023 avlastet pengepolitikken.</w:t>
      </w:r>
    </w:p>
    <w:p w14:paraId="24460521" w14:textId="77777777" w:rsidR="0062115A" w:rsidRPr="00DE1073" w:rsidRDefault="003823F2" w:rsidP="00DE1073">
      <w:pPr>
        <w:pStyle w:val="avsnitt-undertittel"/>
      </w:pPr>
      <w:r w:rsidRPr="00DE1073">
        <w:t>Handlingsregelen og langsiktig bærekraft i statsfinansene</w:t>
      </w:r>
    </w:p>
    <w:p w14:paraId="2D3F8B38" w14:textId="77777777" w:rsidR="0062115A" w:rsidRPr="00DE1073" w:rsidRDefault="003823F2" w:rsidP="00DE1073">
      <w:r w:rsidRPr="00DE1073">
        <w:t xml:space="preserve">I uttalelsen trakk utvalget frem at Norge har sterke statsfinanser, og at høye petroleumsinntekter har gitt ytterligere tilskudd til Statens pensjonsfond utland. Det er betydelig usikkerhet om den videre utviklingen, men demografiske endringer og lavere petroleumsinntekter fremover vil trolig gi et betydelig inndekningsbehov. Utvalget pekte også på at store innstramminger, som høyprisbidrag og </w:t>
      </w:r>
      <w:r w:rsidRPr="00DE1073">
        <w:lastRenderedPageBreak/>
        <w:t>økt arbeidsgiveravgift for høye lønninger, er midlertidige og dermed bare har effekt mens innstrammingene varer. Det gir liten gevinst for den langsiktige bærekraften i statsfinansene.</w:t>
      </w:r>
    </w:p>
    <w:p w14:paraId="79CCC113" w14:textId="77777777" w:rsidR="0062115A" w:rsidRPr="00DE1073" w:rsidRDefault="003823F2" w:rsidP="00DE1073">
      <w:r w:rsidRPr="00DE1073">
        <w:t>Utvalget gjentok fjorårets anbefaling om at det gjennomføres en grundig faglig utredning av hvordan handlingsregelen bør tilpasses en situasjon der uttak fra Statens pensjons utland dekker nær 20 pst. av utgiftene på statsbudsjettet. Utvalget mener at gjennomføringen av en eventuell justering av handlingsregelen ikke bør drøye lenge.</w:t>
      </w:r>
    </w:p>
    <w:p w14:paraId="3F17FF06" w14:textId="77777777" w:rsidR="0062115A" w:rsidRPr="00DE1073" w:rsidRDefault="003823F2" w:rsidP="00DE1073">
      <w:pPr>
        <w:pStyle w:val="avsnitt-undertittel"/>
      </w:pPr>
      <w:r w:rsidRPr="00DE1073">
        <w:t>Grunnrenteskatter</w:t>
      </w:r>
    </w:p>
    <w:p w14:paraId="169F4C3E" w14:textId="77777777" w:rsidR="0062115A" w:rsidRPr="00DE1073" w:rsidRDefault="003823F2" w:rsidP="00DE1073">
      <w:r w:rsidRPr="00DE1073">
        <w:t>Grunnrenteskatter bør ifølge utvalget brukes mer, slik at mer vridende skatter kan brukes mindre. Det skyldes at grunnrenteskatter gir lavere samfunnsmessige kostnader ved beskatning enn andre skatteformer. Utvalget fremhevet imidlertid at utformingen av regjeringens forslag kunne forbedres, og trakk frem at bunnfradrag i grunnrenteskatt for havbruk gir vridninger og at fritak for grunnrenteskatt for kraftanlegg med påstemplet merkeytelse under 10 000 kVA gir sterke insentiver til å installere lavere effekt. Også høyprisbidraget for vann- og vindkraft kan gi vridninger ved å redusere sparing av vann og svekke insentivene til investeringer i kraftverk med høy effekt.</w:t>
      </w:r>
    </w:p>
    <w:p w14:paraId="783CAFCD" w14:textId="77777777" w:rsidR="0062115A" w:rsidRPr="00DE1073" w:rsidRDefault="003823F2" w:rsidP="00DE1073">
      <w:r w:rsidRPr="00DE1073">
        <w:t>Utvalget understreket at en stabil skattesats over tid er avgjørende for at grunnrenteskatten skal virke nøytralt. Det gir også forutsigbarhet for aktørene. Utvalget mente videre at grunnrenteskatt på fiskeri bør utredes med sikte på å innføre en slik skatt snarest mulig.</w:t>
      </w:r>
    </w:p>
    <w:p w14:paraId="4B313E0A" w14:textId="77777777" w:rsidR="0062115A" w:rsidRPr="00DE1073" w:rsidRDefault="003823F2" w:rsidP="00DE1073">
      <w:pPr>
        <w:pStyle w:val="avsnitt-undertittel"/>
      </w:pPr>
      <w:r w:rsidRPr="00DE1073">
        <w:t>Klimapolitikk og statsfinanser</w:t>
      </w:r>
    </w:p>
    <w:p w14:paraId="3B25D522" w14:textId="77777777" w:rsidR="0062115A" w:rsidRPr="00DE1073" w:rsidRDefault="003823F2" w:rsidP="00DE1073">
      <w:r w:rsidRPr="00DE1073">
        <w:t>Klimapolitikken i Norge innebærer store kostnader. Utvalget mente at det er verdt å bruke store ressurser for å redusere utslipp av klimagasser og for å tilpasse seg til de klimaendringene som vil inntreffe, men at klimapolitikken bør bli mer effektiv for å gi størst mulig effekt og begrense kostnadene for resten av økonomien. Utvalget trakk frem at:</w:t>
      </w:r>
    </w:p>
    <w:p w14:paraId="356E487A" w14:textId="77777777" w:rsidR="0062115A" w:rsidRPr="00DE1073" w:rsidRDefault="003823F2" w:rsidP="00DE1073">
      <w:pPr>
        <w:pStyle w:val="Liste"/>
      </w:pPr>
      <w:r w:rsidRPr="00DE1073">
        <w:t>Karbonprising er et effektivt virkemiddel som bør brukes i enda større utstrekning enn i dag.</w:t>
      </w:r>
    </w:p>
    <w:p w14:paraId="62DF42F7" w14:textId="77777777" w:rsidR="0062115A" w:rsidRPr="00DE1073" w:rsidRDefault="003823F2" w:rsidP="00DE1073">
      <w:pPr>
        <w:pStyle w:val="Liste"/>
      </w:pPr>
      <w:r w:rsidRPr="00DE1073">
        <w:t xml:space="preserve">Støtte til grønn teknologi kan gi positive eksterne virkninger som kan fremme klimatiltak i hele verden, men er krevende, og risikoen for </w:t>
      </w:r>
      <w:proofErr w:type="spellStart"/>
      <w:r w:rsidRPr="00DE1073">
        <w:t>tilkarringsvirksomhet</w:t>
      </w:r>
      <w:proofErr w:type="spellEnd"/>
      <w:r w:rsidRPr="00DE1073">
        <w:t xml:space="preserve"> er stor. Transparens om mål og prioriteringer, synlig kostnadsfordeling mellom offentlige og private aktører samt å legge til rette for bred konkurranse om støtte på tvers av sektorer og teknologier kan gi mer effektive tiltak og begrense kostnadene for det offentlige.</w:t>
      </w:r>
    </w:p>
    <w:p w14:paraId="2A18E4FC" w14:textId="77777777" w:rsidR="0062115A" w:rsidRPr="00DE1073" w:rsidRDefault="003823F2" w:rsidP="00DE1073">
      <w:pPr>
        <w:pStyle w:val="Liste"/>
      </w:pPr>
      <w:r w:rsidRPr="00DE1073">
        <w:t>Økte klimatiltak bør sikte mot størst mulig global klimaeffekt. Utvalget pekte på at regjeringens planer for å møte klimamålene og sikre grønn omstilling også har som målsetting å levere på andre områder ved å skape nye jobber, øke aktiviteten i distriktene og øke norsk eksport. Slike målsettinger kan bidra til at det velges prosjekter som har liten eller usikker klimavirkning i global sammenheng. Utvalget mente at det bør gjøres grundige vurderinger av kostnader og global klimaeffekt, og at det bør velges tiltak som gir størst global klimaeffekt i forhold til kostnadene.</w:t>
      </w:r>
    </w:p>
    <w:p w14:paraId="18155690" w14:textId="77777777" w:rsidR="0062115A" w:rsidRPr="00DE1073" w:rsidRDefault="003823F2" w:rsidP="00DE1073">
      <w:pPr>
        <w:pStyle w:val="Ramme-slutt"/>
      </w:pPr>
      <w:r w:rsidRPr="00DE1073">
        <w:t>[Boks slutt]</w:t>
      </w:r>
    </w:p>
    <w:p w14:paraId="05A6A2F0" w14:textId="77777777" w:rsidR="0062115A" w:rsidRPr="00DE1073" w:rsidRDefault="003823F2" w:rsidP="00DE1073">
      <w:pPr>
        <w:pStyle w:val="tittel-ramme"/>
      </w:pPr>
      <w:r w:rsidRPr="00DE1073">
        <w:lastRenderedPageBreak/>
        <w:t>Virkning av høye strømpriser på statens inntekter og utgifter</w:t>
      </w:r>
    </w:p>
    <w:p w14:paraId="64C595BF" w14:textId="77777777" w:rsidR="0062115A" w:rsidRPr="00DE1073" w:rsidRDefault="003823F2" w:rsidP="00DE1073">
      <w:r w:rsidRPr="00DE1073">
        <w:t>Russlands aggressive angrep på Ukraina og stopp i gasstilførselen for å ramme europeiske forbrukere har påvirket strømprisene i hele Europa. Sammen med tørke i Europa og problemer med franske kjernekraftverk bidro dette til at norske strømpriser var ekstraordinært høye i 2022, se figur 3.21. At strømprisene i Sør-Norge (NO1, NO2 og NO5) var vedvarende høyere enn i Midt-Norge (NO3) og Nord-Norge (NO4) i 2022, skyldtes en sterkere tilknytning til det europeiske kraftmarkedet i sørlige deler av landet, samt tilsigsutvikling og interne nettbegrensninger i Norge og Norden.</w:t>
      </w:r>
    </w:p>
    <w:p w14:paraId="0B0EA1F2" w14:textId="77777777" w:rsidR="0062115A" w:rsidRPr="00DE1073" w:rsidRDefault="003823F2" w:rsidP="00DE1073">
      <w:r w:rsidRPr="00DE1073">
        <w:t>Strømprisene har kommet raskere ned enn lagt til grunn i Nasjonalbudsjettet 2023. Det har isolert sett bidratt til å svekke budsjettbalansen ettersom statens inntekter faller mer enn utgiftene til strømstøtteordningene. Fremover tilsier terminprisene at strømprisen også neste år vil være betydelig lavere enn i 2022.</w:t>
      </w:r>
    </w:p>
    <w:p w14:paraId="4B67876C" w14:textId="70459841" w:rsidR="0062115A" w:rsidRPr="00DE1073" w:rsidRDefault="00EF2C8F" w:rsidP="00DE1073">
      <w:r w:rsidRPr="00EF2C8F">
        <w:rPr>
          <w:noProof/>
        </w:rPr>
        <w:drawing>
          <wp:inline distT="0" distB="0" distL="0" distR="0" wp14:anchorId="38EEDA2B" wp14:editId="3E347478">
            <wp:extent cx="4572000" cy="2162175"/>
            <wp:effectExtent l="0" t="0" r="0" b="9525"/>
            <wp:docPr id="11200541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54121"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4572000" cy="2162175"/>
                    </a:xfrm>
                    <a:prstGeom prst="rect">
                      <a:avLst/>
                    </a:prstGeom>
                  </pic:spPr>
                </pic:pic>
              </a:graphicData>
            </a:graphic>
          </wp:inline>
        </w:drawing>
      </w:r>
    </w:p>
    <w:p w14:paraId="5DC31126" w14:textId="77777777" w:rsidR="0062115A" w:rsidRPr="00DE1073" w:rsidRDefault="003823F2" w:rsidP="00DE1073">
      <w:pPr>
        <w:pStyle w:val="figur-tittel"/>
      </w:pPr>
      <w:r w:rsidRPr="00DE1073">
        <w:t xml:space="preserve">Anslag for et </w:t>
      </w:r>
      <w:proofErr w:type="spellStart"/>
      <w:r w:rsidRPr="00DE1073">
        <w:t>regionsvektet</w:t>
      </w:r>
      <w:proofErr w:type="spellEnd"/>
      <w:r w:rsidRPr="00DE1073">
        <w:t xml:space="preserve"> snitt av spotprisen på elektrisitet på ulike tidspunkter (øre/kWh).</w:t>
      </w:r>
    </w:p>
    <w:p w14:paraId="1F75D39F" w14:textId="77777777" w:rsidR="0062115A" w:rsidRPr="00DE1073" w:rsidRDefault="003823F2" w:rsidP="00DE1073">
      <w:pPr>
        <w:pStyle w:val="Kilde"/>
      </w:pPr>
      <w:r w:rsidRPr="00DE1073">
        <w:t xml:space="preserve">Kilder: Finansdepartementet, </w:t>
      </w:r>
      <w:proofErr w:type="spellStart"/>
      <w:r w:rsidRPr="00DE1073">
        <w:t>Nasdaq</w:t>
      </w:r>
      <w:proofErr w:type="spellEnd"/>
      <w:r w:rsidRPr="00DE1073">
        <w:t xml:space="preserve"> og Nord Pool.</w:t>
      </w:r>
    </w:p>
    <w:p w14:paraId="0644350F" w14:textId="77777777" w:rsidR="0062115A" w:rsidRPr="00DE1073" w:rsidRDefault="003823F2" w:rsidP="00DE1073">
      <w:r w:rsidRPr="00DE1073">
        <w:t>Staten har betydelige ekstraordinære inntekter som følge av de høye strømprisene. De består i hovedsak av grunnrenteskatt på vannkraft, høyprisbidrag på vannkraft og vindkraft og utbytteinntekter fra Statkraft. Høyprisbidraget ble innført som et situasjonstilpasset tiltak i budsjettet for 2023 for å omfordele mer av de ekstraordinært høye inntektene fra kraftproduksjon. Regjeringen har varslet at det legges til grunn at høyprisbidraget skal avvikles senest innen utgangen av 2024.</w:t>
      </w:r>
    </w:p>
    <w:p w14:paraId="01B44011" w14:textId="77777777" w:rsidR="0062115A" w:rsidRPr="00DE1073" w:rsidRDefault="003823F2" w:rsidP="00DE1073">
      <w:r w:rsidRPr="00DE1073">
        <w:t>Staten eier gjennom Statkraft om lag 35 pst. av produksjonskapasiteten for vannkraft. Statkraft eier i tillegg andeler i flere kraftselskaper. Også kommunesektorens inntekter påvirkes av strømprisene, særlig gjennom verdien av konsesjonskraft for vertskommuner og gjennom eierinntekter fra kraftverk for eierkommuner, men også eiendomsskattegrunnlaget kan påvirkes på sikt. Kommuner og fylkeskommuner eier samlet sett om lag 45 pst. av produksjonskapasiteten for vannkraft.</w:t>
      </w:r>
    </w:p>
    <w:p w14:paraId="7B0A87D1" w14:textId="77777777" w:rsidR="0062115A" w:rsidRPr="00DE1073" w:rsidRDefault="003823F2" w:rsidP="00DE1073">
      <w:r w:rsidRPr="00DE1073">
        <w:t>Tabell 3.10 viser anslag for statens påløpte ekstraordinære inntekter utover et historisk gjennomsnitt (2010–2021) som i stor grad skyldes strømprisene. Som følge av lavere strømpriser enn lagt til grunn i Nasjonalbudsjettet 2023 ble inntektene for 2022 noe lavere enn ventet, mens anslåtte inntekter for 2023 er nedjustert betydelig. Inntektene i 2023 vil avhenge av hvordan kraftprisen utvikler seg resten av året. Tallene er usikre og er heller ikke direkte sammenlignbare med hvordan endringer i statens strømrelaterte inntekter påvirker budsjettbalansen i det enkelte års statsbudsjett.</w:t>
      </w:r>
      <w:r w:rsidRPr="00D10D15">
        <w:rPr>
          <w:rStyle w:val="skrift-hevet"/>
        </w:rPr>
        <w:t>1</w:t>
      </w:r>
    </w:p>
    <w:p w14:paraId="5E094D3E" w14:textId="77777777" w:rsidR="0062115A" w:rsidRDefault="003823F2" w:rsidP="00DE1073">
      <w:r w:rsidRPr="00DE1073">
        <w:lastRenderedPageBreak/>
        <w:t>Provenyet fra grunnrenteskatt på vannkraft anslås å bli rundt 47 og 23 mrd. kroner høyere (påløpt) i henholdsvis 2022 og 2023 enn et historisk snitt. Videre anslås høyprisbidraget å gi et proveny på i størrelsesorden 5 mrd. kroner påløpt i begge år. Utbyttet fra Statkraft anslås å ligge nærmere 12 mrd. kroner høyere i regnskapsåret 2022 enn tidligere års gjennomsnitt. Utbyttet som påløper i regnskapsåret 2022, utbetales i 2023. Tabellen inkluderer også inntektene fra merverdiavgiften på den delen av strømprisen som staten kompenserer gjennom strømstønadsordningen.</w:t>
      </w:r>
    </w:p>
    <w:p w14:paraId="3B25FDF0" w14:textId="3B8BA14D" w:rsidR="005F2150" w:rsidRPr="00DE1073" w:rsidRDefault="005F2150" w:rsidP="005F2150">
      <w:pPr>
        <w:pStyle w:val="tabell-tittel"/>
      </w:pPr>
      <w:r w:rsidRPr="00DE1073">
        <w:t>Anslag på statens påløpte inntekter knyttet til strøm utover et historisk snitt for perioden 2010–2021.</w:t>
      </w:r>
      <w:r w:rsidRPr="00DE1073">
        <w:rPr>
          <w:rStyle w:val="skrift-hevet"/>
        </w:rPr>
        <w:t>1</w:t>
      </w:r>
      <w:r w:rsidRPr="00DE1073">
        <w:t xml:space="preserve"> Mrd. 2023-kroner</w:t>
      </w:r>
    </w:p>
    <w:p w14:paraId="25E53F15" w14:textId="77777777" w:rsidR="0062115A" w:rsidRPr="00DE1073" w:rsidRDefault="003823F2" w:rsidP="00DE1073">
      <w:pPr>
        <w:pStyle w:val="Tabellnavn"/>
      </w:pPr>
      <w:r w:rsidRPr="00DE1073">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860"/>
        <w:gridCol w:w="1120"/>
        <w:gridCol w:w="720"/>
        <w:gridCol w:w="720"/>
        <w:gridCol w:w="720"/>
      </w:tblGrid>
      <w:tr w:rsidR="0062115A" w:rsidRPr="00DE1073" w14:paraId="511C5F07" w14:textId="77777777">
        <w:trPr>
          <w:trHeight w:val="580"/>
        </w:trPr>
        <w:tc>
          <w:tcPr>
            <w:tcW w:w="58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E6371A9" w14:textId="77777777" w:rsidR="0062115A" w:rsidRPr="00DE1073" w:rsidRDefault="0062115A" w:rsidP="00DE1073"/>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80C46AB" w14:textId="77777777" w:rsidR="0062115A" w:rsidRPr="00DE1073" w:rsidRDefault="003823F2" w:rsidP="00DE1073">
            <w:proofErr w:type="spellStart"/>
            <w:proofErr w:type="gramStart"/>
            <w:r w:rsidRPr="00DE1073">
              <w:t>Gj.snitt</w:t>
            </w:r>
            <w:proofErr w:type="spellEnd"/>
            <w:proofErr w:type="gramEnd"/>
            <w:r w:rsidRPr="00DE1073">
              <w:t xml:space="preserve"> 2010–2021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A000C14" w14:textId="77777777" w:rsidR="0062115A" w:rsidRPr="00DE1073" w:rsidRDefault="003823F2" w:rsidP="00DE1073">
            <w:r w:rsidRPr="00DE1073">
              <w:t>2021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EDC1BC7" w14:textId="77777777" w:rsidR="0062115A" w:rsidRPr="00DE1073" w:rsidRDefault="003823F2" w:rsidP="00DE1073">
            <w:r w:rsidRPr="00DE1073">
              <w:t>2022</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D228A32" w14:textId="77777777" w:rsidR="0062115A" w:rsidRPr="00DE1073" w:rsidRDefault="003823F2" w:rsidP="00DE1073">
            <w:r w:rsidRPr="00DE1073">
              <w:t>2023</w:t>
            </w:r>
          </w:p>
        </w:tc>
      </w:tr>
      <w:tr w:rsidR="0062115A" w:rsidRPr="00DE1073" w14:paraId="54128ABD" w14:textId="77777777">
        <w:trPr>
          <w:trHeight w:val="340"/>
        </w:trPr>
        <w:tc>
          <w:tcPr>
            <w:tcW w:w="5860" w:type="dxa"/>
            <w:tcBorders>
              <w:top w:val="single" w:sz="4" w:space="0" w:color="000000"/>
              <w:left w:val="nil"/>
              <w:bottom w:val="nil"/>
              <w:right w:val="nil"/>
            </w:tcBorders>
            <w:tcMar>
              <w:top w:w="100" w:type="dxa"/>
              <w:left w:w="43" w:type="dxa"/>
              <w:bottom w:w="43" w:type="dxa"/>
              <w:right w:w="43" w:type="dxa"/>
            </w:tcMar>
          </w:tcPr>
          <w:p w14:paraId="48767898" w14:textId="77777777" w:rsidR="0062115A" w:rsidRPr="00DE1073" w:rsidRDefault="003823F2" w:rsidP="00DE1073">
            <w:r w:rsidRPr="00DE1073">
              <w:t>Grunnrenteskatt på vannkraft</w:t>
            </w:r>
            <w:r w:rsidRPr="00D10D15">
              <w:rPr>
                <w:rStyle w:val="skrift-hevet"/>
              </w:rPr>
              <w:t>2</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3FD2C06" w14:textId="77777777" w:rsidR="0062115A" w:rsidRPr="00DE1073" w:rsidRDefault="003823F2" w:rsidP="00DE1073">
            <w:r w:rsidRPr="00DE1073">
              <w:t>8,6</w:t>
            </w:r>
          </w:p>
        </w:tc>
        <w:tc>
          <w:tcPr>
            <w:tcW w:w="720" w:type="dxa"/>
            <w:tcBorders>
              <w:top w:val="single" w:sz="4" w:space="0" w:color="000000"/>
              <w:left w:val="nil"/>
              <w:bottom w:val="nil"/>
              <w:right w:val="nil"/>
            </w:tcBorders>
            <w:tcMar>
              <w:top w:w="100" w:type="dxa"/>
              <w:left w:w="43" w:type="dxa"/>
              <w:bottom w:w="43" w:type="dxa"/>
              <w:right w:w="43" w:type="dxa"/>
            </w:tcMar>
            <w:vAlign w:val="bottom"/>
          </w:tcPr>
          <w:p w14:paraId="228E9CA0" w14:textId="77777777" w:rsidR="0062115A" w:rsidRPr="00DE1073" w:rsidRDefault="003823F2" w:rsidP="00DE1073">
            <w:r w:rsidRPr="00DE1073">
              <w:t>12,8</w:t>
            </w:r>
          </w:p>
        </w:tc>
        <w:tc>
          <w:tcPr>
            <w:tcW w:w="720" w:type="dxa"/>
            <w:tcBorders>
              <w:top w:val="single" w:sz="4" w:space="0" w:color="000000"/>
              <w:left w:val="nil"/>
              <w:bottom w:val="nil"/>
              <w:right w:val="nil"/>
            </w:tcBorders>
            <w:tcMar>
              <w:top w:w="100" w:type="dxa"/>
              <w:left w:w="43" w:type="dxa"/>
              <w:bottom w:w="43" w:type="dxa"/>
              <w:right w:w="43" w:type="dxa"/>
            </w:tcMar>
            <w:vAlign w:val="bottom"/>
          </w:tcPr>
          <w:p w14:paraId="541B73AD" w14:textId="77777777" w:rsidR="0062115A" w:rsidRPr="00DE1073" w:rsidRDefault="003823F2" w:rsidP="00DE1073">
            <w:r w:rsidRPr="00DE1073">
              <w:t>46,9</w:t>
            </w:r>
          </w:p>
        </w:tc>
        <w:tc>
          <w:tcPr>
            <w:tcW w:w="720" w:type="dxa"/>
            <w:tcBorders>
              <w:top w:val="single" w:sz="4" w:space="0" w:color="000000"/>
              <w:left w:val="nil"/>
              <w:bottom w:val="nil"/>
              <w:right w:val="nil"/>
            </w:tcBorders>
            <w:tcMar>
              <w:top w:w="100" w:type="dxa"/>
              <w:left w:w="43" w:type="dxa"/>
              <w:bottom w:w="43" w:type="dxa"/>
              <w:right w:w="43" w:type="dxa"/>
            </w:tcMar>
            <w:vAlign w:val="bottom"/>
          </w:tcPr>
          <w:p w14:paraId="3C318D9D" w14:textId="77777777" w:rsidR="0062115A" w:rsidRPr="00DE1073" w:rsidRDefault="003823F2" w:rsidP="00DE1073">
            <w:r w:rsidRPr="00DE1073">
              <w:t>22,7</w:t>
            </w:r>
          </w:p>
        </w:tc>
      </w:tr>
      <w:tr w:rsidR="0062115A" w:rsidRPr="00DE1073" w14:paraId="51AA6FEB" w14:textId="77777777">
        <w:trPr>
          <w:trHeight w:val="340"/>
        </w:trPr>
        <w:tc>
          <w:tcPr>
            <w:tcW w:w="5860" w:type="dxa"/>
            <w:tcBorders>
              <w:top w:val="nil"/>
              <w:left w:val="nil"/>
              <w:bottom w:val="nil"/>
              <w:right w:val="nil"/>
            </w:tcBorders>
            <w:tcMar>
              <w:top w:w="100" w:type="dxa"/>
              <w:left w:w="43" w:type="dxa"/>
              <w:bottom w:w="43" w:type="dxa"/>
              <w:right w:w="43" w:type="dxa"/>
            </w:tcMar>
          </w:tcPr>
          <w:p w14:paraId="6661522B" w14:textId="77777777" w:rsidR="0062115A" w:rsidRPr="00DE1073" w:rsidRDefault="003823F2" w:rsidP="00DE1073">
            <w:r w:rsidRPr="00DE1073">
              <w:t>Utbytte fra Statkraft</w:t>
            </w:r>
            <w:r w:rsidRPr="00D10D15">
              <w:rPr>
                <w:rStyle w:val="skrift-hevet"/>
              </w:rPr>
              <w:t>3</w:t>
            </w:r>
          </w:p>
        </w:tc>
        <w:tc>
          <w:tcPr>
            <w:tcW w:w="1120" w:type="dxa"/>
            <w:tcBorders>
              <w:top w:val="nil"/>
              <w:left w:val="nil"/>
              <w:bottom w:val="nil"/>
              <w:right w:val="nil"/>
            </w:tcBorders>
            <w:tcMar>
              <w:top w:w="100" w:type="dxa"/>
              <w:left w:w="43" w:type="dxa"/>
              <w:bottom w:w="43" w:type="dxa"/>
              <w:right w:w="43" w:type="dxa"/>
            </w:tcMar>
            <w:vAlign w:val="bottom"/>
          </w:tcPr>
          <w:p w14:paraId="3E9A2FD6" w14:textId="77777777" w:rsidR="0062115A" w:rsidRPr="00DE1073" w:rsidRDefault="003823F2" w:rsidP="00DE1073">
            <w:r w:rsidRPr="00DE1073">
              <w:t>6,2</w:t>
            </w:r>
          </w:p>
        </w:tc>
        <w:tc>
          <w:tcPr>
            <w:tcW w:w="720" w:type="dxa"/>
            <w:tcBorders>
              <w:top w:val="nil"/>
              <w:left w:val="nil"/>
              <w:bottom w:val="nil"/>
              <w:right w:val="nil"/>
            </w:tcBorders>
            <w:tcMar>
              <w:top w:w="100" w:type="dxa"/>
              <w:left w:w="43" w:type="dxa"/>
              <w:bottom w:w="43" w:type="dxa"/>
              <w:right w:w="43" w:type="dxa"/>
            </w:tcMar>
            <w:vAlign w:val="bottom"/>
          </w:tcPr>
          <w:p w14:paraId="3C29F404" w14:textId="77777777" w:rsidR="0062115A" w:rsidRPr="00DE1073" w:rsidRDefault="003823F2" w:rsidP="00DE1073">
            <w:r w:rsidRPr="00DE1073">
              <w:t>5,1</w:t>
            </w:r>
          </w:p>
        </w:tc>
        <w:tc>
          <w:tcPr>
            <w:tcW w:w="720" w:type="dxa"/>
            <w:tcBorders>
              <w:top w:val="nil"/>
              <w:left w:val="nil"/>
              <w:bottom w:val="nil"/>
              <w:right w:val="nil"/>
            </w:tcBorders>
            <w:tcMar>
              <w:top w:w="100" w:type="dxa"/>
              <w:left w:w="43" w:type="dxa"/>
              <w:bottom w:w="43" w:type="dxa"/>
              <w:right w:w="43" w:type="dxa"/>
            </w:tcMar>
            <w:vAlign w:val="bottom"/>
          </w:tcPr>
          <w:p w14:paraId="30831E09" w14:textId="77777777" w:rsidR="0062115A" w:rsidRPr="00DE1073" w:rsidRDefault="003823F2" w:rsidP="00DE1073">
            <w:r w:rsidRPr="00DE1073">
              <w:t>11,9</w:t>
            </w:r>
          </w:p>
        </w:tc>
        <w:tc>
          <w:tcPr>
            <w:tcW w:w="720" w:type="dxa"/>
            <w:tcBorders>
              <w:top w:val="nil"/>
              <w:left w:val="nil"/>
              <w:bottom w:val="nil"/>
              <w:right w:val="nil"/>
            </w:tcBorders>
            <w:tcMar>
              <w:top w:w="100" w:type="dxa"/>
              <w:left w:w="43" w:type="dxa"/>
              <w:bottom w:w="43" w:type="dxa"/>
              <w:right w:w="43" w:type="dxa"/>
            </w:tcMar>
            <w:vAlign w:val="bottom"/>
          </w:tcPr>
          <w:p w14:paraId="31241E48" w14:textId="77777777" w:rsidR="0062115A" w:rsidRPr="00DE1073" w:rsidRDefault="003823F2" w:rsidP="00DE1073">
            <w:r w:rsidRPr="00DE1073">
              <w:t>-</w:t>
            </w:r>
          </w:p>
        </w:tc>
      </w:tr>
      <w:tr w:rsidR="0062115A" w:rsidRPr="00DE1073" w14:paraId="4ADF7C66" w14:textId="77777777">
        <w:trPr>
          <w:trHeight w:val="340"/>
        </w:trPr>
        <w:tc>
          <w:tcPr>
            <w:tcW w:w="5860" w:type="dxa"/>
            <w:tcBorders>
              <w:top w:val="nil"/>
              <w:left w:val="nil"/>
              <w:bottom w:val="nil"/>
              <w:right w:val="nil"/>
            </w:tcBorders>
            <w:tcMar>
              <w:top w:w="100" w:type="dxa"/>
              <w:left w:w="43" w:type="dxa"/>
              <w:bottom w:w="43" w:type="dxa"/>
              <w:right w:w="43" w:type="dxa"/>
            </w:tcMar>
          </w:tcPr>
          <w:p w14:paraId="12947A51" w14:textId="77777777" w:rsidR="0062115A" w:rsidRPr="00DE1073" w:rsidRDefault="003823F2" w:rsidP="00DE1073">
            <w:r w:rsidRPr="00DE1073">
              <w:t>Merverdiavgift på strømstønadsordning til husholdningene</w:t>
            </w:r>
            <w:r w:rsidRPr="00D10D15">
              <w:rPr>
                <w:rStyle w:val="skrift-hevet"/>
              </w:rPr>
              <w:t>4</w:t>
            </w:r>
          </w:p>
        </w:tc>
        <w:tc>
          <w:tcPr>
            <w:tcW w:w="1120" w:type="dxa"/>
            <w:tcBorders>
              <w:top w:val="nil"/>
              <w:left w:val="nil"/>
              <w:bottom w:val="nil"/>
              <w:right w:val="nil"/>
            </w:tcBorders>
            <w:tcMar>
              <w:top w:w="100" w:type="dxa"/>
              <w:left w:w="43" w:type="dxa"/>
              <w:bottom w:w="43" w:type="dxa"/>
              <w:right w:w="43" w:type="dxa"/>
            </w:tcMar>
            <w:vAlign w:val="bottom"/>
          </w:tcPr>
          <w:p w14:paraId="65253723"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5FC11F04"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0ECFCC79" w14:textId="77777777" w:rsidR="0062115A" w:rsidRPr="00DE1073" w:rsidRDefault="003823F2" w:rsidP="00DE1073">
            <w:r w:rsidRPr="00DE1073">
              <w:t>5,6</w:t>
            </w:r>
          </w:p>
        </w:tc>
        <w:tc>
          <w:tcPr>
            <w:tcW w:w="720" w:type="dxa"/>
            <w:tcBorders>
              <w:top w:val="nil"/>
              <w:left w:val="nil"/>
              <w:bottom w:val="nil"/>
              <w:right w:val="nil"/>
            </w:tcBorders>
            <w:tcMar>
              <w:top w:w="100" w:type="dxa"/>
              <w:left w:w="43" w:type="dxa"/>
              <w:bottom w:w="43" w:type="dxa"/>
              <w:right w:w="43" w:type="dxa"/>
            </w:tcMar>
            <w:vAlign w:val="bottom"/>
          </w:tcPr>
          <w:p w14:paraId="54E406A3" w14:textId="77777777" w:rsidR="0062115A" w:rsidRPr="00DE1073" w:rsidRDefault="003823F2" w:rsidP="00DE1073">
            <w:r w:rsidRPr="00DE1073">
              <w:t>3,6</w:t>
            </w:r>
          </w:p>
        </w:tc>
      </w:tr>
      <w:tr w:rsidR="0062115A" w:rsidRPr="00DE1073" w14:paraId="128B1FD9" w14:textId="77777777">
        <w:trPr>
          <w:trHeight w:val="340"/>
        </w:trPr>
        <w:tc>
          <w:tcPr>
            <w:tcW w:w="5860" w:type="dxa"/>
            <w:tcBorders>
              <w:top w:val="nil"/>
              <w:left w:val="nil"/>
              <w:bottom w:val="nil"/>
              <w:right w:val="nil"/>
            </w:tcBorders>
            <w:tcMar>
              <w:top w:w="100" w:type="dxa"/>
              <w:left w:w="43" w:type="dxa"/>
              <w:bottom w:w="43" w:type="dxa"/>
              <w:right w:w="43" w:type="dxa"/>
            </w:tcMar>
          </w:tcPr>
          <w:p w14:paraId="7AB41F15" w14:textId="77777777" w:rsidR="0062115A" w:rsidRPr="00DE1073" w:rsidRDefault="003823F2" w:rsidP="00DE1073">
            <w:r w:rsidRPr="00DE1073">
              <w:t>Høyprisbidrag på kraftproduksjon</w:t>
            </w:r>
            <w:r w:rsidRPr="00D10D15">
              <w:rPr>
                <w:rStyle w:val="skrift-hevet"/>
              </w:rPr>
              <w:t>5</w:t>
            </w:r>
          </w:p>
        </w:tc>
        <w:tc>
          <w:tcPr>
            <w:tcW w:w="1120" w:type="dxa"/>
            <w:tcBorders>
              <w:top w:val="nil"/>
              <w:left w:val="nil"/>
              <w:bottom w:val="nil"/>
              <w:right w:val="nil"/>
            </w:tcBorders>
            <w:tcMar>
              <w:top w:w="100" w:type="dxa"/>
              <w:left w:w="43" w:type="dxa"/>
              <w:bottom w:w="43" w:type="dxa"/>
              <w:right w:w="43" w:type="dxa"/>
            </w:tcMar>
            <w:vAlign w:val="bottom"/>
          </w:tcPr>
          <w:p w14:paraId="6B195426"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5BE28D2"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2B30D33C" w14:textId="77777777" w:rsidR="0062115A" w:rsidRPr="00DE1073" w:rsidRDefault="003823F2" w:rsidP="00DE1073">
            <w:r w:rsidRPr="00DE1073">
              <w:t>4,7</w:t>
            </w:r>
          </w:p>
        </w:tc>
        <w:tc>
          <w:tcPr>
            <w:tcW w:w="720" w:type="dxa"/>
            <w:tcBorders>
              <w:top w:val="nil"/>
              <w:left w:val="nil"/>
              <w:bottom w:val="nil"/>
              <w:right w:val="nil"/>
            </w:tcBorders>
            <w:tcMar>
              <w:top w:w="100" w:type="dxa"/>
              <w:left w:w="43" w:type="dxa"/>
              <w:bottom w:w="43" w:type="dxa"/>
              <w:right w:w="43" w:type="dxa"/>
            </w:tcMar>
            <w:vAlign w:val="bottom"/>
          </w:tcPr>
          <w:p w14:paraId="0B248190" w14:textId="77777777" w:rsidR="0062115A" w:rsidRPr="00DE1073" w:rsidRDefault="003823F2" w:rsidP="00DE1073">
            <w:r w:rsidRPr="00DE1073">
              <w:t>5,1</w:t>
            </w:r>
          </w:p>
        </w:tc>
      </w:tr>
      <w:tr w:rsidR="0062115A" w:rsidRPr="00DE1073" w14:paraId="6632860E" w14:textId="77777777">
        <w:trPr>
          <w:trHeight w:val="340"/>
        </w:trPr>
        <w:tc>
          <w:tcPr>
            <w:tcW w:w="5860" w:type="dxa"/>
            <w:tcBorders>
              <w:top w:val="nil"/>
              <w:left w:val="nil"/>
              <w:bottom w:val="single" w:sz="4" w:space="0" w:color="000000"/>
              <w:right w:val="nil"/>
            </w:tcBorders>
            <w:tcMar>
              <w:top w:w="100" w:type="dxa"/>
              <w:left w:w="43" w:type="dxa"/>
              <w:bottom w:w="43" w:type="dxa"/>
              <w:right w:w="43" w:type="dxa"/>
            </w:tcMar>
          </w:tcPr>
          <w:p w14:paraId="7E517396" w14:textId="77777777" w:rsidR="0062115A" w:rsidRPr="00DE1073" w:rsidRDefault="003823F2" w:rsidP="00DE1073">
            <w:r w:rsidRPr="00DE1073">
              <w:t>Grunnrenteskatt på landbasert vindkraft</w:t>
            </w:r>
            <w:r w:rsidRPr="00D10D15">
              <w:rPr>
                <w:rStyle w:val="skrift-hevet"/>
              </w:rPr>
              <w:t>6</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15CC44B2"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5874163D"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7885F720"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46668614" w14:textId="77777777" w:rsidR="0062115A" w:rsidRPr="00DE1073" w:rsidRDefault="003823F2" w:rsidP="00DE1073">
            <w:r w:rsidRPr="00DE1073">
              <w:t>0</w:t>
            </w:r>
          </w:p>
        </w:tc>
      </w:tr>
      <w:tr w:rsidR="0062115A" w:rsidRPr="00DE1073" w14:paraId="2E6CA7B9" w14:textId="77777777">
        <w:trPr>
          <w:trHeight w:val="340"/>
        </w:trPr>
        <w:tc>
          <w:tcPr>
            <w:tcW w:w="5860" w:type="dxa"/>
            <w:tcBorders>
              <w:top w:val="single" w:sz="4" w:space="0" w:color="000000"/>
              <w:left w:val="nil"/>
              <w:bottom w:val="single" w:sz="4" w:space="0" w:color="000000"/>
              <w:right w:val="nil"/>
            </w:tcBorders>
            <w:tcMar>
              <w:top w:w="100" w:type="dxa"/>
              <w:left w:w="43" w:type="dxa"/>
              <w:bottom w:w="43" w:type="dxa"/>
              <w:right w:w="43" w:type="dxa"/>
            </w:tcMar>
          </w:tcPr>
          <w:p w14:paraId="3B4DAA4B" w14:textId="77777777" w:rsidR="0062115A" w:rsidRPr="00DE1073" w:rsidRDefault="003823F2" w:rsidP="00DE1073">
            <w:r w:rsidRPr="00DE1073">
              <w:t>Sum</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D8AC59B" w14:textId="77777777" w:rsidR="0062115A" w:rsidRPr="00DE1073" w:rsidRDefault="003823F2" w:rsidP="00DE1073">
            <w:r w:rsidRPr="00DE1073">
              <w:t>14,8</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FCB944A" w14:textId="77777777" w:rsidR="0062115A" w:rsidRPr="00DE1073" w:rsidRDefault="003823F2" w:rsidP="00DE1073">
            <w:r w:rsidRPr="00DE1073">
              <w:t>18,0</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004B194" w14:textId="77777777" w:rsidR="0062115A" w:rsidRPr="00DE1073" w:rsidRDefault="003823F2" w:rsidP="00DE1073">
            <w:r w:rsidRPr="00DE1073">
              <w:t>69,1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F1D344F" w14:textId="77777777" w:rsidR="0062115A" w:rsidRPr="00DE1073" w:rsidRDefault="003823F2" w:rsidP="00DE1073">
            <w:r w:rsidRPr="00DE1073">
              <w:t>31,3</w:t>
            </w:r>
            <w:r w:rsidRPr="00D10D15">
              <w:rPr>
                <w:rStyle w:val="skrift-hevet"/>
              </w:rPr>
              <w:t>7</w:t>
            </w:r>
          </w:p>
        </w:tc>
      </w:tr>
      <w:tr w:rsidR="0062115A" w:rsidRPr="00DE1073" w14:paraId="77762B07" w14:textId="77777777">
        <w:trPr>
          <w:trHeight w:val="340"/>
        </w:trPr>
        <w:tc>
          <w:tcPr>
            <w:tcW w:w="5860" w:type="dxa"/>
            <w:tcBorders>
              <w:top w:val="nil"/>
              <w:left w:val="nil"/>
              <w:bottom w:val="nil"/>
              <w:right w:val="nil"/>
            </w:tcBorders>
            <w:tcMar>
              <w:top w:w="100" w:type="dxa"/>
              <w:left w:w="43" w:type="dxa"/>
              <w:bottom w:w="43" w:type="dxa"/>
              <w:right w:w="43" w:type="dxa"/>
            </w:tcMar>
          </w:tcPr>
          <w:p w14:paraId="196B3090" w14:textId="77777777" w:rsidR="0062115A" w:rsidRPr="00DE1073" w:rsidRDefault="003823F2" w:rsidP="00DE1073">
            <w:r w:rsidRPr="00D10D15">
              <w:rPr>
                <w:rStyle w:val="kursiv"/>
              </w:rPr>
              <w:t xml:space="preserve">Memo: </w:t>
            </w:r>
          </w:p>
        </w:tc>
        <w:tc>
          <w:tcPr>
            <w:tcW w:w="1120" w:type="dxa"/>
            <w:tcBorders>
              <w:top w:val="nil"/>
              <w:left w:val="nil"/>
              <w:bottom w:val="nil"/>
              <w:right w:val="nil"/>
            </w:tcBorders>
            <w:tcMar>
              <w:top w:w="100" w:type="dxa"/>
              <w:left w:w="43" w:type="dxa"/>
              <w:bottom w:w="43" w:type="dxa"/>
              <w:right w:w="43" w:type="dxa"/>
            </w:tcMar>
            <w:vAlign w:val="bottom"/>
          </w:tcPr>
          <w:p w14:paraId="4032BB4F"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548ABF9"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FFA6D55"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5415C13" w14:textId="77777777" w:rsidR="0062115A" w:rsidRPr="00DE1073" w:rsidRDefault="0062115A" w:rsidP="00DE1073"/>
        </w:tc>
      </w:tr>
      <w:tr w:rsidR="0062115A" w:rsidRPr="00DE1073" w14:paraId="169930DF" w14:textId="77777777">
        <w:trPr>
          <w:trHeight w:val="340"/>
        </w:trPr>
        <w:tc>
          <w:tcPr>
            <w:tcW w:w="5860" w:type="dxa"/>
            <w:tcBorders>
              <w:top w:val="nil"/>
              <w:left w:val="nil"/>
              <w:bottom w:val="single" w:sz="4" w:space="0" w:color="000000"/>
              <w:right w:val="nil"/>
            </w:tcBorders>
            <w:tcMar>
              <w:top w:w="100" w:type="dxa"/>
              <w:left w:w="43" w:type="dxa"/>
              <w:bottom w:w="43" w:type="dxa"/>
              <w:right w:w="43" w:type="dxa"/>
            </w:tcMar>
          </w:tcPr>
          <w:p w14:paraId="0B5D9B7D" w14:textId="77777777" w:rsidR="0062115A" w:rsidRPr="00DE1073" w:rsidRDefault="003823F2" w:rsidP="00DE1073">
            <w:r w:rsidRPr="00D10D15">
              <w:rPr>
                <w:rStyle w:val="kursiv"/>
              </w:rPr>
              <w:t>Anslag i Nasjonalbudsjettet 2023</w:t>
            </w:r>
            <w:r w:rsidRPr="00D10D15">
              <w:rPr>
                <w:rStyle w:val="skrift-hevet"/>
              </w:rPr>
              <w:t>8</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122CC46" w14:textId="77777777" w:rsidR="0062115A" w:rsidRPr="00DE1073" w:rsidRDefault="003823F2" w:rsidP="00DE1073">
            <w:r w:rsidRPr="00D10D15">
              <w:rPr>
                <w:rStyle w:val="kursiv"/>
              </w:rPr>
              <w:t>14,3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F03664E" w14:textId="77777777" w:rsidR="0062115A" w:rsidRPr="00DE1073" w:rsidRDefault="003823F2" w:rsidP="00DE1073">
            <w:r w:rsidRPr="00D10D15">
              <w:rPr>
                <w:rStyle w:val="kursiv"/>
              </w:rPr>
              <w:t>16,6</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078A61C" w14:textId="77777777" w:rsidR="0062115A" w:rsidRPr="00DE1073" w:rsidRDefault="003823F2" w:rsidP="00DE1073">
            <w:r w:rsidRPr="00D10D15">
              <w:rPr>
                <w:rStyle w:val="kursiv"/>
              </w:rPr>
              <w:t>79,2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3F896FF7" w14:textId="77777777" w:rsidR="0062115A" w:rsidRPr="00DE1073" w:rsidRDefault="003823F2" w:rsidP="00DE1073">
            <w:r w:rsidRPr="00D10D15">
              <w:rPr>
                <w:rStyle w:val="kursiv"/>
              </w:rPr>
              <w:t>73,0</w:t>
            </w:r>
            <w:r w:rsidRPr="00D10D15">
              <w:rPr>
                <w:rStyle w:val="skrift-hevet"/>
              </w:rPr>
              <w:t>7</w:t>
            </w:r>
          </w:p>
        </w:tc>
      </w:tr>
    </w:tbl>
    <w:p w14:paraId="7CFF2111" w14:textId="77777777" w:rsidR="0062115A" w:rsidRPr="00DE1073" w:rsidRDefault="003823F2" w:rsidP="00DE1073">
      <w:pPr>
        <w:pStyle w:val="tabell-noter"/>
        <w:rPr>
          <w:rStyle w:val="skrift-hevet"/>
        </w:rPr>
      </w:pPr>
      <w:r w:rsidRPr="00DE1073">
        <w:rPr>
          <w:rStyle w:val="skrift-hevet"/>
        </w:rPr>
        <w:t>1</w:t>
      </w:r>
      <w:r w:rsidRPr="00DE1073">
        <w:tab/>
        <w:t xml:space="preserve">Anslag på statens påløpte inntekter fratrukket gjennomsnittlig inntekt for perioden 2010–2021. Anslagene er omregnet til 2023-kroner basert på statsbudsjettets </w:t>
      </w:r>
      <w:proofErr w:type="spellStart"/>
      <w:r w:rsidRPr="00DE1073">
        <w:t>utgiftsdeflator</w:t>
      </w:r>
      <w:proofErr w:type="spellEnd"/>
      <w:r w:rsidRPr="00DE1073">
        <w:t>. Kommunesektoren får også økte inntekter som følge av høye strømpriser, som konsesjonskraft (vertskommuner) og utbytter (eierkommuner). Slike inntekter er ikke inkludert her.</w:t>
      </w:r>
    </w:p>
    <w:p w14:paraId="62A47F43" w14:textId="77777777" w:rsidR="0062115A" w:rsidRPr="00DE1073" w:rsidRDefault="003823F2" w:rsidP="00DE1073">
      <w:pPr>
        <w:pStyle w:val="tabell-noter"/>
        <w:rPr>
          <w:rStyle w:val="skrift-hevet"/>
        </w:rPr>
      </w:pPr>
      <w:r w:rsidRPr="00DE1073">
        <w:rPr>
          <w:rStyle w:val="skrift-hevet"/>
        </w:rPr>
        <w:t>2</w:t>
      </w:r>
      <w:r w:rsidRPr="00DE1073">
        <w:tab/>
        <w:t>Tall for 2010-2021 er hentet fra Statistisk sentralbyrås tabell 05914. Anslag for 2022 er basert på historiske spotpriser, mens anslag for 2023 er basert på historiske spotpriser og terminpriser per 21. mars 2023. Grunnrenteskatten er lagt om til en kontantstrømskatt fra 2021. Provenyet er derfor ikke direkte sammenlignbart over tid. Inntektene bokføres året etter.</w:t>
      </w:r>
    </w:p>
    <w:p w14:paraId="5BB3115E" w14:textId="77777777" w:rsidR="0062115A" w:rsidRPr="00DE1073" w:rsidRDefault="003823F2" w:rsidP="00DE1073">
      <w:pPr>
        <w:pStyle w:val="tabell-noter"/>
        <w:rPr>
          <w:rStyle w:val="skrift-hevet"/>
        </w:rPr>
      </w:pPr>
      <w:r w:rsidRPr="00DE1073">
        <w:rPr>
          <w:rStyle w:val="skrift-hevet"/>
        </w:rPr>
        <w:t>3</w:t>
      </w:r>
      <w:r w:rsidRPr="00DE1073">
        <w:tab/>
        <w:t>Utbytteinntekter er ført på bedriftsregnskapsåret, ikke året de er utbetalt. Det vil si ett år tidligere enn de føres i statsbudsjettet og statsregnskapet. Det er også andre forhold ut over kraftpriser som påvirker størrelsen på utbytte fra Statkraft. Anslag for regnskapsåret 2023, som vil bli utbetalt og ført i 2024-budsjettet, er ikke tilgjengelig.</w:t>
      </w:r>
    </w:p>
    <w:p w14:paraId="7FAE2FCA" w14:textId="77777777" w:rsidR="0062115A" w:rsidRPr="00DE1073" w:rsidRDefault="003823F2" w:rsidP="00DE1073">
      <w:pPr>
        <w:pStyle w:val="tabell-noter"/>
        <w:rPr>
          <w:rStyle w:val="skrift-hevet"/>
        </w:rPr>
      </w:pPr>
      <w:r w:rsidRPr="00DE1073">
        <w:rPr>
          <w:rStyle w:val="skrift-hevet"/>
        </w:rPr>
        <w:t>4</w:t>
      </w:r>
      <w:r w:rsidRPr="00DE1073">
        <w:tab/>
        <w:t>20 pst. av strømstønadsordningen til husholdningene er kompensasjon for betalt mva., og det motsvares av økte mva.-inntekter.</w:t>
      </w:r>
    </w:p>
    <w:p w14:paraId="586C671F" w14:textId="77777777" w:rsidR="0062115A" w:rsidRPr="00DE1073" w:rsidRDefault="003823F2" w:rsidP="00DE1073">
      <w:pPr>
        <w:pStyle w:val="tabell-noter"/>
        <w:rPr>
          <w:rStyle w:val="skrift-hevet"/>
        </w:rPr>
      </w:pPr>
      <w:r w:rsidRPr="00DE1073">
        <w:rPr>
          <w:rStyle w:val="skrift-hevet"/>
        </w:rPr>
        <w:t>5</w:t>
      </w:r>
      <w:r w:rsidRPr="00DE1073">
        <w:tab/>
        <w:t>Tall for 2022 er hentet fra statsregnskapet. Anslag for 2023 er basert på historiske priser og terminpriser per 21. mars 2023.</w:t>
      </w:r>
    </w:p>
    <w:p w14:paraId="51BCEB26" w14:textId="77777777" w:rsidR="0062115A" w:rsidRPr="00DE1073" w:rsidRDefault="003823F2" w:rsidP="00DE1073">
      <w:pPr>
        <w:pStyle w:val="tabell-noter"/>
        <w:rPr>
          <w:rStyle w:val="skrift-hevet"/>
        </w:rPr>
      </w:pPr>
      <w:r w:rsidRPr="00DE1073">
        <w:rPr>
          <w:rStyle w:val="skrift-hevet"/>
        </w:rPr>
        <w:t>6</w:t>
      </w:r>
      <w:r w:rsidRPr="00DE1073">
        <w:tab/>
        <w:t>Det foreslås å utsette iverksettelsen av grunnrenteskatt på landbasert vindkraft til 1. januar 2024, se omtale i Prop. 117 LS (2022–2023) kapittel 8.</w:t>
      </w:r>
    </w:p>
    <w:p w14:paraId="5795F74E" w14:textId="77777777" w:rsidR="0062115A" w:rsidRPr="00DE1073" w:rsidRDefault="003823F2" w:rsidP="00DE1073">
      <w:pPr>
        <w:pStyle w:val="tabell-noter"/>
        <w:rPr>
          <w:rStyle w:val="skrift-hevet"/>
        </w:rPr>
      </w:pPr>
      <w:r w:rsidRPr="00DE1073">
        <w:rPr>
          <w:rStyle w:val="skrift-hevet"/>
        </w:rPr>
        <w:t>7</w:t>
      </w:r>
      <w:r w:rsidRPr="00DE1073">
        <w:tab/>
        <w:t>Utbytte fra Statkraft kommer i tillegg.</w:t>
      </w:r>
    </w:p>
    <w:p w14:paraId="2F3D57C2" w14:textId="77777777" w:rsidR="0062115A" w:rsidRPr="00DE1073" w:rsidRDefault="003823F2" w:rsidP="00DE1073">
      <w:pPr>
        <w:pStyle w:val="tabell-noter"/>
        <w:rPr>
          <w:rStyle w:val="skrift-hevet"/>
        </w:rPr>
      </w:pPr>
      <w:r w:rsidRPr="00DE1073">
        <w:rPr>
          <w:rStyle w:val="skrift-hevet"/>
        </w:rPr>
        <w:t>8</w:t>
      </w:r>
      <w:r w:rsidRPr="00DE1073">
        <w:tab/>
        <w:t>Anslag i boks 3.2 i Nasjonalbudsjettet 2023. Endringer etter dette, herunder endret provenyanslag i Prop. 1 S Tillegg 2 (2022–2023) og endringer ifm. Stortingets behandling av budsjettforslaget, er ikke medregnet.</w:t>
      </w:r>
    </w:p>
    <w:p w14:paraId="5F5C80F2" w14:textId="77777777" w:rsidR="0062115A" w:rsidRPr="00DE1073" w:rsidRDefault="003823F2" w:rsidP="00DE1073">
      <w:pPr>
        <w:pStyle w:val="Kilde"/>
      </w:pPr>
      <w:r w:rsidRPr="00DE1073">
        <w:lastRenderedPageBreak/>
        <w:t>Kilde: Finansdepartementet og Statistisk sentralbyrå.</w:t>
      </w:r>
    </w:p>
    <w:p w14:paraId="7ACBAB16" w14:textId="77777777" w:rsidR="0062115A" w:rsidRPr="00DE1073" w:rsidRDefault="003823F2" w:rsidP="00DE1073">
      <w:r w:rsidRPr="00DE1073">
        <w:t>Andre statlige inntekter vil trolig også påvirkes av høye strømpriser. Økt overskudd hos kraftselskapene innebærer at staten vil få økt selskapsskatt fra disse selskapene. Samtidig vil trolig staten få lavere selskapsskatt fra andre næringer som følge av høye strømutgifter, og fra selskaper som taper omsetning fordi høye strømpriser fører til lavere konsum av andre varer og tjenester.</w:t>
      </w:r>
      <w:r w:rsidRPr="00D10D15">
        <w:rPr>
          <w:rStyle w:val="skrift-hevet"/>
        </w:rPr>
        <w:t>2</w:t>
      </w:r>
      <w:r w:rsidRPr="00DE1073">
        <w:t xml:space="preserve"> Departementet har ikke grunnlag for å gjøre anslag på eventuelle ekstraordinære inntekter fra selskapsskatten, samlet sett, som skyldes høye strømpriser.</w:t>
      </w:r>
    </w:p>
    <w:p w14:paraId="726F6FC3" w14:textId="77777777" w:rsidR="0062115A" w:rsidRPr="00DE1073" w:rsidRDefault="003823F2" w:rsidP="00DE1073">
      <w:r w:rsidRPr="00DE1073">
        <w:t>Anslaget i tabell 3.10 inkluderer ikke økte inntekter fra merverdiavgiften utover det som er knyttet til strømstønadsordningen. Så lenge den samlede omsetningen av varer og tjenester ikke påvirkes av strømprisene, vil økte merverdiavgiftsinntekter fra konsum av strøm i hovedsak motsvares av lavere merverdiavgiftsinntekter fra andre varer og tjenester.</w:t>
      </w:r>
    </w:p>
    <w:p w14:paraId="381F86F3" w14:textId="77777777" w:rsidR="0062115A" w:rsidRPr="00DE1073" w:rsidRDefault="003823F2" w:rsidP="00DE1073">
      <w:r w:rsidRPr="00DE1073">
        <w:t>El-avgiften er en kvantumsbasert avgift og påvirkes ikke av priser direkte. Om strømprisene leder til lavere strømkonsum, vil inntektene fra avgiften gå ned. Størrelsen på denne effekten har ikke departementet anslått. Fra januar 2022 ble elavgiften redusert tilsvarende 2,9 mrd. kroner årlig.</w:t>
      </w:r>
    </w:p>
    <w:p w14:paraId="2C88DC8A" w14:textId="77777777" w:rsidR="0062115A" w:rsidRPr="00DE1073" w:rsidRDefault="003823F2" w:rsidP="00DE1073">
      <w:r w:rsidRPr="00DE1073">
        <w:t>Regjeringen har innført omfattende støttetiltak for ulike grupper, der strømstønadsordningen til husholdninger er den største og utgjør om lag 28 og 18 mrd. kroner i henholdsvis 2022 og 2023 (i 2023-priser). For 2023 innebærer dette en reduksjon fra saldert budsjett på 26,7 mrd. kroner. Andre ordninger inkluderer særskilte tilskudd forbundet med høye strømutgifter til jordbruks- og veksthusnæringen og frivillige organisasjoner, som samlet utgjør 1,1 mrd. kroner og 0,8 mrd. kroner i henholdsvis 2022 og 2023 (i 2023-priser). I tillegg kommer blant annet økt bostøtte. Staten har også betydelige ekstra strømutgifter på grunn av de høye strømprisene.</w:t>
      </w:r>
    </w:p>
    <w:p w14:paraId="19815FD2" w14:textId="77777777" w:rsidR="0062115A" w:rsidRPr="00DE1073" w:rsidRDefault="003823F2" w:rsidP="00DE1073">
      <w:pPr>
        <w:pStyle w:val="ramme-noter"/>
        <w:rPr>
          <w:rStyle w:val="skrift-hevet"/>
        </w:rPr>
      </w:pPr>
      <w:r w:rsidRPr="00DE1073">
        <w:rPr>
          <w:rStyle w:val="skrift-hevet"/>
        </w:rPr>
        <w:t>1</w:t>
      </w:r>
      <w:r w:rsidRPr="00DE1073">
        <w:tab/>
        <w:t>I det oljekorrigerte budsjettunderskuddet er det de faktiske, bokførte inntektene som inngår. I det strukturelle oljekorrigerte budsjettunderskuddet er det anslag for den underliggende utviklingen i inntektene som inngår. Videre er det f.o.m. NB23 lagt inn en midlertidig korreksjon på inntektssiden i beregningen av den strukturelle budsjettbalansen, se boks 3.7, for at det skal være et bedre samsvar mellom hvordan høye strømpriser slår ut på inntekts- og utgiftssiden av den strukturelle budsjettbalansen.</w:t>
      </w:r>
    </w:p>
    <w:p w14:paraId="1345ABEC" w14:textId="77777777" w:rsidR="0062115A" w:rsidRPr="00DE1073" w:rsidRDefault="003823F2" w:rsidP="00DE1073">
      <w:pPr>
        <w:pStyle w:val="ramme-noter"/>
        <w:rPr>
          <w:rStyle w:val="skrift-hevet"/>
        </w:rPr>
      </w:pPr>
      <w:r w:rsidRPr="00DE1073">
        <w:rPr>
          <w:rStyle w:val="skrift-hevet"/>
        </w:rPr>
        <w:t>2</w:t>
      </w:r>
      <w:r w:rsidRPr="00DE1073">
        <w:tab/>
        <w:t xml:space="preserve">Selskapsskatten beregnes på bakgrunn av kraftselskapenes faktiske overskudd, mens grunnrenteskatten er basert på normert markedsverdi av kraftproduksjonen (hovedregelen er </w:t>
      </w:r>
      <w:r w:rsidRPr="00DE1073">
        <w:rPr>
          <w:rStyle w:val="kursiv"/>
        </w:rPr>
        <w:t>spotpris * produksjon</w:t>
      </w:r>
      <w:r w:rsidRPr="00DE1073">
        <w:t>) fratrukket kostnader. Grunnlaget for selskapsskatten er derfor annerledes enn grunnrenteskatten.</w:t>
      </w:r>
    </w:p>
    <w:p w14:paraId="72E12BC9" w14:textId="77777777" w:rsidR="0062115A" w:rsidRPr="00DE1073" w:rsidRDefault="003823F2" w:rsidP="00DE1073">
      <w:pPr>
        <w:pStyle w:val="Ramme-slutt"/>
      </w:pPr>
      <w:r w:rsidRPr="00DE1073">
        <w:t>[Boks slutt]</w:t>
      </w:r>
    </w:p>
    <w:p w14:paraId="4359C0EB" w14:textId="77777777" w:rsidR="0062115A" w:rsidRPr="00DE1073" w:rsidRDefault="003823F2" w:rsidP="00DE1073">
      <w:pPr>
        <w:pStyle w:val="tittel-ramme"/>
      </w:pPr>
      <w:r w:rsidRPr="00DE1073">
        <w:t>Midlertidige korreksjoner i det strukturelle oljekorrigerte budsjettunderskuddet</w:t>
      </w:r>
    </w:p>
    <w:p w14:paraId="654ADDCC" w14:textId="77777777" w:rsidR="0062115A" w:rsidRPr="00DE1073" w:rsidRDefault="003823F2" w:rsidP="00DE1073">
      <w:r w:rsidRPr="00DE1073">
        <w:t>I møte med svært høye strømpriser har det blitt innført en rekke støtteordninger over statsbudsjettet. Utgiftene blir behandlet på vanlig måte i budsjettet og inngår fullt ut i beregningen av det strukturelle oljekorrigerte budsjettunderskuddet (bruken av fondsmidler).</w:t>
      </w:r>
    </w:p>
    <w:p w14:paraId="042BC091" w14:textId="77777777" w:rsidR="0062115A" w:rsidRPr="00DE1073" w:rsidRDefault="003823F2" w:rsidP="00DE1073">
      <w:r w:rsidRPr="00DE1073">
        <w:t>Høye strømpriser vil også medføre økte skatteinntekter, særlig gjennom økte inntekter fra grunnrenteskatt på vannkraftproduksjon, jf. boks 3.6. I beregningen av det strukturelle oljekorrigerte budsjettunderskuddet blir skatteinntekter normalt trendberegnet, og det ses dermed bort fra midlertidig høye og lave skattenivåer. Utgangspunktet ville dermed vært at statens strømrelaterte inntekter og utgifter slo ulikt ut i beregningen av budsjettunderskuddet.</w:t>
      </w:r>
    </w:p>
    <w:p w14:paraId="1D872BE8" w14:textId="77777777" w:rsidR="0062115A" w:rsidRPr="00DE1073" w:rsidRDefault="003823F2" w:rsidP="00DE1073">
      <w:r w:rsidRPr="00DE1073">
        <w:lastRenderedPageBreak/>
        <w:t>For at det skal være et bedre samsvar mellom hvordan høye strømpriser slår ut på inntekts- og utgiftssiden av den strukturelle budsjettbalansen, har Finansdepartementet fra og med Nasjonalbudsjettet 2023 lagt inn en midlertidig korreksjon i beregningen av den strukturelle budsjettbalansen. Korreksjonen er et mål på statens ekstraordinære strømrelaterte inntekter utover trenden.</w:t>
      </w:r>
      <w:r w:rsidRPr="00D10D15">
        <w:rPr>
          <w:rStyle w:val="skrift-hevet"/>
        </w:rPr>
        <w:t>1</w:t>
      </w:r>
    </w:p>
    <w:p w14:paraId="65AC23B8" w14:textId="77777777" w:rsidR="0062115A" w:rsidRPr="00DE1073" w:rsidRDefault="003823F2" w:rsidP="00DE1073">
      <w:r w:rsidRPr="00DE1073">
        <w:t>Anslaget for de strømrelaterte inntektene som korreksjonen skal reflektere, er lavere for 2023 enn for 2022, og korreksjonen bidrar isolert sett til å redusere det strukturelle underskuddet med anslagsvis 30,9 mrd. kroner i 2022 og 9,6 mrd. kroner i 2023. I Nasjonalbudsjettet 2023 var tilsvarende anslag 40,4 mrd. kroner for 2022 og 34,9 mrd. kroner for 2023. Uten korreksjonen ville bruken av fondsmidler nå vært anslått til hhv. 3,0 og 3,1 pst. av fondsverdien i 2022 og 2023, se figur 3.22. Som andel av trend-BNP for Fastlands-Norge ville bruken av fondsmidler vært hhv. 10,4 og 10,2 pst. i de to årene, se figur 3.23.</w:t>
      </w:r>
    </w:p>
    <w:p w14:paraId="17E32BC7" w14:textId="5155FAA7" w:rsidR="0062115A" w:rsidRPr="00DE1073" w:rsidRDefault="00EF2C8F" w:rsidP="00DE1073">
      <w:r w:rsidRPr="00EF2C8F">
        <w:rPr>
          <w:noProof/>
        </w:rPr>
        <w:drawing>
          <wp:inline distT="0" distB="0" distL="0" distR="0" wp14:anchorId="6A7DAC5C" wp14:editId="724A4180">
            <wp:extent cx="4572000" cy="2162175"/>
            <wp:effectExtent l="0" t="0" r="0" b="9525"/>
            <wp:docPr id="77231656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16564"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572000" cy="2162175"/>
                    </a:xfrm>
                    <a:prstGeom prst="rect">
                      <a:avLst/>
                    </a:prstGeom>
                  </pic:spPr>
                </pic:pic>
              </a:graphicData>
            </a:graphic>
          </wp:inline>
        </w:drawing>
      </w:r>
    </w:p>
    <w:p w14:paraId="01133448" w14:textId="77777777" w:rsidR="0062115A" w:rsidRPr="00DE1073" w:rsidRDefault="003823F2" w:rsidP="00DE1073">
      <w:pPr>
        <w:pStyle w:val="figur-tittel"/>
      </w:pPr>
      <w:r w:rsidRPr="00DE1073">
        <w:t>Strukturelt underskudd som andel av Statens pensjonsfond utland i 2022 og 2023, med og uten midlertidig korreksjon</w:t>
      </w:r>
    </w:p>
    <w:p w14:paraId="58C97077" w14:textId="77777777" w:rsidR="0062115A" w:rsidRPr="00DE1073" w:rsidRDefault="003823F2" w:rsidP="00DE1073">
      <w:pPr>
        <w:pStyle w:val="Kilde"/>
      </w:pPr>
      <w:r w:rsidRPr="00DE1073">
        <w:t>Kilde: Finansdepartementet.</w:t>
      </w:r>
    </w:p>
    <w:p w14:paraId="42EC7BEB" w14:textId="09307632" w:rsidR="0062115A" w:rsidRPr="00DE1073" w:rsidRDefault="00EF2C8F" w:rsidP="00DE1073">
      <w:r w:rsidRPr="00EF2C8F">
        <w:rPr>
          <w:noProof/>
        </w:rPr>
        <w:drawing>
          <wp:inline distT="0" distB="0" distL="0" distR="0" wp14:anchorId="233319C2" wp14:editId="7A6FE6CA">
            <wp:extent cx="4572000" cy="2162175"/>
            <wp:effectExtent l="0" t="0" r="0" b="9525"/>
            <wp:docPr id="15679530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53078"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4572000" cy="2162175"/>
                    </a:xfrm>
                    <a:prstGeom prst="rect">
                      <a:avLst/>
                    </a:prstGeom>
                  </pic:spPr>
                </pic:pic>
              </a:graphicData>
            </a:graphic>
          </wp:inline>
        </w:drawing>
      </w:r>
    </w:p>
    <w:p w14:paraId="055AC0E3" w14:textId="77777777" w:rsidR="0062115A" w:rsidRPr="00DE1073" w:rsidRDefault="003823F2" w:rsidP="00DE1073">
      <w:pPr>
        <w:pStyle w:val="figur-tittel"/>
      </w:pPr>
      <w:r w:rsidRPr="00DE1073">
        <w:t>Strukturelt underskudd som andel av trend-BNP for Fastlands-Norge i 2022 og 2023, med og uten midlertidig korreksjon</w:t>
      </w:r>
    </w:p>
    <w:p w14:paraId="05A68821" w14:textId="77777777" w:rsidR="0062115A" w:rsidRPr="00DE1073" w:rsidRDefault="003823F2" w:rsidP="00DE1073">
      <w:pPr>
        <w:pStyle w:val="Kilde"/>
      </w:pPr>
      <w:r w:rsidRPr="00DE1073">
        <w:t>Kilde: Finansdepartementet.</w:t>
      </w:r>
    </w:p>
    <w:p w14:paraId="60C10E49" w14:textId="77777777" w:rsidR="0062115A" w:rsidRPr="00DE1073" w:rsidRDefault="003823F2" w:rsidP="00DE1073">
      <w:pPr>
        <w:pStyle w:val="ramme-noter"/>
        <w:rPr>
          <w:rStyle w:val="skrift-hevet"/>
        </w:rPr>
      </w:pPr>
      <w:r w:rsidRPr="00DE1073">
        <w:rPr>
          <w:rStyle w:val="skrift-hevet"/>
        </w:rPr>
        <w:t>1</w:t>
      </w:r>
      <w:r w:rsidRPr="00DE1073">
        <w:tab/>
        <w:t xml:space="preserve">Korreksjonen er basert på forventet inntekt fra grunnrenteskatt på vannkraftprodusenter utover en beregnet trendinntekt samt merverdiavgiften på den delen av strømprisen som staten kompenserer gjennom strømstønadsordningen </w:t>
      </w:r>
      <w:r w:rsidRPr="00DE1073">
        <w:lastRenderedPageBreak/>
        <w:t>for husholdninger og borettslag (tilsvarer 20 pst. av anslaget for utgifter til strømstønadsordningen). Korreksjonen innebærer at en andel av statens påløpte strøminntekter inngår i det strukturelle underskuddet.</w:t>
      </w:r>
    </w:p>
    <w:p w14:paraId="694DFE7A" w14:textId="77777777" w:rsidR="0062115A" w:rsidRPr="00DE1073" w:rsidRDefault="003823F2" w:rsidP="00DE1073">
      <w:pPr>
        <w:pStyle w:val="Ramme-slutt"/>
      </w:pPr>
      <w:r w:rsidRPr="00DE1073">
        <w:t>[Boks slutt]</w:t>
      </w:r>
    </w:p>
    <w:p w14:paraId="7028871A" w14:textId="77777777" w:rsidR="0062115A" w:rsidRPr="00DE1073" w:rsidRDefault="003823F2" w:rsidP="00DE1073">
      <w:pPr>
        <w:pStyle w:val="tittel-ramme"/>
      </w:pPr>
      <w:r w:rsidRPr="00DE1073">
        <w:t>Makroøkonomisk styring av kommunesektoren</w:t>
      </w:r>
    </w:p>
    <w:p w14:paraId="5DD3E927" w14:textId="77777777" w:rsidR="0062115A" w:rsidRPr="00DE1073" w:rsidRDefault="003823F2" w:rsidP="00DE1073">
      <w:r w:rsidRPr="00DE1073">
        <w:t>Det er viktig med et godt samsvar mellom utviklingen i kommuneøkonomien og den overordnede økonomiske politikken. Det sikres gjennom Stortingets vedtak om overføringer til kommunene og fastsettelsen av de kommunale skattørene, som bestemmer andelen av kommunenes inntekter fra skatt, samt gjennom lovkrav til kommunenes økonomiforvaltning.</w:t>
      </w:r>
    </w:p>
    <w:p w14:paraId="25A46EFC" w14:textId="77777777" w:rsidR="0062115A" w:rsidRPr="00DE1073" w:rsidRDefault="003823F2" w:rsidP="00DE1073">
      <w:r w:rsidRPr="00DE1073">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30429004" w14:textId="77777777" w:rsidR="0062115A" w:rsidRPr="00DE1073" w:rsidRDefault="003823F2" w:rsidP="00DE1073">
      <w:r w:rsidRPr="00DE1073">
        <w:t>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inneværende år, hvor mye regjeringen legger opp til at kommunesektoren skal få neste år. Det tas normalt ikke hensyn til uventede endringer (verken positive eller negative) i kommunenes skatteinntekter for inneværende år etter revidert nasjonalbudsjett når rammen for frie inntekter neste år foreslås i statsbudsjettet. Det bidrar til en mer stabil utvikling i kommunenes inntekter over tid.</w:t>
      </w:r>
    </w:p>
    <w:p w14:paraId="049BB476" w14:textId="77777777" w:rsidR="0062115A" w:rsidRPr="00DE1073" w:rsidRDefault="003823F2" w:rsidP="00DE1073">
      <w:r w:rsidRPr="00DE1073">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men også for å sikre samsvar mellom kommuneøkonomien og den overordnede økonomiske politikken og bidra til finansiell stabilitet.</w:t>
      </w:r>
    </w:p>
    <w:p w14:paraId="6466BF86" w14:textId="77777777" w:rsidR="0062115A" w:rsidRPr="00DE1073" w:rsidRDefault="003823F2" w:rsidP="00DE1073">
      <w:pPr>
        <w:pStyle w:val="Ramme-slutt"/>
      </w:pPr>
      <w:r w:rsidRPr="00DE1073">
        <w:t>[Boks slutt]</w:t>
      </w:r>
    </w:p>
    <w:p w14:paraId="54CE5B69" w14:textId="77777777" w:rsidR="0062115A" w:rsidRPr="00DE1073" w:rsidRDefault="003823F2" w:rsidP="00DE1073">
      <w:pPr>
        <w:pStyle w:val="tittel-ramme"/>
      </w:pPr>
      <w:r w:rsidRPr="00DE1073">
        <w:t>De fleste kommuner har store disposisjonsfond</w:t>
      </w:r>
    </w:p>
    <w:p w14:paraId="0B959BEC" w14:textId="77777777" w:rsidR="0062115A" w:rsidRPr="00DE1073" w:rsidRDefault="003823F2" w:rsidP="00DE1073">
      <w:r w:rsidRPr="00DE1073">
        <w:t>Disposisjonsfond er kommunenes oppsparte midler. Ved utgangen av 2022 hadde kommunene 81 mrd. kroner på disposisjonsfond, tilsvarende 15 pst. av brutto driftsinntekter. Fondene har økt betydelig de senere årene. Størrelsen på disposisjonsfondene varierer mellom kommuner, både som andel av brutto driftsinntekter og per innbygger, se figur 3.24 og 3.25.</w:t>
      </w:r>
    </w:p>
    <w:p w14:paraId="058B58DF" w14:textId="77777777" w:rsidR="0062115A" w:rsidRPr="00DE1073" w:rsidRDefault="003823F2" w:rsidP="00DE1073">
      <w:r w:rsidRPr="00DE1073">
        <w:t>Kommunene har disposisjonsfond for å håndtere uforutsette utgifter, inntektssvikt og usikkerhet generelt. Hva som er et rimelig nivå på fondene, vil variere fra kommune til kommune. En analyse fra Menon og Telemarksforskning tilsier at minimumsnivået for de fleste kommuner for å håndtere risiko burde ligge mellom 2,5 og 6 pst.</w:t>
      </w:r>
      <w:r w:rsidRPr="00D10D15">
        <w:rPr>
          <w:rStyle w:val="skrift-hevet"/>
        </w:rPr>
        <w:t>1</w:t>
      </w:r>
      <w:r w:rsidRPr="00DE1073">
        <w:t xml:space="preserve"> Ved utgangen av 2022 hadde færre enn 1 av 10 kommuner </w:t>
      </w:r>
      <w:r w:rsidRPr="00DE1073">
        <w:lastRenderedPageBreak/>
        <w:t>et disposisjonsfond som utgjorde mindre enn 2,5 pst. av brutto driftsinntekter, mens flere enn 8 av 10 kommuner hadde et fond som utgjorde 6 pst. eller mer av brutto driftsinntekter.</w:t>
      </w:r>
      <w:r w:rsidRPr="00D10D15">
        <w:rPr>
          <w:rStyle w:val="skrift-hevet"/>
        </w:rPr>
        <w:t>2</w:t>
      </w:r>
    </w:p>
    <w:p w14:paraId="4DDD15F6" w14:textId="77777777" w:rsidR="0062115A" w:rsidRPr="00DE1073" w:rsidRDefault="003823F2" w:rsidP="00DE1073">
      <w:r w:rsidRPr="00DE1073">
        <w:t>De fleste kommunene har dermed relativt store disposisjonsfond. Ved utgangen av 2022 hadde nesten halvparten av kommunene disposisjonsfond som er større eller lik 15 pst. av brutto driftsinntekter, noe som tilsvarer gjennomsnittet for sektoren som helhet, se figur 3.24. Det samme gjelder for disposisjonsfond per innbygger, der nesten 6 av 10 kommuner har verdi minst lik gjennomsnittet på 15 000 kroner per innbygger, se figur 3.25.</w:t>
      </w:r>
    </w:p>
    <w:p w14:paraId="35A06BFD" w14:textId="77777777" w:rsidR="0062115A" w:rsidRPr="00DE1073" w:rsidRDefault="003823F2" w:rsidP="00DE1073">
      <w:r w:rsidRPr="00DE1073">
        <w:t>Samtidig er det få kommuner som har akkumulert merforbruk («negative disposisjonsfond»). Tallene viser at kun seks kommuner, tilsvarende 2 pst. av kommunene, hadde merforbruk ved utgangen av 2022, og at kun to kommuner hadde et merforbruk på over 3 pst. av brutto driftsinntekter, se figur 3.26. Figuren viser fordelingen av disposisjonsfond i prosent av brutto driftsinntekter for hver kommune, etter at eventuelle regnskapsmessige merforbruk er trukket fra. Hvis verdien er negativ, innebærer det at kommunen har et akkumulert merforbruk. Kommunene med akkumulerte merforbruk, og som typisk er en del av Register om betinget godkjenning og kontroll (ROBEK), hadde stort sett en positiv utvikling i driftsresultat som bidro til å redusere det akkumulerte merforbruket i 2022.</w:t>
      </w:r>
    </w:p>
    <w:p w14:paraId="665B98C8" w14:textId="77777777" w:rsidR="0062115A" w:rsidRPr="00DE1073" w:rsidRDefault="003823F2" w:rsidP="00DE1073">
      <w:r w:rsidRPr="00DE1073">
        <w:t>Økningen i disposisjonsfondene var særlig stor i 2021 og 2022 på grunn av spesielt høy skatteinngang i forhold til det som var lagt til grunn i budsjettene. Fra utgangen av 2020 til utgangen av 2022 økte fondene med totalt 25 mrd. kroner. Tallene viser at 6 av 7 kommuner økte sine fond i perioden. De fleste økte fondet med mellom 0 og 5 000 kroner per innbygger, se figur 3.27. Over 4 av 10 kommuner økte fondet med minst 5 000 kroner per innbygger, som tilsvarer gjennomsnittet. Målt som andel av brutto driftsinntekter økte de fleste kommuner fondet med mellom 0 og 5 pst. fra 2020 til 2022, og gjennomsnittlig økning var 4,5 pst.</w:t>
      </w:r>
    </w:p>
    <w:p w14:paraId="6301229F" w14:textId="179B57E3" w:rsidR="0062115A" w:rsidRPr="00DE1073" w:rsidRDefault="00EF2C8F" w:rsidP="00DE1073">
      <w:r w:rsidRPr="00EF2C8F">
        <w:rPr>
          <w:noProof/>
        </w:rPr>
        <w:drawing>
          <wp:inline distT="0" distB="0" distL="0" distR="0" wp14:anchorId="3D876FB7" wp14:editId="0FD58791">
            <wp:extent cx="2190750" cy="2162175"/>
            <wp:effectExtent l="0" t="0" r="0" b="9525"/>
            <wp:docPr id="14354175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7542"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2190750" cy="2162175"/>
                    </a:xfrm>
                    <a:prstGeom prst="rect">
                      <a:avLst/>
                    </a:prstGeom>
                  </pic:spPr>
                </pic:pic>
              </a:graphicData>
            </a:graphic>
          </wp:inline>
        </w:drawing>
      </w:r>
    </w:p>
    <w:p w14:paraId="3D9A122B" w14:textId="77777777" w:rsidR="0062115A" w:rsidRPr="00DE1073" w:rsidRDefault="003823F2" w:rsidP="00DE1073">
      <w:pPr>
        <w:pStyle w:val="figur-tittel"/>
      </w:pPr>
      <w:r w:rsidRPr="00DE1073">
        <w:t>Spredningen i disposisjonsfond. Prosent av brutto driftsinntekter</w:t>
      </w:r>
    </w:p>
    <w:p w14:paraId="5AB7BE62" w14:textId="77777777" w:rsidR="0062115A" w:rsidRPr="00DE1073" w:rsidRDefault="003823F2" w:rsidP="00DE1073">
      <w:pPr>
        <w:pStyle w:val="Kilde"/>
      </w:pPr>
      <w:r w:rsidRPr="00DE1073">
        <w:t>Kilde: Statistisk sentralbyrå</w:t>
      </w:r>
    </w:p>
    <w:p w14:paraId="560F895F" w14:textId="6291BA8C" w:rsidR="0062115A" w:rsidRPr="00DE1073" w:rsidRDefault="00EF2C8F" w:rsidP="00DE1073">
      <w:r w:rsidRPr="00EF2C8F">
        <w:rPr>
          <w:noProof/>
        </w:rPr>
        <w:lastRenderedPageBreak/>
        <w:drawing>
          <wp:inline distT="0" distB="0" distL="0" distR="0" wp14:anchorId="0BAE7550" wp14:editId="3ED7397B">
            <wp:extent cx="2190750" cy="2162175"/>
            <wp:effectExtent l="0" t="0" r="0" b="9525"/>
            <wp:docPr id="53321183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11839"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2190750" cy="2162175"/>
                    </a:xfrm>
                    <a:prstGeom prst="rect">
                      <a:avLst/>
                    </a:prstGeom>
                  </pic:spPr>
                </pic:pic>
              </a:graphicData>
            </a:graphic>
          </wp:inline>
        </w:drawing>
      </w:r>
    </w:p>
    <w:p w14:paraId="2D15DE33" w14:textId="77777777" w:rsidR="0062115A" w:rsidRPr="00DE1073" w:rsidRDefault="003823F2" w:rsidP="00DE1073">
      <w:pPr>
        <w:pStyle w:val="figur-tittel"/>
      </w:pPr>
      <w:r w:rsidRPr="00DE1073">
        <w:t>Spredningen i disposisjonsfond per innbygger. 1000 kroner</w:t>
      </w:r>
    </w:p>
    <w:p w14:paraId="3AFA1874" w14:textId="77777777" w:rsidR="0062115A" w:rsidRPr="00DE1073" w:rsidRDefault="003823F2" w:rsidP="00DE1073">
      <w:pPr>
        <w:pStyle w:val="Kilde"/>
      </w:pPr>
      <w:r w:rsidRPr="00DE1073">
        <w:t>Kilde: Statistisk sentralbyrå</w:t>
      </w:r>
    </w:p>
    <w:p w14:paraId="2788F063" w14:textId="77777777" w:rsidR="0062115A" w:rsidRPr="00DE1073" w:rsidRDefault="0062115A" w:rsidP="00DE1073"/>
    <w:p w14:paraId="4B7ABC10" w14:textId="3947D540" w:rsidR="0062115A" w:rsidRPr="00DE1073" w:rsidRDefault="00EF2C8F" w:rsidP="00DE1073">
      <w:r w:rsidRPr="00EF2C8F">
        <w:rPr>
          <w:noProof/>
        </w:rPr>
        <w:drawing>
          <wp:inline distT="0" distB="0" distL="0" distR="0" wp14:anchorId="13CCDDC8" wp14:editId="3564F9DA">
            <wp:extent cx="2190750" cy="2162175"/>
            <wp:effectExtent l="0" t="0" r="0" b="9525"/>
            <wp:docPr id="818050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5038"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2190750" cy="2162175"/>
                    </a:xfrm>
                    <a:prstGeom prst="rect">
                      <a:avLst/>
                    </a:prstGeom>
                  </pic:spPr>
                </pic:pic>
              </a:graphicData>
            </a:graphic>
          </wp:inline>
        </w:drawing>
      </w:r>
    </w:p>
    <w:p w14:paraId="3E8D9132" w14:textId="77777777" w:rsidR="0062115A" w:rsidRPr="00DE1073" w:rsidRDefault="003823F2" w:rsidP="00DE1073">
      <w:pPr>
        <w:pStyle w:val="figur-tittel"/>
      </w:pPr>
      <w:r w:rsidRPr="00DE1073">
        <w:t>Disposisjonsfond</w:t>
      </w:r>
      <w:r w:rsidRPr="00DE1073">
        <w:rPr>
          <w:rStyle w:val="skrift-hevet"/>
        </w:rPr>
        <w:t>1,2</w:t>
      </w:r>
      <w:r w:rsidRPr="00DE1073">
        <w:t xml:space="preserve"> i prosent av brutto driftsinntekter for enkeltkommuner</w:t>
      </w:r>
    </w:p>
    <w:p w14:paraId="58080DC5" w14:textId="77777777" w:rsidR="0062115A" w:rsidRPr="00DE1073" w:rsidRDefault="003823F2" w:rsidP="00DE1073">
      <w:pPr>
        <w:pStyle w:val="figur-noter"/>
        <w:rPr>
          <w:rStyle w:val="skrift-hevet"/>
        </w:rPr>
      </w:pPr>
      <w:r w:rsidRPr="00DE1073">
        <w:rPr>
          <w:rStyle w:val="skrift-hevet"/>
        </w:rPr>
        <w:t>1</w:t>
      </w:r>
      <w:r w:rsidRPr="00DE1073">
        <w:tab/>
        <w:t>Enkelte kommuner hadde samlet netto driftsresultater eller disposisjonsfond større enn skalaen på y-aksen i figuren.</w:t>
      </w:r>
    </w:p>
    <w:p w14:paraId="480519E7" w14:textId="77777777" w:rsidR="0062115A" w:rsidRPr="00DE1073" w:rsidRDefault="003823F2" w:rsidP="00DE1073">
      <w:pPr>
        <w:pStyle w:val="figur-noter"/>
        <w:rPr>
          <w:rStyle w:val="skrift-hevet"/>
        </w:rPr>
      </w:pPr>
      <w:r w:rsidRPr="00DE1073">
        <w:rPr>
          <w:rStyle w:val="skrift-hevet"/>
        </w:rPr>
        <w:t>2</w:t>
      </w:r>
      <w:r w:rsidRPr="00DE1073">
        <w:tab/>
        <w:t>Disposisjonsfond inkluderer også regnskapsmessige merforbruk.</w:t>
      </w:r>
    </w:p>
    <w:p w14:paraId="06BF9CDF" w14:textId="77777777" w:rsidR="0062115A" w:rsidRPr="00DE1073" w:rsidRDefault="003823F2" w:rsidP="00DE1073">
      <w:pPr>
        <w:pStyle w:val="Kilde"/>
      </w:pPr>
      <w:r w:rsidRPr="00DE1073">
        <w:t>Kilde: Statistisk sentralbyrå</w:t>
      </w:r>
    </w:p>
    <w:p w14:paraId="7FF1C457" w14:textId="534E57F1" w:rsidR="0062115A" w:rsidRPr="00DE1073" w:rsidRDefault="00EF2C8F" w:rsidP="00DE1073">
      <w:r w:rsidRPr="00EF2C8F">
        <w:rPr>
          <w:noProof/>
        </w:rPr>
        <w:drawing>
          <wp:inline distT="0" distB="0" distL="0" distR="0" wp14:anchorId="7F909DC6" wp14:editId="6A01C457">
            <wp:extent cx="2190750" cy="2162175"/>
            <wp:effectExtent l="0" t="0" r="0" b="9525"/>
            <wp:docPr id="114950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050"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2190750" cy="2162175"/>
                    </a:xfrm>
                    <a:prstGeom prst="rect">
                      <a:avLst/>
                    </a:prstGeom>
                  </pic:spPr>
                </pic:pic>
              </a:graphicData>
            </a:graphic>
          </wp:inline>
        </w:drawing>
      </w:r>
    </w:p>
    <w:p w14:paraId="790639AF" w14:textId="77777777" w:rsidR="0062115A" w:rsidRPr="00DE1073" w:rsidRDefault="003823F2" w:rsidP="00DE1073">
      <w:pPr>
        <w:pStyle w:val="figur-tittel"/>
      </w:pPr>
      <w:r w:rsidRPr="00DE1073">
        <w:lastRenderedPageBreak/>
        <w:t>Fordeling av endring i disposisjonsfond per innbygger</w:t>
      </w:r>
      <w:r w:rsidRPr="00DE1073">
        <w:rPr>
          <w:rStyle w:val="skrift-hevet"/>
        </w:rPr>
        <w:t>1</w:t>
      </w:r>
      <w:r w:rsidRPr="00DE1073">
        <w:t xml:space="preserve"> fra 2020 til 2022. 1000 kroner</w:t>
      </w:r>
    </w:p>
    <w:p w14:paraId="7EDFE6FB" w14:textId="77777777" w:rsidR="0062115A" w:rsidRPr="00DE1073" w:rsidRDefault="003823F2" w:rsidP="00DE1073">
      <w:pPr>
        <w:pStyle w:val="figur-noter"/>
        <w:rPr>
          <w:rStyle w:val="skrift-hevet"/>
        </w:rPr>
      </w:pPr>
      <w:r w:rsidRPr="00DE1073">
        <w:rPr>
          <w:rStyle w:val="skrift-hevet"/>
        </w:rPr>
        <w:t>1</w:t>
      </w:r>
      <w:r w:rsidRPr="00DE1073">
        <w:tab/>
        <w:t>Basert på befolkningstall i 2022.</w:t>
      </w:r>
    </w:p>
    <w:p w14:paraId="6EAD277D" w14:textId="77777777" w:rsidR="0062115A" w:rsidRPr="00DE1073" w:rsidRDefault="003823F2" w:rsidP="00DE1073">
      <w:pPr>
        <w:pStyle w:val="Kilde"/>
      </w:pPr>
      <w:r w:rsidRPr="00DE1073">
        <w:t>Kilde: Statistisk sentralbyrå</w:t>
      </w:r>
    </w:p>
    <w:p w14:paraId="03D0CD71" w14:textId="77777777" w:rsidR="0062115A" w:rsidRPr="00DE1073" w:rsidRDefault="003823F2" w:rsidP="00DE1073">
      <w:pPr>
        <w:pStyle w:val="ramme-noter"/>
        <w:rPr>
          <w:rStyle w:val="skrift-hevet"/>
        </w:rPr>
      </w:pPr>
      <w:r w:rsidRPr="00DE1073">
        <w:rPr>
          <w:rStyle w:val="skrift-hevet"/>
        </w:rPr>
        <w:t>1</w:t>
      </w:r>
      <w:r w:rsidRPr="00DE1073">
        <w:tab/>
        <w:t>I 2017 utarbeidet Menon og Telemarksforskning, på oppdrag fra KS, en modell for å beregne et langsiktig bærekraftig minimumsnivå på disposisjonsfondene. Ifølge rapporten varierer anbefalt minimumsnivå på disposisjonsfondene fra 2 til 12 pst., mens de fleste kommunene får et anbefalt nivå på mellom 2,5 og 6 pst. Se «Dokumentasjon av modell for minimumsnivå på netto driftsresultat og disposisjonsfond for kommuner og fylkeskommuner», Menon-publikasjon nr. 74/2017.</w:t>
      </w:r>
    </w:p>
    <w:p w14:paraId="7C66123B" w14:textId="77777777" w:rsidR="0062115A" w:rsidRPr="00DE1073" w:rsidRDefault="003823F2" w:rsidP="00DE1073">
      <w:pPr>
        <w:pStyle w:val="ramme-noter"/>
        <w:rPr>
          <w:rStyle w:val="skrift-hevet"/>
        </w:rPr>
      </w:pPr>
      <w:r w:rsidRPr="00DE1073">
        <w:rPr>
          <w:rStyle w:val="skrift-hevet"/>
        </w:rPr>
        <w:t>2</w:t>
      </w:r>
      <w:r w:rsidRPr="00DE1073">
        <w:tab/>
        <w:t>Basert på publiseringen av KOSTRA-tall fra SSB per 15. mars 2023. Foreløpig er det 25 kommuner som ikke har rapportert inn tall, noe som utgjorde 2 pst. av totale disposisjonsfond i 2021. Tall fra 2021 peker i retning av at disse kommunene har relativt lik fordeling på disposisjonsfond som i resten av kommunene.</w:t>
      </w:r>
    </w:p>
    <w:p w14:paraId="72D66BC0" w14:textId="77777777" w:rsidR="0062115A" w:rsidRPr="00DE1073" w:rsidRDefault="003823F2" w:rsidP="00DE1073">
      <w:pPr>
        <w:pStyle w:val="Ramme-slutt"/>
      </w:pPr>
      <w:r w:rsidRPr="00DE1073">
        <w:t>[Boks slutt]</w:t>
      </w:r>
    </w:p>
    <w:p w14:paraId="26F08A94" w14:textId="77777777" w:rsidR="0062115A" w:rsidRPr="00DE1073" w:rsidRDefault="003823F2" w:rsidP="00DE1073">
      <w:pPr>
        <w:pStyle w:val="Overskrift2"/>
      </w:pPr>
      <w:r w:rsidRPr="00DE1073">
        <w:t>Pengepolitikken</w:t>
      </w:r>
    </w:p>
    <w:p w14:paraId="750123E8" w14:textId="77777777" w:rsidR="0062115A" w:rsidRPr="00DE1073" w:rsidRDefault="003823F2" w:rsidP="00DE1073">
      <w:r w:rsidRPr="00DE1073">
        <w:t>Norges Bank har ansvar for den operative gjennomføringen av pengepolitikken, etter retningslinjer fastsatt av Kongen i statsråd.</w:t>
      </w:r>
    </w:p>
    <w:p w14:paraId="47CB7ACF" w14:textId="77777777" w:rsidR="0062115A" w:rsidRPr="00DE1073" w:rsidRDefault="003823F2" w:rsidP="00DE1073">
      <w:r w:rsidRPr="00DE1073">
        <w:t xml:space="preserve">Pengepolitikkens langsiktige oppgave er å gi økonomien et nominelt ankerfeste gjennom lav og stabil inflasjon. Det reduserer usikkerheten for husholdninger og bedrifter som skal ta økonomiske beslutninger for fremtiden, og er det beste bidraget pengepolitikken kan gi til velstand og økonomisk vekst over tid. Økonomien virker bedre ved lav og stabil, enn ved høy og varierende, inflasjon. Det operative målet for pengepolitikken er en årsvekst i konsumprisene som over tid er nær 2 pst. Inflasjonsstyringen skal være </w:t>
      </w:r>
      <w:proofErr w:type="spellStart"/>
      <w:r w:rsidRPr="00DE1073">
        <w:t>fremoverskuende</w:t>
      </w:r>
      <w:proofErr w:type="spellEnd"/>
      <w:r w:rsidRPr="00DE1073">
        <w:t xml:space="preserve"> og fleksibel, slik at den kan bidra til høy og stabil produksjon og sysselsetting, samt til å motvirke oppbyggingen av finansielle ubalanser. Ofte er det ingen motsetning mellom hensynet til lav og stabil inflasjon og de øvrige hensynene. Dersom det kommer til konflikt, må Norges Bank utøve skjønn når ulike hensyn veies mot hverandre. Pengepolitikken kan ikke ta et hovedansvar for høy sysselsetting, men den kan, sammen med en velfungerende lønnsdannelse og en finanspolitikk som fremmer vekst og stabilitet, bidra til gode rammevilkår for arbeidsmarkedet.</w:t>
      </w:r>
    </w:p>
    <w:p w14:paraId="64333708" w14:textId="77777777" w:rsidR="0062115A" w:rsidRPr="00DE1073" w:rsidRDefault="003823F2" w:rsidP="00DE1073">
      <w:r w:rsidRPr="00DE1073">
        <w:t>Både internasjonalt og her hjemme tok den økonomiske veksten seg raskt opp etter at smitteverntiltakene fra pandemien ble avviklet. Lavkonjunkturen ble erstattet av høykonjunktur og tiltakende pris- og lønnspress. Inflasjonen gikk kraftig opp som følge av høye energipriser og leveringsproblemer i internasjonale verdikjeder. I tillegg har importprisveksten økt som følge av en markert svekkelse av kronen. Med høy kapasitetsutnyttelse og stor knapphet på ressurser, er det større sannsynlighet for at lønnsveksten tiltar og at bedriftene øker prisene oftere og mer enn ellers. Det må Norges Bank hensynta i de pengepolitiske avveiingene.</w:t>
      </w:r>
    </w:p>
    <w:p w14:paraId="1BD313F6" w14:textId="77777777" w:rsidR="0062115A" w:rsidRPr="00DE1073" w:rsidRDefault="003823F2" w:rsidP="00DE1073">
      <w:r w:rsidRPr="00DE1073">
        <w:t>Størstedelen av renteoppgangen gjennom 2022 både i Norge og andre land var en normalisering av renten etter de svært lave nivåene under pandemien. Deretter ble renten satt videre opp, og både i Norge og internasjonalt er styringsrentene blitt hevet i større og hyppigere steg enn vanlig.</w:t>
      </w:r>
    </w:p>
    <w:p w14:paraId="0BB186FB" w14:textId="77777777" w:rsidR="0062115A" w:rsidRPr="00DE1073" w:rsidRDefault="003823F2" w:rsidP="00DE1073">
      <w:r w:rsidRPr="00DE1073">
        <w:t xml:space="preserve">Norges Bank var tidligere ute enn mange andre sentralbanker med å starte normaliseringen av styringsrenten. Det ga et godt utgangspunkt da det ble behov for å øke renten raskere enn tidligere antatt gjennom fjoråret. Ved å være tidligere ute enn de fleste andre, har Norges Bank kunnet tillate </w:t>
      </w:r>
      <w:r w:rsidRPr="00DE1073">
        <w:lastRenderedPageBreak/>
        <w:t>seg å gå noe mindre aggressivt frem i rentesettingen enn mange andre sentralbanker. Norges Bank hevet renten med 0,5 prosentenheter tre rentemøter på rad i fjor (juni, august og september). Styringsrenten ble deretter hevet med 0,25 prosentpoeng i november, desember, mars og mai, og renten er nå 3,25 pst. Rentebanen fra mars 2023 indikerer at styringsrenten vil nå en topp på 3,5 pst. i sommer. Ifølge komiteen for pengepolitikk og finansiell stabilitet kan det bli nødvendig med en høyere rente enn komiteen tidligere har sett for seg dersom kronen holder seg svakere enn lagt til grunn eller presset i økonomien vedvarer.</w:t>
      </w:r>
    </w:p>
    <w:p w14:paraId="34941105" w14:textId="77777777" w:rsidR="0062115A" w:rsidRPr="00DE1073" w:rsidRDefault="003823F2" w:rsidP="00DE1073">
      <w:pPr>
        <w:pStyle w:val="Overskrift2"/>
      </w:pPr>
      <w:r w:rsidRPr="00DE1073">
        <w:t>Finansiell stabilitet og makroregulering</w:t>
      </w:r>
    </w:p>
    <w:p w14:paraId="2F5DAB62" w14:textId="77777777" w:rsidR="0062115A" w:rsidRPr="00DE1073" w:rsidRDefault="003823F2" w:rsidP="00DE1073">
      <w:r w:rsidRPr="00DE1073">
        <w:t>Høy gjeld og høye eiendomspriser er de største sårbarhetene i det norske finansielle systemet. Husholdningenes gjeld har vokst nesten sammenhengende i over 20 år, og til tross for en utflating det siste året er gjelden på historisk høye nivåer i forhold til inntektene, se figur 3.28. Den høye gjelden i husholdningene gjør at en forholdsvis stor andel av deres inntekter går til å betjene renter og avdrag. Høy gjeldsbetjeningsgrad øker risikoen for at husholdningene må stramme inn på konsumet ved høyere rente eller ved et plutselig inntektsbortfall. De fleste husholdninger bør ha tatt høyde for renteøkningene vi nå har bak oss, gitt det svært lave rentenivået økningene startet fra. Bankene skal ha tatt høyde for høyere rente når de innvilger lån. Innstramming i husholdningenes forbruk vil kunne påvirke bedrifters inntjening og deres evne til å betale gjeld, noe som igjen kan føre til økte tap i bankene.</w:t>
      </w:r>
    </w:p>
    <w:p w14:paraId="37849BC7" w14:textId="21081283" w:rsidR="0062115A" w:rsidRPr="00DE1073" w:rsidRDefault="00EF2C8F" w:rsidP="00DE1073">
      <w:r w:rsidRPr="00EF2C8F">
        <w:rPr>
          <w:noProof/>
        </w:rPr>
        <w:drawing>
          <wp:inline distT="0" distB="0" distL="0" distR="0" wp14:anchorId="4DBB01FB" wp14:editId="1A47E496">
            <wp:extent cx="4572000" cy="2162175"/>
            <wp:effectExtent l="0" t="0" r="0" b="9525"/>
            <wp:docPr id="4838235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23503"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4572000" cy="2162175"/>
                    </a:xfrm>
                    <a:prstGeom prst="rect">
                      <a:avLst/>
                    </a:prstGeom>
                  </pic:spPr>
                </pic:pic>
              </a:graphicData>
            </a:graphic>
          </wp:inline>
        </w:drawing>
      </w:r>
    </w:p>
    <w:p w14:paraId="7558FE93" w14:textId="77777777" w:rsidR="0062115A" w:rsidRPr="00DE1073" w:rsidRDefault="003823F2" w:rsidP="00DE1073">
      <w:pPr>
        <w:pStyle w:val="figur-tittel"/>
      </w:pPr>
      <w:r w:rsidRPr="00DE1073">
        <w:t>Husholdningenes gjeldsbelastning</w:t>
      </w:r>
      <w:r w:rsidRPr="00DE1073">
        <w:rPr>
          <w:rStyle w:val="skrift-hevet"/>
        </w:rPr>
        <w:t>1</w:t>
      </w:r>
      <w:r w:rsidRPr="00DE1073">
        <w:t>, rentebelastning</w:t>
      </w:r>
      <w:r w:rsidRPr="00DE1073">
        <w:rPr>
          <w:rStyle w:val="skrift-hevet"/>
        </w:rPr>
        <w:t>2</w:t>
      </w:r>
      <w:r w:rsidRPr="00DE1073">
        <w:t xml:space="preserve"> og gjeldsbetjeningsgrad.</w:t>
      </w:r>
      <w:r w:rsidRPr="00DE1073">
        <w:rPr>
          <w:rStyle w:val="skrift-hevet"/>
        </w:rPr>
        <w:t>3</w:t>
      </w:r>
      <w:r w:rsidRPr="00DE1073">
        <w:t xml:space="preserve"> Prosent</w:t>
      </w:r>
    </w:p>
    <w:p w14:paraId="722B5312" w14:textId="77777777" w:rsidR="0062115A" w:rsidRPr="00DE1073" w:rsidRDefault="003823F2" w:rsidP="00DE1073">
      <w:pPr>
        <w:pStyle w:val="figur-noter"/>
        <w:rPr>
          <w:rStyle w:val="skrift-hevet"/>
        </w:rPr>
      </w:pPr>
      <w:r w:rsidRPr="00DE1073">
        <w:rPr>
          <w:rStyle w:val="skrift-hevet"/>
        </w:rPr>
        <w:t>1</w:t>
      </w:r>
      <w:r w:rsidRPr="00DE1073">
        <w:tab/>
        <w:t>Lånegjeld som andel av disponibel inntekt.</w:t>
      </w:r>
    </w:p>
    <w:p w14:paraId="031EDB8B" w14:textId="77777777" w:rsidR="0062115A" w:rsidRPr="00DE1073" w:rsidRDefault="003823F2" w:rsidP="00DE1073">
      <w:pPr>
        <w:pStyle w:val="figur-noter"/>
        <w:rPr>
          <w:rStyle w:val="skrift-hevet"/>
        </w:rPr>
      </w:pPr>
      <w:r w:rsidRPr="00DE1073">
        <w:rPr>
          <w:rStyle w:val="skrift-hevet"/>
        </w:rPr>
        <w:t>2</w:t>
      </w:r>
      <w:r w:rsidRPr="00DE1073">
        <w:tab/>
        <w:t>Renteutgifter som andel av disponibel inntekt og renteutgifter.</w:t>
      </w:r>
    </w:p>
    <w:p w14:paraId="51D91CAA" w14:textId="77777777" w:rsidR="0062115A" w:rsidRPr="00DE1073" w:rsidRDefault="003823F2" w:rsidP="00DE1073">
      <w:pPr>
        <w:pStyle w:val="figur-noter"/>
        <w:rPr>
          <w:rStyle w:val="skrift-hevet"/>
        </w:rPr>
      </w:pPr>
      <w:r w:rsidRPr="00DE1073">
        <w:rPr>
          <w:rStyle w:val="skrift-hevet"/>
        </w:rPr>
        <w:t>3</w:t>
      </w:r>
      <w:r w:rsidRPr="00DE1073">
        <w:tab/>
        <w:t>Renteutgifter og anslått avdrag på lånegjelden som andel av disponibel inntekt og renteutgifter.</w:t>
      </w:r>
    </w:p>
    <w:p w14:paraId="112D964E" w14:textId="77777777" w:rsidR="0062115A" w:rsidRPr="00DE1073" w:rsidRDefault="003823F2" w:rsidP="00DE1073">
      <w:pPr>
        <w:pStyle w:val="Kilde"/>
      </w:pPr>
      <w:r w:rsidRPr="00DE1073">
        <w:t>Kilde: Norges Bank.</w:t>
      </w:r>
    </w:p>
    <w:p w14:paraId="1CEBF213" w14:textId="77777777" w:rsidR="0062115A" w:rsidRPr="00DE1073" w:rsidRDefault="003823F2" w:rsidP="00DE1073">
      <w:r w:rsidRPr="00DE1073">
        <w:t>Både gjeld og formue er ujevnt fordelt mellom husholdningene. Mens de yngste aldersgruppene har det meste av gjelden, har de eldre en relativt høyere andel av formuen. Husholdninger med høy gjeld og begrensede oppsparte midler er spesielt sårbare for økt rente, boligprisfall og bortfall av inntekter. Under pandemien tok husholdningenes sparing seg kraftig opp. Økningen kom på tvers av aldersgrupper og inntektsnivåer. Den siste tiden har husholdningene begynt å tære på de oppsparte midlene, men samlet sett er de finansielle bufferne fremdeles betydelige.</w:t>
      </w:r>
    </w:p>
    <w:p w14:paraId="22B27E2C" w14:textId="77777777" w:rsidR="0062115A" w:rsidRPr="00DE1073" w:rsidRDefault="003823F2" w:rsidP="00DE1073">
      <w:r w:rsidRPr="00DE1073">
        <w:lastRenderedPageBreak/>
        <w:t>Husholdningenes gjeldsvekst tiltok noe i den første perioden av pandemien da det var høy aktivitet og prisvekst i boligmarkedet, men har avtatt gradvis de siste to årene. Utviklingen i husholdningenes gjeld og prisutviklingen i boligmarkedet henger tett sammen og kan gjensidig forsterke hverandre. Vekst i boligprisene gir økt boligformue, som gir mulighet til å ta opp mer lån med pant i bolig. Erfaringer tilsier at slike vekselvirkninger kan trekke boligpriser og gjeld opp på nivåer som ikke er bærekraftige over tid. Boligprisene har økt nær sagt sammenhengende de siste tiårene. Ved utgangen av fjoråret var prisene mer enn seks ganger høyere enn for 30 år siden. Også når man tar høyde for husholdningenes inntektsvekst har oppgangen vært betydelig, se figur 3.29. Prisene falt noe i fjor høst, men har siden tatt seg opp igjen. Videre oppgang i boliglånsrentene kan tilsi at prisveksten vil avta noe i andre halvår. Se avsnitt 2.1 for nærmere omtale av utviklingen i boligmarkedet.</w:t>
      </w:r>
    </w:p>
    <w:p w14:paraId="349F2B76" w14:textId="4A7D2A28" w:rsidR="0062115A" w:rsidRPr="00DE1073" w:rsidRDefault="00EF2C8F" w:rsidP="00DE1073">
      <w:r w:rsidRPr="00EF2C8F">
        <w:rPr>
          <w:noProof/>
        </w:rPr>
        <w:drawing>
          <wp:inline distT="0" distB="0" distL="0" distR="0" wp14:anchorId="3EC71876" wp14:editId="77023371">
            <wp:extent cx="4572000" cy="2162175"/>
            <wp:effectExtent l="0" t="0" r="0" b="9525"/>
            <wp:docPr id="5232536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53647"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4572000" cy="2162175"/>
                    </a:xfrm>
                    <a:prstGeom prst="rect">
                      <a:avLst/>
                    </a:prstGeom>
                  </pic:spPr>
                </pic:pic>
              </a:graphicData>
            </a:graphic>
          </wp:inline>
        </w:drawing>
      </w:r>
    </w:p>
    <w:p w14:paraId="595320A9" w14:textId="77777777" w:rsidR="0062115A" w:rsidRPr="00DE1073" w:rsidRDefault="003823F2" w:rsidP="00DE1073">
      <w:pPr>
        <w:pStyle w:val="figur-tittel"/>
      </w:pPr>
      <w:r w:rsidRPr="00DE1073">
        <w:t>Boligpriser i forhold til disponibel inntekt</w:t>
      </w:r>
      <w:r w:rsidRPr="00DE1073">
        <w:rPr>
          <w:rStyle w:val="skrift-hevet"/>
        </w:rPr>
        <w:t>1</w:t>
      </w:r>
      <w:r w:rsidRPr="00DE1073">
        <w:t xml:space="preserve">. Prosent. 1. </w:t>
      </w:r>
      <w:proofErr w:type="spellStart"/>
      <w:r w:rsidRPr="00DE1073">
        <w:t>kv</w:t>
      </w:r>
      <w:proofErr w:type="spellEnd"/>
      <w:r w:rsidRPr="00DE1073">
        <w:t xml:space="preserve">. 1983 – 4. </w:t>
      </w:r>
      <w:proofErr w:type="spellStart"/>
      <w:r w:rsidRPr="00DE1073">
        <w:t>kv</w:t>
      </w:r>
      <w:proofErr w:type="spellEnd"/>
      <w:r w:rsidRPr="00DE1073">
        <w:t xml:space="preserve">. 2022. Indeks. 4. </w:t>
      </w:r>
      <w:proofErr w:type="spellStart"/>
      <w:r w:rsidRPr="00DE1073">
        <w:t>kv</w:t>
      </w:r>
      <w:proofErr w:type="spellEnd"/>
      <w:r w:rsidRPr="00DE1073">
        <w:t>. 1998 = 100</w:t>
      </w:r>
    </w:p>
    <w:p w14:paraId="6518E895" w14:textId="77777777" w:rsidR="0062115A" w:rsidRPr="00DE1073" w:rsidRDefault="003823F2" w:rsidP="00DE1073">
      <w:pPr>
        <w:pStyle w:val="figur-noter"/>
        <w:rPr>
          <w:rStyle w:val="skrift-hevet"/>
        </w:rPr>
      </w:pPr>
      <w:r w:rsidRPr="00DE1073">
        <w:rPr>
          <w:rStyle w:val="skrift-hevet"/>
        </w:rPr>
        <w:t>1</w:t>
      </w:r>
      <w:r w:rsidRPr="00DE1073">
        <w:tab/>
        <w:t>Disponibel inntekt per innbygger (15–74).</w:t>
      </w:r>
    </w:p>
    <w:p w14:paraId="079F7945" w14:textId="77777777" w:rsidR="0062115A" w:rsidRPr="00DE1073" w:rsidRDefault="003823F2" w:rsidP="00DE1073">
      <w:pPr>
        <w:pStyle w:val="Kilde"/>
      </w:pPr>
      <w:r w:rsidRPr="00DE1073">
        <w:t>Kilde: Norges Bank.</w:t>
      </w:r>
    </w:p>
    <w:p w14:paraId="0BFBF714" w14:textId="77777777" w:rsidR="0062115A" w:rsidRPr="00DE1073" w:rsidRDefault="003823F2" w:rsidP="00DE1073">
      <w:r w:rsidRPr="00DE1073">
        <w:t>Kraftig vekst i prisene på næringseiendom de siste årene har også bidratt til høy sårbarhet i det norske finansielle systemet. Næringseiendom står for den største andelen av bankenes utlån til ikke-finansielle foretak og er den sektoren som historisk har påført bankene størst tap. Næringseiendomsforetakenes finansieringskostnader har tatt seg opp, men et sterkt leiemarked og inflasjonsjustering av leiekontrakter har bidratt til å understøtte foretakenes lønnsomhet. Store deler av næringseiendomsforetakenes obligasjonsgjeld forfaller de kommende årene. I en krevende markedssituasjon kan noen foretak få utfordringer med å hente ny finansiering. Analyser av Norges Bank tilsier imidlertid at bankene har begrenset eksponering mot foretakene med svakest soliditet og store obligasjonsforfall. Et økonomisk tilbakeslag med kraftig fall i salgspriser og leieinntekter kan gi betydelige tap i bankene, men risikoen er redusert de siste årene ved at bankene har stilt høyere krav til egenkapital for utlån med pant i næringseiendom.</w:t>
      </w:r>
    </w:p>
    <w:p w14:paraId="5C4277C8" w14:textId="77777777" w:rsidR="0062115A" w:rsidRPr="00DE1073" w:rsidRDefault="003823F2" w:rsidP="00DE1073">
      <w:r w:rsidRPr="00DE1073">
        <w:t xml:space="preserve">Regjeringen har de siste årene iverksatt tiltak for å bidra til en mer bærekraftig utvikling i boligmarkedet, dempe sårbarheten i husholdningene og gjøre det finansielle systemet bedre i stand til å tåle forstyrrelser. Finansdepartementet vurderer nivået på systemrisikobufferkravet annethvert år basert på råd fra Norges Bank. I desember 2022 besluttet departementet å holde kravet til systemrisikobuffer uendret på 4,5 pst. ut 2024. Systemrisikobufferkravet har som hensikt å gjøre bankene </w:t>
      </w:r>
      <w:r w:rsidRPr="00DE1073">
        <w:lastRenderedPageBreak/>
        <w:t>mer solide og robuste ved å motvirke utlånstap som kan følge av strukturelle sårbarheter i økonomien. De siste månedene har kollapsen av banker i USA og krisen i sveitsiske Credit Suisse illustrert hvordan problemer i enkeltbanker kan smitte over til andre deler av finanssystemet. Hendelsene understreker viktigheten av godt kapitaliserte og likvide banker.</w:t>
      </w:r>
    </w:p>
    <w:p w14:paraId="7CFA125D" w14:textId="77777777" w:rsidR="0062115A" w:rsidRPr="00DE1073" w:rsidRDefault="003823F2" w:rsidP="00DE1073">
      <w:r w:rsidRPr="00DE1073">
        <w:t>Etter en midtveisevaluering i fjor høst ble utlånsforskriften justert fra 1. januar 2023 for også å omfatte lån med annet pant enn bolig. Finansforetakene skal tilpasse seg denne regelendringen innen 1. juli 2023. Det ble også gjort enkelte endringer i forskriften med virkning fra 1. januar 2023. Blant annet skal bankene nå legge til grunn en renteøkning på minst 3 prosentpoeng, men en rente på minst 7 pst., når de vurderer kundens betjeningsevne. Tidligere skulle bankene legge til grunn en renteøkning på minst 5 prosentpoeng. Endringen gjør forskriften bedre tilpasset et høyere rentenivå, og sikrer samtidig at forskriften ikke blir for lempelig ved svært lave renter. Utlånsforskriften gjelder frem til 31. desember 2024. Utsiktene for finansiell stabilitet og utviklingen i norske finansinstitusjoner og finansmarkeder er nærmere omtalt i Finansmarkedsmeldingen 2023.</w:t>
      </w:r>
    </w:p>
    <w:p w14:paraId="209F6A68" w14:textId="77777777" w:rsidR="0062115A" w:rsidRPr="00DE1073" w:rsidRDefault="003823F2" w:rsidP="00DE1073">
      <w:pPr>
        <w:pStyle w:val="Overskrift2"/>
      </w:pPr>
      <w:r w:rsidRPr="00DE1073">
        <w:t>Sysselsettingspolitikken og det inntektspolitiske samarbeidet</w:t>
      </w:r>
    </w:p>
    <w:p w14:paraId="1EC1CB8F" w14:textId="77777777" w:rsidR="0062115A" w:rsidRPr="00DE1073" w:rsidRDefault="003823F2" w:rsidP="00DE1073">
      <w:pPr>
        <w:pStyle w:val="Overskrift3"/>
      </w:pPr>
      <w:r w:rsidRPr="00DE1073">
        <w:t>Sysselsettingspolitikken</w:t>
      </w:r>
    </w:p>
    <w:p w14:paraId="0BAAF422" w14:textId="77777777" w:rsidR="0062115A" w:rsidRPr="00DE1073" w:rsidRDefault="003823F2" w:rsidP="00DE1073">
      <w:r w:rsidRPr="00DE1073">
        <w:t>Regjeringen legger vekt på at alle som kan og vil jobbe, skal få mulighet til det. Arbeidskraften er vår viktigste ressurs. Sysselsettingspolitikken skal, sammen med den øvrige økonomiske politikken, sørge for høy sysselsetting og lav arbeidsledighet. For å få bærekraft i velferdsordningene legger regjeringen vekt på arbeidslinjen. Arbeid utjevner sosiale forskjeller og motvirker fattigdom. Regjeringen vil, i samarbeid med partene i arbeidslivet, bidra til et seriøst og organisert arbeidsliv.</w:t>
      </w:r>
    </w:p>
    <w:p w14:paraId="38648542" w14:textId="77777777" w:rsidR="0062115A" w:rsidRPr="00DE1073" w:rsidRDefault="003823F2" w:rsidP="00DE1073">
      <w:r w:rsidRPr="00DE1073">
        <w:t>Arbeidsmarkedstiltak er viktig for å få flere med i arbeidslivet. Personer med nedsatt arbeidsevne, ungdom, langtidsledige og innvandrere fra land utenfor EØS-området gis prioritet for å delta på tiltak. De fleste som blir arbeidsledige er bare ledige i kortere perioder, og har i liten grad behov for å delta på tiltak. Utsatte grupper vil derimot kunne ha særskilte behov for å delta på arbeidsmarkedstiltak, blant annet for å oppnå nødvendig erfaring og kompetanse for å kunne komme i arbeid. Omfanget av arbeidsmarkedstiltak skal tilpasses situasjonen i arbeidsmarkedet, se figur 3.30.</w:t>
      </w:r>
    </w:p>
    <w:p w14:paraId="035904B4" w14:textId="65259149" w:rsidR="0062115A" w:rsidRPr="00DE1073" w:rsidRDefault="00EF2C8F" w:rsidP="00DE1073">
      <w:r w:rsidRPr="00EF2C8F">
        <w:rPr>
          <w:noProof/>
        </w:rPr>
        <w:drawing>
          <wp:inline distT="0" distB="0" distL="0" distR="0" wp14:anchorId="6D4385AB" wp14:editId="526BDD64">
            <wp:extent cx="4572000" cy="2162175"/>
            <wp:effectExtent l="0" t="0" r="0" b="9525"/>
            <wp:docPr id="64242397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23974"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4572000" cy="2162175"/>
                    </a:xfrm>
                    <a:prstGeom prst="rect">
                      <a:avLst/>
                    </a:prstGeom>
                  </pic:spPr>
                </pic:pic>
              </a:graphicData>
            </a:graphic>
          </wp:inline>
        </w:drawing>
      </w:r>
    </w:p>
    <w:p w14:paraId="09162B0F" w14:textId="77777777" w:rsidR="0062115A" w:rsidRPr="00DE1073" w:rsidRDefault="003823F2" w:rsidP="00DE1073">
      <w:pPr>
        <w:pStyle w:val="figur-tittel"/>
      </w:pPr>
      <w:r w:rsidRPr="00DE1073">
        <w:t>Arbeidsmarkedstiltak for arbeidssøkere</w:t>
      </w:r>
      <w:r w:rsidRPr="00DE1073">
        <w:rPr>
          <w:rStyle w:val="skrift-hevet"/>
        </w:rPr>
        <w:t>1</w:t>
      </w:r>
    </w:p>
    <w:p w14:paraId="327EA4BC" w14:textId="77777777" w:rsidR="0062115A" w:rsidRPr="00DE1073" w:rsidRDefault="003823F2" w:rsidP="00DE1073">
      <w:pPr>
        <w:pStyle w:val="figur-noter"/>
        <w:rPr>
          <w:rStyle w:val="skrift-hevet"/>
        </w:rPr>
      </w:pPr>
      <w:r w:rsidRPr="00DE1073">
        <w:rPr>
          <w:rStyle w:val="skrift-hevet"/>
        </w:rPr>
        <w:t>1</w:t>
      </w:r>
      <w:r w:rsidRPr="00DE1073">
        <w:tab/>
        <w:t>Det er beregningsteknisk lagt til grunn 11 450 tiltaksplasser for arbeidssøkere i 2023.</w:t>
      </w:r>
    </w:p>
    <w:p w14:paraId="3F82824F" w14:textId="77777777" w:rsidR="0062115A" w:rsidRPr="00DE1073" w:rsidRDefault="003823F2" w:rsidP="00DE1073">
      <w:pPr>
        <w:pStyle w:val="Kilde"/>
      </w:pPr>
      <w:r w:rsidRPr="00DE1073">
        <w:lastRenderedPageBreak/>
        <w:t>Kilder: Nav og Finansdepartementet.</w:t>
      </w:r>
    </w:p>
    <w:p w14:paraId="0CCDEB84" w14:textId="77777777" w:rsidR="0062115A" w:rsidRPr="00DE1073" w:rsidRDefault="003823F2" w:rsidP="00DE1073">
      <w:r w:rsidRPr="00DE1073">
        <w:t>Sysselsettingen har økt betydelig, og mer enn ventet, det siste året. Arbeidsledigheten er svært lav, og det er betydelig knapphet på arbeidskraft. Det er likevel mange som har problemer med å få innpass i arbeidslivet. I saldert budsjett gir bevilgningen rom for å gjennomføre 55 500 tiltaksplasser rettet mot arbeidsledige og personer med nedsatt arbeidsevne i gjennomsnitt i år. Regjeringen ønsker å styrke innsatsen for å få utsatte grupper, herunder fordrevne fra Ukraina og unge som hverken er i arbeid eller i utdanning, raskere i jobb. På denne bakgrunnen foreslår regjeringen å øke bevilgningen til arbeidsmarkedstiltak, inkludert personellressurser, med 250 mill. kroner i andre halvår 2023. Det tilsvarer beregningsteknisk 1 500 flere plasser i gjennomsnitt i andre halvår 2023.</w:t>
      </w:r>
    </w:p>
    <w:p w14:paraId="52D0E01F" w14:textId="77777777" w:rsidR="0062115A" w:rsidRPr="00DE1073" w:rsidRDefault="003823F2" w:rsidP="00DE1073">
      <w:r w:rsidRPr="00DE1073">
        <w:t>Det er viktig å motvirke frafall fra arbeidslivet. Det er særlig bekymringsfullt at det over tid har vært en økning i andelen unge med nedsatt arbeidsevne eller som mottar uføretrygd. Regjeringen iverksetter en ungdomsgaranti fra 1. juli i år for å sikre at personer under 30 år som står uten jobb med behov for bistand, får en tidlig innsats og en mer systematisk oppfølging frem til deltakelse i arbeidslivet.</w:t>
      </w:r>
    </w:p>
    <w:p w14:paraId="3232F5CE" w14:textId="77777777" w:rsidR="0062115A" w:rsidRPr="00DE1073" w:rsidRDefault="003823F2" w:rsidP="00DE1073">
      <w:r w:rsidRPr="00DE1073">
        <w:t>Regjeringen vektlegger tiltak som kan bidra til lavere sykefravær. Intensjonsavtalen for et mer inkluderende arbeidsliv (IA-avtalen) har som mål å redusere sykefraværet og hindre frafall fra arbeidslivet. I IA-avtalen, som fra årsskiftet ble forlenget med to år til 2024, er det et mål at sykefraværet skal reduseres med 10 pst. sammenlignet med årsgjennomsnittet i 2018. Det samlede sykefraværet har økt betydelig både i 2021 og 2022, noe som må ses i sammenheng med pandemien. I 2022 lå sykefraværet i underkant av 20 pst. høyere enn i 2018. Ser vi bort fra luftveissykdommer, har det legemeldte sykefraværet vært langt mer stabilt i den samme perioden.</w:t>
      </w:r>
    </w:p>
    <w:p w14:paraId="680CB2EE" w14:textId="77777777" w:rsidR="0062115A" w:rsidRPr="00DE1073" w:rsidRDefault="003823F2" w:rsidP="00DE1073">
      <w:r w:rsidRPr="00DE1073">
        <w:t xml:space="preserve">Regjeringen prioriterer virkemidler for å styrke arbeidstakeres rett til faste ansettelser og vil legge til rette for et trygt, seriøst og organisert arbeidsliv. Fra 1. april i år er reglene om </w:t>
      </w:r>
      <w:proofErr w:type="gramStart"/>
      <w:r w:rsidRPr="00DE1073">
        <w:t>innleie</w:t>
      </w:r>
      <w:proofErr w:type="gramEnd"/>
      <w:r w:rsidRPr="00DE1073">
        <w:t xml:space="preserve"> fra bemanningsforetak strammet inn, ved at adgangen til å leie inn når arbeidet er av midlertidig karakter oppheves. Det er gjort enkelte unntak for helse- omsorgssektoren og for spesialister. Det er også gitt utsatt ikrafttreden for </w:t>
      </w:r>
      <w:proofErr w:type="gramStart"/>
      <w:r w:rsidRPr="00DE1073">
        <w:t>innleie</w:t>
      </w:r>
      <w:proofErr w:type="gramEnd"/>
      <w:r w:rsidRPr="00DE1073">
        <w:t xml:space="preserve"> til avløsning i jordbruksforetak og innleie til kortvarig arrangement. Utover det vil det i hovedsak bare være tillatt med </w:t>
      </w:r>
      <w:proofErr w:type="gramStart"/>
      <w:r w:rsidRPr="00DE1073">
        <w:t>innleie</w:t>
      </w:r>
      <w:proofErr w:type="gramEnd"/>
      <w:r w:rsidRPr="00DE1073">
        <w:t xml:space="preserve"> fra bemanningsforetak til vikariater, eller etter avtale med tillitsvalgte for bedrifter som har tariffavtale med stor fagforening. Det er også iverksatt et forbud mot </w:t>
      </w:r>
      <w:proofErr w:type="gramStart"/>
      <w:r w:rsidRPr="00DE1073">
        <w:t>innleie</w:t>
      </w:r>
      <w:proofErr w:type="gramEnd"/>
      <w:r w:rsidRPr="00DE1073">
        <w:t xml:space="preserve"> til bygningsarbeid på byggeplasser i Oslo, Viken og tidligere Vestfold. Det er vedtatt overgangsordninger for tiltakene på tre måneder for inngåtte avtaler eller hvor bindende tilbud ble gitt før 1. april.</w:t>
      </w:r>
    </w:p>
    <w:p w14:paraId="4A393F29" w14:textId="77777777" w:rsidR="0062115A" w:rsidRPr="00DE1073" w:rsidRDefault="003823F2" w:rsidP="00DE1073">
      <w:pPr>
        <w:pStyle w:val="Overskrift3"/>
      </w:pPr>
      <w:r w:rsidRPr="00DE1073">
        <w:t>Det inntektspolitiske samarbeidet</w:t>
      </w:r>
    </w:p>
    <w:p w14:paraId="1138D48D" w14:textId="77777777" w:rsidR="0062115A" w:rsidRPr="00DE1073" w:rsidRDefault="003823F2" w:rsidP="00DE1073">
      <w:r w:rsidRPr="00DE1073">
        <w:t>En velfungerende lønnsdannelse og det inntektspolitiske samarbeidet mellom myndighetene og partene i arbeidslivet legger til rette for at vi over tid kan ha høy sysselsetting og lav arbeidsledighet, og samtidig en moderat lønnsvekst. Partene i arbeidslivet har ansvar for gjennomføringen av lønnsoppgjørene. Myndighetene har ansvaret for at lover og regler legger til rette for et velfungerende arbeidsmarked.</w:t>
      </w:r>
    </w:p>
    <w:p w14:paraId="4C3ED1BB" w14:textId="77777777" w:rsidR="0062115A" w:rsidRPr="00DE1073" w:rsidRDefault="003823F2" w:rsidP="00DE1073">
      <w:r w:rsidRPr="00DE1073">
        <w:t xml:space="preserve">Lønnsoppgjørene er lagt opp slik at sentrale tariffområder i konkurranseutsatt sektor (det såkalte frontfaget) forhandler først. NHO utarbeider deretter, i forståelse med LO, et anslag for lønnsveksten i industrien samlet i NHO-området. Dette anslaget danner en norm for lønnsveksten i </w:t>
      </w:r>
      <w:r w:rsidRPr="00DE1073">
        <w:lastRenderedPageBreak/>
        <w:t>forhandlingsområdene som følger etter. Det bidrar til at den samlede lønnsveksten i økonomien ikke blir høyere enn det konkurranseutsatt virksomhet kan leve med over tid. I tillegg til lønnsomheten i næringslivet, vil knappheten på arbeidskraft og konsumprisveksten på kort sikt også påvirke den samlede lønnsveksten.</w:t>
      </w:r>
    </w:p>
    <w:p w14:paraId="2100C8BB" w14:textId="77777777" w:rsidR="0062115A" w:rsidRPr="00DE1073" w:rsidRDefault="003823F2" w:rsidP="00DE1073">
      <w:r w:rsidRPr="00DE1073">
        <w:t>Over tid har den samlede lønnsveksten i økonomien vært om lag på linje med lønnsveksten som NHO, i forståelse med LO, har anslått for industrien i forbindelse med lønnsoppgjørene (frontfagsrammen), se figur 3.31. De siste årene har den samlede lønnsveksten likevel vært noe høyere enn det frontfagsrammen skulle tilsi.</w:t>
      </w:r>
    </w:p>
    <w:p w14:paraId="36216096" w14:textId="10D33459" w:rsidR="0062115A" w:rsidRPr="00DE1073" w:rsidRDefault="00EF2C8F" w:rsidP="00DE1073">
      <w:r w:rsidRPr="00EF2C8F">
        <w:rPr>
          <w:noProof/>
        </w:rPr>
        <w:drawing>
          <wp:inline distT="0" distB="0" distL="0" distR="0" wp14:anchorId="118BF4DB" wp14:editId="413D23B7">
            <wp:extent cx="4572000" cy="2162175"/>
            <wp:effectExtent l="0" t="0" r="0" b="9525"/>
            <wp:docPr id="207004277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42773"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4572000" cy="2162175"/>
                    </a:xfrm>
                    <a:prstGeom prst="rect">
                      <a:avLst/>
                    </a:prstGeom>
                  </pic:spPr>
                </pic:pic>
              </a:graphicData>
            </a:graphic>
          </wp:inline>
        </w:drawing>
      </w:r>
    </w:p>
    <w:p w14:paraId="39832C3D" w14:textId="77777777" w:rsidR="0062115A" w:rsidRPr="00DE1073" w:rsidRDefault="003823F2" w:rsidP="00DE1073">
      <w:pPr>
        <w:pStyle w:val="figur-tittel"/>
      </w:pPr>
      <w:r w:rsidRPr="00DE1073">
        <w:t>Vekst i årslønn. Prosentvis endring fra foregående år</w:t>
      </w:r>
    </w:p>
    <w:p w14:paraId="78450084" w14:textId="77777777" w:rsidR="0062115A" w:rsidRPr="00DE1073" w:rsidRDefault="003823F2" w:rsidP="00DE1073">
      <w:pPr>
        <w:pStyle w:val="Kilde"/>
      </w:pPr>
      <w:r w:rsidRPr="00DE1073">
        <w:t>Kilder: Statistisk sentralbyrå, NHO og TBU.</w:t>
      </w:r>
    </w:p>
    <w:p w14:paraId="0A31B86D" w14:textId="77777777" w:rsidR="0062115A" w:rsidRPr="00DE1073" w:rsidRDefault="003823F2" w:rsidP="00DE1073">
      <w:r w:rsidRPr="00DE1073">
        <w:t>Årslønnsveksten tok seg betydelig opp i fjor. Foreløpige nasjonalregnskapstall viser at gjennomsnittlig årslønn økte med 4,3 pst. i 2022 for økonomien samlet, etter en vekst på 3,5 pst. det foregående året. Lønnsveksten i fjor må ses i sammenheng med god lønnsomhet i deler av næringslivet og at mange arbeidsgivere hadde problemer med å rekruttere eller beholde relevant arbeidskraft.</w:t>
      </w:r>
    </w:p>
    <w:p w14:paraId="307CD370" w14:textId="77777777" w:rsidR="0062115A" w:rsidRPr="00DE1073" w:rsidRDefault="003823F2" w:rsidP="00DE1073">
      <w:r w:rsidRPr="00DE1073">
        <w:t>Årets lønnsoppgjør er et mellomoppgjør der NHO danner frontfag med LO/YS. Partene i frontfaget kom til enighet etter kortvarig konflikt. NHO anslår, i forståelse med LO, årslønnsveksten i industrien samlet (arbeidere og funksjonærer) i NHO-området til 5,2 pst. i 2023. I statsoppgjøret ble det enighet innenfor en tilsvarende ramme, mens oppgjøret i kommunesektoren endte med en ramme for lønnsveksten på 5,4 pst. I denne meldingen anslås årslønnen å øke med 5¼ pst. i år.</w:t>
      </w:r>
    </w:p>
    <w:p w14:paraId="3FC83F1D" w14:textId="77777777" w:rsidR="0062115A" w:rsidRPr="00DE1073" w:rsidRDefault="003823F2" w:rsidP="00DE1073">
      <w:r w:rsidRPr="00DE1073">
        <w:t>Den norske lønnsforhandlingsmodellen har sammen med den økonomiske politikken over lang tid støttet opp om en balansert økonomisk utvikling. Norsk og internasjonal økonomi står overfor nye utfordringer som kan påvirke økonomien. Russlands krig mot Ukraina og økte geopolitiske spenninger kan bl.a. føre til endringer i forsyningskjedene. Lavere investeringer og produksjon i petroleumsvirksomheten kan sammen med klimarelaterte endringer innebære omstillinger i norsk økonomi som kan påvirke lønnsdannelsen. I lys av dette har regjeringen satt ned et offentlig utvalg som skal drøfte hvordan frontfagsmodellen skal praktiseres for å møte utfordringene Norge står overfor, samt vurdere om det er utviklingstrekk som kan svekke oppslutningen og troverdigheten til modellen. Utvalget skal ferdigstille sitt arbeid innen 15. desember 2023.</w:t>
      </w:r>
    </w:p>
    <w:p w14:paraId="002A03B2" w14:textId="77777777" w:rsidR="0062115A" w:rsidRPr="00DE1073" w:rsidRDefault="003823F2" w:rsidP="00DE1073">
      <w:r w:rsidRPr="00DE1073">
        <w:t xml:space="preserve">Regjeringen har også satt ned et utvalg som skal se på utviklingen og omfanget av lavlønn i Norge. Utvalget skal vurdere eksisterende virkemidler som kan påvirke omfanget av lavlønn, og eventuelt </w:t>
      </w:r>
      <w:r w:rsidRPr="00DE1073">
        <w:lastRenderedPageBreak/>
        <w:t>foreslå endringer i disse eller foreslå nye tiltak. Utvalget skal ferdigstille sitt arbeid innen 15. juni 2024.</w:t>
      </w:r>
    </w:p>
    <w:p w14:paraId="66DC7411" w14:textId="77777777" w:rsidR="0062115A" w:rsidRPr="00DE1073" w:rsidRDefault="003823F2" w:rsidP="00DE1073">
      <w:pPr>
        <w:pStyle w:val="Overskrift2"/>
      </w:pPr>
      <w:r w:rsidRPr="00DE1073">
        <w:t>Klimapolitikken</w:t>
      </w:r>
    </w:p>
    <w:p w14:paraId="325D970E" w14:textId="77777777" w:rsidR="0062115A" w:rsidRPr="00DE1073" w:rsidRDefault="003823F2" w:rsidP="00DE1073">
      <w:pPr>
        <w:pStyle w:val="Overskrift3"/>
      </w:pPr>
      <w:r w:rsidRPr="00DE1073">
        <w:t>Utviklingen internasjonalt</w:t>
      </w:r>
    </w:p>
    <w:p w14:paraId="4B78C502" w14:textId="77777777" w:rsidR="0062115A" w:rsidRPr="00DE1073" w:rsidRDefault="003823F2" w:rsidP="00DE1073">
      <w:r w:rsidRPr="00DE1073">
        <w:t>I Parisavtalen, som trådte i kraft i 2016, forplikter partene seg til å holde gjennomsnittlig temperaturøkning godt under 2 °C sammenlignet med førindustrielt nivå, og tilstrebe å begrense temperaturøkningen til 1,5 °C. På klimatoppmøtet i Sharm el-Sheikh i november 2022 bekreftet landene enigheten om dette målet. Samtidig ble det anerkjent at virkningene av klimaendringer vil være mye svakere ved en temperaturøkning på 1,5 °C enn ved 2 °C, og enigheten om å arbeide for å begrense temperaturøkningen til 1,5 °C ble bekreftet. Landene gjentok også enigheten om å trappe ned bruk av kull og fase ut ineffektive subsidier av fossil energi. Landene anerkjente at dersom global oppvarming skal begrenses til 1,5 °C, er det nødvendig med raske, omfattende og vedvarende globale utslippsreduksjoner, konkretisert til 43 pst. innen 2030 sammenlignet med 2019.</w:t>
      </w:r>
    </w:p>
    <w:p w14:paraId="732ABE28" w14:textId="77777777" w:rsidR="0062115A" w:rsidRPr="00DE1073" w:rsidRDefault="003823F2" w:rsidP="00DE1073">
      <w:r w:rsidRPr="00DE1073">
        <w:t xml:space="preserve">For å oppnå det langsiktige </w:t>
      </w:r>
      <w:proofErr w:type="spellStart"/>
      <w:r w:rsidRPr="00DE1073">
        <w:t>temperaturmålet</w:t>
      </w:r>
      <w:proofErr w:type="spellEnd"/>
      <w:r w:rsidRPr="00DE1073">
        <w:t xml:space="preserve"> setter Parisavtalen et kollektivt, globalt utslippsmål. Partene tar sikte på at de globale klimagassutslippene skal nå sitt toppunkt snarest mulig, og at utslippene deretter skal reduseres raskt slik at det i løpet av andre halvdel av dette århundret blir balanse mellom menneskeskapte utslipp og opptak av klimagasser.</w:t>
      </w:r>
    </w:p>
    <w:p w14:paraId="49CDFBF7" w14:textId="77777777" w:rsidR="0062115A" w:rsidRPr="00DE1073" w:rsidRDefault="003823F2" w:rsidP="00DE1073">
      <w:r w:rsidRPr="00DE1073">
        <w:t>I mars i år la FNs klimapanel frem en synteserapport som sammenstiller de viktigste funnene fra de tre delrapportene til den sjette hovedrapporten</w:t>
      </w:r>
      <w:r w:rsidRPr="00D10D15">
        <w:rPr>
          <w:rStyle w:val="skrift-hevet"/>
        </w:rPr>
        <w:footnoteReference w:id="13"/>
      </w:r>
      <w:r w:rsidRPr="00DE1073">
        <w:t xml:space="preserve">. Rapporten slår fast at den globale overflatetemperaturen var om lag 1,1 °C høyere i perioden 2011–2020 enn i perioden 1850–1900. Det presiseres at klimaendringene truer mennesker, økosystemer og natur. FNs klimapanel slår nå fast at virkningene av oppvarmingen inntreffer ved lavere temperaturer enn tidligere beregnet. Rapporten peker på at selv om alle innmeldte løfter om utslippsreduksjoner oppfylles, vil det neppe være tilstrekkelig til at </w:t>
      </w:r>
      <w:proofErr w:type="spellStart"/>
      <w:r w:rsidRPr="00DE1073">
        <w:t>temperaturmålet</w:t>
      </w:r>
      <w:proofErr w:type="spellEnd"/>
      <w:r w:rsidRPr="00DE1073">
        <w:t xml:space="preserve"> i Parisavtalen nås. Begrensning i global oppvarming på 1,5 eller 2 °C krever umiddelbare, omfattende og vedvarende utslippskutt i alle sektorer dette tiåret. For å begrense temperaturøkningen til 1,5 °C må globale CO</w:t>
      </w:r>
      <w:r w:rsidRPr="00D10D15">
        <w:rPr>
          <w:rStyle w:val="skrift-senket"/>
        </w:rPr>
        <w:t>2</w:t>
      </w:r>
      <w:r w:rsidRPr="00DE1073">
        <w:t>-utslipp halveres innen 2030 og nå «netto null» tidlig på 2050-tallet. Det presiseres imidlertid at verden sannsynligvis vil passere 1,5 °C før 2040. Funn fra FNs klimapanel tyder på at det vil kunne skje allerede mellom 2030 og 2035.</w:t>
      </w:r>
    </w:p>
    <w:p w14:paraId="7E48213F" w14:textId="77777777" w:rsidR="0062115A" w:rsidRPr="00DE1073" w:rsidRDefault="003823F2" w:rsidP="00DE1073">
      <w:r w:rsidRPr="00DE1073">
        <w:t>FNs klimapanel uttaler at det haster med omfattende endringer av alle sektorer og systemer for å sikre en levelig og bærekraftig fremtid for alle. Mange gjennomførbare, effektive og billige løsninger er tilgjengelige. Ifølge klimapanelet kan klimatiltak som koster under 100 USD per tonn CO</w:t>
      </w:r>
      <w:r w:rsidRPr="00D10D15">
        <w:rPr>
          <w:rStyle w:val="skrift-senket"/>
        </w:rPr>
        <w:t>2</w:t>
      </w:r>
      <w:r w:rsidRPr="00DE1073">
        <w:t>-ekvivalenter, halvere globale klimagassutslipp innen 2030 sammenlignet med 2019-nivå. Omtrent halvparten av dette er utslippsreduksjoner til en kostnad på under 20 USD per tonn CO</w:t>
      </w:r>
      <w:r w:rsidRPr="00D10D15">
        <w:rPr>
          <w:rStyle w:val="skrift-senket"/>
        </w:rPr>
        <w:t>2</w:t>
      </w:r>
      <w:r w:rsidRPr="00DE1073">
        <w:t>-ekvivalenter. Mange av de billigste løsningene er innenfor sol- og vindkraft, energieffektivisering, ivaretakelse av økosystemer, og reduserte metanutslipp fra for eksempel olje, gass og avfall. Dette indikerer at målene er innen rekkevidde både teknologisk og økonomisk.</w:t>
      </w:r>
    </w:p>
    <w:p w14:paraId="30306B05" w14:textId="77777777" w:rsidR="0062115A" w:rsidRPr="00DE1073" w:rsidRDefault="003823F2" w:rsidP="00DE1073">
      <w:r w:rsidRPr="00DE1073">
        <w:lastRenderedPageBreak/>
        <w:t>De siste årene har stadig flere land forsterket sine klimamål og sin klimapolitikk. Verden dreier seg i en mer klimavennlig retning, og næringsliv over hele verden omstiller seg. Nye teknologier utvikles og tas i bruk i alle sektorer. Vi ser et skifte i energibruk, og flere land arbeider for å gjøre seg mindre avhengig av fossile energikilder.</w:t>
      </w:r>
    </w:p>
    <w:p w14:paraId="4C865F7B" w14:textId="77777777" w:rsidR="0062115A" w:rsidRPr="00DE1073" w:rsidRDefault="003823F2" w:rsidP="00DE1073">
      <w:r w:rsidRPr="00DE1073">
        <w:t>Som følge av krigen i Ukraina legger mange land både i Europa og ellers i verden langt større vekt på energisikkerhet enn før. Endringene i verdens energimarkeder førte på kort sikt til økt produksjon av kullkraft i flere land. Samtidig stimulerer de økte energiprisene til investeringer i fornybar energi og økt energieffektivitet, men det tar tid før det gir betydelig økt elektrisitetsproduksjon og reduserte utslipp. EU har reagert med tiltak for å bygge ut fornybar kraftproduksjon, som allerede begynner å ha effekt.</w:t>
      </w:r>
    </w:p>
    <w:p w14:paraId="5A09C228" w14:textId="77777777" w:rsidR="0062115A" w:rsidRPr="00DE1073" w:rsidRDefault="003823F2" w:rsidP="00DE1073">
      <w:pPr>
        <w:pStyle w:val="Overskrift3"/>
      </w:pPr>
      <w:r w:rsidRPr="00DE1073">
        <w:t>Norges klimamål og samarbeid med EU</w:t>
      </w:r>
    </w:p>
    <w:p w14:paraId="436A5584" w14:textId="77777777" w:rsidR="0062115A" w:rsidRPr="00DE1073" w:rsidRDefault="003823F2" w:rsidP="00DE1073">
      <w:r w:rsidRPr="00DE1073">
        <w:t xml:space="preserve">Regjeringen fører en ambisiøs klimapolitikk. I november 2022 meldte Norge inn et forsterket klimamål under Parisavtalen. Det innebærer at vi i henhold til det innmeldte målet vil redusere utslippene av klimagasser med minst 55 pst. i 2030 sammenlignet med nivået i 1990. I Prop. 107 L (2022–2023) </w:t>
      </w:r>
      <w:r w:rsidRPr="00D10D15">
        <w:rPr>
          <w:rStyle w:val="kursiv"/>
        </w:rPr>
        <w:t>Endringer i klimaloven (klimamålet for 2030)</w:t>
      </w:r>
      <w:r w:rsidRPr="00DE1073">
        <w:t xml:space="preserve"> foreslår regjeringen å endre klimaloven slik at det lovfestede klimamålet for 2030 samsvarer med 2030-målet meldt inn under Parisavtalen. Forslaget ligger til behandling i Stortinget.</w:t>
      </w:r>
    </w:p>
    <w:p w14:paraId="615F92C0" w14:textId="77777777" w:rsidR="0062115A" w:rsidRPr="00DE1073" w:rsidRDefault="003823F2" w:rsidP="00DE1073">
      <w:r w:rsidRPr="00DE1073">
        <w:t>Gjennom klimaavtalen med EU som ble inngått i 2019, har Norge forpliktet seg til å samarbeide med EU om å redusere utslippene med minst 40 pst. innen 2030 sammenlignet med 1990-nivå. Regjeringen ønsker å videreføre klimasamarbeidet med EU. Videreføring av klimaavtalen med EU vil innebære norsk deltakelse i de vesentligste delene av det forsterkede klimaregelverket. Regjeringen vil redegjøre for utvikling i utslipp og fremdrift mot klimamålet for 2030 i regjeringens årlige klimastatus og -plan, som legges fram i oktober som et særskilt vedlegg til Klima- og miljødepartementets budsjettproposisjon.</w:t>
      </w:r>
    </w:p>
    <w:p w14:paraId="2A8DBBE0" w14:textId="77777777" w:rsidR="0062115A" w:rsidRPr="00DE1073" w:rsidRDefault="003823F2" w:rsidP="00DE1073">
      <w:r w:rsidRPr="00DE1073">
        <w:t>EUs reviderte klimaregelverk skal sørge for at man når det oppdaterte 2030-målet om å redusere netto utslipp med 55 pst. sammenlignet med 1990. «Klar for 55»-pakken innebærer både revidering av gjeldende regelverk og forslag til regelverk på nye områder. Utslipp omfattet av EUs kvotehandelssystem (EU ETS), skal i revidert regelverk reduseres med 62 pst. innen 2030 sammenlignet med 2005, en økning fra tidligere mål som var 43 pst. Norge deltar i kvotesystemet gjennom EØS-avtalen og vil bli godskrevet en del av utslippsreduksjonene fra kvotesystemet til oppfyllelse av vårt mål under Parisavtalen. I innsatsfordelingsforordningen (for ikke-kvotepliktige utslipp) skal EU samlet redusere utslippene med 40 pst. innen 2030 sammenlignet med 2005, en økning fra tidligere mål som var 30 pst. For skog og arealbruk har EU-landene blitt enige om et samlet mål om netto opptak på 310 mill. tonn CO</w:t>
      </w:r>
      <w:r w:rsidRPr="00D10D15">
        <w:rPr>
          <w:rStyle w:val="skrift-senket"/>
        </w:rPr>
        <w:t>2</w:t>
      </w:r>
      <w:r w:rsidRPr="00DE1073">
        <w:t>-ekvivalenter i 2030. EU-landene har også blitt enige om en forordning om en mekanisme for prising av utslipp fra importerte varer (</w:t>
      </w:r>
      <w:proofErr w:type="spellStart"/>
      <w:r w:rsidRPr="00D10D15">
        <w:rPr>
          <w:rStyle w:val="kursiv"/>
        </w:rPr>
        <w:t>Carbon</w:t>
      </w:r>
      <w:proofErr w:type="spellEnd"/>
      <w:r w:rsidRPr="00D10D15">
        <w:rPr>
          <w:rStyle w:val="kursiv"/>
        </w:rPr>
        <w:t xml:space="preserve"> Border </w:t>
      </w:r>
      <w:proofErr w:type="spellStart"/>
      <w:r w:rsidRPr="00D10D15">
        <w:rPr>
          <w:rStyle w:val="kursiv"/>
        </w:rPr>
        <w:t>Adjustment</w:t>
      </w:r>
      <w:proofErr w:type="spellEnd"/>
      <w:r w:rsidRPr="00D10D15">
        <w:rPr>
          <w:rStyle w:val="kursiv"/>
        </w:rPr>
        <w:t xml:space="preserve"> </w:t>
      </w:r>
      <w:proofErr w:type="spellStart"/>
      <w:r w:rsidRPr="00D10D15">
        <w:rPr>
          <w:rStyle w:val="kursiv"/>
        </w:rPr>
        <w:t>Mechanism</w:t>
      </w:r>
      <w:proofErr w:type="spellEnd"/>
      <w:r w:rsidRPr="00D10D15">
        <w:rPr>
          <w:rStyle w:val="kursiv"/>
        </w:rPr>
        <w:t>, CBAM</w:t>
      </w:r>
      <w:r w:rsidRPr="00DE1073">
        <w:t xml:space="preserve">). Målet med forordningen er at importører av varer til EU skal betale den samme prisen for utslippene fra produksjon av varen som den europeiske produsenter ilegges gjennom kvotesystemet. Formålet med mekanismen er å hindre karbonlekkasje, dvs. at vareproduksjon flyttes til land med lavere klimaambisjoner og lavere prising av utslipp enn det EU har. Mekanismen skal også bidra til at verden når målene i Parisavtalen ved å stimulere andre land til å redusere sine utslipp. Mekanismen skal i første omgang gjelde import av varene sement, elektrisitet, gjødsel, </w:t>
      </w:r>
      <w:r w:rsidRPr="00DE1073">
        <w:lastRenderedPageBreak/>
        <w:t xml:space="preserve">jern og stål, aluminium og hydrogen. En konsekvens av forordningen er at innsatsvarene for europeiske </w:t>
      </w:r>
      <w:proofErr w:type="spellStart"/>
      <w:r w:rsidRPr="00DE1073">
        <w:t>videreforedlere</w:t>
      </w:r>
      <w:proofErr w:type="spellEnd"/>
      <w:r w:rsidRPr="00DE1073">
        <w:t xml:space="preserve"> blir dyrere enn for konkurrenter i land uten karbonprising.</w:t>
      </w:r>
    </w:p>
    <w:p w14:paraId="1A6D37F9" w14:textId="77777777" w:rsidR="0062115A" w:rsidRPr="00DE1073" w:rsidRDefault="003823F2" w:rsidP="00DE1073">
      <w:r w:rsidRPr="00DE1073">
        <w:t>Framover vil Norge ha en formell dialog med EU om hvorvidt, og eventuelt på hvilke vilkår, de ulike delene av klimaregelverket skal gjøres gjeldende for Norge. Stortinget avgjør om samtykke skal gis til innlemmelse av EU-regelverket i EØS-avtalen.</w:t>
      </w:r>
    </w:p>
    <w:p w14:paraId="6B091CC0" w14:textId="77777777" w:rsidR="0062115A" w:rsidRPr="00DE1073" w:rsidRDefault="003823F2" w:rsidP="00DE1073">
      <w:r w:rsidRPr="00DE1073">
        <w:t>Sektorovergripende klimaavgifter og deltakelse i kvotesystemet i EU er hovedvirkemidlene i norsk klimapolitikk. Om lag 85 pst. av norske utslipp er ilagt enten klimaavgift, kvoteplikt, eller begge deler. Om lag halvparten av Norges klimagassutslipp er omfattet av EUs kvotesystem. Kvotesystemet dekker utslipp fra kraftsektoren, petroleumsvirksomheten, det meste av landbasert industri og kommersiell luftfart. Regjeringen sikter mot å øke avgiftene på ikke-kvotepliktige utslipp til om lag 2 000 2020-kroner i 2030. I tråd med dette ble avgiften økt med 21 pst. i budsjettet for 2023. En andel av utslippsreduksjonene vil oppnås gjennom innfasing av ny klimavennlig teknologi. Slike endringer tar tid og vil ofte innebære investeringer med en lang tidshorisont. For beslutninger om slike investeringer, for eksempel anskaffelse av en elbil eller batteridrevet ferge, vil forventet fremtidig avgiftsnivå være vel så viktig som dagens avgiftsnivå.</w:t>
      </w:r>
    </w:p>
    <w:p w14:paraId="57A0F506" w14:textId="77777777" w:rsidR="0062115A" w:rsidRPr="00DE1073" w:rsidRDefault="003823F2" w:rsidP="00DE1073">
      <w:r w:rsidRPr="00DE1073">
        <w:t>I tillegg til prising av utslipp brukes en rekke andre virkemidler i norsk klimapolitikk. Det kan være direkte regulering, standarder, avtaler, subsidier til utslippsreduserende tiltak og støtte til forskning og teknologiutvikling.</w:t>
      </w:r>
    </w:p>
    <w:p w14:paraId="54E4CA02" w14:textId="77777777" w:rsidR="0062115A" w:rsidRPr="00DE1073" w:rsidRDefault="003823F2" w:rsidP="00DE1073">
      <w:r w:rsidRPr="00DE1073">
        <w:t>Norske klimagassutslipp var 4,7 pst. lavere i 2021 enn i 1990. Utslipp per innbygger, ekskludert utslipp og opptak fra skog og arealbruk, har gått ned med om lag 25 pst. siden 1990. Siden toppåret 2007 har utslippene gått ned med i underkant av 14 pst. til 48,9 mill. tonn CO</w:t>
      </w:r>
      <w:r w:rsidRPr="00D10D15">
        <w:rPr>
          <w:rStyle w:val="skrift-senket"/>
        </w:rPr>
        <w:t>2</w:t>
      </w:r>
      <w:r w:rsidRPr="00DE1073">
        <w:t>-ekvivalenter i 2021. Rapportert netto opptak av klimagasser i skog og annen arealbruk var i 2021 på 15,5 mill. tonn. Det tilsvarte om lag en tredel av utslippene i øvrige sektorer.</w:t>
      </w:r>
    </w:p>
    <w:p w14:paraId="68269EF8" w14:textId="77777777" w:rsidR="0062115A" w:rsidRPr="00DE1073" w:rsidRDefault="003823F2" w:rsidP="00DE1073">
      <w:r w:rsidRPr="00DE1073">
        <w:t>I tillegg til de internasjonale forpliktelsene har Norge flere ambisiøse klimamål. For 2050 er målet at Norge skal bli et lavutslippssamfunn, og redusere utslippene med 90–95 pst. sammenlignet med utslippsnivået i 1990. Målet er fastsatt i klimaloven. Der defineres lavutslippssamfunn som et samfunn hvor klimagassutslippene, ut fra beste vitenskapelige grunnlag, utslippsutviklingen globalt og nasjonale omstendigheter, er redusert for å motvirke skadelige virkninger av global oppvarming. Ved vurdering av måloppnåelse skal det tas hensyn til effekten av norsk deltakelse i EUs kvotesystem.</w:t>
      </w:r>
    </w:p>
    <w:p w14:paraId="2CAD6DAE" w14:textId="77777777" w:rsidR="0062115A" w:rsidRPr="00DE1073" w:rsidRDefault="003823F2" w:rsidP="00DE1073">
      <w:r w:rsidRPr="00DE1073">
        <w:t xml:space="preserve">Regjeringen mener det er behov for høye ambisjoner i klimapolitikken. Som et delmål på veien mot netto nullutslipp og lavutslippssamfunnet har regjeringen satt et omstillingsmål for hele økonomien i 2030. Omstillingsmålet er nærmere omtalt i Meld. St. 2 (2021–2022) </w:t>
      </w:r>
      <w:r w:rsidRPr="00D10D15">
        <w:rPr>
          <w:rStyle w:val="kursiv"/>
        </w:rPr>
        <w:t>Revidert nasjonalbudsjett 2022</w:t>
      </w:r>
      <w:r w:rsidRPr="00DE1073">
        <w:t>.</w:t>
      </w:r>
    </w:p>
    <w:p w14:paraId="14558108" w14:textId="77777777" w:rsidR="0062115A" w:rsidRPr="00DE1073" w:rsidRDefault="003823F2" w:rsidP="00DE1073">
      <w:pPr>
        <w:pStyle w:val="Overskrift1"/>
      </w:pPr>
      <w:r w:rsidRPr="00DE1073">
        <w:t>Hovedtrekk i skatte- og avgiftspolitikken</w:t>
      </w:r>
    </w:p>
    <w:p w14:paraId="2F43DB10" w14:textId="77777777" w:rsidR="0062115A" w:rsidRPr="00DE1073" w:rsidRDefault="003823F2" w:rsidP="00DE1073">
      <w:pPr>
        <w:pStyle w:val="Overskrift2"/>
      </w:pPr>
      <w:r w:rsidRPr="00DE1073">
        <w:t>Endringer i skatte- og avgiftsreglene</w:t>
      </w:r>
    </w:p>
    <w:p w14:paraId="5937AF68" w14:textId="77777777" w:rsidR="0062115A" w:rsidRPr="00DE1073" w:rsidRDefault="003823F2" w:rsidP="00DE1073">
      <w:r w:rsidRPr="00DE1073">
        <w:t xml:space="preserve">Skatte- og avgiftsopplegget for 2023 var tilpasset en krevende økonomisk situasjon. I budsjettet for 2023 øker utgiftene på mange områder, blant annet til folketrygden og til mottak og integrering av </w:t>
      </w:r>
      <w:r w:rsidRPr="00DE1073">
        <w:lastRenderedPageBreak/>
        <w:t>flyktninger. På skattesiden vedtok Stortinget etter forslag fra regjeringen enkelte situasjonstilpassede tiltak for å øke handlingsrommet i budsjettet samt omfordele mer av de ekstraordinært høye inntektene fra kraftproduksjon. Det ble blant annet vedtatt et situasjonstilpasset høyprisbidrag for vannkraft og vindkraft. Flere forhold er endret siden budsjettet ble lagt frem – blant annet er strømprisene redusert. Lavere strømpriser bidrar til at skatteøkningen gjennom høyprisbidraget nå anslås å bli rundt 10 mrd. kroner lavere enn anslått i budsjettet, målt som helårsvirkning. Oppdaterte anslag på statens ekstraordinære inntekter som følge av høye strømpriser er omtalt i boks 3.6.</w:t>
      </w:r>
    </w:p>
    <w:p w14:paraId="48510445" w14:textId="77777777" w:rsidR="0062115A" w:rsidRPr="00DE1073" w:rsidRDefault="003823F2" w:rsidP="00DE1073">
      <w:r w:rsidRPr="00DE1073">
        <w:t>I dette reviderte budsjettet foreslår regjeringen enkelte endringer i skatte- og avgiftsreglene. Følgende forslag til endringer i skatte- og avgiftsreglene har provenyvirkning for 2023:</w:t>
      </w:r>
    </w:p>
    <w:p w14:paraId="671D9C96" w14:textId="77777777" w:rsidR="0062115A" w:rsidRPr="00DE1073" w:rsidRDefault="003823F2" w:rsidP="00DE1073">
      <w:pPr>
        <w:pStyle w:val="Liste"/>
      </w:pPr>
      <w:r w:rsidRPr="00DE1073">
        <w:t>Å redusere skatt på pensjon slik at de med lave pensjoner får redusert skatt i 2023. Forslaget anslås å redusere provenyet med om lag 1 375 mill. kroner påløpt i 2023. Hele provenyet bokføres i 2024.</w:t>
      </w:r>
    </w:p>
    <w:p w14:paraId="760D184E" w14:textId="77777777" w:rsidR="0062115A" w:rsidRPr="00DE1073" w:rsidRDefault="003823F2" w:rsidP="00DE1073">
      <w:pPr>
        <w:pStyle w:val="Liste"/>
      </w:pPr>
      <w:r w:rsidRPr="00DE1073">
        <w:t>Å øke satsen for skattefri dekning av kost for langtransportsjåfører og for pendler- og yrkesopphold på brakker mv. Satsendringene vil gjelde fra 1. september 2023. Forslaget anslås å redusere provenyet med om lag 40 mill. kroner i helårsvirkning og 5 mill. kroner bokført i 2023.</w:t>
      </w:r>
    </w:p>
    <w:p w14:paraId="6F6A652A" w14:textId="77777777" w:rsidR="0062115A" w:rsidRPr="00DE1073" w:rsidRDefault="003823F2" w:rsidP="00DE1073">
      <w:r w:rsidRPr="00DE1073">
        <w:t>Regjeringen tar sikte på å iverksette fritaket for elavgift for egenprodusert fornybar kraft fra 1. oktober med en avgrensing til anlegg med installert effekt på inntil 1 000 kW per eiendom. Iverksettingen vil gi et provenytap på om lag 4 mill. kroner påløpt og 0 kroner bokført i 2023. Helårsvirkningen er et provenytap på 16 mill. kroner. I tillegg endres budsjetteringen som følge av utsatt iverksetting av differensierte satser i avgiften på forbrenning av avfall fordi regelverksprosessen i EU har tatt mer tid enn lagt til grunn i høst. Utsettelsen vil gi et provenytap på om lag 80 mill. kroner påløpt og bokført i 2023.</w:t>
      </w:r>
    </w:p>
    <w:p w14:paraId="5FB7EDC6" w14:textId="77777777" w:rsidR="0062115A" w:rsidRPr="00DE1073" w:rsidRDefault="003823F2" w:rsidP="00DE1073">
      <w:r w:rsidRPr="00DE1073">
        <w:t>Etter saldert budsjett har regjeringen foreslått endringer som krever bevilgningsvedtak for 2023. Det gjelder forslag i Prop. 30 L (2022–2023) om å innføre en særregel for formuesverdsettelse av oppdrettstillatelser i ikke-børsnoterte selskap for inntektsåret 2022, og forslag i Prop. 78 LS (2022–2023) om å øke avgiften på produksjon av laks, ørret og regnbueørret og å innføre en verdsettelsesrabatt for akvakulturtillatelser i formuesskatten.</w:t>
      </w:r>
    </w:p>
    <w:p w14:paraId="2E29A5F7" w14:textId="77777777" w:rsidR="0062115A" w:rsidRPr="00DE1073" w:rsidRDefault="003823F2" w:rsidP="00DE1073">
      <w:r w:rsidRPr="00DE1073">
        <w:t>Samlet anslås nye forslag til endringer i skatter og avgifter å gi et provenytap på om lag 1 490 mill. kroner påløpt og om lag 275 mill. kroner bokført i 2023 sammenlignet med saldert budsjett for 2023. Helårsvirkningen av forslagene er et provenytap på 1 420 mill. kroner. I tillegg innebærer utsatt ikrafttredelse av grunnrenteskatten for landbasert vindkraft at bokført provenyvirkning av forslaget forskyves fra 2024 til 2025. Departementet vil komme tilbake til dette til høsten. Dette påvirker ikke bokført proveny i 2023.</w:t>
      </w:r>
    </w:p>
    <w:p w14:paraId="0ED0B0D4" w14:textId="77777777" w:rsidR="0062115A" w:rsidRPr="00DE1073" w:rsidRDefault="003823F2" w:rsidP="00DE1073">
      <w:r w:rsidRPr="00DE1073">
        <w:t>I dette kapittelet omtales følgende saker:</w:t>
      </w:r>
    </w:p>
    <w:p w14:paraId="771C5C0D" w14:textId="77777777" w:rsidR="0062115A" w:rsidRPr="00DE1073" w:rsidRDefault="003823F2" w:rsidP="00DE1073">
      <w:pPr>
        <w:pStyle w:val="Liste"/>
      </w:pPr>
      <w:r w:rsidRPr="00DE1073">
        <w:t xml:space="preserve">NOU 2022: 20 </w:t>
      </w:r>
      <w:r w:rsidRPr="00DE1073">
        <w:rPr>
          <w:rStyle w:val="kursiv"/>
        </w:rPr>
        <w:t>Et helhetlig skattesystem</w:t>
      </w:r>
    </w:p>
    <w:p w14:paraId="160450EB" w14:textId="77777777" w:rsidR="0062115A" w:rsidRPr="00DE1073" w:rsidRDefault="003823F2" w:rsidP="00DE1073">
      <w:pPr>
        <w:pStyle w:val="Liste"/>
      </w:pPr>
      <w:r w:rsidRPr="00DE1073">
        <w:t>Merverdiavgift for elektroniske aviser – oppfølging av anmodningsvedtak 120 (2022–2023)</w:t>
      </w:r>
    </w:p>
    <w:p w14:paraId="3EA0F3F4" w14:textId="77777777" w:rsidR="0062115A" w:rsidRPr="00DE1073" w:rsidRDefault="003823F2" w:rsidP="00DE1073">
      <w:r w:rsidRPr="00DE1073">
        <w:t xml:space="preserve">For nærmere omtale av skatte- og avgiftssaker vises det til Prop. 117 LS (2022–2023) </w:t>
      </w:r>
      <w:proofErr w:type="spellStart"/>
      <w:r w:rsidRPr="00D10D15">
        <w:rPr>
          <w:rStyle w:val="kursiv"/>
        </w:rPr>
        <w:t>Endringar</w:t>
      </w:r>
      <w:proofErr w:type="spellEnd"/>
      <w:r w:rsidRPr="00D10D15">
        <w:rPr>
          <w:rStyle w:val="kursiv"/>
        </w:rPr>
        <w:t xml:space="preserve"> i skatte-, avgifts- og tollovgivninga m.m. og forskotteringsloven (behovsprøving av bidragsforskott)</w:t>
      </w:r>
      <w:r w:rsidRPr="00DE1073">
        <w:t>.</w:t>
      </w:r>
    </w:p>
    <w:p w14:paraId="3FBBB467" w14:textId="77777777" w:rsidR="0062115A" w:rsidRPr="00DE1073" w:rsidRDefault="003823F2" w:rsidP="00DE1073">
      <w:pPr>
        <w:pStyle w:val="Overskrift2"/>
      </w:pPr>
      <w:r w:rsidRPr="00DE1073">
        <w:lastRenderedPageBreak/>
        <w:t>NOU 2022: 20 Et helhetlig skattesystem</w:t>
      </w:r>
    </w:p>
    <w:p w14:paraId="1F04A850" w14:textId="77777777" w:rsidR="0062115A" w:rsidRPr="00DE1073" w:rsidRDefault="003823F2" w:rsidP="00DE1073">
      <w:r w:rsidRPr="00DE1073">
        <w:t xml:space="preserve">Skatteutvalget </w:t>
      </w:r>
      <w:proofErr w:type="gramStart"/>
      <w:r w:rsidRPr="00DE1073">
        <w:t>avga</w:t>
      </w:r>
      <w:proofErr w:type="gramEnd"/>
      <w:r w:rsidRPr="00DE1073">
        <w:t xml:space="preserve"> sin utredning 19. desember 2022 (NOU 2022: 20). Utredningen ble sendt på høring samme dag med frist for høringssvar 15. april 2023. Departementet har mottatt 267 høringssvar med realitetsmerknader.</w:t>
      </w:r>
    </w:p>
    <w:p w14:paraId="10B9D730" w14:textId="77777777" w:rsidR="0062115A" w:rsidRPr="00DE1073" w:rsidRDefault="003823F2" w:rsidP="00DE1073">
      <w:r w:rsidRPr="00DE1073">
        <w:t>Departementet vil i tiden fremover gjennomgå høringssvarene, og arbeider med sikte på at Stortinget skal få et fremlegg om Skatteutvalgets utredning i forbindelse med revidert budsjett våren 2024.</w:t>
      </w:r>
    </w:p>
    <w:p w14:paraId="448102E9" w14:textId="77777777" w:rsidR="0062115A" w:rsidRPr="00DE1073" w:rsidRDefault="003823F2" w:rsidP="00DE1073">
      <w:pPr>
        <w:pStyle w:val="Overskrift2"/>
      </w:pPr>
      <w:r w:rsidRPr="00DE1073">
        <w:t>Merverdiavgift for elektroniske aviser – oppfølging av anmodningsvedtak 120 (2022–2023)</w:t>
      </w:r>
    </w:p>
    <w:p w14:paraId="24598082" w14:textId="77777777" w:rsidR="0062115A" w:rsidRPr="00DE1073" w:rsidRDefault="003823F2" w:rsidP="00DE1073">
      <w:r w:rsidRPr="00DE1073">
        <w:t>I behandlingen av statsbudsjettet for 2023 fattet Stortinget 1. desember 2022 følgende anmodningsvedtak:</w:t>
      </w:r>
    </w:p>
    <w:p w14:paraId="18A3C93B" w14:textId="77777777" w:rsidR="0062115A" w:rsidRPr="00DE1073" w:rsidRDefault="003823F2" w:rsidP="00DE1073">
      <w:pPr>
        <w:pStyle w:val="blokksit"/>
      </w:pPr>
      <w:r w:rsidRPr="00DE1073">
        <w:t xml:space="preserve">Vedtak 120: «Stortinget ber regjeringen frem mot RNB 2023 vurdere tiltak for å sikre at lokal- og regionalaviser ikke får begrensninger i muligheten til produksjon av video og lyd gjennom </w:t>
      </w:r>
      <w:proofErr w:type="spellStart"/>
      <w:r w:rsidRPr="00DE1073">
        <w:t>mva</w:t>
      </w:r>
      <w:proofErr w:type="spellEnd"/>
      <w:r w:rsidRPr="00DE1073">
        <w:t>-endringer.»</w:t>
      </w:r>
    </w:p>
    <w:p w14:paraId="5E6B9348" w14:textId="77777777" w:rsidR="0062115A" w:rsidRPr="00DE1073" w:rsidRDefault="003823F2" w:rsidP="00DE1073">
      <w:r w:rsidRPr="00DE1073">
        <w:t>I budsjettet for 2023 ble merverdiavgiftsfritaket for elektroniske nyheter avviklet. Mulighet for tilpasninger hadde medført at fritaket fikk en langt videre bruk enn det som var lagt til grunn ved innføringen. Ved å selge sports- og underholdningspakker sammen med nyheter reduserte TV-distributørene og strømmetjenestene merverdiavgiftsbelastningen.</w:t>
      </w:r>
    </w:p>
    <w:p w14:paraId="5FFE097F" w14:textId="77777777" w:rsidR="0062115A" w:rsidRPr="00DE1073" w:rsidRDefault="003823F2" w:rsidP="00DE1073">
      <w:r w:rsidRPr="00DE1073">
        <w:t>Elektroniske aviser er fortsatt fritatt for merverdiavgift, men avviklingen av fritaket for elektroniske nyhetstjenester kan ha konsekvenser for enkelte aviser som benytter eller ønsker å utvide bruken av levende bilder og lyd. Etter avviklingen av fritaket for elektroniske nyhetstjenester må publikasjonen etter gjeldende avgrensning «i hovedsak inneholde tekst eller stillbilder» for å omfattes av fritaket for aviser.</w:t>
      </w:r>
    </w:p>
    <w:p w14:paraId="2FBF2CE5" w14:textId="77777777" w:rsidR="0062115A" w:rsidRPr="00DE1073" w:rsidRDefault="003823F2" w:rsidP="00DE1073">
      <w:r w:rsidRPr="00DE1073">
        <w:t>For å følge opp anmodningsvedtaket har regjeringen sendt på høring et forslag som tillater en større andel levende bilder og lyd i publikasjoner som omsettes avgiftsfritt. Konkret innebærer forslaget at kravet om at aviser «i hovedsak» (ca. 80 pst.) må inneholde tekst og stillbilder, endres til «en overveidende andel» (mer enn 50 pst.).</w:t>
      </w:r>
    </w:p>
    <w:p w14:paraId="542A2C46" w14:textId="77777777" w:rsidR="0062115A" w:rsidRPr="00DE1073" w:rsidRDefault="003823F2" w:rsidP="00DE1073">
      <w:r w:rsidRPr="00DE1073">
        <w:t>Det er ikke hensiktsmessig å begrense et eventuelt tiltak til lokal- og regionalaviser slik anmodningsvedtaket legger opp til. For det første vil det være krevende å avgjøre hvilke medier som er lokal- og regionalaviser, og for det andre kan en slik avgrensning utfordres av EØS-regelverket om de fire friheter og statsstøtteregelverket. Det vil også gi krevende og svakt begrunnede avgrensninger i merverdiavgiftssystemet. Forslaget antas ikke å ha vesentlige administrative konsekvenser for avisene eller Skatteetaten.</w:t>
      </w:r>
    </w:p>
    <w:p w14:paraId="70F16686" w14:textId="77777777" w:rsidR="0062115A" w:rsidRPr="00DE1073" w:rsidRDefault="003823F2" w:rsidP="00DE1073">
      <w:r w:rsidRPr="00DE1073">
        <w:t xml:space="preserve">Departementet antar at det er få aviser i dag som ikke oppfyller dagens hovedsakelighetskriterium, og at de økonomiske konsekvensene i innføringsåret er begrenset. På lengre sikt vil trolig omfanget av annet innhold i avisene øke slik at forslaget gir en større </w:t>
      </w:r>
      <w:proofErr w:type="spellStart"/>
      <w:r w:rsidRPr="00DE1073">
        <w:t>avgiftsbesparelse</w:t>
      </w:r>
      <w:proofErr w:type="spellEnd"/>
      <w:r w:rsidRPr="00DE1073">
        <w:t xml:space="preserve"> over tid. Tilsvarende antas statens provenytap å være begrenset i innføringsåret, men større på sikt. Det legges opp til at regelendringer kan tre i kraft fra 1. januar 2024.</w:t>
      </w:r>
    </w:p>
    <w:p w14:paraId="77F70E80" w14:textId="77777777" w:rsidR="0062115A" w:rsidRPr="00DE1073" w:rsidRDefault="003823F2" w:rsidP="00DE1073">
      <w:r w:rsidRPr="00DE1073">
        <w:lastRenderedPageBreak/>
        <w:t>Regjeringen vil komme tilbake til Stortinget i budsjettet for 2024 etter at høringen er gjennomført. Forslaget som er sendt på høring, åpner for at aviser kan øke bruken av levende bilder og lyd på en god og tidsmessig måte.</w:t>
      </w:r>
    </w:p>
    <w:p w14:paraId="5BF42D06" w14:textId="77777777" w:rsidR="0062115A" w:rsidRPr="00DE1073" w:rsidRDefault="003823F2" w:rsidP="00DE1073">
      <w:r w:rsidRPr="00DE1073">
        <w:t>Regjeringen vil også gjøre en vurdering av konsekvensene som avviklingen av fritaket for elektroniske nyhetstjenester har hatt for tilbudet av elektroniske nyhetstjenester.</w:t>
      </w:r>
    </w:p>
    <w:p w14:paraId="41702801" w14:textId="77777777" w:rsidR="0062115A" w:rsidRPr="00DE1073" w:rsidRDefault="003823F2" w:rsidP="00DE1073">
      <w:r w:rsidRPr="00DE1073">
        <w:t>Anmodningsvedtak nr. 120 (2022–2023) anses med dette som fulgt opp.</w:t>
      </w:r>
    </w:p>
    <w:p w14:paraId="06BB8CA0" w14:textId="77777777" w:rsidR="0062115A" w:rsidRPr="00DE1073" w:rsidRDefault="003823F2" w:rsidP="00DE1073">
      <w:pPr>
        <w:pStyle w:val="a-tilraar-dep"/>
      </w:pPr>
      <w:r w:rsidRPr="00DE1073">
        <w:t>Finansdepartementet</w:t>
      </w:r>
    </w:p>
    <w:p w14:paraId="640E9CEE" w14:textId="77777777" w:rsidR="0062115A" w:rsidRPr="00DE1073" w:rsidRDefault="003823F2" w:rsidP="00DE1073">
      <w:pPr>
        <w:pStyle w:val="a-tilraar-tit"/>
      </w:pPr>
      <w:r w:rsidRPr="00DE1073">
        <w:t>tilrår:</w:t>
      </w:r>
    </w:p>
    <w:p w14:paraId="1FA74941" w14:textId="77777777" w:rsidR="0062115A" w:rsidRPr="00DE1073" w:rsidRDefault="003823F2" w:rsidP="00DE1073">
      <w:r w:rsidRPr="00DE1073">
        <w:t>Tilråding fra Finansdepartementet 11. mai 2023 om Revidert nasjonalbudsjett 2023 blir sendt Stortinget.</w:t>
      </w:r>
    </w:p>
    <w:p w14:paraId="6FB20094" w14:textId="77777777" w:rsidR="0062115A" w:rsidRDefault="0062115A" w:rsidP="00DE1073"/>
    <w:p w14:paraId="602B823B" w14:textId="41856B8E" w:rsidR="00EB14DB" w:rsidRPr="00DE1073" w:rsidRDefault="00EB14DB" w:rsidP="00EB14DB">
      <w:pPr>
        <w:pStyle w:val="Overskrift1"/>
        <w:numPr>
          <w:ilvl w:val="0"/>
          <w:numId w:val="152"/>
        </w:numPr>
      </w:pPr>
      <w:r>
        <w:t>[[vedlegg reset]]</w:t>
      </w:r>
    </w:p>
    <w:p w14:paraId="1ACD0FED" w14:textId="77777777" w:rsidR="0062115A" w:rsidRPr="00DE1073" w:rsidRDefault="0062115A" w:rsidP="00AE25C9">
      <w:pPr>
        <w:pStyle w:val="vedlegg-nr"/>
      </w:pPr>
    </w:p>
    <w:p w14:paraId="47E8A8C6" w14:textId="77777777" w:rsidR="0062115A" w:rsidRPr="00DE1073" w:rsidRDefault="003823F2" w:rsidP="00DE1073">
      <w:pPr>
        <w:pStyle w:val="vedlegg-tit"/>
      </w:pPr>
      <w:r w:rsidRPr="00DE1073">
        <w:t>Historiske tabeller og detaljerte anslagstall</w:t>
      </w:r>
    </w:p>
    <w:p w14:paraId="439F9E2E" w14:textId="77777777" w:rsidR="0062115A" w:rsidRPr="00DE1073" w:rsidRDefault="003823F2" w:rsidP="00DE1073">
      <w:r w:rsidRPr="00DE1073">
        <w:t>Tabell 1.1</w:t>
      </w:r>
      <w:r w:rsidRPr="00DE1073">
        <w:tab/>
        <w:t>Strukturelt oljekorrigert overskudd i statsbudsjettet. Anslag gitt i ulike budsjettdokument. Prosent av trend-BNP for Fastlands-Norge</w:t>
      </w:r>
    </w:p>
    <w:p w14:paraId="5D8413EA" w14:textId="77777777" w:rsidR="0062115A" w:rsidRPr="00DE1073" w:rsidRDefault="003823F2" w:rsidP="00DE1073">
      <w:r w:rsidRPr="00DE1073">
        <w:t>Tabell 1.2</w:t>
      </w:r>
      <w:r w:rsidRPr="00DE1073">
        <w:tab/>
        <w:t>Det strukturelle oljekorrigerte overskuddet i statsbudsjettet. Mill. kroner</w:t>
      </w:r>
    </w:p>
    <w:p w14:paraId="2EFCE39B" w14:textId="77777777" w:rsidR="0062115A" w:rsidRPr="00DE1073" w:rsidRDefault="003823F2" w:rsidP="00DE1073">
      <w:r w:rsidRPr="00DE1073">
        <w:t>Tabell 1.3</w:t>
      </w:r>
      <w:r w:rsidRPr="00DE1073">
        <w:tab/>
        <w:t>Bruttonasjonalinntekt. Mrd. kroner</w:t>
      </w:r>
    </w:p>
    <w:p w14:paraId="36B484DB" w14:textId="77777777" w:rsidR="0062115A" w:rsidRPr="00DE1073" w:rsidRDefault="003823F2" w:rsidP="00DE1073">
      <w:r w:rsidRPr="00DE1073">
        <w:t>Tabell 1.4</w:t>
      </w:r>
      <w:r w:rsidRPr="00DE1073">
        <w:tab/>
        <w:t>Produktivitetsutviklingen. Prosentvis endring fra året før</w:t>
      </w:r>
    </w:p>
    <w:p w14:paraId="46598D57" w14:textId="77777777" w:rsidR="0062115A" w:rsidRPr="00DE1073" w:rsidRDefault="003823F2" w:rsidP="00DE1073">
      <w:r w:rsidRPr="00DE1073">
        <w:t>Tabell 1.5</w:t>
      </w:r>
      <w:r w:rsidRPr="00DE1073">
        <w:tab/>
        <w:t>Anslag for den økonomiske utviklingen i 2023. Prosentvis endring fra året før</w:t>
      </w:r>
    </w:p>
    <w:p w14:paraId="74901CE4" w14:textId="77777777" w:rsidR="0062115A" w:rsidRPr="00DE1073" w:rsidRDefault="003823F2" w:rsidP="00DE1073">
      <w:r w:rsidRPr="00DE1073">
        <w:t>Tabell 1.6</w:t>
      </w:r>
      <w:r w:rsidRPr="00DE1073">
        <w:tab/>
        <w:t>Hovedtall for noen av Norges viktigste handelspartnere. Prosentvis endring fra året før</w:t>
      </w:r>
    </w:p>
    <w:p w14:paraId="57B1524F" w14:textId="77777777" w:rsidR="0062115A" w:rsidRPr="00DE1073" w:rsidRDefault="003823F2" w:rsidP="00DE1073">
      <w:r w:rsidRPr="00DE1073">
        <w:t>Tabell 1.7</w:t>
      </w:r>
      <w:r w:rsidRPr="00DE1073">
        <w:tab/>
        <w:t>Framskriving av norsk tremåneders pengemarkedsrente. Prosent</w:t>
      </w:r>
    </w:p>
    <w:p w14:paraId="48AF87BA" w14:textId="77777777" w:rsidR="0062115A" w:rsidRPr="00DE1073" w:rsidRDefault="003823F2" w:rsidP="00DE1073">
      <w:r w:rsidRPr="00DE1073">
        <w:t>Tabell 1.8</w:t>
      </w:r>
      <w:r w:rsidRPr="00DE1073">
        <w:tab/>
        <w:t>Finansdepartementets anslag for 2023 på ulike tidspunkter. Prosentvis endring fra året før</w:t>
      </w:r>
    </w:p>
    <w:p w14:paraId="10F6BB0C" w14:textId="77777777" w:rsidR="0062115A" w:rsidRPr="00DE1073" w:rsidRDefault="003823F2" w:rsidP="00DE1073">
      <w:r w:rsidRPr="00DE1073">
        <w:t>Tabell 1.9</w:t>
      </w:r>
      <w:r w:rsidRPr="00DE1073">
        <w:tab/>
        <w:t>Hovedtall for offentlig konsum. Prosentvis volumendring fra året før</w:t>
      </w:r>
    </w:p>
    <w:p w14:paraId="647271FB" w14:textId="77777777" w:rsidR="0062115A" w:rsidRPr="00DE1073" w:rsidRDefault="003823F2" w:rsidP="00DE1073">
      <w:r w:rsidRPr="00DE1073">
        <w:t>Tabell 1.10</w:t>
      </w:r>
      <w:r w:rsidRPr="00DE1073">
        <w:tab/>
        <w:t>Påløpte inntekter og utgifter i offentlig forvaltning. Mill. kroner og prosentvis endring fra året før</w:t>
      </w:r>
    </w:p>
    <w:p w14:paraId="158B93FC" w14:textId="77777777" w:rsidR="0062115A" w:rsidRPr="00DE1073" w:rsidRDefault="003823F2" w:rsidP="00DE1073">
      <w:r w:rsidRPr="00DE1073">
        <w:t>Tabell 1.11</w:t>
      </w:r>
      <w:r w:rsidRPr="00DE1073">
        <w:tab/>
        <w:t>Påløpte inntekter og utgifter i statsforvaltningen. Mill. kroner og prosentvis endring fra året før</w:t>
      </w:r>
    </w:p>
    <w:p w14:paraId="26B8F04F" w14:textId="77777777" w:rsidR="0062115A" w:rsidRPr="00DE1073" w:rsidRDefault="003823F2" w:rsidP="00DE1073">
      <w:r w:rsidRPr="00DE1073">
        <w:t>Tabell 1.12</w:t>
      </w:r>
      <w:r w:rsidRPr="00DE1073">
        <w:tab/>
        <w:t>Kommuneforvaltningens inntekter og utgifter. Bokførte verdier i mill. kroner og prosentvis endring fra året før</w:t>
      </w:r>
    </w:p>
    <w:p w14:paraId="1FE7BE4C" w14:textId="77777777" w:rsidR="0062115A" w:rsidRPr="00DE1073" w:rsidRDefault="003823F2" w:rsidP="00DE1073">
      <w:r w:rsidRPr="00DE1073">
        <w:lastRenderedPageBreak/>
        <w:t>Tabell 1.13</w:t>
      </w:r>
      <w:r w:rsidRPr="00DE1073">
        <w:tab/>
        <w:t>Påløpte skatte- og avgiftsinntekter til offentlig forvaltning. Mill. kroner</w:t>
      </w:r>
    </w:p>
    <w:p w14:paraId="187C3AE9" w14:textId="77777777" w:rsidR="0062115A" w:rsidRPr="00DE1073" w:rsidRDefault="003823F2" w:rsidP="00DE1073">
      <w:r w:rsidRPr="00DE1073">
        <w:t>Tabell 1.14</w:t>
      </w:r>
      <w:r w:rsidRPr="00DE1073">
        <w:tab/>
        <w:t>Finanspolitiske indikatorer</w:t>
      </w:r>
    </w:p>
    <w:p w14:paraId="70ECB331" w14:textId="77777777" w:rsidR="0062115A" w:rsidRPr="00DE1073" w:rsidRDefault="003823F2" w:rsidP="00DE1073">
      <w:r w:rsidRPr="00DE1073">
        <w:t>Tabell 1.15</w:t>
      </w:r>
      <w:r w:rsidRPr="00DE1073">
        <w:tab/>
        <w:t>Indikatorer for kommuneøkonomien</w:t>
      </w:r>
    </w:p>
    <w:p w14:paraId="43A341A2" w14:textId="77777777" w:rsidR="0062115A" w:rsidRPr="00DE1073" w:rsidRDefault="003823F2" w:rsidP="00DE1073">
      <w:r w:rsidRPr="00DE1073">
        <w:t>Tabell 1.16</w:t>
      </w:r>
      <w:r w:rsidRPr="00DE1073">
        <w:tab/>
        <w:t>Inntekter og utgifter i Statens pensjonsfond utland. Mill. kroner</w:t>
      </w:r>
    </w:p>
    <w:p w14:paraId="6919ADCE" w14:textId="77777777" w:rsidR="0062115A" w:rsidRPr="00DE1073" w:rsidRDefault="003823F2" w:rsidP="00DE1073">
      <w:r w:rsidRPr="00DE1073">
        <w:t>Tabell 1.17</w:t>
      </w:r>
      <w:r w:rsidRPr="00DE1073">
        <w:tab/>
        <w:t>Statsbudsjettets inntekter og utgifter. Mill. kroner</w:t>
      </w:r>
    </w:p>
    <w:p w14:paraId="192D9C64" w14:textId="77777777" w:rsidR="0062115A" w:rsidRPr="00DE1073" w:rsidRDefault="003823F2" w:rsidP="00DE1073">
      <w:r w:rsidRPr="00DE1073">
        <w:t>Tabell 1.18</w:t>
      </w:r>
      <w:r w:rsidRPr="00DE1073">
        <w:tab/>
        <w:t>Statens balanse siden 1990. Mrd. kroner</w:t>
      </w:r>
    </w:p>
    <w:p w14:paraId="05D57908" w14:textId="77777777" w:rsidR="0062115A" w:rsidRPr="00DE1073" w:rsidRDefault="003823F2" w:rsidP="00DE1073">
      <w:r w:rsidRPr="00DE1073">
        <w:t>Tabell 1.19</w:t>
      </w:r>
      <w:r w:rsidRPr="00DE1073">
        <w:tab/>
        <w:t>Statsbudsjettets inntekter og utgifter i 2022. Endringer i forhold til saldert budsjett. Mill. kroner</w:t>
      </w:r>
    </w:p>
    <w:p w14:paraId="6990CD12" w14:textId="77777777" w:rsidR="0062115A" w:rsidRPr="00DE1073" w:rsidRDefault="003823F2" w:rsidP="00DE1073">
      <w:r w:rsidRPr="00DE1073">
        <w:t>Tabell 1.20</w:t>
      </w:r>
      <w:r w:rsidRPr="00DE1073">
        <w:tab/>
        <w:t>Statens pensjonsfond utland, 3 prosent realavkastning og strukturelt oljekorrigert budsjettunderskudd. Mrd. kroner og prosent</w:t>
      </w:r>
    </w:p>
    <w:p w14:paraId="731808F9" w14:textId="77777777" w:rsidR="0062115A" w:rsidRDefault="003823F2" w:rsidP="00DE1073">
      <w:r w:rsidRPr="00DE1073">
        <w:t>Tabell 1.21</w:t>
      </w:r>
      <w:r w:rsidRPr="00DE1073">
        <w:tab/>
        <w:t>Nøkkeltall Revidert nasjonalbudsjettet 2023. Prosentvis volumendring fra året før der ikke annet er angitt</w:t>
      </w:r>
    </w:p>
    <w:p w14:paraId="6C8A7C3F" w14:textId="17CD802A" w:rsidR="005F2150" w:rsidRPr="00DE1073" w:rsidRDefault="005F2150" w:rsidP="005F2150">
      <w:pPr>
        <w:pStyle w:val="tabell-tittel"/>
      </w:pPr>
      <w:r w:rsidRPr="00DE1073">
        <w:t>Strukturelt oljekorrigert overskudd i statsbudsjettet. Anslag gitt i ulike budsjettdokument. Prosent av trend-BNP for Fastlands-Norge</w:t>
      </w:r>
      <w:r w:rsidRPr="00DE1073">
        <w:rPr>
          <w:rStyle w:val="skrift-hevet"/>
        </w:rPr>
        <w:t>1</w:t>
      </w:r>
    </w:p>
    <w:p w14:paraId="7C1D25B3" w14:textId="77777777" w:rsidR="0062115A" w:rsidRPr="00DE1073" w:rsidRDefault="003823F2" w:rsidP="00DE1073">
      <w:pPr>
        <w:pStyle w:val="Tabellnavn"/>
      </w:pPr>
      <w:r w:rsidRPr="00DE1073">
        <w:t>18J1xt2</w:t>
      </w:r>
    </w:p>
    <w:tbl>
      <w:tblPr>
        <w:tblW w:w="0" w:type="auto"/>
        <w:tblInd w:w="20" w:type="dxa"/>
        <w:tblLayout w:type="fixed"/>
        <w:tblCellMar>
          <w:top w:w="94" w:type="dxa"/>
          <w:left w:w="20" w:type="dxa"/>
          <w:bottom w:w="43" w:type="dxa"/>
          <w:right w:w="0" w:type="dxa"/>
        </w:tblCellMar>
        <w:tblLook w:val="0000" w:firstRow="0" w:lastRow="0" w:firstColumn="0" w:lastColumn="0" w:noHBand="0" w:noVBand="0"/>
      </w:tblPr>
      <w:tblGrid>
        <w:gridCol w:w="840"/>
        <w:gridCol w:w="500"/>
        <w:gridCol w:w="500"/>
        <w:gridCol w:w="500"/>
        <w:gridCol w:w="500"/>
        <w:gridCol w:w="500"/>
        <w:gridCol w:w="500"/>
        <w:gridCol w:w="500"/>
        <w:gridCol w:w="500"/>
        <w:gridCol w:w="500"/>
        <w:gridCol w:w="500"/>
        <w:gridCol w:w="500"/>
        <w:gridCol w:w="500"/>
        <w:gridCol w:w="500"/>
        <w:gridCol w:w="520"/>
        <w:gridCol w:w="500"/>
        <w:gridCol w:w="480"/>
        <w:gridCol w:w="480"/>
      </w:tblGrid>
      <w:tr w:rsidR="0062115A" w:rsidRPr="00DE1073" w14:paraId="4E1CE784" w14:textId="77777777">
        <w:trPr>
          <w:trHeight w:val="320"/>
        </w:trPr>
        <w:tc>
          <w:tcPr>
            <w:tcW w:w="84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5072CF41" w14:textId="77777777" w:rsidR="0062115A" w:rsidRPr="00DE1073" w:rsidRDefault="0062115A" w:rsidP="00DE1073"/>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5F85C1C2" w14:textId="77777777" w:rsidR="0062115A" w:rsidRPr="00DE1073" w:rsidRDefault="003823F2" w:rsidP="00DE1073">
            <w:r w:rsidRPr="00DE1073">
              <w:t>2007</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296724D1" w14:textId="77777777" w:rsidR="0062115A" w:rsidRPr="00DE1073" w:rsidRDefault="003823F2" w:rsidP="00DE1073">
            <w:r w:rsidRPr="00DE1073">
              <w:t>2008</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74FC2AA2" w14:textId="77777777" w:rsidR="0062115A" w:rsidRPr="00DE1073" w:rsidRDefault="003823F2" w:rsidP="00DE1073">
            <w:r w:rsidRPr="00DE1073">
              <w:t>2009</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08FC7859" w14:textId="77777777" w:rsidR="0062115A" w:rsidRPr="00DE1073" w:rsidRDefault="003823F2" w:rsidP="00DE1073">
            <w:r w:rsidRPr="00DE1073">
              <w:t>2010</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58A1AC99" w14:textId="77777777" w:rsidR="0062115A" w:rsidRPr="00DE1073" w:rsidRDefault="003823F2" w:rsidP="00DE1073">
            <w:r w:rsidRPr="00DE1073">
              <w:t>2011</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4D67413F" w14:textId="77777777" w:rsidR="0062115A" w:rsidRPr="00DE1073" w:rsidRDefault="003823F2" w:rsidP="00DE1073">
            <w:r w:rsidRPr="00DE1073">
              <w:t>2012</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0D3EFBA9" w14:textId="77777777" w:rsidR="0062115A" w:rsidRPr="00DE1073" w:rsidRDefault="003823F2" w:rsidP="00DE1073">
            <w:r w:rsidRPr="00DE1073">
              <w:t>2013</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444939D7" w14:textId="77777777" w:rsidR="0062115A" w:rsidRPr="00DE1073" w:rsidRDefault="003823F2" w:rsidP="00DE1073">
            <w:r w:rsidRPr="00DE1073">
              <w:t>2014</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483CD6D4" w14:textId="77777777" w:rsidR="0062115A" w:rsidRPr="00DE1073" w:rsidRDefault="003823F2" w:rsidP="00DE1073">
            <w:r w:rsidRPr="00DE1073">
              <w:t>2015</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610A682B" w14:textId="77777777" w:rsidR="0062115A" w:rsidRPr="00DE1073" w:rsidRDefault="003823F2" w:rsidP="00DE1073">
            <w:r w:rsidRPr="00DE1073">
              <w:t>2016</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674B1BB3" w14:textId="77777777" w:rsidR="0062115A" w:rsidRPr="00DE1073" w:rsidRDefault="003823F2" w:rsidP="00DE1073">
            <w:r w:rsidRPr="00DE1073">
              <w:t>2017</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47729950" w14:textId="77777777" w:rsidR="0062115A" w:rsidRPr="00DE1073" w:rsidRDefault="003823F2" w:rsidP="00DE1073">
            <w:r w:rsidRPr="00DE1073">
              <w:t>2018</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12707280" w14:textId="77777777" w:rsidR="0062115A" w:rsidRPr="00DE1073" w:rsidRDefault="003823F2" w:rsidP="00DE1073">
            <w:r w:rsidRPr="00DE1073">
              <w:t>2019</w:t>
            </w:r>
          </w:p>
        </w:tc>
        <w:tc>
          <w:tcPr>
            <w:tcW w:w="52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7EE54335" w14:textId="77777777" w:rsidR="0062115A" w:rsidRPr="00DE1073" w:rsidRDefault="003823F2" w:rsidP="00DE1073">
            <w:r w:rsidRPr="00DE1073">
              <w:t>2020</w:t>
            </w:r>
          </w:p>
        </w:tc>
        <w:tc>
          <w:tcPr>
            <w:tcW w:w="50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3C5036A0" w14:textId="77777777" w:rsidR="0062115A" w:rsidRPr="00DE1073" w:rsidRDefault="003823F2" w:rsidP="00DE1073">
            <w:r w:rsidRPr="00DE1073">
              <w:t>2021</w:t>
            </w:r>
          </w:p>
        </w:tc>
        <w:tc>
          <w:tcPr>
            <w:tcW w:w="48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6C4C6107" w14:textId="77777777" w:rsidR="0062115A" w:rsidRPr="00DE1073" w:rsidRDefault="003823F2" w:rsidP="00DE1073">
            <w:r w:rsidRPr="00DE1073">
              <w:t>2022</w:t>
            </w:r>
          </w:p>
        </w:tc>
        <w:tc>
          <w:tcPr>
            <w:tcW w:w="480" w:type="dxa"/>
            <w:tcBorders>
              <w:top w:val="single" w:sz="4" w:space="0" w:color="000000"/>
              <w:left w:val="nil"/>
              <w:bottom w:val="single" w:sz="4" w:space="0" w:color="000000"/>
              <w:right w:val="nil"/>
            </w:tcBorders>
            <w:tcMar>
              <w:top w:w="94" w:type="dxa"/>
              <w:left w:w="20" w:type="dxa"/>
              <w:bottom w:w="43" w:type="dxa"/>
              <w:right w:w="0" w:type="dxa"/>
            </w:tcMar>
            <w:vAlign w:val="bottom"/>
          </w:tcPr>
          <w:p w14:paraId="49333FA1" w14:textId="77777777" w:rsidR="0062115A" w:rsidRPr="00DE1073" w:rsidRDefault="003823F2" w:rsidP="00DE1073">
            <w:r w:rsidRPr="00DE1073">
              <w:t>2023</w:t>
            </w:r>
          </w:p>
        </w:tc>
      </w:tr>
      <w:tr w:rsidR="0062115A" w:rsidRPr="00DE1073" w14:paraId="28643071" w14:textId="77777777">
        <w:trPr>
          <w:trHeight w:val="340"/>
        </w:trPr>
        <w:tc>
          <w:tcPr>
            <w:tcW w:w="840" w:type="dxa"/>
            <w:tcBorders>
              <w:top w:val="single" w:sz="4" w:space="0" w:color="000000"/>
              <w:left w:val="nil"/>
              <w:bottom w:val="nil"/>
              <w:right w:val="nil"/>
            </w:tcBorders>
            <w:tcMar>
              <w:top w:w="94" w:type="dxa"/>
              <w:left w:w="20" w:type="dxa"/>
              <w:bottom w:w="43" w:type="dxa"/>
              <w:right w:w="0" w:type="dxa"/>
            </w:tcMar>
          </w:tcPr>
          <w:p w14:paraId="45EA9F99" w14:textId="77777777" w:rsidR="0062115A" w:rsidRPr="00DE1073" w:rsidRDefault="003823F2" w:rsidP="00DE1073">
            <w:r w:rsidRPr="00DE1073">
              <w:t>NB07</w:t>
            </w:r>
          </w:p>
        </w:tc>
        <w:tc>
          <w:tcPr>
            <w:tcW w:w="500" w:type="dxa"/>
            <w:tcBorders>
              <w:top w:val="single" w:sz="4" w:space="0" w:color="000000"/>
              <w:left w:val="nil"/>
              <w:bottom w:val="nil"/>
              <w:right w:val="nil"/>
            </w:tcBorders>
            <w:tcMar>
              <w:top w:w="94" w:type="dxa"/>
              <w:left w:w="20" w:type="dxa"/>
              <w:bottom w:w="43" w:type="dxa"/>
              <w:right w:w="0" w:type="dxa"/>
            </w:tcMar>
            <w:vAlign w:val="bottom"/>
          </w:tcPr>
          <w:p w14:paraId="54F998F5" w14:textId="77777777" w:rsidR="0062115A" w:rsidRPr="00DE1073" w:rsidRDefault="003823F2" w:rsidP="00DE1073">
            <w:r w:rsidRPr="00DE1073">
              <w:t>-4,6</w:t>
            </w:r>
          </w:p>
        </w:tc>
        <w:tc>
          <w:tcPr>
            <w:tcW w:w="500" w:type="dxa"/>
            <w:tcBorders>
              <w:top w:val="single" w:sz="4" w:space="0" w:color="000000"/>
              <w:left w:val="nil"/>
              <w:bottom w:val="nil"/>
              <w:right w:val="nil"/>
            </w:tcBorders>
            <w:tcMar>
              <w:top w:w="94" w:type="dxa"/>
              <w:left w:w="20" w:type="dxa"/>
              <w:bottom w:w="43" w:type="dxa"/>
              <w:right w:w="0" w:type="dxa"/>
            </w:tcMar>
            <w:vAlign w:val="bottom"/>
          </w:tcPr>
          <w:p w14:paraId="066DC9D2"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3CE43676"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1A0A170D"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1022FA75"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28EF1ED7"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787EEAC1"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3800E759"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15B81747"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5261BF61"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0AF7DC1C"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61C3D8EA"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3165726F" w14:textId="77777777" w:rsidR="0062115A" w:rsidRPr="00DE1073" w:rsidRDefault="0062115A" w:rsidP="00DE1073"/>
        </w:tc>
        <w:tc>
          <w:tcPr>
            <w:tcW w:w="520" w:type="dxa"/>
            <w:tcBorders>
              <w:top w:val="single" w:sz="4" w:space="0" w:color="000000"/>
              <w:left w:val="nil"/>
              <w:bottom w:val="nil"/>
              <w:right w:val="nil"/>
            </w:tcBorders>
            <w:tcMar>
              <w:top w:w="94" w:type="dxa"/>
              <w:left w:w="20" w:type="dxa"/>
              <w:bottom w:w="43" w:type="dxa"/>
              <w:right w:w="0" w:type="dxa"/>
            </w:tcMar>
            <w:vAlign w:val="bottom"/>
          </w:tcPr>
          <w:p w14:paraId="1BE3D59B" w14:textId="77777777" w:rsidR="0062115A" w:rsidRPr="00DE1073" w:rsidRDefault="0062115A" w:rsidP="00DE1073"/>
        </w:tc>
        <w:tc>
          <w:tcPr>
            <w:tcW w:w="500" w:type="dxa"/>
            <w:tcBorders>
              <w:top w:val="single" w:sz="4" w:space="0" w:color="000000"/>
              <w:left w:val="nil"/>
              <w:bottom w:val="nil"/>
              <w:right w:val="nil"/>
            </w:tcBorders>
            <w:tcMar>
              <w:top w:w="94" w:type="dxa"/>
              <w:left w:w="20" w:type="dxa"/>
              <w:bottom w:w="43" w:type="dxa"/>
              <w:right w:w="0" w:type="dxa"/>
            </w:tcMar>
            <w:vAlign w:val="bottom"/>
          </w:tcPr>
          <w:p w14:paraId="0E866784" w14:textId="77777777" w:rsidR="0062115A" w:rsidRPr="00DE1073" w:rsidRDefault="0062115A" w:rsidP="00DE1073"/>
        </w:tc>
        <w:tc>
          <w:tcPr>
            <w:tcW w:w="480" w:type="dxa"/>
            <w:tcBorders>
              <w:top w:val="single" w:sz="4" w:space="0" w:color="000000"/>
              <w:left w:val="nil"/>
              <w:bottom w:val="nil"/>
              <w:right w:val="nil"/>
            </w:tcBorders>
            <w:tcMar>
              <w:top w:w="94" w:type="dxa"/>
              <w:left w:w="20" w:type="dxa"/>
              <w:bottom w:w="43" w:type="dxa"/>
              <w:right w:w="0" w:type="dxa"/>
            </w:tcMar>
            <w:vAlign w:val="bottom"/>
          </w:tcPr>
          <w:p w14:paraId="553DDC03" w14:textId="77777777" w:rsidR="0062115A" w:rsidRPr="00DE1073" w:rsidRDefault="0062115A" w:rsidP="00DE1073"/>
        </w:tc>
        <w:tc>
          <w:tcPr>
            <w:tcW w:w="480" w:type="dxa"/>
            <w:tcBorders>
              <w:top w:val="single" w:sz="4" w:space="0" w:color="000000"/>
              <w:left w:val="nil"/>
              <w:bottom w:val="nil"/>
              <w:right w:val="nil"/>
            </w:tcBorders>
            <w:tcMar>
              <w:top w:w="94" w:type="dxa"/>
              <w:left w:w="20" w:type="dxa"/>
              <w:bottom w:w="43" w:type="dxa"/>
              <w:right w:w="0" w:type="dxa"/>
            </w:tcMar>
            <w:vAlign w:val="bottom"/>
          </w:tcPr>
          <w:p w14:paraId="412E4D9C" w14:textId="77777777" w:rsidR="0062115A" w:rsidRPr="00DE1073" w:rsidRDefault="0062115A" w:rsidP="00DE1073"/>
        </w:tc>
      </w:tr>
      <w:tr w:rsidR="0062115A" w:rsidRPr="00DE1073" w14:paraId="1C28D10C" w14:textId="77777777">
        <w:trPr>
          <w:trHeight w:val="340"/>
        </w:trPr>
        <w:tc>
          <w:tcPr>
            <w:tcW w:w="840" w:type="dxa"/>
            <w:tcBorders>
              <w:top w:val="nil"/>
              <w:left w:val="nil"/>
              <w:bottom w:val="nil"/>
              <w:right w:val="nil"/>
            </w:tcBorders>
            <w:tcMar>
              <w:top w:w="94" w:type="dxa"/>
              <w:left w:w="20" w:type="dxa"/>
              <w:bottom w:w="43" w:type="dxa"/>
              <w:right w:w="0" w:type="dxa"/>
            </w:tcMar>
          </w:tcPr>
          <w:p w14:paraId="26A31F91" w14:textId="77777777" w:rsidR="0062115A" w:rsidRPr="00DE1073" w:rsidRDefault="003823F2" w:rsidP="00DE1073">
            <w:r w:rsidRPr="00DE1073">
              <w:t>RNB07</w:t>
            </w:r>
          </w:p>
        </w:tc>
        <w:tc>
          <w:tcPr>
            <w:tcW w:w="500" w:type="dxa"/>
            <w:tcBorders>
              <w:top w:val="nil"/>
              <w:left w:val="nil"/>
              <w:bottom w:val="nil"/>
              <w:right w:val="nil"/>
            </w:tcBorders>
            <w:tcMar>
              <w:top w:w="94" w:type="dxa"/>
              <w:left w:w="20" w:type="dxa"/>
              <w:bottom w:w="43" w:type="dxa"/>
              <w:right w:w="0" w:type="dxa"/>
            </w:tcMar>
            <w:vAlign w:val="bottom"/>
          </w:tcPr>
          <w:p w14:paraId="5AFEC036"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7A20BCD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4F9938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59D224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838797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997F61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5C8849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89312C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D43730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FA058CA"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57B0C6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C98CA0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C8A4D5F"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70C71A8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1510E1A"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D96AE52"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8AA6671" w14:textId="77777777" w:rsidR="0062115A" w:rsidRPr="00DE1073" w:rsidRDefault="0062115A" w:rsidP="00DE1073"/>
        </w:tc>
      </w:tr>
      <w:tr w:rsidR="0062115A" w:rsidRPr="00DE1073" w14:paraId="1E63E69C" w14:textId="77777777">
        <w:trPr>
          <w:trHeight w:val="340"/>
        </w:trPr>
        <w:tc>
          <w:tcPr>
            <w:tcW w:w="840" w:type="dxa"/>
            <w:tcBorders>
              <w:top w:val="nil"/>
              <w:left w:val="nil"/>
              <w:bottom w:val="nil"/>
              <w:right w:val="nil"/>
            </w:tcBorders>
            <w:tcMar>
              <w:top w:w="94" w:type="dxa"/>
              <w:left w:w="20" w:type="dxa"/>
              <w:bottom w:w="43" w:type="dxa"/>
              <w:right w:w="0" w:type="dxa"/>
            </w:tcMar>
          </w:tcPr>
          <w:p w14:paraId="64E88496" w14:textId="77777777" w:rsidR="0062115A" w:rsidRPr="00DE1073" w:rsidRDefault="003823F2" w:rsidP="00DE1073">
            <w:r w:rsidRPr="00DE1073">
              <w:t>NB08</w:t>
            </w:r>
          </w:p>
        </w:tc>
        <w:tc>
          <w:tcPr>
            <w:tcW w:w="500" w:type="dxa"/>
            <w:tcBorders>
              <w:top w:val="nil"/>
              <w:left w:val="nil"/>
              <w:bottom w:val="nil"/>
              <w:right w:val="nil"/>
            </w:tcBorders>
            <w:tcMar>
              <w:top w:w="94" w:type="dxa"/>
              <w:left w:w="20" w:type="dxa"/>
              <w:bottom w:w="43" w:type="dxa"/>
              <w:right w:w="0" w:type="dxa"/>
            </w:tcMar>
            <w:vAlign w:val="bottom"/>
          </w:tcPr>
          <w:p w14:paraId="4733566B"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17871E3E" w14:textId="77777777" w:rsidR="0062115A" w:rsidRPr="00DE1073" w:rsidRDefault="003823F2" w:rsidP="00DE1073">
            <w:r w:rsidRPr="00DE1073">
              <w:t>-4,5</w:t>
            </w:r>
          </w:p>
        </w:tc>
        <w:tc>
          <w:tcPr>
            <w:tcW w:w="500" w:type="dxa"/>
            <w:tcBorders>
              <w:top w:val="nil"/>
              <w:left w:val="nil"/>
              <w:bottom w:val="nil"/>
              <w:right w:val="nil"/>
            </w:tcBorders>
            <w:tcMar>
              <w:top w:w="94" w:type="dxa"/>
              <w:left w:w="20" w:type="dxa"/>
              <w:bottom w:w="43" w:type="dxa"/>
              <w:right w:w="0" w:type="dxa"/>
            </w:tcMar>
            <w:vAlign w:val="bottom"/>
          </w:tcPr>
          <w:p w14:paraId="359FDC0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0C9F36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E8AB87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AD37A1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E0045B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B8014A9"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BA58FC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98AA7C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753643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5398E6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C18736F"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611152B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0A05907"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284541C"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99B85AC" w14:textId="77777777" w:rsidR="0062115A" w:rsidRPr="00DE1073" w:rsidRDefault="0062115A" w:rsidP="00DE1073"/>
        </w:tc>
      </w:tr>
      <w:tr w:rsidR="0062115A" w:rsidRPr="00DE1073" w14:paraId="39E55F44" w14:textId="77777777">
        <w:trPr>
          <w:trHeight w:val="340"/>
        </w:trPr>
        <w:tc>
          <w:tcPr>
            <w:tcW w:w="840" w:type="dxa"/>
            <w:tcBorders>
              <w:top w:val="nil"/>
              <w:left w:val="nil"/>
              <w:bottom w:val="nil"/>
              <w:right w:val="nil"/>
            </w:tcBorders>
            <w:tcMar>
              <w:top w:w="94" w:type="dxa"/>
              <w:left w:w="20" w:type="dxa"/>
              <w:bottom w:w="43" w:type="dxa"/>
              <w:right w:w="0" w:type="dxa"/>
            </w:tcMar>
          </w:tcPr>
          <w:p w14:paraId="7992C151" w14:textId="77777777" w:rsidR="0062115A" w:rsidRPr="00DE1073" w:rsidRDefault="003823F2" w:rsidP="00DE1073">
            <w:r w:rsidRPr="00DE1073">
              <w:t>RNB08</w:t>
            </w:r>
          </w:p>
        </w:tc>
        <w:tc>
          <w:tcPr>
            <w:tcW w:w="500" w:type="dxa"/>
            <w:tcBorders>
              <w:top w:val="nil"/>
              <w:left w:val="nil"/>
              <w:bottom w:val="nil"/>
              <w:right w:val="nil"/>
            </w:tcBorders>
            <w:tcMar>
              <w:top w:w="94" w:type="dxa"/>
              <w:left w:w="20" w:type="dxa"/>
              <w:bottom w:w="43" w:type="dxa"/>
              <w:right w:w="0" w:type="dxa"/>
            </w:tcMar>
            <w:vAlign w:val="bottom"/>
          </w:tcPr>
          <w:p w14:paraId="0E0F27AE" w14:textId="77777777" w:rsidR="0062115A" w:rsidRPr="00DE1073" w:rsidRDefault="003823F2" w:rsidP="00DE1073">
            <w:r w:rsidRPr="00DE1073">
              <w:t>-3,6</w:t>
            </w:r>
          </w:p>
        </w:tc>
        <w:tc>
          <w:tcPr>
            <w:tcW w:w="500" w:type="dxa"/>
            <w:tcBorders>
              <w:top w:val="nil"/>
              <w:left w:val="nil"/>
              <w:bottom w:val="nil"/>
              <w:right w:val="nil"/>
            </w:tcBorders>
            <w:tcMar>
              <w:top w:w="94" w:type="dxa"/>
              <w:left w:w="20" w:type="dxa"/>
              <w:bottom w:w="43" w:type="dxa"/>
              <w:right w:w="0" w:type="dxa"/>
            </w:tcMar>
            <w:vAlign w:val="bottom"/>
          </w:tcPr>
          <w:p w14:paraId="7671FD5F"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0E122A7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9F2C72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1CF136A"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02880B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CDF5AC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FA9694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13836AA"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495CCE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1E1CB9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E4D849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EE3F84E"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0AB9C0C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3243555"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F1EBE77"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097DCB1A" w14:textId="77777777" w:rsidR="0062115A" w:rsidRPr="00DE1073" w:rsidRDefault="0062115A" w:rsidP="00DE1073"/>
        </w:tc>
      </w:tr>
      <w:tr w:rsidR="0062115A" w:rsidRPr="00DE1073" w14:paraId="5A4F0E02" w14:textId="77777777">
        <w:trPr>
          <w:trHeight w:val="340"/>
        </w:trPr>
        <w:tc>
          <w:tcPr>
            <w:tcW w:w="840" w:type="dxa"/>
            <w:tcBorders>
              <w:top w:val="nil"/>
              <w:left w:val="nil"/>
              <w:bottom w:val="nil"/>
              <w:right w:val="nil"/>
            </w:tcBorders>
            <w:tcMar>
              <w:top w:w="94" w:type="dxa"/>
              <w:left w:w="20" w:type="dxa"/>
              <w:bottom w:w="43" w:type="dxa"/>
              <w:right w:w="0" w:type="dxa"/>
            </w:tcMar>
          </w:tcPr>
          <w:p w14:paraId="2F847DBC" w14:textId="77777777" w:rsidR="0062115A" w:rsidRPr="00DE1073" w:rsidRDefault="003823F2" w:rsidP="00DE1073">
            <w:r w:rsidRPr="00DE1073">
              <w:t>NB09</w:t>
            </w:r>
          </w:p>
        </w:tc>
        <w:tc>
          <w:tcPr>
            <w:tcW w:w="500" w:type="dxa"/>
            <w:tcBorders>
              <w:top w:val="nil"/>
              <w:left w:val="nil"/>
              <w:bottom w:val="nil"/>
              <w:right w:val="nil"/>
            </w:tcBorders>
            <w:tcMar>
              <w:top w:w="94" w:type="dxa"/>
              <w:left w:w="20" w:type="dxa"/>
              <w:bottom w:w="43" w:type="dxa"/>
              <w:right w:w="0" w:type="dxa"/>
            </w:tcMar>
            <w:vAlign w:val="bottom"/>
          </w:tcPr>
          <w:p w14:paraId="08D85A76" w14:textId="77777777" w:rsidR="0062115A" w:rsidRPr="00DE1073" w:rsidRDefault="003823F2" w:rsidP="00DE1073">
            <w:r w:rsidRPr="00DE1073">
              <w:t>-3,6</w:t>
            </w:r>
          </w:p>
        </w:tc>
        <w:tc>
          <w:tcPr>
            <w:tcW w:w="500" w:type="dxa"/>
            <w:tcBorders>
              <w:top w:val="nil"/>
              <w:left w:val="nil"/>
              <w:bottom w:val="nil"/>
              <w:right w:val="nil"/>
            </w:tcBorders>
            <w:tcMar>
              <w:top w:w="94" w:type="dxa"/>
              <w:left w:w="20" w:type="dxa"/>
              <w:bottom w:w="43" w:type="dxa"/>
              <w:right w:w="0" w:type="dxa"/>
            </w:tcMar>
            <w:vAlign w:val="bottom"/>
          </w:tcPr>
          <w:p w14:paraId="6F130714"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48037C88"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48CD476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638CD4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C28D41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55E783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43780D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057B42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FA6ADB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862D06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1E2950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C7C06A1"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6D174D9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207A6FE"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A9E26BA"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040A036" w14:textId="77777777" w:rsidR="0062115A" w:rsidRPr="00DE1073" w:rsidRDefault="0062115A" w:rsidP="00DE1073"/>
        </w:tc>
      </w:tr>
      <w:tr w:rsidR="0062115A" w:rsidRPr="00DE1073" w14:paraId="646B1507" w14:textId="77777777">
        <w:trPr>
          <w:trHeight w:val="340"/>
        </w:trPr>
        <w:tc>
          <w:tcPr>
            <w:tcW w:w="840" w:type="dxa"/>
            <w:tcBorders>
              <w:top w:val="nil"/>
              <w:left w:val="nil"/>
              <w:bottom w:val="nil"/>
              <w:right w:val="nil"/>
            </w:tcBorders>
            <w:tcMar>
              <w:top w:w="94" w:type="dxa"/>
              <w:left w:w="20" w:type="dxa"/>
              <w:bottom w:w="43" w:type="dxa"/>
              <w:right w:w="0" w:type="dxa"/>
            </w:tcMar>
          </w:tcPr>
          <w:p w14:paraId="25D94D20" w14:textId="77777777" w:rsidR="0062115A" w:rsidRPr="00DE1073" w:rsidRDefault="003823F2" w:rsidP="00DE1073">
            <w:r w:rsidRPr="00DE1073">
              <w:t>RNB09</w:t>
            </w:r>
          </w:p>
        </w:tc>
        <w:tc>
          <w:tcPr>
            <w:tcW w:w="500" w:type="dxa"/>
            <w:tcBorders>
              <w:top w:val="nil"/>
              <w:left w:val="nil"/>
              <w:bottom w:val="nil"/>
              <w:right w:val="nil"/>
            </w:tcBorders>
            <w:tcMar>
              <w:top w:w="94" w:type="dxa"/>
              <w:left w:w="20" w:type="dxa"/>
              <w:bottom w:w="43" w:type="dxa"/>
              <w:right w:w="0" w:type="dxa"/>
            </w:tcMar>
            <w:vAlign w:val="bottom"/>
          </w:tcPr>
          <w:p w14:paraId="1C709BC5" w14:textId="77777777" w:rsidR="0062115A" w:rsidRPr="00DE1073" w:rsidRDefault="003823F2" w:rsidP="00DE1073">
            <w:r w:rsidRPr="00DE1073">
              <w:t>-3,5</w:t>
            </w:r>
          </w:p>
        </w:tc>
        <w:tc>
          <w:tcPr>
            <w:tcW w:w="500" w:type="dxa"/>
            <w:tcBorders>
              <w:top w:val="nil"/>
              <w:left w:val="nil"/>
              <w:bottom w:val="nil"/>
              <w:right w:val="nil"/>
            </w:tcBorders>
            <w:tcMar>
              <w:top w:w="94" w:type="dxa"/>
              <w:left w:w="20" w:type="dxa"/>
              <w:bottom w:w="43" w:type="dxa"/>
              <w:right w:w="0" w:type="dxa"/>
            </w:tcMar>
            <w:vAlign w:val="bottom"/>
          </w:tcPr>
          <w:p w14:paraId="2714918F" w14:textId="77777777" w:rsidR="0062115A" w:rsidRPr="00DE1073" w:rsidRDefault="003823F2" w:rsidP="00DE1073">
            <w:r w:rsidRPr="00DE1073">
              <w:t>-4,2</w:t>
            </w:r>
          </w:p>
        </w:tc>
        <w:tc>
          <w:tcPr>
            <w:tcW w:w="500" w:type="dxa"/>
            <w:tcBorders>
              <w:top w:val="nil"/>
              <w:left w:val="nil"/>
              <w:bottom w:val="nil"/>
              <w:right w:val="nil"/>
            </w:tcBorders>
            <w:tcMar>
              <w:top w:w="94" w:type="dxa"/>
              <w:left w:w="20" w:type="dxa"/>
              <w:bottom w:w="43" w:type="dxa"/>
              <w:right w:w="0" w:type="dxa"/>
            </w:tcMar>
            <w:vAlign w:val="bottom"/>
          </w:tcPr>
          <w:p w14:paraId="5B20EF3E"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198704A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BC9459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37EA48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C7B2C7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C6554A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66E585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23F3C1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EF0692A"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7FF35F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4C5358A"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7CA3EAE9"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777EF8C"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0F2D8DED"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1AA7C30" w14:textId="77777777" w:rsidR="0062115A" w:rsidRPr="00DE1073" w:rsidRDefault="0062115A" w:rsidP="00DE1073"/>
        </w:tc>
      </w:tr>
      <w:tr w:rsidR="0062115A" w:rsidRPr="00DE1073" w14:paraId="0923A3E8" w14:textId="77777777">
        <w:trPr>
          <w:trHeight w:val="340"/>
        </w:trPr>
        <w:tc>
          <w:tcPr>
            <w:tcW w:w="840" w:type="dxa"/>
            <w:tcBorders>
              <w:top w:val="nil"/>
              <w:left w:val="nil"/>
              <w:bottom w:val="nil"/>
              <w:right w:val="nil"/>
            </w:tcBorders>
            <w:tcMar>
              <w:top w:w="94" w:type="dxa"/>
              <w:left w:w="20" w:type="dxa"/>
              <w:bottom w:w="43" w:type="dxa"/>
              <w:right w:w="0" w:type="dxa"/>
            </w:tcMar>
          </w:tcPr>
          <w:p w14:paraId="7B129457" w14:textId="77777777" w:rsidR="0062115A" w:rsidRPr="00DE1073" w:rsidRDefault="003823F2" w:rsidP="00DE1073">
            <w:r w:rsidRPr="00DE1073">
              <w:t>NB10</w:t>
            </w:r>
          </w:p>
        </w:tc>
        <w:tc>
          <w:tcPr>
            <w:tcW w:w="500" w:type="dxa"/>
            <w:tcBorders>
              <w:top w:val="nil"/>
              <w:left w:val="nil"/>
              <w:bottom w:val="nil"/>
              <w:right w:val="nil"/>
            </w:tcBorders>
            <w:tcMar>
              <w:top w:w="94" w:type="dxa"/>
              <w:left w:w="20" w:type="dxa"/>
              <w:bottom w:w="43" w:type="dxa"/>
              <w:right w:w="0" w:type="dxa"/>
            </w:tcMar>
            <w:vAlign w:val="bottom"/>
          </w:tcPr>
          <w:p w14:paraId="12D1D5E7" w14:textId="77777777" w:rsidR="0062115A" w:rsidRPr="00DE1073" w:rsidRDefault="003823F2" w:rsidP="00DE1073">
            <w:r w:rsidRPr="00DE1073">
              <w:t>-3,5</w:t>
            </w:r>
          </w:p>
        </w:tc>
        <w:tc>
          <w:tcPr>
            <w:tcW w:w="500" w:type="dxa"/>
            <w:tcBorders>
              <w:top w:val="nil"/>
              <w:left w:val="nil"/>
              <w:bottom w:val="nil"/>
              <w:right w:val="nil"/>
            </w:tcBorders>
            <w:tcMar>
              <w:top w:w="94" w:type="dxa"/>
              <w:left w:w="20" w:type="dxa"/>
              <w:bottom w:w="43" w:type="dxa"/>
              <w:right w:w="0" w:type="dxa"/>
            </w:tcMar>
            <w:vAlign w:val="bottom"/>
          </w:tcPr>
          <w:p w14:paraId="1707C1FB" w14:textId="77777777" w:rsidR="0062115A" w:rsidRPr="00DE1073" w:rsidRDefault="003823F2" w:rsidP="00DE1073">
            <w:r w:rsidRPr="00DE1073">
              <w:t>-4,2</w:t>
            </w:r>
          </w:p>
        </w:tc>
        <w:tc>
          <w:tcPr>
            <w:tcW w:w="500" w:type="dxa"/>
            <w:tcBorders>
              <w:top w:val="nil"/>
              <w:left w:val="nil"/>
              <w:bottom w:val="nil"/>
              <w:right w:val="nil"/>
            </w:tcBorders>
            <w:tcMar>
              <w:top w:w="94" w:type="dxa"/>
              <w:left w:w="20" w:type="dxa"/>
              <w:bottom w:w="43" w:type="dxa"/>
              <w:right w:w="0" w:type="dxa"/>
            </w:tcMar>
            <w:vAlign w:val="bottom"/>
          </w:tcPr>
          <w:p w14:paraId="1FA98377"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4525386F" w14:textId="77777777" w:rsidR="0062115A" w:rsidRPr="00DE1073" w:rsidRDefault="003823F2" w:rsidP="00DE1073">
            <w:r w:rsidRPr="00DE1073">
              <w:t>-7,8</w:t>
            </w:r>
          </w:p>
        </w:tc>
        <w:tc>
          <w:tcPr>
            <w:tcW w:w="500" w:type="dxa"/>
            <w:tcBorders>
              <w:top w:val="nil"/>
              <w:left w:val="nil"/>
              <w:bottom w:val="nil"/>
              <w:right w:val="nil"/>
            </w:tcBorders>
            <w:tcMar>
              <w:top w:w="94" w:type="dxa"/>
              <w:left w:w="20" w:type="dxa"/>
              <w:bottom w:w="43" w:type="dxa"/>
              <w:right w:w="0" w:type="dxa"/>
            </w:tcMar>
            <w:vAlign w:val="bottom"/>
          </w:tcPr>
          <w:p w14:paraId="3FF2C9C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03292E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F3AA50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7DAA43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9DB7AB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3FEE3E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4798AF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5D4867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53826B4"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2631913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69C01C8"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9FD2E99"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40F16E5C" w14:textId="77777777" w:rsidR="0062115A" w:rsidRPr="00DE1073" w:rsidRDefault="0062115A" w:rsidP="00DE1073"/>
        </w:tc>
      </w:tr>
      <w:tr w:rsidR="0062115A" w:rsidRPr="00DE1073" w14:paraId="5D5EDAE6" w14:textId="77777777">
        <w:trPr>
          <w:trHeight w:val="340"/>
        </w:trPr>
        <w:tc>
          <w:tcPr>
            <w:tcW w:w="840" w:type="dxa"/>
            <w:tcBorders>
              <w:top w:val="nil"/>
              <w:left w:val="nil"/>
              <w:bottom w:val="nil"/>
              <w:right w:val="nil"/>
            </w:tcBorders>
            <w:tcMar>
              <w:top w:w="94" w:type="dxa"/>
              <w:left w:w="20" w:type="dxa"/>
              <w:bottom w:w="43" w:type="dxa"/>
              <w:right w:w="0" w:type="dxa"/>
            </w:tcMar>
          </w:tcPr>
          <w:p w14:paraId="37539EA6" w14:textId="77777777" w:rsidR="0062115A" w:rsidRPr="00DE1073" w:rsidRDefault="003823F2" w:rsidP="00DE1073">
            <w:r w:rsidRPr="00DE1073">
              <w:t>RNB10</w:t>
            </w:r>
          </w:p>
        </w:tc>
        <w:tc>
          <w:tcPr>
            <w:tcW w:w="500" w:type="dxa"/>
            <w:tcBorders>
              <w:top w:val="nil"/>
              <w:left w:val="nil"/>
              <w:bottom w:val="nil"/>
              <w:right w:val="nil"/>
            </w:tcBorders>
            <w:tcMar>
              <w:top w:w="94" w:type="dxa"/>
              <w:left w:w="20" w:type="dxa"/>
              <w:bottom w:w="43" w:type="dxa"/>
              <w:right w:w="0" w:type="dxa"/>
            </w:tcMar>
            <w:vAlign w:val="bottom"/>
          </w:tcPr>
          <w:p w14:paraId="1DFA15F5" w14:textId="77777777" w:rsidR="0062115A" w:rsidRPr="00DE1073" w:rsidRDefault="003823F2" w:rsidP="00DE1073">
            <w:r w:rsidRPr="00DE1073">
              <w:t>-3,4</w:t>
            </w:r>
          </w:p>
        </w:tc>
        <w:tc>
          <w:tcPr>
            <w:tcW w:w="500" w:type="dxa"/>
            <w:tcBorders>
              <w:top w:val="nil"/>
              <w:left w:val="nil"/>
              <w:bottom w:val="nil"/>
              <w:right w:val="nil"/>
            </w:tcBorders>
            <w:tcMar>
              <w:top w:w="94" w:type="dxa"/>
              <w:left w:w="20" w:type="dxa"/>
              <w:bottom w:w="43" w:type="dxa"/>
              <w:right w:w="0" w:type="dxa"/>
            </w:tcMar>
            <w:vAlign w:val="bottom"/>
          </w:tcPr>
          <w:p w14:paraId="1E290EB4" w14:textId="77777777" w:rsidR="0062115A" w:rsidRPr="00DE1073" w:rsidRDefault="003823F2" w:rsidP="00DE1073">
            <w:r w:rsidRPr="00DE1073">
              <w:t>-3,9</w:t>
            </w:r>
          </w:p>
        </w:tc>
        <w:tc>
          <w:tcPr>
            <w:tcW w:w="500" w:type="dxa"/>
            <w:tcBorders>
              <w:top w:val="nil"/>
              <w:left w:val="nil"/>
              <w:bottom w:val="nil"/>
              <w:right w:val="nil"/>
            </w:tcBorders>
            <w:tcMar>
              <w:top w:w="94" w:type="dxa"/>
              <w:left w:w="20" w:type="dxa"/>
              <w:bottom w:w="43" w:type="dxa"/>
              <w:right w:w="0" w:type="dxa"/>
            </w:tcMar>
            <w:vAlign w:val="bottom"/>
          </w:tcPr>
          <w:p w14:paraId="2825D9CC" w14:textId="77777777" w:rsidR="0062115A" w:rsidRPr="00DE1073" w:rsidRDefault="003823F2" w:rsidP="00DE1073">
            <w:r w:rsidRPr="00DE1073">
              <w:t>-6,0</w:t>
            </w:r>
          </w:p>
        </w:tc>
        <w:tc>
          <w:tcPr>
            <w:tcW w:w="500" w:type="dxa"/>
            <w:tcBorders>
              <w:top w:val="nil"/>
              <w:left w:val="nil"/>
              <w:bottom w:val="nil"/>
              <w:right w:val="nil"/>
            </w:tcBorders>
            <w:tcMar>
              <w:top w:w="94" w:type="dxa"/>
              <w:left w:w="20" w:type="dxa"/>
              <w:bottom w:w="43" w:type="dxa"/>
              <w:right w:w="0" w:type="dxa"/>
            </w:tcMar>
            <w:vAlign w:val="bottom"/>
          </w:tcPr>
          <w:p w14:paraId="4F2128BF" w14:textId="77777777" w:rsidR="0062115A" w:rsidRPr="00DE1073" w:rsidRDefault="003823F2" w:rsidP="00DE1073">
            <w:r w:rsidRPr="00DE1073">
              <w:t>-6,8</w:t>
            </w:r>
          </w:p>
        </w:tc>
        <w:tc>
          <w:tcPr>
            <w:tcW w:w="500" w:type="dxa"/>
            <w:tcBorders>
              <w:top w:val="nil"/>
              <w:left w:val="nil"/>
              <w:bottom w:val="nil"/>
              <w:right w:val="nil"/>
            </w:tcBorders>
            <w:tcMar>
              <w:top w:w="94" w:type="dxa"/>
              <w:left w:w="20" w:type="dxa"/>
              <w:bottom w:w="43" w:type="dxa"/>
              <w:right w:w="0" w:type="dxa"/>
            </w:tcMar>
            <w:vAlign w:val="bottom"/>
          </w:tcPr>
          <w:p w14:paraId="462505B9"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55957F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F9126D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E8C5DE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9FB1F3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1E85E1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A6E502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506B48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D496CC5"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34DEC2D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0E4B280"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40A0CBE4"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3BAB92D" w14:textId="77777777" w:rsidR="0062115A" w:rsidRPr="00DE1073" w:rsidRDefault="0062115A" w:rsidP="00DE1073"/>
        </w:tc>
      </w:tr>
      <w:tr w:rsidR="0062115A" w:rsidRPr="00DE1073" w14:paraId="1993EB74" w14:textId="77777777">
        <w:trPr>
          <w:trHeight w:val="340"/>
        </w:trPr>
        <w:tc>
          <w:tcPr>
            <w:tcW w:w="840" w:type="dxa"/>
            <w:tcBorders>
              <w:top w:val="nil"/>
              <w:left w:val="nil"/>
              <w:bottom w:val="nil"/>
              <w:right w:val="nil"/>
            </w:tcBorders>
            <w:tcMar>
              <w:top w:w="94" w:type="dxa"/>
              <w:left w:w="20" w:type="dxa"/>
              <w:bottom w:w="43" w:type="dxa"/>
              <w:right w:w="0" w:type="dxa"/>
            </w:tcMar>
          </w:tcPr>
          <w:p w14:paraId="1B008498" w14:textId="77777777" w:rsidR="0062115A" w:rsidRPr="00DE1073" w:rsidRDefault="003823F2" w:rsidP="00DE1073">
            <w:r w:rsidRPr="00DE1073">
              <w:t>NB11</w:t>
            </w:r>
          </w:p>
        </w:tc>
        <w:tc>
          <w:tcPr>
            <w:tcW w:w="500" w:type="dxa"/>
            <w:tcBorders>
              <w:top w:val="nil"/>
              <w:left w:val="nil"/>
              <w:bottom w:val="nil"/>
              <w:right w:val="nil"/>
            </w:tcBorders>
            <w:tcMar>
              <w:top w:w="94" w:type="dxa"/>
              <w:left w:w="20" w:type="dxa"/>
              <w:bottom w:w="43" w:type="dxa"/>
              <w:right w:w="0" w:type="dxa"/>
            </w:tcMar>
            <w:vAlign w:val="bottom"/>
          </w:tcPr>
          <w:p w14:paraId="7DEB894A" w14:textId="77777777" w:rsidR="0062115A" w:rsidRPr="00DE1073" w:rsidRDefault="003823F2" w:rsidP="00DE1073">
            <w:r w:rsidRPr="00DE1073">
              <w:t>-3,3</w:t>
            </w:r>
          </w:p>
        </w:tc>
        <w:tc>
          <w:tcPr>
            <w:tcW w:w="500" w:type="dxa"/>
            <w:tcBorders>
              <w:top w:val="nil"/>
              <w:left w:val="nil"/>
              <w:bottom w:val="nil"/>
              <w:right w:val="nil"/>
            </w:tcBorders>
            <w:tcMar>
              <w:top w:w="94" w:type="dxa"/>
              <w:left w:w="20" w:type="dxa"/>
              <w:bottom w:w="43" w:type="dxa"/>
              <w:right w:w="0" w:type="dxa"/>
            </w:tcMar>
            <w:vAlign w:val="bottom"/>
          </w:tcPr>
          <w:p w14:paraId="4FFEE66D" w14:textId="77777777" w:rsidR="0062115A" w:rsidRPr="00DE1073" w:rsidRDefault="003823F2" w:rsidP="00DE1073">
            <w:r w:rsidRPr="00DE1073">
              <w:t>-3,8</w:t>
            </w:r>
          </w:p>
        </w:tc>
        <w:tc>
          <w:tcPr>
            <w:tcW w:w="500" w:type="dxa"/>
            <w:tcBorders>
              <w:top w:val="nil"/>
              <w:left w:val="nil"/>
              <w:bottom w:val="nil"/>
              <w:right w:val="nil"/>
            </w:tcBorders>
            <w:tcMar>
              <w:top w:w="94" w:type="dxa"/>
              <w:left w:w="20" w:type="dxa"/>
              <w:bottom w:w="43" w:type="dxa"/>
              <w:right w:w="0" w:type="dxa"/>
            </w:tcMar>
            <w:vAlign w:val="bottom"/>
          </w:tcPr>
          <w:p w14:paraId="00DAB7E5"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61CD8CED" w14:textId="77777777" w:rsidR="0062115A" w:rsidRPr="00DE1073" w:rsidRDefault="003823F2" w:rsidP="00DE1073">
            <w:r w:rsidRPr="00DE1073">
              <w:t>-6,4</w:t>
            </w:r>
          </w:p>
        </w:tc>
        <w:tc>
          <w:tcPr>
            <w:tcW w:w="500" w:type="dxa"/>
            <w:tcBorders>
              <w:top w:val="nil"/>
              <w:left w:val="nil"/>
              <w:bottom w:val="nil"/>
              <w:right w:val="nil"/>
            </w:tcBorders>
            <w:tcMar>
              <w:top w:w="94" w:type="dxa"/>
              <w:left w:w="20" w:type="dxa"/>
              <w:bottom w:w="43" w:type="dxa"/>
              <w:right w:w="0" w:type="dxa"/>
            </w:tcMar>
            <w:vAlign w:val="bottom"/>
          </w:tcPr>
          <w:p w14:paraId="25A45DE8" w14:textId="77777777" w:rsidR="0062115A" w:rsidRPr="00DE1073" w:rsidRDefault="003823F2" w:rsidP="00DE1073">
            <w:r w:rsidRPr="00DE1073">
              <w:t>-6,3</w:t>
            </w:r>
          </w:p>
        </w:tc>
        <w:tc>
          <w:tcPr>
            <w:tcW w:w="500" w:type="dxa"/>
            <w:tcBorders>
              <w:top w:val="nil"/>
              <w:left w:val="nil"/>
              <w:bottom w:val="nil"/>
              <w:right w:val="nil"/>
            </w:tcBorders>
            <w:tcMar>
              <w:top w:w="94" w:type="dxa"/>
              <w:left w:w="20" w:type="dxa"/>
              <w:bottom w:w="43" w:type="dxa"/>
              <w:right w:w="0" w:type="dxa"/>
            </w:tcMar>
            <w:vAlign w:val="bottom"/>
          </w:tcPr>
          <w:p w14:paraId="2DB34B4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25A920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7A187E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AE6EBC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7F002B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DA5F78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31510D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A32EC8D"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3EA9DA2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521F5F6"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2E5AD44"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034EDCF" w14:textId="77777777" w:rsidR="0062115A" w:rsidRPr="00DE1073" w:rsidRDefault="0062115A" w:rsidP="00DE1073"/>
        </w:tc>
      </w:tr>
      <w:tr w:rsidR="0062115A" w:rsidRPr="00DE1073" w14:paraId="5E253A8C" w14:textId="77777777">
        <w:trPr>
          <w:trHeight w:val="340"/>
        </w:trPr>
        <w:tc>
          <w:tcPr>
            <w:tcW w:w="840" w:type="dxa"/>
            <w:tcBorders>
              <w:top w:val="nil"/>
              <w:left w:val="nil"/>
              <w:bottom w:val="nil"/>
              <w:right w:val="nil"/>
            </w:tcBorders>
            <w:tcMar>
              <w:top w:w="94" w:type="dxa"/>
              <w:left w:w="20" w:type="dxa"/>
              <w:bottom w:w="43" w:type="dxa"/>
              <w:right w:w="0" w:type="dxa"/>
            </w:tcMar>
          </w:tcPr>
          <w:p w14:paraId="5ABC7F08" w14:textId="77777777" w:rsidR="0062115A" w:rsidRPr="00DE1073" w:rsidRDefault="003823F2" w:rsidP="00DE1073">
            <w:r w:rsidRPr="00DE1073">
              <w:t>RNB11</w:t>
            </w:r>
          </w:p>
        </w:tc>
        <w:tc>
          <w:tcPr>
            <w:tcW w:w="500" w:type="dxa"/>
            <w:tcBorders>
              <w:top w:val="nil"/>
              <w:left w:val="nil"/>
              <w:bottom w:val="nil"/>
              <w:right w:val="nil"/>
            </w:tcBorders>
            <w:tcMar>
              <w:top w:w="94" w:type="dxa"/>
              <w:left w:w="20" w:type="dxa"/>
              <w:bottom w:w="43" w:type="dxa"/>
              <w:right w:w="0" w:type="dxa"/>
            </w:tcMar>
            <w:vAlign w:val="bottom"/>
          </w:tcPr>
          <w:p w14:paraId="0C623119"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2E0241BB" w14:textId="77777777" w:rsidR="0062115A" w:rsidRPr="00DE1073" w:rsidRDefault="003823F2" w:rsidP="00DE1073">
            <w:r w:rsidRPr="00DE1073">
              <w:t>-3,5</w:t>
            </w:r>
          </w:p>
        </w:tc>
        <w:tc>
          <w:tcPr>
            <w:tcW w:w="500" w:type="dxa"/>
            <w:tcBorders>
              <w:top w:val="nil"/>
              <w:left w:val="nil"/>
              <w:bottom w:val="nil"/>
              <w:right w:val="nil"/>
            </w:tcBorders>
            <w:tcMar>
              <w:top w:w="94" w:type="dxa"/>
              <w:left w:w="20" w:type="dxa"/>
              <w:bottom w:w="43" w:type="dxa"/>
              <w:right w:w="0" w:type="dxa"/>
            </w:tcMar>
            <w:vAlign w:val="bottom"/>
          </w:tcPr>
          <w:p w14:paraId="27A07EDF" w14:textId="77777777" w:rsidR="0062115A" w:rsidRPr="00DE1073" w:rsidRDefault="003823F2" w:rsidP="00DE1073">
            <w:r w:rsidRPr="00DE1073">
              <w:t>-5,5</w:t>
            </w:r>
          </w:p>
        </w:tc>
        <w:tc>
          <w:tcPr>
            <w:tcW w:w="500" w:type="dxa"/>
            <w:tcBorders>
              <w:top w:val="nil"/>
              <w:left w:val="nil"/>
              <w:bottom w:val="nil"/>
              <w:right w:val="nil"/>
            </w:tcBorders>
            <w:tcMar>
              <w:top w:w="94" w:type="dxa"/>
              <w:left w:w="20" w:type="dxa"/>
              <w:bottom w:w="43" w:type="dxa"/>
              <w:right w:w="0" w:type="dxa"/>
            </w:tcMar>
            <w:vAlign w:val="bottom"/>
          </w:tcPr>
          <w:p w14:paraId="533005FB" w14:textId="77777777" w:rsidR="0062115A" w:rsidRPr="00DE1073" w:rsidRDefault="003823F2" w:rsidP="00DE1073">
            <w:r w:rsidRPr="00DE1073">
              <w:t>-5,7</w:t>
            </w:r>
          </w:p>
        </w:tc>
        <w:tc>
          <w:tcPr>
            <w:tcW w:w="500" w:type="dxa"/>
            <w:tcBorders>
              <w:top w:val="nil"/>
              <w:left w:val="nil"/>
              <w:bottom w:val="nil"/>
              <w:right w:val="nil"/>
            </w:tcBorders>
            <w:tcMar>
              <w:top w:w="94" w:type="dxa"/>
              <w:left w:w="20" w:type="dxa"/>
              <w:bottom w:w="43" w:type="dxa"/>
              <w:right w:w="0" w:type="dxa"/>
            </w:tcMar>
            <w:vAlign w:val="bottom"/>
          </w:tcPr>
          <w:p w14:paraId="74624745" w14:textId="77777777" w:rsidR="0062115A" w:rsidRPr="00DE1073" w:rsidRDefault="003823F2" w:rsidP="00DE1073">
            <w:r w:rsidRPr="00DE1073">
              <w:t>-5,5</w:t>
            </w:r>
          </w:p>
        </w:tc>
        <w:tc>
          <w:tcPr>
            <w:tcW w:w="500" w:type="dxa"/>
            <w:tcBorders>
              <w:top w:val="nil"/>
              <w:left w:val="nil"/>
              <w:bottom w:val="nil"/>
              <w:right w:val="nil"/>
            </w:tcBorders>
            <w:tcMar>
              <w:top w:w="94" w:type="dxa"/>
              <w:left w:w="20" w:type="dxa"/>
              <w:bottom w:w="43" w:type="dxa"/>
              <w:right w:w="0" w:type="dxa"/>
            </w:tcMar>
            <w:vAlign w:val="bottom"/>
          </w:tcPr>
          <w:p w14:paraId="7955212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1E564A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85431C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105FBC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D98D76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B8BBF7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B3E118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7323557"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4C351C4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C8AA92F"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E893E4C"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227DBB9" w14:textId="77777777" w:rsidR="0062115A" w:rsidRPr="00DE1073" w:rsidRDefault="0062115A" w:rsidP="00DE1073"/>
        </w:tc>
      </w:tr>
      <w:tr w:rsidR="0062115A" w:rsidRPr="00DE1073" w14:paraId="13065F2C" w14:textId="77777777">
        <w:trPr>
          <w:trHeight w:val="340"/>
        </w:trPr>
        <w:tc>
          <w:tcPr>
            <w:tcW w:w="840" w:type="dxa"/>
            <w:tcBorders>
              <w:top w:val="nil"/>
              <w:left w:val="nil"/>
              <w:bottom w:val="nil"/>
              <w:right w:val="nil"/>
            </w:tcBorders>
            <w:tcMar>
              <w:top w:w="94" w:type="dxa"/>
              <w:left w:w="20" w:type="dxa"/>
              <w:bottom w:w="43" w:type="dxa"/>
              <w:right w:w="0" w:type="dxa"/>
            </w:tcMar>
          </w:tcPr>
          <w:p w14:paraId="5543EDBE" w14:textId="77777777" w:rsidR="0062115A" w:rsidRPr="00DE1073" w:rsidRDefault="003823F2" w:rsidP="00DE1073">
            <w:r w:rsidRPr="00DE1073">
              <w:t>NB12</w:t>
            </w:r>
          </w:p>
        </w:tc>
        <w:tc>
          <w:tcPr>
            <w:tcW w:w="500" w:type="dxa"/>
            <w:tcBorders>
              <w:top w:val="nil"/>
              <w:left w:val="nil"/>
              <w:bottom w:val="nil"/>
              <w:right w:val="nil"/>
            </w:tcBorders>
            <w:tcMar>
              <w:top w:w="94" w:type="dxa"/>
              <w:left w:w="20" w:type="dxa"/>
              <w:bottom w:w="43" w:type="dxa"/>
              <w:right w:w="0" w:type="dxa"/>
            </w:tcMar>
            <w:vAlign w:val="bottom"/>
          </w:tcPr>
          <w:p w14:paraId="2A04668B"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05DEB825" w14:textId="77777777" w:rsidR="0062115A" w:rsidRPr="00DE1073" w:rsidRDefault="003823F2" w:rsidP="00DE1073">
            <w:r w:rsidRPr="00DE1073">
              <w:t>-3,4</w:t>
            </w:r>
          </w:p>
        </w:tc>
        <w:tc>
          <w:tcPr>
            <w:tcW w:w="500" w:type="dxa"/>
            <w:tcBorders>
              <w:top w:val="nil"/>
              <w:left w:val="nil"/>
              <w:bottom w:val="nil"/>
              <w:right w:val="nil"/>
            </w:tcBorders>
            <w:tcMar>
              <w:top w:w="94" w:type="dxa"/>
              <w:left w:w="20" w:type="dxa"/>
              <w:bottom w:w="43" w:type="dxa"/>
              <w:right w:w="0" w:type="dxa"/>
            </w:tcMar>
            <w:vAlign w:val="bottom"/>
          </w:tcPr>
          <w:p w14:paraId="4C4B0828" w14:textId="77777777" w:rsidR="0062115A" w:rsidRPr="00DE1073" w:rsidRDefault="003823F2" w:rsidP="00DE1073">
            <w:r w:rsidRPr="00DE1073">
              <w:t>-5,4</w:t>
            </w:r>
          </w:p>
        </w:tc>
        <w:tc>
          <w:tcPr>
            <w:tcW w:w="500" w:type="dxa"/>
            <w:tcBorders>
              <w:top w:val="nil"/>
              <w:left w:val="nil"/>
              <w:bottom w:val="nil"/>
              <w:right w:val="nil"/>
            </w:tcBorders>
            <w:tcMar>
              <w:top w:w="94" w:type="dxa"/>
              <w:left w:w="20" w:type="dxa"/>
              <w:bottom w:w="43" w:type="dxa"/>
              <w:right w:w="0" w:type="dxa"/>
            </w:tcMar>
            <w:vAlign w:val="bottom"/>
          </w:tcPr>
          <w:p w14:paraId="7584C084" w14:textId="77777777" w:rsidR="0062115A" w:rsidRPr="00DE1073" w:rsidRDefault="003823F2" w:rsidP="00DE1073">
            <w:r w:rsidRPr="00DE1073">
              <w:t>-5,5</w:t>
            </w:r>
          </w:p>
        </w:tc>
        <w:tc>
          <w:tcPr>
            <w:tcW w:w="500" w:type="dxa"/>
            <w:tcBorders>
              <w:top w:val="nil"/>
              <w:left w:val="nil"/>
              <w:bottom w:val="nil"/>
              <w:right w:val="nil"/>
            </w:tcBorders>
            <w:tcMar>
              <w:top w:w="94" w:type="dxa"/>
              <w:left w:w="20" w:type="dxa"/>
              <w:bottom w:w="43" w:type="dxa"/>
              <w:right w:w="0" w:type="dxa"/>
            </w:tcMar>
            <w:vAlign w:val="bottom"/>
          </w:tcPr>
          <w:p w14:paraId="00DA8DEE" w14:textId="77777777" w:rsidR="0062115A" w:rsidRPr="00DE1073" w:rsidRDefault="003823F2" w:rsidP="00DE1073">
            <w:r w:rsidRPr="00DE1073">
              <w:t>-5,3</w:t>
            </w:r>
          </w:p>
        </w:tc>
        <w:tc>
          <w:tcPr>
            <w:tcW w:w="500" w:type="dxa"/>
            <w:tcBorders>
              <w:top w:val="nil"/>
              <w:left w:val="nil"/>
              <w:bottom w:val="nil"/>
              <w:right w:val="nil"/>
            </w:tcBorders>
            <w:tcMar>
              <w:top w:w="94" w:type="dxa"/>
              <w:left w:w="20" w:type="dxa"/>
              <w:bottom w:w="43" w:type="dxa"/>
              <w:right w:w="0" w:type="dxa"/>
            </w:tcMar>
            <w:vAlign w:val="bottom"/>
          </w:tcPr>
          <w:p w14:paraId="5B838E3E" w14:textId="77777777" w:rsidR="0062115A" w:rsidRPr="00DE1073" w:rsidRDefault="003823F2" w:rsidP="00DE1073">
            <w:r w:rsidRPr="00DE1073">
              <w:t>-5,6</w:t>
            </w:r>
          </w:p>
        </w:tc>
        <w:tc>
          <w:tcPr>
            <w:tcW w:w="500" w:type="dxa"/>
            <w:tcBorders>
              <w:top w:val="nil"/>
              <w:left w:val="nil"/>
              <w:bottom w:val="nil"/>
              <w:right w:val="nil"/>
            </w:tcBorders>
            <w:tcMar>
              <w:top w:w="94" w:type="dxa"/>
              <w:left w:w="20" w:type="dxa"/>
              <w:bottom w:w="43" w:type="dxa"/>
              <w:right w:w="0" w:type="dxa"/>
            </w:tcMar>
            <w:vAlign w:val="bottom"/>
          </w:tcPr>
          <w:p w14:paraId="60F4D5D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BBD4F7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89E22F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5B0CB1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A6C8F1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1B96B3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15340B3"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11E5E87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C1339F3"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48A305A1"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11BCFF9" w14:textId="77777777" w:rsidR="0062115A" w:rsidRPr="00DE1073" w:rsidRDefault="0062115A" w:rsidP="00DE1073"/>
        </w:tc>
      </w:tr>
      <w:tr w:rsidR="0062115A" w:rsidRPr="00DE1073" w14:paraId="7E809E14" w14:textId="77777777">
        <w:trPr>
          <w:trHeight w:val="340"/>
        </w:trPr>
        <w:tc>
          <w:tcPr>
            <w:tcW w:w="840" w:type="dxa"/>
            <w:tcBorders>
              <w:top w:val="nil"/>
              <w:left w:val="nil"/>
              <w:bottom w:val="nil"/>
              <w:right w:val="nil"/>
            </w:tcBorders>
            <w:tcMar>
              <w:top w:w="94" w:type="dxa"/>
              <w:left w:w="20" w:type="dxa"/>
              <w:bottom w:w="43" w:type="dxa"/>
              <w:right w:w="0" w:type="dxa"/>
            </w:tcMar>
          </w:tcPr>
          <w:p w14:paraId="767DDB0C" w14:textId="77777777" w:rsidR="0062115A" w:rsidRPr="00DE1073" w:rsidRDefault="003823F2" w:rsidP="00DE1073">
            <w:r w:rsidRPr="00DE1073">
              <w:lastRenderedPageBreak/>
              <w:t>RNB12</w:t>
            </w:r>
          </w:p>
        </w:tc>
        <w:tc>
          <w:tcPr>
            <w:tcW w:w="500" w:type="dxa"/>
            <w:tcBorders>
              <w:top w:val="nil"/>
              <w:left w:val="nil"/>
              <w:bottom w:val="nil"/>
              <w:right w:val="nil"/>
            </w:tcBorders>
            <w:tcMar>
              <w:top w:w="94" w:type="dxa"/>
              <w:left w:w="20" w:type="dxa"/>
              <w:bottom w:w="43" w:type="dxa"/>
              <w:right w:w="0" w:type="dxa"/>
            </w:tcMar>
            <w:vAlign w:val="bottom"/>
          </w:tcPr>
          <w:p w14:paraId="554940D0" w14:textId="77777777" w:rsidR="0062115A" w:rsidRPr="00DE1073" w:rsidRDefault="003823F2" w:rsidP="00DE1073">
            <w:r w:rsidRPr="00DE1073">
              <w:t>-2,8</w:t>
            </w:r>
          </w:p>
        </w:tc>
        <w:tc>
          <w:tcPr>
            <w:tcW w:w="500" w:type="dxa"/>
            <w:tcBorders>
              <w:top w:val="nil"/>
              <w:left w:val="nil"/>
              <w:bottom w:val="nil"/>
              <w:right w:val="nil"/>
            </w:tcBorders>
            <w:tcMar>
              <w:top w:w="94" w:type="dxa"/>
              <w:left w:w="20" w:type="dxa"/>
              <w:bottom w:w="43" w:type="dxa"/>
              <w:right w:w="0" w:type="dxa"/>
            </w:tcMar>
            <w:vAlign w:val="bottom"/>
          </w:tcPr>
          <w:p w14:paraId="7648434D" w14:textId="77777777" w:rsidR="0062115A" w:rsidRPr="00DE1073" w:rsidRDefault="003823F2" w:rsidP="00DE1073">
            <w:r w:rsidRPr="00DE1073">
              <w:t>-3,3</w:t>
            </w:r>
          </w:p>
        </w:tc>
        <w:tc>
          <w:tcPr>
            <w:tcW w:w="500" w:type="dxa"/>
            <w:tcBorders>
              <w:top w:val="nil"/>
              <w:left w:val="nil"/>
              <w:bottom w:val="nil"/>
              <w:right w:val="nil"/>
            </w:tcBorders>
            <w:tcMar>
              <w:top w:w="94" w:type="dxa"/>
              <w:left w:w="20" w:type="dxa"/>
              <w:bottom w:w="43" w:type="dxa"/>
              <w:right w:w="0" w:type="dxa"/>
            </w:tcMar>
            <w:vAlign w:val="bottom"/>
          </w:tcPr>
          <w:p w14:paraId="4D4AD5B6"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AF580F5"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76108AD" w14:textId="77777777" w:rsidR="0062115A" w:rsidRPr="00DE1073" w:rsidRDefault="003823F2" w:rsidP="00DE1073">
            <w:r w:rsidRPr="00DE1073">
              <w:t>-4,5</w:t>
            </w:r>
          </w:p>
        </w:tc>
        <w:tc>
          <w:tcPr>
            <w:tcW w:w="500" w:type="dxa"/>
            <w:tcBorders>
              <w:top w:val="nil"/>
              <w:left w:val="nil"/>
              <w:bottom w:val="nil"/>
              <w:right w:val="nil"/>
            </w:tcBorders>
            <w:tcMar>
              <w:top w:w="94" w:type="dxa"/>
              <w:left w:w="20" w:type="dxa"/>
              <w:bottom w:w="43" w:type="dxa"/>
              <w:right w:w="0" w:type="dxa"/>
            </w:tcMar>
            <w:vAlign w:val="bottom"/>
          </w:tcPr>
          <w:p w14:paraId="7096AE3C"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5FA7286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AC529B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8DE43D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1DCB02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A5F5C8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76C968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BD6C461"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59389E32"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C19BFA6"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2DA3B31"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91D9240" w14:textId="77777777" w:rsidR="0062115A" w:rsidRPr="00DE1073" w:rsidRDefault="0062115A" w:rsidP="00DE1073"/>
        </w:tc>
      </w:tr>
      <w:tr w:rsidR="0062115A" w:rsidRPr="00DE1073" w14:paraId="1E88B993" w14:textId="77777777">
        <w:trPr>
          <w:trHeight w:val="340"/>
        </w:trPr>
        <w:tc>
          <w:tcPr>
            <w:tcW w:w="840" w:type="dxa"/>
            <w:tcBorders>
              <w:top w:val="nil"/>
              <w:left w:val="nil"/>
              <w:bottom w:val="nil"/>
              <w:right w:val="nil"/>
            </w:tcBorders>
            <w:tcMar>
              <w:top w:w="94" w:type="dxa"/>
              <w:left w:w="20" w:type="dxa"/>
              <w:bottom w:w="43" w:type="dxa"/>
              <w:right w:w="0" w:type="dxa"/>
            </w:tcMar>
          </w:tcPr>
          <w:p w14:paraId="273D56C9" w14:textId="77777777" w:rsidR="0062115A" w:rsidRPr="00DE1073" w:rsidRDefault="003823F2" w:rsidP="00DE1073">
            <w:r w:rsidRPr="00DE1073">
              <w:t>NB13</w:t>
            </w:r>
          </w:p>
        </w:tc>
        <w:tc>
          <w:tcPr>
            <w:tcW w:w="500" w:type="dxa"/>
            <w:tcBorders>
              <w:top w:val="nil"/>
              <w:left w:val="nil"/>
              <w:bottom w:val="nil"/>
              <w:right w:val="nil"/>
            </w:tcBorders>
            <w:tcMar>
              <w:top w:w="94" w:type="dxa"/>
              <w:left w:w="20" w:type="dxa"/>
              <w:bottom w:w="43" w:type="dxa"/>
              <w:right w:w="0" w:type="dxa"/>
            </w:tcMar>
            <w:vAlign w:val="bottom"/>
          </w:tcPr>
          <w:p w14:paraId="773717AF" w14:textId="77777777" w:rsidR="0062115A" w:rsidRPr="00DE1073" w:rsidRDefault="003823F2" w:rsidP="00DE1073">
            <w:r w:rsidRPr="00DE1073">
              <w:t>-2,8</w:t>
            </w:r>
          </w:p>
        </w:tc>
        <w:tc>
          <w:tcPr>
            <w:tcW w:w="500" w:type="dxa"/>
            <w:tcBorders>
              <w:top w:val="nil"/>
              <w:left w:val="nil"/>
              <w:bottom w:val="nil"/>
              <w:right w:val="nil"/>
            </w:tcBorders>
            <w:tcMar>
              <w:top w:w="94" w:type="dxa"/>
              <w:left w:w="20" w:type="dxa"/>
              <w:bottom w:w="43" w:type="dxa"/>
              <w:right w:w="0" w:type="dxa"/>
            </w:tcMar>
            <w:vAlign w:val="bottom"/>
          </w:tcPr>
          <w:p w14:paraId="17949D65" w14:textId="77777777" w:rsidR="0062115A" w:rsidRPr="00DE1073" w:rsidRDefault="003823F2" w:rsidP="00DE1073">
            <w:r w:rsidRPr="00DE1073">
              <w:t>-3,2</w:t>
            </w:r>
          </w:p>
        </w:tc>
        <w:tc>
          <w:tcPr>
            <w:tcW w:w="500" w:type="dxa"/>
            <w:tcBorders>
              <w:top w:val="nil"/>
              <w:left w:val="nil"/>
              <w:bottom w:val="nil"/>
              <w:right w:val="nil"/>
            </w:tcBorders>
            <w:tcMar>
              <w:top w:w="94" w:type="dxa"/>
              <w:left w:w="20" w:type="dxa"/>
              <w:bottom w:w="43" w:type="dxa"/>
              <w:right w:w="0" w:type="dxa"/>
            </w:tcMar>
            <w:vAlign w:val="bottom"/>
          </w:tcPr>
          <w:p w14:paraId="3B66F93E"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78749949"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2C297696"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4DB73614"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08A27217" w14:textId="77777777" w:rsidR="0062115A" w:rsidRPr="00DE1073" w:rsidRDefault="003823F2" w:rsidP="00DE1073">
            <w:r w:rsidRPr="00DE1073">
              <w:t>-5,3</w:t>
            </w:r>
          </w:p>
        </w:tc>
        <w:tc>
          <w:tcPr>
            <w:tcW w:w="500" w:type="dxa"/>
            <w:tcBorders>
              <w:top w:val="nil"/>
              <w:left w:val="nil"/>
              <w:bottom w:val="nil"/>
              <w:right w:val="nil"/>
            </w:tcBorders>
            <w:tcMar>
              <w:top w:w="94" w:type="dxa"/>
              <w:left w:w="20" w:type="dxa"/>
              <w:bottom w:w="43" w:type="dxa"/>
              <w:right w:w="0" w:type="dxa"/>
            </w:tcMar>
            <w:vAlign w:val="bottom"/>
          </w:tcPr>
          <w:p w14:paraId="5AFF812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70A496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0AEA98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7AB0B0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7D28A4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30F5B00"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6F22D1F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5DE9939"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7A8F01A"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71011D3" w14:textId="77777777" w:rsidR="0062115A" w:rsidRPr="00DE1073" w:rsidRDefault="0062115A" w:rsidP="00DE1073"/>
        </w:tc>
      </w:tr>
      <w:tr w:rsidR="0062115A" w:rsidRPr="00DE1073" w14:paraId="5A7A9174" w14:textId="77777777">
        <w:trPr>
          <w:trHeight w:val="340"/>
        </w:trPr>
        <w:tc>
          <w:tcPr>
            <w:tcW w:w="840" w:type="dxa"/>
            <w:tcBorders>
              <w:top w:val="nil"/>
              <w:left w:val="nil"/>
              <w:bottom w:val="nil"/>
              <w:right w:val="nil"/>
            </w:tcBorders>
            <w:tcMar>
              <w:top w:w="94" w:type="dxa"/>
              <w:left w:w="20" w:type="dxa"/>
              <w:bottom w:w="43" w:type="dxa"/>
              <w:right w:w="0" w:type="dxa"/>
            </w:tcMar>
          </w:tcPr>
          <w:p w14:paraId="7E4401C8" w14:textId="77777777" w:rsidR="0062115A" w:rsidRPr="00DE1073" w:rsidRDefault="003823F2" w:rsidP="00DE1073">
            <w:r w:rsidRPr="00DE1073">
              <w:t>RNB13</w:t>
            </w:r>
          </w:p>
        </w:tc>
        <w:tc>
          <w:tcPr>
            <w:tcW w:w="500" w:type="dxa"/>
            <w:tcBorders>
              <w:top w:val="nil"/>
              <w:left w:val="nil"/>
              <w:bottom w:val="nil"/>
              <w:right w:val="nil"/>
            </w:tcBorders>
            <w:tcMar>
              <w:top w:w="94" w:type="dxa"/>
              <w:left w:w="20" w:type="dxa"/>
              <w:bottom w:w="43" w:type="dxa"/>
              <w:right w:w="0" w:type="dxa"/>
            </w:tcMar>
            <w:vAlign w:val="bottom"/>
          </w:tcPr>
          <w:p w14:paraId="12055D81"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72E0DD7A" w14:textId="77777777" w:rsidR="0062115A" w:rsidRPr="00DE1073" w:rsidRDefault="003823F2" w:rsidP="00DE1073">
            <w:r w:rsidRPr="00DE1073">
              <w:t>-3,2</w:t>
            </w:r>
          </w:p>
        </w:tc>
        <w:tc>
          <w:tcPr>
            <w:tcW w:w="500" w:type="dxa"/>
            <w:tcBorders>
              <w:top w:val="nil"/>
              <w:left w:val="nil"/>
              <w:bottom w:val="nil"/>
              <w:right w:val="nil"/>
            </w:tcBorders>
            <w:tcMar>
              <w:top w:w="94" w:type="dxa"/>
              <w:left w:w="20" w:type="dxa"/>
              <w:bottom w:w="43" w:type="dxa"/>
              <w:right w:w="0" w:type="dxa"/>
            </w:tcMar>
            <w:vAlign w:val="bottom"/>
          </w:tcPr>
          <w:p w14:paraId="379D7354"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2E5E2779"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6D1D0B25"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0E418181"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0211FD78" w14:textId="77777777" w:rsidR="0062115A" w:rsidRPr="00DE1073" w:rsidRDefault="003823F2" w:rsidP="00DE1073">
            <w:r w:rsidRPr="00DE1073">
              <w:t>-5,3</w:t>
            </w:r>
          </w:p>
        </w:tc>
        <w:tc>
          <w:tcPr>
            <w:tcW w:w="500" w:type="dxa"/>
            <w:tcBorders>
              <w:top w:val="nil"/>
              <w:left w:val="nil"/>
              <w:bottom w:val="nil"/>
              <w:right w:val="nil"/>
            </w:tcBorders>
            <w:tcMar>
              <w:top w:w="94" w:type="dxa"/>
              <w:left w:w="20" w:type="dxa"/>
              <w:bottom w:w="43" w:type="dxa"/>
              <w:right w:w="0" w:type="dxa"/>
            </w:tcMar>
            <w:vAlign w:val="bottom"/>
          </w:tcPr>
          <w:p w14:paraId="0735A2A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FAD09F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C64A69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C578CD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5C3DD9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61940E6"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71DB9D3B"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12BCCEF"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861A0E6"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4667A9C" w14:textId="77777777" w:rsidR="0062115A" w:rsidRPr="00DE1073" w:rsidRDefault="0062115A" w:rsidP="00DE1073"/>
        </w:tc>
      </w:tr>
      <w:tr w:rsidR="0062115A" w:rsidRPr="00DE1073" w14:paraId="561E1E3B" w14:textId="77777777">
        <w:trPr>
          <w:trHeight w:val="340"/>
        </w:trPr>
        <w:tc>
          <w:tcPr>
            <w:tcW w:w="840" w:type="dxa"/>
            <w:tcBorders>
              <w:top w:val="nil"/>
              <w:left w:val="nil"/>
              <w:bottom w:val="nil"/>
              <w:right w:val="nil"/>
            </w:tcBorders>
            <w:tcMar>
              <w:top w:w="94" w:type="dxa"/>
              <w:left w:w="20" w:type="dxa"/>
              <w:bottom w:w="43" w:type="dxa"/>
              <w:right w:w="0" w:type="dxa"/>
            </w:tcMar>
          </w:tcPr>
          <w:p w14:paraId="2B2B06BA" w14:textId="77777777" w:rsidR="0062115A" w:rsidRPr="00DE1073" w:rsidRDefault="003823F2" w:rsidP="00DE1073">
            <w:r w:rsidRPr="00DE1073">
              <w:t>NB14</w:t>
            </w:r>
          </w:p>
        </w:tc>
        <w:tc>
          <w:tcPr>
            <w:tcW w:w="500" w:type="dxa"/>
            <w:tcBorders>
              <w:top w:val="nil"/>
              <w:left w:val="nil"/>
              <w:bottom w:val="nil"/>
              <w:right w:val="nil"/>
            </w:tcBorders>
            <w:tcMar>
              <w:top w:w="94" w:type="dxa"/>
              <w:left w:w="20" w:type="dxa"/>
              <w:bottom w:w="43" w:type="dxa"/>
              <w:right w:w="0" w:type="dxa"/>
            </w:tcMar>
            <w:vAlign w:val="bottom"/>
          </w:tcPr>
          <w:p w14:paraId="2CADE384"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25FDFF8B" w14:textId="77777777" w:rsidR="0062115A" w:rsidRPr="00DE1073" w:rsidRDefault="003823F2" w:rsidP="00DE1073">
            <w:r w:rsidRPr="00DE1073">
              <w:t>-3,2</w:t>
            </w:r>
          </w:p>
        </w:tc>
        <w:tc>
          <w:tcPr>
            <w:tcW w:w="500" w:type="dxa"/>
            <w:tcBorders>
              <w:top w:val="nil"/>
              <w:left w:val="nil"/>
              <w:bottom w:val="nil"/>
              <w:right w:val="nil"/>
            </w:tcBorders>
            <w:tcMar>
              <w:top w:w="94" w:type="dxa"/>
              <w:left w:w="20" w:type="dxa"/>
              <w:bottom w:w="43" w:type="dxa"/>
              <w:right w:w="0" w:type="dxa"/>
            </w:tcMar>
            <w:vAlign w:val="bottom"/>
          </w:tcPr>
          <w:p w14:paraId="1C414101"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0E677E1C"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335DBB3C" w14:textId="77777777" w:rsidR="0062115A" w:rsidRPr="00DE1073" w:rsidRDefault="003823F2" w:rsidP="00DE1073">
            <w:r w:rsidRPr="00DE1073">
              <w:t>-4,2</w:t>
            </w:r>
          </w:p>
        </w:tc>
        <w:tc>
          <w:tcPr>
            <w:tcW w:w="500" w:type="dxa"/>
            <w:tcBorders>
              <w:top w:val="nil"/>
              <w:left w:val="nil"/>
              <w:bottom w:val="nil"/>
              <w:right w:val="nil"/>
            </w:tcBorders>
            <w:tcMar>
              <w:top w:w="94" w:type="dxa"/>
              <w:left w:w="20" w:type="dxa"/>
              <w:bottom w:w="43" w:type="dxa"/>
              <w:right w:w="0" w:type="dxa"/>
            </w:tcMar>
            <w:vAlign w:val="bottom"/>
          </w:tcPr>
          <w:p w14:paraId="2DE4B614" w14:textId="77777777" w:rsidR="0062115A" w:rsidRPr="00DE1073" w:rsidRDefault="003823F2" w:rsidP="00DE1073">
            <w:r w:rsidRPr="00DE1073">
              <w:t>-4,7</w:t>
            </w:r>
          </w:p>
        </w:tc>
        <w:tc>
          <w:tcPr>
            <w:tcW w:w="500" w:type="dxa"/>
            <w:tcBorders>
              <w:top w:val="nil"/>
              <w:left w:val="nil"/>
              <w:bottom w:val="nil"/>
              <w:right w:val="nil"/>
            </w:tcBorders>
            <w:tcMar>
              <w:top w:w="94" w:type="dxa"/>
              <w:left w:w="20" w:type="dxa"/>
              <w:bottom w:w="43" w:type="dxa"/>
              <w:right w:w="0" w:type="dxa"/>
            </w:tcMar>
            <w:vAlign w:val="bottom"/>
          </w:tcPr>
          <w:p w14:paraId="3A29E978"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74EE7004" w14:textId="77777777" w:rsidR="0062115A" w:rsidRPr="00DE1073" w:rsidRDefault="003823F2" w:rsidP="00DE1073">
            <w:r w:rsidRPr="00DE1073">
              <w:t>-5,5</w:t>
            </w:r>
          </w:p>
        </w:tc>
        <w:tc>
          <w:tcPr>
            <w:tcW w:w="500" w:type="dxa"/>
            <w:tcBorders>
              <w:top w:val="nil"/>
              <w:left w:val="nil"/>
              <w:bottom w:val="nil"/>
              <w:right w:val="nil"/>
            </w:tcBorders>
            <w:tcMar>
              <w:top w:w="94" w:type="dxa"/>
              <w:left w:w="20" w:type="dxa"/>
              <w:bottom w:w="43" w:type="dxa"/>
              <w:right w:w="0" w:type="dxa"/>
            </w:tcMar>
            <w:vAlign w:val="bottom"/>
          </w:tcPr>
          <w:p w14:paraId="7A4C37F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90C224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18CAB8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C9D45CA"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488B37DD"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1FEAFF3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54CAF7A"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9F4A965"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A136BDE" w14:textId="77777777" w:rsidR="0062115A" w:rsidRPr="00DE1073" w:rsidRDefault="0062115A" w:rsidP="00DE1073"/>
        </w:tc>
      </w:tr>
      <w:tr w:rsidR="0062115A" w:rsidRPr="00DE1073" w14:paraId="56A66DAE" w14:textId="77777777">
        <w:trPr>
          <w:trHeight w:val="340"/>
        </w:trPr>
        <w:tc>
          <w:tcPr>
            <w:tcW w:w="840" w:type="dxa"/>
            <w:tcBorders>
              <w:top w:val="nil"/>
              <w:left w:val="nil"/>
              <w:bottom w:val="nil"/>
              <w:right w:val="nil"/>
            </w:tcBorders>
            <w:tcMar>
              <w:top w:w="94" w:type="dxa"/>
              <w:left w:w="20" w:type="dxa"/>
              <w:bottom w:w="43" w:type="dxa"/>
              <w:right w:w="0" w:type="dxa"/>
            </w:tcMar>
          </w:tcPr>
          <w:p w14:paraId="5C7A9D91" w14:textId="77777777" w:rsidR="0062115A" w:rsidRPr="00DE1073" w:rsidRDefault="003823F2" w:rsidP="00DE1073">
            <w:r w:rsidRPr="00DE1073">
              <w:t>RNB14</w:t>
            </w:r>
          </w:p>
        </w:tc>
        <w:tc>
          <w:tcPr>
            <w:tcW w:w="500" w:type="dxa"/>
            <w:tcBorders>
              <w:top w:val="nil"/>
              <w:left w:val="nil"/>
              <w:bottom w:val="nil"/>
              <w:right w:val="nil"/>
            </w:tcBorders>
            <w:tcMar>
              <w:top w:w="94" w:type="dxa"/>
              <w:left w:w="20" w:type="dxa"/>
              <w:bottom w:w="43" w:type="dxa"/>
              <w:right w:w="0" w:type="dxa"/>
            </w:tcMar>
            <w:vAlign w:val="bottom"/>
          </w:tcPr>
          <w:p w14:paraId="66FB9F3C"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5E18BFA6" w14:textId="77777777" w:rsidR="0062115A" w:rsidRPr="00DE1073" w:rsidRDefault="003823F2" w:rsidP="00DE1073">
            <w:r w:rsidRPr="00DE1073">
              <w:t>-3,3</w:t>
            </w:r>
          </w:p>
        </w:tc>
        <w:tc>
          <w:tcPr>
            <w:tcW w:w="500" w:type="dxa"/>
            <w:tcBorders>
              <w:top w:val="nil"/>
              <w:left w:val="nil"/>
              <w:bottom w:val="nil"/>
              <w:right w:val="nil"/>
            </w:tcBorders>
            <w:tcMar>
              <w:top w:w="94" w:type="dxa"/>
              <w:left w:w="20" w:type="dxa"/>
              <w:bottom w:w="43" w:type="dxa"/>
              <w:right w:w="0" w:type="dxa"/>
            </w:tcMar>
            <w:vAlign w:val="bottom"/>
          </w:tcPr>
          <w:p w14:paraId="767D30FF"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3BCDA3D8"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5B135D06"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10E49AEE"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2D185795"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19E4AEAC" w14:textId="77777777" w:rsidR="0062115A" w:rsidRPr="00DE1073" w:rsidRDefault="003823F2" w:rsidP="00DE1073">
            <w:r w:rsidRPr="00DE1073">
              <w:t>-5,8</w:t>
            </w:r>
          </w:p>
        </w:tc>
        <w:tc>
          <w:tcPr>
            <w:tcW w:w="500" w:type="dxa"/>
            <w:tcBorders>
              <w:top w:val="nil"/>
              <w:left w:val="nil"/>
              <w:bottom w:val="nil"/>
              <w:right w:val="nil"/>
            </w:tcBorders>
            <w:tcMar>
              <w:top w:w="94" w:type="dxa"/>
              <w:left w:w="20" w:type="dxa"/>
              <w:bottom w:w="43" w:type="dxa"/>
              <w:right w:w="0" w:type="dxa"/>
            </w:tcMar>
            <w:vAlign w:val="bottom"/>
          </w:tcPr>
          <w:p w14:paraId="750DB128"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29523FF9"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36CF16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5769E6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2A73A39"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647152A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A7CC87A"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023F22C"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0E0E5382" w14:textId="77777777" w:rsidR="0062115A" w:rsidRPr="00DE1073" w:rsidRDefault="0062115A" w:rsidP="00DE1073"/>
        </w:tc>
      </w:tr>
      <w:tr w:rsidR="0062115A" w:rsidRPr="00DE1073" w14:paraId="1AC077D3" w14:textId="77777777">
        <w:trPr>
          <w:trHeight w:val="340"/>
        </w:trPr>
        <w:tc>
          <w:tcPr>
            <w:tcW w:w="840" w:type="dxa"/>
            <w:tcBorders>
              <w:top w:val="nil"/>
              <w:left w:val="nil"/>
              <w:bottom w:val="nil"/>
              <w:right w:val="nil"/>
            </w:tcBorders>
            <w:tcMar>
              <w:top w:w="94" w:type="dxa"/>
              <w:left w:w="20" w:type="dxa"/>
              <w:bottom w:w="43" w:type="dxa"/>
              <w:right w:w="0" w:type="dxa"/>
            </w:tcMar>
          </w:tcPr>
          <w:p w14:paraId="49CA82AE" w14:textId="77777777" w:rsidR="0062115A" w:rsidRPr="00DE1073" w:rsidRDefault="003823F2" w:rsidP="00DE1073">
            <w:r w:rsidRPr="00DE1073">
              <w:t>NB15</w:t>
            </w:r>
          </w:p>
        </w:tc>
        <w:tc>
          <w:tcPr>
            <w:tcW w:w="500" w:type="dxa"/>
            <w:tcBorders>
              <w:top w:val="nil"/>
              <w:left w:val="nil"/>
              <w:bottom w:val="nil"/>
              <w:right w:val="nil"/>
            </w:tcBorders>
            <w:tcMar>
              <w:top w:w="94" w:type="dxa"/>
              <w:left w:w="20" w:type="dxa"/>
              <w:bottom w:w="43" w:type="dxa"/>
              <w:right w:w="0" w:type="dxa"/>
            </w:tcMar>
            <w:vAlign w:val="bottom"/>
          </w:tcPr>
          <w:p w14:paraId="79041836"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2D21C901" w14:textId="77777777" w:rsidR="0062115A" w:rsidRPr="00DE1073" w:rsidRDefault="003823F2" w:rsidP="00DE1073">
            <w:r w:rsidRPr="00DE1073">
              <w:t>-3,3</w:t>
            </w:r>
          </w:p>
        </w:tc>
        <w:tc>
          <w:tcPr>
            <w:tcW w:w="500" w:type="dxa"/>
            <w:tcBorders>
              <w:top w:val="nil"/>
              <w:left w:val="nil"/>
              <w:bottom w:val="nil"/>
              <w:right w:val="nil"/>
            </w:tcBorders>
            <w:tcMar>
              <w:top w:w="94" w:type="dxa"/>
              <w:left w:w="20" w:type="dxa"/>
              <w:bottom w:w="43" w:type="dxa"/>
              <w:right w:w="0" w:type="dxa"/>
            </w:tcMar>
            <w:vAlign w:val="bottom"/>
          </w:tcPr>
          <w:p w14:paraId="0428E8BC"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30751EB5"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1827D841" w14:textId="77777777" w:rsidR="0062115A" w:rsidRPr="00DE1073" w:rsidRDefault="003823F2" w:rsidP="00DE1073">
            <w:r w:rsidRPr="00DE1073">
              <w:t>-4,5</w:t>
            </w:r>
          </w:p>
        </w:tc>
        <w:tc>
          <w:tcPr>
            <w:tcW w:w="500" w:type="dxa"/>
            <w:tcBorders>
              <w:top w:val="nil"/>
              <w:left w:val="nil"/>
              <w:bottom w:val="nil"/>
              <w:right w:val="nil"/>
            </w:tcBorders>
            <w:tcMar>
              <w:top w:w="94" w:type="dxa"/>
              <w:left w:w="20" w:type="dxa"/>
              <w:bottom w:w="43" w:type="dxa"/>
              <w:right w:w="0" w:type="dxa"/>
            </w:tcMar>
            <w:vAlign w:val="bottom"/>
          </w:tcPr>
          <w:p w14:paraId="4B9FE890"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50A9C9EF"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1CB4A5B3" w14:textId="77777777" w:rsidR="0062115A" w:rsidRPr="00DE1073" w:rsidRDefault="003823F2" w:rsidP="00DE1073">
            <w:r w:rsidRPr="00DE1073">
              <w:t>-5,8</w:t>
            </w:r>
          </w:p>
        </w:tc>
        <w:tc>
          <w:tcPr>
            <w:tcW w:w="500" w:type="dxa"/>
            <w:tcBorders>
              <w:top w:val="nil"/>
              <w:left w:val="nil"/>
              <w:bottom w:val="nil"/>
              <w:right w:val="nil"/>
            </w:tcBorders>
            <w:tcMar>
              <w:top w:w="94" w:type="dxa"/>
              <w:left w:w="20" w:type="dxa"/>
              <w:bottom w:w="43" w:type="dxa"/>
              <w:right w:w="0" w:type="dxa"/>
            </w:tcMar>
            <w:vAlign w:val="bottom"/>
          </w:tcPr>
          <w:p w14:paraId="59458FA1" w14:textId="77777777" w:rsidR="0062115A" w:rsidRPr="00DE1073" w:rsidRDefault="003823F2" w:rsidP="00DE1073">
            <w:r w:rsidRPr="00DE1073">
              <w:t>-6,4</w:t>
            </w:r>
          </w:p>
        </w:tc>
        <w:tc>
          <w:tcPr>
            <w:tcW w:w="500" w:type="dxa"/>
            <w:tcBorders>
              <w:top w:val="nil"/>
              <w:left w:val="nil"/>
              <w:bottom w:val="nil"/>
              <w:right w:val="nil"/>
            </w:tcBorders>
            <w:tcMar>
              <w:top w:w="94" w:type="dxa"/>
              <w:left w:w="20" w:type="dxa"/>
              <w:bottom w:w="43" w:type="dxa"/>
              <w:right w:w="0" w:type="dxa"/>
            </w:tcMar>
            <w:vAlign w:val="bottom"/>
          </w:tcPr>
          <w:p w14:paraId="5CA3F7E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969CEF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B353A6A"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40EAAD5"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11BC7B4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6D33595"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FBB4B39"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F41CF73" w14:textId="77777777" w:rsidR="0062115A" w:rsidRPr="00DE1073" w:rsidRDefault="0062115A" w:rsidP="00DE1073"/>
        </w:tc>
      </w:tr>
      <w:tr w:rsidR="0062115A" w:rsidRPr="00DE1073" w14:paraId="3B38791B" w14:textId="77777777">
        <w:trPr>
          <w:trHeight w:val="340"/>
        </w:trPr>
        <w:tc>
          <w:tcPr>
            <w:tcW w:w="840" w:type="dxa"/>
            <w:tcBorders>
              <w:top w:val="nil"/>
              <w:left w:val="nil"/>
              <w:bottom w:val="nil"/>
              <w:right w:val="nil"/>
            </w:tcBorders>
            <w:tcMar>
              <w:top w:w="94" w:type="dxa"/>
              <w:left w:w="20" w:type="dxa"/>
              <w:bottom w:w="43" w:type="dxa"/>
              <w:right w:w="0" w:type="dxa"/>
            </w:tcMar>
          </w:tcPr>
          <w:p w14:paraId="64C195AB" w14:textId="77777777" w:rsidR="0062115A" w:rsidRPr="00DE1073" w:rsidRDefault="003823F2" w:rsidP="00DE1073">
            <w:r w:rsidRPr="00DE1073">
              <w:t>RNB15</w:t>
            </w:r>
          </w:p>
        </w:tc>
        <w:tc>
          <w:tcPr>
            <w:tcW w:w="500" w:type="dxa"/>
            <w:tcBorders>
              <w:top w:val="nil"/>
              <w:left w:val="nil"/>
              <w:bottom w:val="nil"/>
              <w:right w:val="nil"/>
            </w:tcBorders>
            <w:tcMar>
              <w:top w:w="94" w:type="dxa"/>
              <w:left w:w="20" w:type="dxa"/>
              <w:bottom w:w="43" w:type="dxa"/>
              <w:right w:w="0" w:type="dxa"/>
            </w:tcMar>
            <w:vAlign w:val="bottom"/>
          </w:tcPr>
          <w:p w14:paraId="7197ADEA"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62F7E051" w14:textId="77777777" w:rsidR="0062115A" w:rsidRPr="00DE1073" w:rsidRDefault="003823F2" w:rsidP="00DE1073">
            <w:r w:rsidRPr="00DE1073">
              <w:t>-3,3</w:t>
            </w:r>
          </w:p>
        </w:tc>
        <w:tc>
          <w:tcPr>
            <w:tcW w:w="500" w:type="dxa"/>
            <w:tcBorders>
              <w:top w:val="nil"/>
              <w:left w:val="nil"/>
              <w:bottom w:val="nil"/>
              <w:right w:val="nil"/>
            </w:tcBorders>
            <w:tcMar>
              <w:top w:w="94" w:type="dxa"/>
              <w:left w:w="20" w:type="dxa"/>
              <w:bottom w:w="43" w:type="dxa"/>
              <w:right w:w="0" w:type="dxa"/>
            </w:tcMar>
            <w:vAlign w:val="bottom"/>
          </w:tcPr>
          <w:p w14:paraId="5A657C6F"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02639594"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16E0DC8" w14:textId="77777777" w:rsidR="0062115A" w:rsidRPr="00DE1073" w:rsidRDefault="003823F2" w:rsidP="00DE1073">
            <w:r w:rsidRPr="00DE1073">
              <w:t>-4,5</w:t>
            </w:r>
          </w:p>
        </w:tc>
        <w:tc>
          <w:tcPr>
            <w:tcW w:w="500" w:type="dxa"/>
            <w:tcBorders>
              <w:top w:val="nil"/>
              <w:left w:val="nil"/>
              <w:bottom w:val="nil"/>
              <w:right w:val="nil"/>
            </w:tcBorders>
            <w:tcMar>
              <w:top w:w="94" w:type="dxa"/>
              <w:left w:w="20" w:type="dxa"/>
              <w:bottom w:w="43" w:type="dxa"/>
              <w:right w:w="0" w:type="dxa"/>
            </w:tcMar>
            <w:vAlign w:val="bottom"/>
          </w:tcPr>
          <w:p w14:paraId="36138248"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2579DFB8"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F886E55" w14:textId="77777777" w:rsidR="0062115A" w:rsidRPr="00DE1073" w:rsidRDefault="003823F2" w:rsidP="00DE1073">
            <w:r w:rsidRPr="00DE1073">
              <w:t>-5,8</w:t>
            </w:r>
          </w:p>
        </w:tc>
        <w:tc>
          <w:tcPr>
            <w:tcW w:w="500" w:type="dxa"/>
            <w:tcBorders>
              <w:top w:val="nil"/>
              <w:left w:val="nil"/>
              <w:bottom w:val="nil"/>
              <w:right w:val="nil"/>
            </w:tcBorders>
            <w:tcMar>
              <w:top w:w="94" w:type="dxa"/>
              <w:left w:w="20" w:type="dxa"/>
              <w:bottom w:w="43" w:type="dxa"/>
              <w:right w:w="0" w:type="dxa"/>
            </w:tcMar>
            <w:vAlign w:val="bottom"/>
          </w:tcPr>
          <w:p w14:paraId="3FFDA093" w14:textId="77777777" w:rsidR="0062115A" w:rsidRPr="00DE1073" w:rsidRDefault="003823F2" w:rsidP="00DE1073">
            <w:r w:rsidRPr="00DE1073">
              <w:t>-6,4</w:t>
            </w:r>
          </w:p>
        </w:tc>
        <w:tc>
          <w:tcPr>
            <w:tcW w:w="500" w:type="dxa"/>
            <w:tcBorders>
              <w:top w:val="nil"/>
              <w:left w:val="nil"/>
              <w:bottom w:val="nil"/>
              <w:right w:val="nil"/>
            </w:tcBorders>
            <w:tcMar>
              <w:top w:w="94" w:type="dxa"/>
              <w:left w:w="20" w:type="dxa"/>
              <w:bottom w:w="43" w:type="dxa"/>
              <w:right w:w="0" w:type="dxa"/>
            </w:tcMar>
            <w:vAlign w:val="bottom"/>
          </w:tcPr>
          <w:p w14:paraId="0005FE4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0F77E5F"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1B7C0E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171375A"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1F657281"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1E68D9E"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4D39634"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4361E62" w14:textId="77777777" w:rsidR="0062115A" w:rsidRPr="00DE1073" w:rsidRDefault="0062115A" w:rsidP="00DE1073"/>
        </w:tc>
      </w:tr>
      <w:tr w:rsidR="0062115A" w:rsidRPr="00DE1073" w14:paraId="4121635F" w14:textId="77777777">
        <w:trPr>
          <w:trHeight w:val="340"/>
        </w:trPr>
        <w:tc>
          <w:tcPr>
            <w:tcW w:w="840" w:type="dxa"/>
            <w:tcBorders>
              <w:top w:val="nil"/>
              <w:left w:val="nil"/>
              <w:bottom w:val="nil"/>
              <w:right w:val="nil"/>
            </w:tcBorders>
            <w:tcMar>
              <w:top w:w="94" w:type="dxa"/>
              <w:left w:w="20" w:type="dxa"/>
              <w:bottom w:w="43" w:type="dxa"/>
              <w:right w:w="0" w:type="dxa"/>
            </w:tcMar>
          </w:tcPr>
          <w:p w14:paraId="008AE30B" w14:textId="77777777" w:rsidR="0062115A" w:rsidRPr="00DE1073" w:rsidRDefault="003823F2" w:rsidP="00DE1073">
            <w:r w:rsidRPr="00DE1073">
              <w:t>NB16</w:t>
            </w:r>
          </w:p>
        </w:tc>
        <w:tc>
          <w:tcPr>
            <w:tcW w:w="500" w:type="dxa"/>
            <w:tcBorders>
              <w:top w:val="nil"/>
              <w:left w:val="nil"/>
              <w:bottom w:val="nil"/>
              <w:right w:val="nil"/>
            </w:tcBorders>
            <w:tcMar>
              <w:top w:w="94" w:type="dxa"/>
              <w:left w:w="20" w:type="dxa"/>
              <w:bottom w:w="43" w:type="dxa"/>
              <w:right w:w="0" w:type="dxa"/>
            </w:tcMar>
            <w:vAlign w:val="bottom"/>
          </w:tcPr>
          <w:p w14:paraId="6B34D57D"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64EF1AF7" w14:textId="77777777" w:rsidR="0062115A" w:rsidRPr="00DE1073" w:rsidRDefault="003823F2" w:rsidP="00DE1073">
            <w:r w:rsidRPr="00DE1073">
              <w:t>-3,3</w:t>
            </w:r>
          </w:p>
        </w:tc>
        <w:tc>
          <w:tcPr>
            <w:tcW w:w="500" w:type="dxa"/>
            <w:tcBorders>
              <w:top w:val="nil"/>
              <w:left w:val="nil"/>
              <w:bottom w:val="nil"/>
              <w:right w:val="nil"/>
            </w:tcBorders>
            <w:tcMar>
              <w:top w:w="94" w:type="dxa"/>
              <w:left w:w="20" w:type="dxa"/>
              <w:bottom w:w="43" w:type="dxa"/>
              <w:right w:w="0" w:type="dxa"/>
            </w:tcMar>
            <w:vAlign w:val="bottom"/>
          </w:tcPr>
          <w:p w14:paraId="43EA532B"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0F855F82"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0AADAB43" w14:textId="77777777" w:rsidR="0062115A" w:rsidRPr="00DE1073" w:rsidRDefault="003823F2" w:rsidP="00DE1073">
            <w:r w:rsidRPr="00DE1073">
              <w:t>-4,5</w:t>
            </w:r>
          </w:p>
        </w:tc>
        <w:tc>
          <w:tcPr>
            <w:tcW w:w="500" w:type="dxa"/>
            <w:tcBorders>
              <w:top w:val="nil"/>
              <w:left w:val="nil"/>
              <w:bottom w:val="nil"/>
              <w:right w:val="nil"/>
            </w:tcBorders>
            <w:tcMar>
              <w:top w:w="94" w:type="dxa"/>
              <w:left w:w="20" w:type="dxa"/>
              <w:bottom w:w="43" w:type="dxa"/>
              <w:right w:w="0" w:type="dxa"/>
            </w:tcMar>
            <w:vAlign w:val="bottom"/>
          </w:tcPr>
          <w:p w14:paraId="438FE32F"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020B649C"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0A1F62AE" w14:textId="77777777" w:rsidR="0062115A" w:rsidRPr="00DE1073" w:rsidRDefault="003823F2" w:rsidP="00DE1073">
            <w:r w:rsidRPr="00DE1073">
              <w:t>-5,8</w:t>
            </w:r>
          </w:p>
        </w:tc>
        <w:tc>
          <w:tcPr>
            <w:tcW w:w="500" w:type="dxa"/>
            <w:tcBorders>
              <w:top w:val="nil"/>
              <w:left w:val="nil"/>
              <w:bottom w:val="nil"/>
              <w:right w:val="nil"/>
            </w:tcBorders>
            <w:tcMar>
              <w:top w:w="94" w:type="dxa"/>
              <w:left w:w="20" w:type="dxa"/>
              <w:bottom w:w="43" w:type="dxa"/>
              <w:right w:w="0" w:type="dxa"/>
            </w:tcMar>
            <w:vAlign w:val="bottom"/>
          </w:tcPr>
          <w:p w14:paraId="711974EB" w14:textId="77777777" w:rsidR="0062115A" w:rsidRPr="00DE1073" w:rsidRDefault="003823F2" w:rsidP="00DE1073">
            <w:r w:rsidRPr="00DE1073">
              <w:t>-6,4</w:t>
            </w:r>
          </w:p>
        </w:tc>
        <w:tc>
          <w:tcPr>
            <w:tcW w:w="500" w:type="dxa"/>
            <w:tcBorders>
              <w:top w:val="nil"/>
              <w:left w:val="nil"/>
              <w:bottom w:val="nil"/>
              <w:right w:val="nil"/>
            </w:tcBorders>
            <w:tcMar>
              <w:top w:w="94" w:type="dxa"/>
              <w:left w:w="20" w:type="dxa"/>
              <w:bottom w:w="43" w:type="dxa"/>
              <w:right w:w="0" w:type="dxa"/>
            </w:tcMar>
            <w:vAlign w:val="bottom"/>
          </w:tcPr>
          <w:p w14:paraId="78A745AF" w14:textId="77777777" w:rsidR="0062115A" w:rsidRPr="00DE1073" w:rsidRDefault="003823F2" w:rsidP="00DE1073">
            <w:r w:rsidRPr="00DE1073">
              <w:t>-7,1</w:t>
            </w:r>
          </w:p>
        </w:tc>
        <w:tc>
          <w:tcPr>
            <w:tcW w:w="500" w:type="dxa"/>
            <w:tcBorders>
              <w:top w:val="nil"/>
              <w:left w:val="nil"/>
              <w:bottom w:val="nil"/>
              <w:right w:val="nil"/>
            </w:tcBorders>
            <w:tcMar>
              <w:top w:w="94" w:type="dxa"/>
              <w:left w:w="20" w:type="dxa"/>
              <w:bottom w:w="43" w:type="dxa"/>
              <w:right w:w="0" w:type="dxa"/>
            </w:tcMar>
            <w:vAlign w:val="bottom"/>
          </w:tcPr>
          <w:p w14:paraId="442931E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B6C30F9"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09FBA4B"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0ABA903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323B2D9A"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235144F3"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FCEF1DB" w14:textId="77777777" w:rsidR="0062115A" w:rsidRPr="00DE1073" w:rsidRDefault="0062115A" w:rsidP="00DE1073"/>
        </w:tc>
      </w:tr>
      <w:tr w:rsidR="0062115A" w:rsidRPr="00DE1073" w14:paraId="061767A6" w14:textId="77777777">
        <w:trPr>
          <w:trHeight w:val="340"/>
        </w:trPr>
        <w:tc>
          <w:tcPr>
            <w:tcW w:w="840" w:type="dxa"/>
            <w:tcBorders>
              <w:top w:val="nil"/>
              <w:left w:val="nil"/>
              <w:bottom w:val="nil"/>
              <w:right w:val="nil"/>
            </w:tcBorders>
            <w:tcMar>
              <w:top w:w="94" w:type="dxa"/>
              <w:left w:w="20" w:type="dxa"/>
              <w:bottom w:w="43" w:type="dxa"/>
              <w:right w:w="0" w:type="dxa"/>
            </w:tcMar>
          </w:tcPr>
          <w:p w14:paraId="38EDF8AC" w14:textId="77777777" w:rsidR="0062115A" w:rsidRPr="00DE1073" w:rsidRDefault="003823F2" w:rsidP="00DE1073">
            <w:r w:rsidRPr="00DE1073">
              <w:t>RNB16</w:t>
            </w:r>
          </w:p>
        </w:tc>
        <w:tc>
          <w:tcPr>
            <w:tcW w:w="500" w:type="dxa"/>
            <w:tcBorders>
              <w:top w:val="nil"/>
              <w:left w:val="nil"/>
              <w:bottom w:val="nil"/>
              <w:right w:val="nil"/>
            </w:tcBorders>
            <w:tcMar>
              <w:top w:w="94" w:type="dxa"/>
              <w:left w:w="20" w:type="dxa"/>
              <w:bottom w:w="43" w:type="dxa"/>
              <w:right w:w="0" w:type="dxa"/>
            </w:tcMar>
            <w:vAlign w:val="bottom"/>
          </w:tcPr>
          <w:p w14:paraId="1C69AB10"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1CD450B8"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18295666"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04E43956"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42784726"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1B4E4B68"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25AF9D04"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5D2759D3"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49ADD668" w14:textId="77777777" w:rsidR="0062115A" w:rsidRPr="00DE1073" w:rsidRDefault="003823F2" w:rsidP="00DE1073">
            <w:r w:rsidRPr="00DE1073">
              <w:t>-6,4</w:t>
            </w:r>
          </w:p>
        </w:tc>
        <w:tc>
          <w:tcPr>
            <w:tcW w:w="500" w:type="dxa"/>
            <w:tcBorders>
              <w:top w:val="nil"/>
              <w:left w:val="nil"/>
              <w:bottom w:val="nil"/>
              <w:right w:val="nil"/>
            </w:tcBorders>
            <w:tcMar>
              <w:top w:w="94" w:type="dxa"/>
              <w:left w:w="20" w:type="dxa"/>
              <w:bottom w:w="43" w:type="dxa"/>
              <w:right w:w="0" w:type="dxa"/>
            </w:tcMar>
            <w:vAlign w:val="bottom"/>
          </w:tcPr>
          <w:p w14:paraId="2D073D0F" w14:textId="77777777" w:rsidR="0062115A" w:rsidRPr="00DE1073" w:rsidRDefault="003823F2" w:rsidP="00DE1073">
            <w:r w:rsidRPr="00DE1073">
              <w:t>-7,5</w:t>
            </w:r>
          </w:p>
        </w:tc>
        <w:tc>
          <w:tcPr>
            <w:tcW w:w="500" w:type="dxa"/>
            <w:tcBorders>
              <w:top w:val="nil"/>
              <w:left w:val="nil"/>
              <w:bottom w:val="nil"/>
              <w:right w:val="nil"/>
            </w:tcBorders>
            <w:tcMar>
              <w:top w:w="94" w:type="dxa"/>
              <w:left w:w="20" w:type="dxa"/>
              <w:bottom w:w="43" w:type="dxa"/>
              <w:right w:w="0" w:type="dxa"/>
            </w:tcMar>
            <w:vAlign w:val="bottom"/>
          </w:tcPr>
          <w:p w14:paraId="09BE23CC"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E6FF73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86AE17B"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0758D48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75DDCBED"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8E54C97"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FB822AE" w14:textId="77777777" w:rsidR="0062115A" w:rsidRPr="00DE1073" w:rsidRDefault="0062115A" w:rsidP="00DE1073"/>
        </w:tc>
      </w:tr>
      <w:tr w:rsidR="0062115A" w:rsidRPr="00DE1073" w14:paraId="69254CF6" w14:textId="77777777">
        <w:trPr>
          <w:trHeight w:val="340"/>
        </w:trPr>
        <w:tc>
          <w:tcPr>
            <w:tcW w:w="840" w:type="dxa"/>
            <w:tcBorders>
              <w:top w:val="nil"/>
              <w:left w:val="nil"/>
              <w:bottom w:val="nil"/>
              <w:right w:val="nil"/>
            </w:tcBorders>
            <w:tcMar>
              <w:top w:w="94" w:type="dxa"/>
              <w:left w:w="20" w:type="dxa"/>
              <w:bottom w:w="43" w:type="dxa"/>
              <w:right w:w="0" w:type="dxa"/>
            </w:tcMar>
          </w:tcPr>
          <w:p w14:paraId="4AEFF74A" w14:textId="77777777" w:rsidR="0062115A" w:rsidRPr="00DE1073" w:rsidRDefault="003823F2" w:rsidP="00DE1073">
            <w:r w:rsidRPr="00DE1073">
              <w:t>NB17</w:t>
            </w:r>
          </w:p>
        </w:tc>
        <w:tc>
          <w:tcPr>
            <w:tcW w:w="500" w:type="dxa"/>
            <w:tcBorders>
              <w:top w:val="nil"/>
              <w:left w:val="nil"/>
              <w:bottom w:val="nil"/>
              <w:right w:val="nil"/>
            </w:tcBorders>
            <w:tcMar>
              <w:top w:w="94" w:type="dxa"/>
              <w:left w:w="20" w:type="dxa"/>
              <w:bottom w:w="43" w:type="dxa"/>
              <w:right w:w="0" w:type="dxa"/>
            </w:tcMar>
            <w:vAlign w:val="bottom"/>
          </w:tcPr>
          <w:p w14:paraId="72EE9D42"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4713E2D7"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60F2214E"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43F486F3"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16E9FB69"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295EAA89"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2FC116DF"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1D973F55"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4E655CF2" w14:textId="77777777" w:rsidR="0062115A" w:rsidRPr="00DE1073" w:rsidRDefault="003823F2" w:rsidP="00DE1073">
            <w:r w:rsidRPr="00DE1073">
              <w:t>-6,5</w:t>
            </w:r>
          </w:p>
        </w:tc>
        <w:tc>
          <w:tcPr>
            <w:tcW w:w="500" w:type="dxa"/>
            <w:tcBorders>
              <w:top w:val="nil"/>
              <w:left w:val="nil"/>
              <w:bottom w:val="nil"/>
              <w:right w:val="nil"/>
            </w:tcBorders>
            <w:tcMar>
              <w:top w:w="94" w:type="dxa"/>
              <w:left w:w="20" w:type="dxa"/>
              <w:bottom w:w="43" w:type="dxa"/>
              <w:right w:w="0" w:type="dxa"/>
            </w:tcMar>
            <w:vAlign w:val="bottom"/>
          </w:tcPr>
          <w:p w14:paraId="21AB8B2E" w14:textId="77777777" w:rsidR="0062115A" w:rsidRPr="00DE1073" w:rsidRDefault="003823F2" w:rsidP="00DE1073">
            <w:r w:rsidRPr="00DE1073">
              <w:t>-7,5</w:t>
            </w:r>
          </w:p>
        </w:tc>
        <w:tc>
          <w:tcPr>
            <w:tcW w:w="500" w:type="dxa"/>
            <w:tcBorders>
              <w:top w:val="nil"/>
              <w:left w:val="nil"/>
              <w:bottom w:val="nil"/>
              <w:right w:val="nil"/>
            </w:tcBorders>
            <w:tcMar>
              <w:top w:w="94" w:type="dxa"/>
              <w:left w:w="20" w:type="dxa"/>
              <w:bottom w:w="43" w:type="dxa"/>
              <w:right w:w="0" w:type="dxa"/>
            </w:tcMar>
            <w:vAlign w:val="bottom"/>
          </w:tcPr>
          <w:p w14:paraId="4D072054" w14:textId="77777777" w:rsidR="0062115A" w:rsidRPr="00DE1073" w:rsidRDefault="003823F2" w:rsidP="00DE1073">
            <w:r w:rsidRPr="00DE1073">
              <w:t>-7,9</w:t>
            </w:r>
          </w:p>
        </w:tc>
        <w:tc>
          <w:tcPr>
            <w:tcW w:w="500" w:type="dxa"/>
            <w:tcBorders>
              <w:top w:val="nil"/>
              <w:left w:val="nil"/>
              <w:bottom w:val="nil"/>
              <w:right w:val="nil"/>
            </w:tcBorders>
            <w:tcMar>
              <w:top w:w="94" w:type="dxa"/>
              <w:left w:w="20" w:type="dxa"/>
              <w:bottom w:w="43" w:type="dxa"/>
              <w:right w:w="0" w:type="dxa"/>
            </w:tcMar>
            <w:vAlign w:val="bottom"/>
          </w:tcPr>
          <w:p w14:paraId="25700E55"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56E2A839"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505C6846"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4192FE8"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54F8F07"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82EDEC6" w14:textId="77777777" w:rsidR="0062115A" w:rsidRPr="00DE1073" w:rsidRDefault="0062115A" w:rsidP="00DE1073"/>
        </w:tc>
      </w:tr>
      <w:tr w:rsidR="0062115A" w:rsidRPr="00DE1073" w14:paraId="3ECE1A9A" w14:textId="77777777">
        <w:trPr>
          <w:trHeight w:val="340"/>
        </w:trPr>
        <w:tc>
          <w:tcPr>
            <w:tcW w:w="840" w:type="dxa"/>
            <w:tcBorders>
              <w:top w:val="nil"/>
              <w:left w:val="nil"/>
              <w:bottom w:val="nil"/>
              <w:right w:val="nil"/>
            </w:tcBorders>
            <w:tcMar>
              <w:top w:w="94" w:type="dxa"/>
              <w:left w:w="20" w:type="dxa"/>
              <w:bottom w:w="43" w:type="dxa"/>
              <w:right w:w="0" w:type="dxa"/>
            </w:tcMar>
          </w:tcPr>
          <w:p w14:paraId="57065CF2" w14:textId="77777777" w:rsidR="0062115A" w:rsidRPr="00DE1073" w:rsidRDefault="003823F2" w:rsidP="00DE1073">
            <w:r w:rsidRPr="00DE1073">
              <w:t>RNB17</w:t>
            </w:r>
          </w:p>
        </w:tc>
        <w:tc>
          <w:tcPr>
            <w:tcW w:w="500" w:type="dxa"/>
            <w:tcBorders>
              <w:top w:val="nil"/>
              <w:left w:val="nil"/>
              <w:bottom w:val="nil"/>
              <w:right w:val="nil"/>
            </w:tcBorders>
            <w:tcMar>
              <w:top w:w="94" w:type="dxa"/>
              <w:left w:w="20" w:type="dxa"/>
              <w:bottom w:w="43" w:type="dxa"/>
              <w:right w:w="0" w:type="dxa"/>
            </w:tcMar>
            <w:vAlign w:val="bottom"/>
          </w:tcPr>
          <w:p w14:paraId="2A28991D"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7286C845"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37BDFDFF"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0EC5EE17"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5A4BA2A6" w14:textId="77777777" w:rsidR="0062115A" w:rsidRPr="00DE1073" w:rsidRDefault="003823F2" w:rsidP="00DE1073">
            <w:r w:rsidRPr="00DE1073">
              <w:t>-4,5</w:t>
            </w:r>
          </w:p>
        </w:tc>
        <w:tc>
          <w:tcPr>
            <w:tcW w:w="500" w:type="dxa"/>
            <w:tcBorders>
              <w:top w:val="nil"/>
              <w:left w:val="nil"/>
              <w:bottom w:val="nil"/>
              <w:right w:val="nil"/>
            </w:tcBorders>
            <w:tcMar>
              <w:top w:w="94" w:type="dxa"/>
              <w:left w:w="20" w:type="dxa"/>
              <w:bottom w:w="43" w:type="dxa"/>
              <w:right w:w="0" w:type="dxa"/>
            </w:tcMar>
            <w:vAlign w:val="bottom"/>
          </w:tcPr>
          <w:p w14:paraId="22ABA049"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2D30CC2A"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4153136"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7C0DC92B" w14:textId="77777777" w:rsidR="0062115A" w:rsidRPr="00DE1073" w:rsidRDefault="003823F2" w:rsidP="00DE1073">
            <w:r w:rsidRPr="00DE1073">
              <w:t>-6,5</w:t>
            </w:r>
          </w:p>
        </w:tc>
        <w:tc>
          <w:tcPr>
            <w:tcW w:w="500" w:type="dxa"/>
            <w:tcBorders>
              <w:top w:val="nil"/>
              <w:left w:val="nil"/>
              <w:bottom w:val="nil"/>
              <w:right w:val="nil"/>
            </w:tcBorders>
            <w:tcMar>
              <w:top w:w="94" w:type="dxa"/>
              <w:left w:w="20" w:type="dxa"/>
              <w:bottom w:w="43" w:type="dxa"/>
              <w:right w:w="0" w:type="dxa"/>
            </w:tcMar>
            <w:vAlign w:val="bottom"/>
          </w:tcPr>
          <w:p w14:paraId="37EB6DAF"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5DDB9E2D" w14:textId="77777777" w:rsidR="0062115A" w:rsidRPr="00DE1073" w:rsidRDefault="003823F2" w:rsidP="00DE1073">
            <w:r w:rsidRPr="00DE1073">
              <w:t>-7,7</w:t>
            </w:r>
          </w:p>
        </w:tc>
        <w:tc>
          <w:tcPr>
            <w:tcW w:w="500" w:type="dxa"/>
            <w:tcBorders>
              <w:top w:val="nil"/>
              <w:left w:val="nil"/>
              <w:bottom w:val="nil"/>
              <w:right w:val="nil"/>
            </w:tcBorders>
            <w:tcMar>
              <w:top w:w="94" w:type="dxa"/>
              <w:left w:w="20" w:type="dxa"/>
              <w:bottom w:w="43" w:type="dxa"/>
              <w:right w:w="0" w:type="dxa"/>
            </w:tcMar>
            <w:vAlign w:val="bottom"/>
          </w:tcPr>
          <w:p w14:paraId="4D5008C0"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26C96E1"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6AE4E324"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9EADF20"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27EC2FC"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040B4120" w14:textId="77777777" w:rsidR="0062115A" w:rsidRPr="00DE1073" w:rsidRDefault="0062115A" w:rsidP="00DE1073"/>
        </w:tc>
      </w:tr>
      <w:tr w:rsidR="0062115A" w:rsidRPr="00DE1073" w14:paraId="0AFC1922" w14:textId="77777777">
        <w:trPr>
          <w:trHeight w:val="340"/>
        </w:trPr>
        <w:tc>
          <w:tcPr>
            <w:tcW w:w="840" w:type="dxa"/>
            <w:tcBorders>
              <w:top w:val="nil"/>
              <w:left w:val="nil"/>
              <w:bottom w:val="nil"/>
              <w:right w:val="nil"/>
            </w:tcBorders>
            <w:tcMar>
              <w:top w:w="94" w:type="dxa"/>
              <w:left w:w="20" w:type="dxa"/>
              <w:bottom w:w="43" w:type="dxa"/>
              <w:right w:w="0" w:type="dxa"/>
            </w:tcMar>
          </w:tcPr>
          <w:p w14:paraId="03DF65B5" w14:textId="77777777" w:rsidR="0062115A" w:rsidRPr="00DE1073" w:rsidRDefault="003823F2" w:rsidP="00DE1073">
            <w:r w:rsidRPr="00DE1073">
              <w:t>NB18</w:t>
            </w:r>
          </w:p>
        </w:tc>
        <w:tc>
          <w:tcPr>
            <w:tcW w:w="500" w:type="dxa"/>
            <w:tcBorders>
              <w:top w:val="nil"/>
              <w:left w:val="nil"/>
              <w:bottom w:val="nil"/>
              <w:right w:val="nil"/>
            </w:tcBorders>
            <w:tcMar>
              <w:top w:w="94" w:type="dxa"/>
              <w:left w:w="20" w:type="dxa"/>
              <w:bottom w:w="43" w:type="dxa"/>
              <w:right w:w="0" w:type="dxa"/>
            </w:tcMar>
            <w:vAlign w:val="bottom"/>
          </w:tcPr>
          <w:p w14:paraId="2C4D897A"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359FD40E"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4F96E28B"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6A7DD6F2"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78ABE3B1"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754AFF13"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59286CD1"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7EE383EF"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79496B3F" w14:textId="77777777" w:rsidR="0062115A" w:rsidRPr="00DE1073" w:rsidRDefault="003823F2" w:rsidP="00DE1073">
            <w:r w:rsidRPr="00DE1073">
              <w:t>-6,6</w:t>
            </w:r>
          </w:p>
        </w:tc>
        <w:tc>
          <w:tcPr>
            <w:tcW w:w="500" w:type="dxa"/>
            <w:tcBorders>
              <w:top w:val="nil"/>
              <w:left w:val="nil"/>
              <w:bottom w:val="nil"/>
              <w:right w:val="nil"/>
            </w:tcBorders>
            <w:tcMar>
              <w:top w:w="94" w:type="dxa"/>
              <w:left w:w="20" w:type="dxa"/>
              <w:bottom w:w="43" w:type="dxa"/>
              <w:right w:w="0" w:type="dxa"/>
            </w:tcMar>
            <w:vAlign w:val="bottom"/>
          </w:tcPr>
          <w:p w14:paraId="10A440CF"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0856EE7D" w14:textId="77777777" w:rsidR="0062115A" w:rsidRPr="00DE1073" w:rsidRDefault="003823F2" w:rsidP="00DE1073">
            <w:r w:rsidRPr="00DE1073">
              <w:t>-7,7</w:t>
            </w:r>
          </w:p>
        </w:tc>
        <w:tc>
          <w:tcPr>
            <w:tcW w:w="500" w:type="dxa"/>
            <w:tcBorders>
              <w:top w:val="nil"/>
              <w:left w:val="nil"/>
              <w:bottom w:val="nil"/>
              <w:right w:val="nil"/>
            </w:tcBorders>
            <w:tcMar>
              <w:top w:w="94" w:type="dxa"/>
              <w:left w:w="20" w:type="dxa"/>
              <w:bottom w:w="43" w:type="dxa"/>
              <w:right w:w="0" w:type="dxa"/>
            </w:tcMar>
            <w:vAlign w:val="bottom"/>
          </w:tcPr>
          <w:p w14:paraId="0A07E81D" w14:textId="77777777" w:rsidR="0062115A" w:rsidRPr="00DE1073" w:rsidRDefault="003823F2" w:rsidP="00DE1073">
            <w:r w:rsidRPr="00DE1073">
              <w:t>-7,7</w:t>
            </w:r>
          </w:p>
        </w:tc>
        <w:tc>
          <w:tcPr>
            <w:tcW w:w="500" w:type="dxa"/>
            <w:tcBorders>
              <w:top w:val="nil"/>
              <w:left w:val="nil"/>
              <w:bottom w:val="nil"/>
              <w:right w:val="nil"/>
            </w:tcBorders>
            <w:tcMar>
              <w:top w:w="94" w:type="dxa"/>
              <w:left w:w="20" w:type="dxa"/>
              <w:bottom w:w="43" w:type="dxa"/>
              <w:right w:w="0" w:type="dxa"/>
            </w:tcMar>
            <w:vAlign w:val="bottom"/>
          </w:tcPr>
          <w:p w14:paraId="6C604493"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4433A367"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C1084C2"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0C1ADE3"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5138CC22" w14:textId="77777777" w:rsidR="0062115A" w:rsidRPr="00DE1073" w:rsidRDefault="0062115A" w:rsidP="00DE1073"/>
        </w:tc>
      </w:tr>
      <w:tr w:rsidR="0062115A" w:rsidRPr="00DE1073" w14:paraId="1240C024" w14:textId="77777777">
        <w:trPr>
          <w:trHeight w:val="340"/>
        </w:trPr>
        <w:tc>
          <w:tcPr>
            <w:tcW w:w="840" w:type="dxa"/>
            <w:tcBorders>
              <w:top w:val="nil"/>
              <w:left w:val="nil"/>
              <w:bottom w:val="nil"/>
              <w:right w:val="nil"/>
            </w:tcBorders>
            <w:tcMar>
              <w:top w:w="94" w:type="dxa"/>
              <w:left w:w="20" w:type="dxa"/>
              <w:bottom w:w="43" w:type="dxa"/>
              <w:right w:w="0" w:type="dxa"/>
            </w:tcMar>
          </w:tcPr>
          <w:p w14:paraId="045CEC98" w14:textId="77777777" w:rsidR="0062115A" w:rsidRPr="00DE1073" w:rsidRDefault="003823F2" w:rsidP="00DE1073">
            <w:r w:rsidRPr="00DE1073">
              <w:t>RNB18</w:t>
            </w:r>
          </w:p>
        </w:tc>
        <w:tc>
          <w:tcPr>
            <w:tcW w:w="500" w:type="dxa"/>
            <w:tcBorders>
              <w:top w:val="nil"/>
              <w:left w:val="nil"/>
              <w:bottom w:val="nil"/>
              <w:right w:val="nil"/>
            </w:tcBorders>
            <w:tcMar>
              <w:top w:w="94" w:type="dxa"/>
              <w:left w:w="20" w:type="dxa"/>
              <w:bottom w:w="43" w:type="dxa"/>
              <w:right w:w="0" w:type="dxa"/>
            </w:tcMar>
            <w:vAlign w:val="bottom"/>
          </w:tcPr>
          <w:p w14:paraId="7BED4261"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58188829"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402C6FBA"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03C6FC74"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03CFA55E"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5007B59A"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52CEC676"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61A07DD3"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6507E323" w14:textId="77777777" w:rsidR="0062115A" w:rsidRPr="00DE1073" w:rsidRDefault="003823F2" w:rsidP="00DE1073">
            <w:r w:rsidRPr="00DE1073">
              <w:t>-6,6</w:t>
            </w:r>
          </w:p>
        </w:tc>
        <w:tc>
          <w:tcPr>
            <w:tcW w:w="500" w:type="dxa"/>
            <w:tcBorders>
              <w:top w:val="nil"/>
              <w:left w:val="nil"/>
              <w:bottom w:val="nil"/>
              <w:right w:val="nil"/>
            </w:tcBorders>
            <w:tcMar>
              <w:top w:w="94" w:type="dxa"/>
              <w:left w:w="20" w:type="dxa"/>
              <w:bottom w:w="43" w:type="dxa"/>
              <w:right w:w="0" w:type="dxa"/>
            </w:tcMar>
            <w:vAlign w:val="bottom"/>
          </w:tcPr>
          <w:p w14:paraId="7AA1AD99" w14:textId="77777777" w:rsidR="0062115A" w:rsidRPr="00DE1073" w:rsidRDefault="003823F2" w:rsidP="00DE1073">
            <w:r w:rsidRPr="00DE1073">
              <w:t>-7,3</w:t>
            </w:r>
          </w:p>
        </w:tc>
        <w:tc>
          <w:tcPr>
            <w:tcW w:w="500" w:type="dxa"/>
            <w:tcBorders>
              <w:top w:val="nil"/>
              <w:left w:val="nil"/>
              <w:bottom w:val="nil"/>
              <w:right w:val="nil"/>
            </w:tcBorders>
            <w:tcMar>
              <w:top w:w="94" w:type="dxa"/>
              <w:left w:w="20" w:type="dxa"/>
              <w:bottom w:w="43" w:type="dxa"/>
              <w:right w:w="0" w:type="dxa"/>
            </w:tcMar>
            <w:vAlign w:val="bottom"/>
          </w:tcPr>
          <w:p w14:paraId="278DB866" w14:textId="77777777" w:rsidR="0062115A" w:rsidRPr="00DE1073" w:rsidRDefault="003823F2" w:rsidP="00DE1073">
            <w:r w:rsidRPr="00DE1073">
              <w:t>-7,5</w:t>
            </w:r>
          </w:p>
        </w:tc>
        <w:tc>
          <w:tcPr>
            <w:tcW w:w="500" w:type="dxa"/>
            <w:tcBorders>
              <w:top w:val="nil"/>
              <w:left w:val="nil"/>
              <w:bottom w:val="nil"/>
              <w:right w:val="nil"/>
            </w:tcBorders>
            <w:tcMar>
              <w:top w:w="94" w:type="dxa"/>
              <w:left w:w="20" w:type="dxa"/>
              <w:bottom w:w="43" w:type="dxa"/>
              <w:right w:w="0" w:type="dxa"/>
            </w:tcMar>
            <w:vAlign w:val="bottom"/>
          </w:tcPr>
          <w:p w14:paraId="02E7F79A" w14:textId="77777777" w:rsidR="0062115A" w:rsidRPr="00DE1073" w:rsidRDefault="003823F2" w:rsidP="00DE1073">
            <w:r w:rsidRPr="00DE1073">
              <w:t>-7,6</w:t>
            </w:r>
          </w:p>
        </w:tc>
        <w:tc>
          <w:tcPr>
            <w:tcW w:w="500" w:type="dxa"/>
            <w:tcBorders>
              <w:top w:val="nil"/>
              <w:left w:val="nil"/>
              <w:bottom w:val="nil"/>
              <w:right w:val="nil"/>
            </w:tcBorders>
            <w:tcMar>
              <w:top w:w="94" w:type="dxa"/>
              <w:left w:w="20" w:type="dxa"/>
              <w:bottom w:w="43" w:type="dxa"/>
              <w:right w:w="0" w:type="dxa"/>
            </w:tcMar>
            <w:vAlign w:val="bottom"/>
          </w:tcPr>
          <w:p w14:paraId="18127A8E" w14:textId="77777777" w:rsidR="0062115A" w:rsidRPr="00DE1073" w:rsidRDefault="0062115A" w:rsidP="00DE1073"/>
        </w:tc>
        <w:tc>
          <w:tcPr>
            <w:tcW w:w="520" w:type="dxa"/>
            <w:tcBorders>
              <w:top w:val="nil"/>
              <w:left w:val="nil"/>
              <w:bottom w:val="nil"/>
              <w:right w:val="nil"/>
            </w:tcBorders>
            <w:tcMar>
              <w:top w:w="94" w:type="dxa"/>
              <w:left w:w="20" w:type="dxa"/>
              <w:bottom w:w="43" w:type="dxa"/>
              <w:right w:w="0" w:type="dxa"/>
            </w:tcMar>
            <w:vAlign w:val="bottom"/>
          </w:tcPr>
          <w:p w14:paraId="17F4687E"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16595828"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C97BAB6"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63E2E38F" w14:textId="77777777" w:rsidR="0062115A" w:rsidRPr="00DE1073" w:rsidRDefault="0062115A" w:rsidP="00DE1073"/>
        </w:tc>
      </w:tr>
      <w:tr w:rsidR="0062115A" w:rsidRPr="00DE1073" w14:paraId="6FDDD0B3" w14:textId="77777777">
        <w:trPr>
          <w:trHeight w:val="340"/>
        </w:trPr>
        <w:tc>
          <w:tcPr>
            <w:tcW w:w="840" w:type="dxa"/>
            <w:tcBorders>
              <w:top w:val="nil"/>
              <w:left w:val="nil"/>
              <w:bottom w:val="nil"/>
              <w:right w:val="nil"/>
            </w:tcBorders>
            <w:tcMar>
              <w:top w:w="94" w:type="dxa"/>
              <w:left w:w="20" w:type="dxa"/>
              <w:bottom w:w="43" w:type="dxa"/>
              <w:right w:w="0" w:type="dxa"/>
            </w:tcMar>
          </w:tcPr>
          <w:p w14:paraId="5917DABA" w14:textId="77777777" w:rsidR="0062115A" w:rsidRPr="00DE1073" w:rsidRDefault="003823F2" w:rsidP="00DE1073">
            <w:r w:rsidRPr="00DE1073">
              <w:t>NB19</w:t>
            </w:r>
          </w:p>
        </w:tc>
        <w:tc>
          <w:tcPr>
            <w:tcW w:w="500" w:type="dxa"/>
            <w:tcBorders>
              <w:top w:val="nil"/>
              <w:left w:val="nil"/>
              <w:bottom w:val="nil"/>
              <w:right w:val="nil"/>
            </w:tcBorders>
            <w:tcMar>
              <w:top w:w="94" w:type="dxa"/>
              <w:left w:w="20" w:type="dxa"/>
              <w:bottom w:w="43" w:type="dxa"/>
              <w:right w:w="0" w:type="dxa"/>
            </w:tcMar>
            <w:vAlign w:val="bottom"/>
          </w:tcPr>
          <w:p w14:paraId="032EED83" w14:textId="77777777" w:rsidR="0062115A" w:rsidRPr="00DE1073" w:rsidRDefault="003823F2" w:rsidP="00DE1073">
            <w:r w:rsidRPr="00DE1073">
              <w:t>-2,5</w:t>
            </w:r>
          </w:p>
        </w:tc>
        <w:tc>
          <w:tcPr>
            <w:tcW w:w="500" w:type="dxa"/>
            <w:tcBorders>
              <w:top w:val="nil"/>
              <w:left w:val="nil"/>
              <w:bottom w:val="nil"/>
              <w:right w:val="nil"/>
            </w:tcBorders>
            <w:tcMar>
              <w:top w:w="94" w:type="dxa"/>
              <w:left w:w="20" w:type="dxa"/>
              <w:bottom w:w="43" w:type="dxa"/>
              <w:right w:w="0" w:type="dxa"/>
            </w:tcMar>
            <w:vAlign w:val="bottom"/>
          </w:tcPr>
          <w:p w14:paraId="3A5A6932"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39827C42"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5DE5B954"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5103C50C"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18AB4F07"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7F038812"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5881426"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1079C827" w14:textId="77777777" w:rsidR="0062115A" w:rsidRPr="00DE1073" w:rsidRDefault="003823F2" w:rsidP="00DE1073">
            <w:r w:rsidRPr="00DE1073">
              <w:t>-6,6</w:t>
            </w:r>
          </w:p>
        </w:tc>
        <w:tc>
          <w:tcPr>
            <w:tcW w:w="500" w:type="dxa"/>
            <w:tcBorders>
              <w:top w:val="nil"/>
              <w:left w:val="nil"/>
              <w:bottom w:val="nil"/>
              <w:right w:val="nil"/>
            </w:tcBorders>
            <w:tcMar>
              <w:top w:w="94" w:type="dxa"/>
              <w:left w:w="20" w:type="dxa"/>
              <w:bottom w:w="43" w:type="dxa"/>
              <w:right w:w="0" w:type="dxa"/>
            </w:tcMar>
            <w:vAlign w:val="bottom"/>
          </w:tcPr>
          <w:p w14:paraId="2B004B8C" w14:textId="77777777" w:rsidR="0062115A" w:rsidRPr="00DE1073" w:rsidRDefault="003823F2" w:rsidP="00DE1073">
            <w:r w:rsidRPr="00DE1073">
              <w:t>-7,3</w:t>
            </w:r>
          </w:p>
        </w:tc>
        <w:tc>
          <w:tcPr>
            <w:tcW w:w="500" w:type="dxa"/>
            <w:tcBorders>
              <w:top w:val="nil"/>
              <w:left w:val="nil"/>
              <w:bottom w:val="nil"/>
              <w:right w:val="nil"/>
            </w:tcBorders>
            <w:tcMar>
              <w:top w:w="94" w:type="dxa"/>
              <w:left w:w="20" w:type="dxa"/>
              <w:bottom w:w="43" w:type="dxa"/>
              <w:right w:w="0" w:type="dxa"/>
            </w:tcMar>
            <w:vAlign w:val="bottom"/>
          </w:tcPr>
          <w:p w14:paraId="455F095C" w14:textId="77777777" w:rsidR="0062115A" w:rsidRPr="00DE1073" w:rsidRDefault="003823F2" w:rsidP="00DE1073">
            <w:r w:rsidRPr="00DE1073">
              <w:t>-7,5</w:t>
            </w:r>
          </w:p>
        </w:tc>
        <w:tc>
          <w:tcPr>
            <w:tcW w:w="500" w:type="dxa"/>
            <w:tcBorders>
              <w:top w:val="nil"/>
              <w:left w:val="nil"/>
              <w:bottom w:val="nil"/>
              <w:right w:val="nil"/>
            </w:tcBorders>
            <w:tcMar>
              <w:top w:w="94" w:type="dxa"/>
              <w:left w:w="20" w:type="dxa"/>
              <w:bottom w:w="43" w:type="dxa"/>
              <w:right w:w="0" w:type="dxa"/>
            </w:tcMar>
            <w:vAlign w:val="bottom"/>
          </w:tcPr>
          <w:p w14:paraId="69F6DD8B" w14:textId="77777777" w:rsidR="0062115A" w:rsidRPr="00DE1073" w:rsidRDefault="003823F2" w:rsidP="00DE1073">
            <w:r w:rsidRPr="00DE1073">
              <w:t>-7,4</w:t>
            </w:r>
          </w:p>
        </w:tc>
        <w:tc>
          <w:tcPr>
            <w:tcW w:w="500" w:type="dxa"/>
            <w:tcBorders>
              <w:top w:val="nil"/>
              <w:left w:val="nil"/>
              <w:bottom w:val="nil"/>
              <w:right w:val="nil"/>
            </w:tcBorders>
            <w:tcMar>
              <w:top w:w="94" w:type="dxa"/>
              <w:left w:w="20" w:type="dxa"/>
              <w:bottom w:w="43" w:type="dxa"/>
              <w:right w:w="0" w:type="dxa"/>
            </w:tcMar>
            <w:vAlign w:val="bottom"/>
          </w:tcPr>
          <w:p w14:paraId="3E9E1681" w14:textId="77777777" w:rsidR="0062115A" w:rsidRPr="00DE1073" w:rsidRDefault="003823F2" w:rsidP="00DE1073">
            <w:r w:rsidRPr="00DE1073">
              <w:t>-7,5</w:t>
            </w:r>
          </w:p>
        </w:tc>
        <w:tc>
          <w:tcPr>
            <w:tcW w:w="520" w:type="dxa"/>
            <w:tcBorders>
              <w:top w:val="nil"/>
              <w:left w:val="nil"/>
              <w:bottom w:val="nil"/>
              <w:right w:val="nil"/>
            </w:tcBorders>
            <w:tcMar>
              <w:top w:w="94" w:type="dxa"/>
              <w:left w:w="20" w:type="dxa"/>
              <w:bottom w:w="43" w:type="dxa"/>
              <w:right w:w="0" w:type="dxa"/>
            </w:tcMar>
            <w:vAlign w:val="bottom"/>
          </w:tcPr>
          <w:p w14:paraId="51D23A1D"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090C4FEB"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86294A2"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8ECCF69" w14:textId="77777777" w:rsidR="0062115A" w:rsidRPr="00DE1073" w:rsidRDefault="0062115A" w:rsidP="00DE1073"/>
        </w:tc>
      </w:tr>
      <w:tr w:rsidR="0062115A" w:rsidRPr="00DE1073" w14:paraId="09DCD70A" w14:textId="77777777">
        <w:trPr>
          <w:trHeight w:val="340"/>
        </w:trPr>
        <w:tc>
          <w:tcPr>
            <w:tcW w:w="840" w:type="dxa"/>
            <w:tcBorders>
              <w:top w:val="nil"/>
              <w:left w:val="nil"/>
              <w:bottom w:val="nil"/>
              <w:right w:val="nil"/>
            </w:tcBorders>
            <w:tcMar>
              <w:top w:w="94" w:type="dxa"/>
              <w:left w:w="20" w:type="dxa"/>
              <w:bottom w:w="43" w:type="dxa"/>
              <w:right w:w="0" w:type="dxa"/>
            </w:tcMar>
          </w:tcPr>
          <w:p w14:paraId="2B9C4FE6" w14:textId="77777777" w:rsidR="0062115A" w:rsidRPr="00DE1073" w:rsidRDefault="003823F2" w:rsidP="00DE1073">
            <w:r w:rsidRPr="00DE1073">
              <w:t>RNB19</w:t>
            </w:r>
          </w:p>
        </w:tc>
        <w:tc>
          <w:tcPr>
            <w:tcW w:w="500" w:type="dxa"/>
            <w:tcBorders>
              <w:top w:val="nil"/>
              <w:left w:val="nil"/>
              <w:bottom w:val="nil"/>
              <w:right w:val="nil"/>
            </w:tcBorders>
            <w:tcMar>
              <w:top w:w="94" w:type="dxa"/>
              <w:left w:w="20" w:type="dxa"/>
              <w:bottom w:w="43" w:type="dxa"/>
              <w:right w:w="0" w:type="dxa"/>
            </w:tcMar>
            <w:vAlign w:val="bottom"/>
          </w:tcPr>
          <w:p w14:paraId="26B2018C" w14:textId="77777777" w:rsidR="0062115A" w:rsidRPr="00DE1073" w:rsidRDefault="003823F2" w:rsidP="00DE1073">
            <w:r w:rsidRPr="00DE1073">
              <w:t>-2,5</w:t>
            </w:r>
          </w:p>
        </w:tc>
        <w:tc>
          <w:tcPr>
            <w:tcW w:w="500" w:type="dxa"/>
            <w:tcBorders>
              <w:top w:val="nil"/>
              <w:left w:val="nil"/>
              <w:bottom w:val="nil"/>
              <w:right w:val="nil"/>
            </w:tcBorders>
            <w:tcMar>
              <w:top w:w="94" w:type="dxa"/>
              <w:left w:w="20" w:type="dxa"/>
              <w:bottom w:w="43" w:type="dxa"/>
              <w:right w:w="0" w:type="dxa"/>
            </w:tcMar>
            <w:vAlign w:val="bottom"/>
          </w:tcPr>
          <w:p w14:paraId="15F22D48"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06BFD955"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090151DF"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12AE9023"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4DDC4410"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162C003E" w14:textId="77777777" w:rsidR="0062115A" w:rsidRPr="00DE1073" w:rsidRDefault="003823F2" w:rsidP="00DE1073">
            <w:r w:rsidRPr="00DE1073">
              <w:t>-5,3</w:t>
            </w:r>
          </w:p>
        </w:tc>
        <w:tc>
          <w:tcPr>
            <w:tcW w:w="500" w:type="dxa"/>
            <w:tcBorders>
              <w:top w:val="nil"/>
              <w:left w:val="nil"/>
              <w:bottom w:val="nil"/>
              <w:right w:val="nil"/>
            </w:tcBorders>
            <w:tcMar>
              <w:top w:w="94" w:type="dxa"/>
              <w:left w:w="20" w:type="dxa"/>
              <w:bottom w:w="43" w:type="dxa"/>
              <w:right w:w="0" w:type="dxa"/>
            </w:tcMar>
            <w:vAlign w:val="bottom"/>
          </w:tcPr>
          <w:p w14:paraId="3112099D" w14:textId="77777777" w:rsidR="0062115A" w:rsidRPr="00DE1073" w:rsidRDefault="003823F2" w:rsidP="00DE1073">
            <w:r w:rsidRPr="00DE1073">
              <w:t>-6,0</w:t>
            </w:r>
          </w:p>
        </w:tc>
        <w:tc>
          <w:tcPr>
            <w:tcW w:w="500" w:type="dxa"/>
            <w:tcBorders>
              <w:top w:val="nil"/>
              <w:left w:val="nil"/>
              <w:bottom w:val="nil"/>
              <w:right w:val="nil"/>
            </w:tcBorders>
            <w:tcMar>
              <w:top w:w="94" w:type="dxa"/>
              <w:left w:w="20" w:type="dxa"/>
              <w:bottom w:w="43" w:type="dxa"/>
              <w:right w:w="0" w:type="dxa"/>
            </w:tcMar>
            <w:vAlign w:val="bottom"/>
          </w:tcPr>
          <w:p w14:paraId="1C07A3A1" w14:textId="77777777" w:rsidR="0062115A" w:rsidRPr="00DE1073" w:rsidRDefault="003823F2" w:rsidP="00DE1073">
            <w:r w:rsidRPr="00DE1073">
              <w:t>-6,7</w:t>
            </w:r>
          </w:p>
        </w:tc>
        <w:tc>
          <w:tcPr>
            <w:tcW w:w="500" w:type="dxa"/>
            <w:tcBorders>
              <w:top w:val="nil"/>
              <w:left w:val="nil"/>
              <w:bottom w:val="nil"/>
              <w:right w:val="nil"/>
            </w:tcBorders>
            <w:tcMar>
              <w:top w:w="94" w:type="dxa"/>
              <w:left w:w="20" w:type="dxa"/>
              <w:bottom w:w="43" w:type="dxa"/>
              <w:right w:w="0" w:type="dxa"/>
            </w:tcMar>
            <w:vAlign w:val="bottom"/>
          </w:tcPr>
          <w:p w14:paraId="6C1D17ED" w14:textId="77777777" w:rsidR="0062115A" w:rsidRPr="00DE1073" w:rsidRDefault="003823F2" w:rsidP="00DE1073">
            <w:r w:rsidRPr="00DE1073">
              <w:t>-7,4</w:t>
            </w:r>
          </w:p>
        </w:tc>
        <w:tc>
          <w:tcPr>
            <w:tcW w:w="500" w:type="dxa"/>
            <w:tcBorders>
              <w:top w:val="nil"/>
              <w:left w:val="nil"/>
              <w:bottom w:val="nil"/>
              <w:right w:val="nil"/>
            </w:tcBorders>
            <w:tcMar>
              <w:top w:w="94" w:type="dxa"/>
              <w:left w:w="20" w:type="dxa"/>
              <w:bottom w:w="43" w:type="dxa"/>
              <w:right w:w="0" w:type="dxa"/>
            </w:tcMar>
            <w:vAlign w:val="bottom"/>
          </w:tcPr>
          <w:p w14:paraId="332BC108" w14:textId="77777777" w:rsidR="0062115A" w:rsidRPr="00DE1073" w:rsidRDefault="003823F2" w:rsidP="00DE1073">
            <w:r w:rsidRPr="00DE1073">
              <w:t>-7,6</w:t>
            </w:r>
          </w:p>
        </w:tc>
        <w:tc>
          <w:tcPr>
            <w:tcW w:w="500" w:type="dxa"/>
            <w:tcBorders>
              <w:top w:val="nil"/>
              <w:left w:val="nil"/>
              <w:bottom w:val="nil"/>
              <w:right w:val="nil"/>
            </w:tcBorders>
            <w:tcMar>
              <w:top w:w="94" w:type="dxa"/>
              <w:left w:w="20" w:type="dxa"/>
              <w:bottom w:w="43" w:type="dxa"/>
              <w:right w:w="0" w:type="dxa"/>
            </w:tcMar>
            <w:vAlign w:val="bottom"/>
          </w:tcPr>
          <w:p w14:paraId="309912F8"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7B797D5F" w14:textId="77777777" w:rsidR="0062115A" w:rsidRPr="00DE1073" w:rsidRDefault="003823F2" w:rsidP="00DE1073">
            <w:r w:rsidRPr="00DE1073">
              <w:t>-7,7</w:t>
            </w:r>
          </w:p>
        </w:tc>
        <w:tc>
          <w:tcPr>
            <w:tcW w:w="520" w:type="dxa"/>
            <w:tcBorders>
              <w:top w:val="nil"/>
              <w:left w:val="nil"/>
              <w:bottom w:val="nil"/>
              <w:right w:val="nil"/>
            </w:tcBorders>
            <w:tcMar>
              <w:top w:w="94" w:type="dxa"/>
              <w:left w:w="20" w:type="dxa"/>
              <w:bottom w:w="43" w:type="dxa"/>
              <w:right w:w="0" w:type="dxa"/>
            </w:tcMar>
            <w:vAlign w:val="bottom"/>
          </w:tcPr>
          <w:p w14:paraId="7ECB9813" w14:textId="77777777" w:rsidR="0062115A" w:rsidRPr="00DE1073" w:rsidRDefault="0062115A" w:rsidP="00DE1073"/>
        </w:tc>
        <w:tc>
          <w:tcPr>
            <w:tcW w:w="500" w:type="dxa"/>
            <w:tcBorders>
              <w:top w:val="nil"/>
              <w:left w:val="nil"/>
              <w:bottom w:val="nil"/>
              <w:right w:val="nil"/>
            </w:tcBorders>
            <w:tcMar>
              <w:top w:w="94" w:type="dxa"/>
              <w:left w:w="20" w:type="dxa"/>
              <w:bottom w:w="43" w:type="dxa"/>
              <w:right w:w="0" w:type="dxa"/>
            </w:tcMar>
            <w:vAlign w:val="bottom"/>
          </w:tcPr>
          <w:p w14:paraId="639606C3"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0D8E5C68"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297BB509" w14:textId="77777777" w:rsidR="0062115A" w:rsidRPr="00DE1073" w:rsidRDefault="0062115A" w:rsidP="00DE1073"/>
        </w:tc>
      </w:tr>
      <w:tr w:rsidR="0062115A" w:rsidRPr="00DE1073" w14:paraId="35832568" w14:textId="77777777">
        <w:trPr>
          <w:trHeight w:val="340"/>
        </w:trPr>
        <w:tc>
          <w:tcPr>
            <w:tcW w:w="840" w:type="dxa"/>
            <w:tcBorders>
              <w:top w:val="nil"/>
              <w:left w:val="nil"/>
              <w:bottom w:val="nil"/>
              <w:right w:val="nil"/>
            </w:tcBorders>
            <w:tcMar>
              <w:top w:w="94" w:type="dxa"/>
              <w:left w:w="20" w:type="dxa"/>
              <w:bottom w:w="43" w:type="dxa"/>
              <w:right w:w="0" w:type="dxa"/>
            </w:tcMar>
          </w:tcPr>
          <w:p w14:paraId="78325A05" w14:textId="77777777" w:rsidR="0062115A" w:rsidRPr="00DE1073" w:rsidRDefault="003823F2" w:rsidP="00DE1073">
            <w:r w:rsidRPr="00DE1073">
              <w:t>NB20</w:t>
            </w:r>
          </w:p>
        </w:tc>
        <w:tc>
          <w:tcPr>
            <w:tcW w:w="500" w:type="dxa"/>
            <w:tcBorders>
              <w:top w:val="nil"/>
              <w:left w:val="nil"/>
              <w:bottom w:val="nil"/>
              <w:right w:val="nil"/>
            </w:tcBorders>
            <w:tcMar>
              <w:top w:w="94" w:type="dxa"/>
              <w:left w:w="20" w:type="dxa"/>
              <w:bottom w:w="43" w:type="dxa"/>
              <w:right w:w="0" w:type="dxa"/>
            </w:tcMar>
            <w:vAlign w:val="bottom"/>
          </w:tcPr>
          <w:p w14:paraId="3EB46548" w14:textId="77777777" w:rsidR="0062115A" w:rsidRPr="00DE1073" w:rsidRDefault="003823F2" w:rsidP="00DE1073">
            <w:r w:rsidRPr="00DE1073">
              <w:t>-2,5</w:t>
            </w:r>
          </w:p>
        </w:tc>
        <w:tc>
          <w:tcPr>
            <w:tcW w:w="500" w:type="dxa"/>
            <w:tcBorders>
              <w:top w:val="nil"/>
              <w:left w:val="nil"/>
              <w:bottom w:val="nil"/>
              <w:right w:val="nil"/>
            </w:tcBorders>
            <w:tcMar>
              <w:top w:w="94" w:type="dxa"/>
              <w:left w:w="20" w:type="dxa"/>
              <w:bottom w:w="43" w:type="dxa"/>
              <w:right w:w="0" w:type="dxa"/>
            </w:tcMar>
            <w:vAlign w:val="bottom"/>
          </w:tcPr>
          <w:p w14:paraId="299E518D"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39AB5242"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7C7F851D"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4322B341"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2543990F"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2D53A320" w14:textId="77777777" w:rsidR="0062115A" w:rsidRPr="00DE1073" w:rsidRDefault="003823F2" w:rsidP="00DE1073">
            <w:r w:rsidRPr="00DE1073">
              <w:t>-5,3</w:t>
            </w:r>
          </w:p>
        </w:tc>
        <w:tc>
          <w:tcPr>
            <w:tcW w:w="500" w:type="dxa"/>
            <w:tcBorders>
              <w:top w:val="nil"/>
              <w:left w:val="nil"/>
              <w:bottom w:val="nil"/>
              <w:right w:val="nil"/>
            </w:tcBorders>
            <w:tcMar>
              <w:top w:w="94" w:type="dxa"/>
              <w:left w:w="20" w:type="dxa"/>
              <w:bottom w:w="43" w:type="dxa"/>
              <w:right w:w="0" w:type="dxa"/>
            </w:tcMar>
            <w:vAlign w:val="bottom"/>
          </w:tcPr>
          <w:p w14:paraId="7CA5D1D2" w14:textId="77777777" w:rsidR="0062115A" w:rsidRPr="00DE1073" w:rsidRDefault="003823F2" w:rsidP="00DE1073">
            <w:r w:rsidRPr="00DE1073">
              <w:t>-6,0</w:t>
            </w:r>
          </w:p>
        </w:tc>
        <w:tc>
          <w:tcPr>
            <w:tcW w:w="500" w:type="dxa"/>
            <w:tcBorders>
              <w:top w:val="nil"/>
              <w:left w:val="nil"/>
              <w:bottom w:val="nil"/>
              <w:right w:val="nil"/>
            </w:tcBorders>
            <w:tcMar>
              <w:top w:w="94" w:type="dxa"/>
              <w:left w:w="20" w:type="dxa"/>
              <w:bottom w:w="43" w:type="dxa"/>
              <w:right w:w="0" w:type="dxa"/>
            </w:tcMar>
            <w:vAlign w:val="bottom"/>
          </w:tcPr>
          <w:p w14:paraId="006F6545" w14:textId="77777777" w:rsidR="0062115A" w:rsidRPr="00DE1073" w:rsidRDefault="003823F2" w:rsidP="00DE1073">
            <w:r w:rsidRPr="00DE1073">
              <w:t>-6,7</w:t>
            </w:r>
          </w:p>
        </w:tc>
        <w:tc>
          <w:tcPr>
            <w:tcW w:w="500" w:type="dxa"/>
            <w:tcBorders>
              <w:top w:val="nil"/>
              <w:left w:val="nil"/>
              <w:bottom w:val="nil"/>
              <w:right w:val="nil"/>
            </w:tcBorders>
            <w:tcMar>
              <w:top w:w="94" w:type="dxa"/>
              <w:left w:w="20" w:type="dxa"/>
              <w:bottom w:w="43" w:type="dxa"/>
              <w:right w:w="0" w:type="dxa"/>
            </w:tcMar>
            <w:vAlign w:val="bottom"/>
          </w:tcPr>
          <w:p w14:paraId="4C8CC4D5" w14:textId="77777777" w:rsidR="0062115A" w:rsidRPr="00DE1073" w:rsidRDefault="003823F2" w:rsidP="00DE1073">
            <w:r w:rsidRPr="00DE1073">
              <w:t>-7,4</w:t>
            </w:r>
          </w:p>
        </w:tc>
        <w:tc>
          <w:tcPr>
            <w:tcW w:w="500" w:type="dxa"/>
            <w:tcBorders>
              <w:top w:val="nil"/>
              <w:left w:val="nil"/>
              <w:bottom w:val="nil"/>
              <w:right w:val="nil"/>
            </w:tcBorders>
            <w:tcMar>
              <w:top w:w="94" w:type="dxa"/>
              <w:left w:w="20" w:type="dxa"/>
              <w:bottom w:w="43" w:type="dxa"/>
              <w:right w:w="0" w:type="dxa"/>
            </w:tcMar>
            <w:vAlign w:val="bottom"/>
          </w:tcPr>
          <w:p w14:paraId="4F680522" w14:textId="77777777" w:rsidR="0062115A" w:rsidRPr="00DE1073" w:rsidRDefault="003823F2" w:rsidP="00DE1073">
            <w:r w:rsidRPr="00DE1073">
              <w:t>-7,7</w:t>
            </w:r>
          </w:p>
        </w:tc>
        <w:tc>
          <w:tcPr>
            <w:tcW w:w="500" w:type="dxa"/>
            <w:tcBorders>
              <w:top w:val="nil"/>
              <w:left w:val="nil"/>
              <w:bottom w:val="nil"/>
              <w:right w:val="nil"/>
            </w:tcBorders>
            <w:tcMar>
              <w:top w:w="94" w:type="dxa"/>
              <w:left w:w="20" w:type="dxa"/>
              <w:bottom w:w="43" w:type="dxa"/>
              <w:right w:w="0" w:type="dxa"/>
            </w:tcMar>
            <w:vAlign w:val="bottom"/>
          </w:tcPr>
          <w:p w14:paraId="6499C1EA"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79B122AB" w14:textId="77777777" w:rsidR="0062115A" w:rsidRPr="00DE1073" w:rsidRDefault="003823F2" w:rsidP="00DE1073">
            <w:r w:rsidRPr="00DE1073">
              <w:t>-7,8</w:t>
            </w:r>
          </w:p>
        </w:tc>
        <w:tc>
          <w:tcPr>
            <w:tcW w:w="520" w:type="dxa"/>
            <w:tcBorders>
              <w:top w:val="nil"/>
              <w:left w:val="nil"/>
              <w:bottom w:val="nil"/>
              <w:right w:val="nil"/>
            </w:tcBorders>
            <w:tcMar>
              <w:top w:w="94" w:type="dxa"/>
              <w:left w:w="20" w:type="dxa"/>
              <w:bottom w:w="43" w:type="dxa"/>
              <w:right w:w="0" w:type="dxa"/>
            </w:tcMar>
            <w:vAlign w:val="bottom"/>
          </w:tcPr>
          <w:p w14:paraId="1B8BF335" w14:textId="77777777" w:rsidR="0062115A" w:rsidRPr="00DE1073" w:rsidRDefault="003823F2" w:rsidP="00DE1073">
            <w:r w:rsidRPr="00DE1073">
              <w:t>-7,6</w:t>
            </w:r>
          </w:p>
        </w:tc>
        <w:tc>
          <w:tcPr>
            <w:tcW w:w="500" w:type="dxa"/>
            <w:tcBorders>
              <w:top w:val="nil"/>
              <w:left w:val="nil"/>
              <w:bottom w:val="nil"/>
              <w:right w:val="nil"/>
            </w:tcBorders>
            <w:tcMar>
              <w:top w:w="94" w:type="dxa"/>
              <w:left w:w="20" w:type="dxa"/>
              <w:bottom w:w="43" w:type="dxa"/>
              <w:right w:w="0" w:type="dxa"/>
            </w:tcMar>
            <w:vAlign w:val="bottom"/>
          </w:tcPr>
          <w:p w14:paraId="62FE001C"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4557136E"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89133F6" w14:textId="77777777" w:rsidR="0062115A" w:rsidRPr="00DE1073" w:rsidRDefault="0062115A" w:rsidP="00DE1073"/>
        </w:tc>
      </w:tr>
      <w:tr w:rsidR="0062115A" w:rsidRPr="00DE1073" w14:paraId="6F649315" w14:textId="77777777">
        <w:trPr>
          <w:trHeight w:val="340"/>
        </w:trPr>
        <w:tc>
          <w:tcPr>
            <w:tcW w:w="840" w:type="dxa"/>
            <w:tcBorders>
              <w:top w:val="nil"/>
              <w:left w:val="nil"/>
              <w:bottom w:val="nil"/>
              <w:right w:val="nil"/>
            </w:tcBorders>
            <w:tcMar>
              <w:top w:w="94" w:type="dxa"/>
              <w:left w:w="20" w:type="dxa"/>
              <w:bottom w:w="43" w:type="dxa"/>
              <w:right w:w="0" w:type="dxa"/>
            </w:tcMar>
          </w:tcPr>
          <w:p w14:paraId="033ED3BD" w14:textId="77777777" w:rsidR="0062115A" w:rsidRPr="00DE1073" w:rsidRDefault="003823F2" w:rsidP="00DE1073">
            <w:r w:rsidRPr="00DE1073">
              <w:t>RNB20</w:t>
            </w:r>
            <w:r w:rsidRPr="00D10D15">
              <w:rPr>
                <w:rStyle w:val="skrift-hevet"/>
              </w:rPr>
              <w:t>2</w:t>
            </w:r>
          </w:p>
        </w:tc>
        <w:tc>
          <w:tcPr>
            <w:tcW w:w="500" w:type="dxa"/>
            <w:tcBorders>
              <w:top w:val="nil"/>
              <w:left w:val="nil"/>
              <w:bottom w:val="nil"/>
              <w:right w:val="nil"/>
            </w:tcBorders>
            <w:tcMar>
              <w:top w:w="94" w:type="dxa"/>
              <w:left w:w="20" w:type="dxa"/>
              <w:bottom w:w="43" w:type="dxa"/>
              <w:right w:w="0" w:type="dxa"/>
            </w:tcMar>
            <w:vAlign w:val="bottom"/>
          </w:tcPr>
          <w:p w14:paraId="1C4D9BAE"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685A2785"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65AB0AD5"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6DCB6E55"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3054B4BB" w14:textId="77777777" w:rsidR="0062115A" w:rsidRPr="00DE1073" w:rsidRDefault="003823F2" w:rsidP="00DE1073">
            <w:r w:rsidRPr="00DE1073">
              <w:t>-4,6</w:t>
            </w:r>
          </w:p>
        </w:tc>
        <w:tc>
          <w:tcPr>
            <w:tcW w:w="500" w:type="dxa"/>
            <w:tcBorders>
              <w:top w:val="nil"/>
              <w:left w:val="nil"/>
              <w:bottom w:val="nil"/>
              <w:right w:val="nil"/>
            </w:tcBorders>
            <w:tcMar>
              <w:top w:w="94" w:type="dxa"/>
              <w:left w:w="20" w:type="dxa"/>
              <w:bottom w:w="43" w:type="dxa"/>
              <w:right w:w="0" w:type="dxa"/>
            </w:tcMar>
            <w:vAlign w:val="bottom"/>
          </w:tcPr>
          <w:p w14:paraId="3CA63B88"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5046A2D4" w14:textId="77777777" w:rsidR="0062115A" w:rsidRPr="00DE1073" w:rsidRDefault="003823F2" w:rsidP="00DE1073">
            <w:r w:rsidRPr="00DE1073">
              <w:t>-5,5</w:t>
            </w:r>
          </w:p>
        </w:tc>
        <w:tc>
          <w:tcPr>
            <w:tcW w:w="500" w:type="dxa"/>
            <w:tcBorders>
              <w:top w:val="nil"/>
              <w:left w:val="nil"/>
              <w:bottom w:val="nil"/>
              <w:right w:val="nil"/>
            </w:tcBorders>
            <w:tcMar>
              <w:top w:w="94" w:type="dxa"/>
              <w:left w:w="20" w:type="dxa"/>
              <w:bottom w:w="43" w:type="dxa"/>
              <w:right w:w="0" w:type="dxa"/>
            </w:tcMar>
            <w:vAlign w:val="bottom"/>
          </w:tcPr>
          <w:p w14:paraId="40E1715D" w14:textId="77777777" w:rsidR="0062115A" w:rsidRPr="00DE1073" w:rsidRDefault="003823F2" w:rsidP="00DE1073">
            <w:r w:rsidRPr="00DE1073">
              <w:t>-6,3</w:t>
            </w:r>
          </w:p>
        </w:tc>
        <w:tc>
          <w:tcPr>
            <w:tcW w:w="500" w:type="dxa"/>
            <w:tcBorders>
              <w:top w:val="nil"/>
              <w:left w:val="nil"/>
              <w:bottom w:val="nil"/>
              <w:right w:val="nil"/>
            </w:tcBorders>
            <w:tcMar>
              <w:top w:w="94" w:type="dxa"/>
              <w:left w:w="20" w:type="dxa"/>
              <w:bottom w:w="43" w:type="dxa"/>
              <w:right w:w="0" w:type="dxa"/>
            </w:tcMar>
            <w:vAlign w:val="bottom"/>
          </w:tcPr>
          <w:p w14:paraId="23C6C82A" w14:textId="77777777" w:rsidR="0062115A" w:rsidRPr="00DE1073" w:rsidRDefault="003823F2" w:rsidP="00DE1073">
            <w:r w:rsidRPr="00DE1073">
              <w:t>-7,1</w:t>
            </w:r>
          </w:p>
        </w:tc>
        <w:tc>
          <w:tcPr>
            <w:tcW w:w="500" w:type="dxa"/>
            <w:tcBorders>
              <w:top w:val="nil"/>
              <w:left w:val="nil"/>
              <w:bottom w:val="nil"/>
              <w:right w:val="nil"/>
            </w:tcBorders>
            <w:tcMar>
              <w:top w:w="94" w:type="dxa"/>
              <w:left w:w="20" w:type="dxa"/>
              <w:bottom w:w="43" w:type="dxa"/>
              <w:right w:w="0" w:type="dxa"/>
            </w:tcMar>
            <w:vAlign w:val="bottom"/>
          </w:tcPr>
          <w:p w14:paraId="1BF9C2C2" w14:textId="77777777" w:rsidR="0062115A" w:rsidRPr="00DE1073" w:rsidRDefault="003823F2" w:rsidP="00DE1073">
            <w:r w:rsidRPr="00DE1073">
              <w:t>-7,8</w:t>
            </w:r>
          </w:p>
        </w:tc>
        <w:tc>
          <w:tcPr>
            <w:tcW w:w="500" w:type="dxa"/>
            <w:tcBorders>
              <w:top w:val="nil"/>
              <w:left w:val="nil"/>
              <w:bottom w:val="nil"/>
              <w:right w:val="nil"/>
            </w:tcBorders>
            <w:tcMar>
              <w:top w:w="94" w:type="dxa"/>
              <w:left w:w="20" w:type="dxa"/>
              <w:bottom w:w="43" w:type="dxa"/>
              <w:right w:w="0" w:type="dxa"/>
            </w:tcMar>
            <w:vAlign w:val="bottom"/>
          </w:tcPr>
          <w:p w14:paraId="57B15B9A" w14:textId="77777777" w:rsidR="0062115A" w:rsidRPr="00DE1073" w:rsidRDefault="003823F2" w:rsidP="00DE1073">
            <w:r w:rsidRPr="00DE1073">
              <w:t>-8,0</w:t>
            </w:r>
          </w:p>
        </w:tc>
        <w:tc>
          <w:tcPr>
            <w:tcW w:w="500" w:type="dxa"/>
            <w:tcBorders>
              <w:top w:val="nil"/>
              <w:left w:val="nil"/>
              <w:bottom w:val="nil"/>
              <w:right w:val="nil"/>
            </w:tcBorders>
            <w:tcMar>
              <w:top w:w="94" w:type="dxa"/>
              <w:left w:w="20" w:type="dxa"/>
              <w:bottom w:w="43" w:type="dxa"/>
              <w:right w:w="0" w:type="dxa"/>
            </w:tcMar>
            <w:vAlign w:val="bottom"/>
          </w:tcPr>
          <w:p w14:paraId="4A13F597" w14:textId="77777777" w:rsidR="0062115A" w:rsidRPr="00DE1073" w:rsidRDefault="003823F2" w:rsidP="00DE1073">
            <w:r w:rsidRPr="00DE1073">
              <w:t>-7,6</w:t>
            </w:r>
          </w:p>
        </w:tc>
        <w:tc>
          <w:tcPr>
            <w:tcW w:w="500" w:type="dxa"/>
            <w:tcBorders>
              <w:top w:val="nil"/>
              <w:left w:val="nil"/>
              <w:bottom w:val="nil"/>
              <w:right w:val="nil"/>
            </w:tcBorders>
            <w:tcMar>
              <w:top w:w="94" w:type="dxa"/>
              <w:left w:w="20" w:type="dxa"/>
              <w:bottom w:w="43" w:type="dxa"/>
              <w:right w:w="0" w:type="dxa"/>
            </w:tcMar>
            <w:vAlign w:val="bottom"/>
          </w:tcPr>
          <w:p w14:paraId="7AC1891A" w14:textId="77777777" w:rsidR="0062115A" w:rsidRPr="00DE1073" w:rsidRDefault="003823F2" w:rsidP="00DE1073">
            <w:r w:rsidRPr="00DE1073">
              <w:t>-8,0</w:t>
            </w:r>
          </w:p>
        </w:tc>
        <w:tc>
          <w:tcPr>
            <w:tcW w:w="520" w:type="dxa"/>
            <w:tcBorders>
              <w:top w:val="nil"/>
              <w:left w:val="nil"/>
              <w:bottom w:val="nil"/>
              <w:right w:val="nil"/>
            </w:tcBorders>
            <w:tcMar>
              <w:top w:w="94" w:type="dxa"/>
              <w:left w:w="20" w:type="dxa"/>
              <w:bottom w:w="43" w:type="dxa"/>
              <w:right w:w="0" w:type="dxa"/>
            </w:tcMar>
            <w:vAlign w:val="bottom"/>
          </w:tcPr>
          <w:p w14:paraId="6DB5B62F" w14:textId="77777777" w:rsidR="0062115A" w:rsidRPr="00DE1073" w:rsidRDefault="003823F2" w:rsidP="00DE1073">
            <w:r w:rsidRPr="00DE1073">
              <w:t>-13,1</w:t>
            </w:r>
          </w:p>
        </w:tc>
        <w:tc>
          <w:tcPr>
            <w:tcW w:w="500" w:type="dxa"/>
            <w:tcBorders>
              <w:top w:val="nil"/>
              <w:left w:val="nil"/>
              <w:bottom w:val="nil"/>
              <w:right w:val="nil"/>
            </w:tcBorders>
            <w:tcMar>
              <w:top w:w="94" w:type="dxa"/>
              <w:left w:w="20" w:type="dxa"/>
              <w:bottom w:w="43" w:type="dxa"/>
              <w:right w:w="0" w:type="dxa"/>
            </w:tcMar>
            <w:vAlign w:val="bottom"/>
          </w:tcPr>
          <w:p w14:paraId="6F1B2022"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7EACAA50"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410EC9E8" w14:textId="77777777" w:rsidR="0062115A" w:rsidRPr="00DE1073" w:rsidRDefault="0062115A" w:rsidP="00DE1073"/>
        </w:tc>
      </w:tr>
      <w:tr w:rsidR="0062115A" w:rsidRPr="00DE1073" w14:paraId="20E1E7A6" w14:textId="77777777">
        <w:trPr>
          <w:trHeight w:val="340"/>
        </w:trPr>
        <w:tc>
          <w:tcPr>
            <w:tcW w:w="840" w:type="dxa"/>
            <w:tcBorders>
              <w:top w:val="nil"/>
              <w:left w:val="nil"/>
              <w:bottom w:val="nil"/>
              <w:right w:val="nil"/>
            </w:tcBorders>
            <w:tcMar>
              <w:top w:w="94" w:type="dxa"/>
              <w:left w:w="20" w:type="dxa"/>
              <w:bottom w:w="43" w:type="dxa"/>
              <w:right w:w="0" w:type="dxa"/>
            </w:tcMar>
          </w:tcPr>
          <w:p w14:paraId="006B899D" w14:textId="77777777" w:rsidR="0062115A" w:rsidRPr="00DE1073" w:rsidRDefault="003823F2" w:rsidP="00DE1073">
            <w:r w:rsidRPr="00DE1073">
              <w:t>NB21</w:t>
            </w:r>
          </w:p>
        </w:tc>
        <w:tc>
          <w:tcPr>
            <w:tcW w:w="500" w:type="dxa"/>
            <w:tcBorders>
              <w:top w:val="nil"/>
              <w:left w:val="nil"/>
              <w:bottom w:val="nil"/>
              <w:right w:val="nil"/>
            </w:tcBorders>
            <w:tcMar>
              <w:top w:w="94" w:type="dxa"/>
              <w:left w:w="20" w:type="dxa"/>
              <w:bottom w:w="43" w:type="dxa"/>
              <w:right w:w="0" w:type="dxa"/>
            </w:tcMar>
            <w:vAlign w:val="bottom"/>
          </w:tcPr>
          <w:p w14:paraId="388AFE9D"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475697D1"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600AF681"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1F9F9AF1"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4907CE7E" w14:textId="77777777" w:rsidR="0062115A" w:rsidRPr="00DE1073" w:rsidRDefault="003823F2" w:rsidP="00DE1073">
            <w:r w:rsidRPr="00DE1073">
              <w:t>-4,6</w:t>
            </w:r>
          </w:p>
        </w:tc>
        <w:tc>
          <w:tcPr>
            <w:tcW w:w="500" w:type="dxa"/>
            <w:tcBorders>
              <w:top w:val="nil"/>
              <w:left w:val="nil"/>
              <w:bottom w:val="nil"/>
              <w:right w:val="nil"/>
            </w:tcBorders>
            <w:tcMar>
              <w:top w:w="94" w:type="dxa"/>
              <w:left w:w="20" w:type="dxa"/>
              <w:bottom w:w="43" w:type="dxa"/>
              <w:right w:w="0" w:type="dxa"/>
            </w:tcMar>
            <w:vAlign w:val="bottom"/>
          </w:tcPr>
          <w:p w14:paraId="4B89816D" w14:textId="77777777" w:rsidR="0062115A" w:rsidRPr="00DE1073" w:rsidRDefault="003823F2" w:rsidP="00DE1073">
            <w:r w:rsidRPr="00DE1073">
              <w:t>-5,1</w:t>
            </w:r>
          </w:p>
        </w:tc>
        <w:tc>
          <w:tcPr>
            <w:tcW w:w="500" w:type="dxa"/>
            <w:tcBorders>
              <w:top w:val="nil"/>
              <w:left w:val="nil"/>
              <w:bottom w:val="nil"/>
              <w:right w:val="nil"/>
            </w:tcBorders>
            <w:tcMar>
              <w:top w:w="94" w:type="dxa"/>
              <w:left w:w="20" w:type="dxa"/>
              <w:bottom w:w="43" w:type="dxa"/>
              <w:right w:w="0" w:type="dxa"/>
            </w:tcMar>
            <w:vAlign w:val="bottom"/>
          </w:tcPr>
          <w:p w14:paraId="753721A3" w14:textId="77777777" w:rsidR="0062115A" w:rsidRPr="00DE1073" w:rsidRDefault="003823F2" w:rsidP="00DE1073">
            <w:r w:rsidRPr="00DE1073">
              <w:t>-5,5</w:t>
            </w:r>
          </w:p>
        </w:tc>
        <w:tc>
          <w:tcPr>
            <w:tcW w:w="500" w:type="dxa"/>
            <w:tcBorders>
              <w:top w:val="nil"/>
              <w:left w:val="nil"/>
              <w:bottom w:val="nil"/>
              <w:right w:val="nil"/>
            </w:tcBorders>
            <w:tcMar>
              <w:top w:w="94" w:type="dxa"/>
              <w:left w:w="20" w:type="dxa"/>
              <w:bottom w:w="43" w:type="dxa"/>
              <w:right w:w="0" w:type="dxa"/>
            </w:tcMar>
            <w:vAlign w:val="bottom"/>
          </w:tcPr>
          <w:p w14:paraId="5F1271C2" w14:textId="77777777" w:rsidR="0062115A" w:rsidRPr="00DE1073" w:rsidRDefault="003823F2" w:rsidP="00DE1073">
            <w:r w:rsidRPr="00DE1073">
              <w:t>-6,3</w:t>
            </w:r>
          </w:p>
        </w:tc>
        <w:tc>
          <w:tcPr>
            <w:tcW w:w="500" w:type="dxa"/>
            <w:tcBorders>
              <w:top w:val="nil"/>
              <w:left w:val="nil"/>
              <w:bottom w:val="nil"/>
              <w:right w:val="nil"/>
            </w:tcBorders>
            <w:tcMar>
              <w:top w:w="94" w:type="dxa"/>
              <w:left w:w="20" w:type="dxa"/>
              <w:bottom w:w="43" w:type="dxa"/>
              <w:right w:w="0" w:type="dxa"/>
            </w:tcMar>
            <w:vAlign w:val="bottom"/>
          </w:tcPr>
          <w:p w14:paraId="61A30FF1" w14:textId="77777777" w:rsidR="0062115A" w:rsidRPr="00DE1073" w:rsidRDefault="003823F2" w:rsidP="00DE1073">
            <w:r w:rsidRPr="00DE1073">
              <w:t>-7,0</w:t>
            </w:r>
          </w:p>
        </w:tc>
        <w:tc>
          <w:tcPr>
            <w:tcW w:w="500" w:type="dxa"/>
            <w:tcBorders>
              <w:top w:val="nil"/>
              <w:left w:val="nil"/>
              <w:bottom w:val="nil"/>
              <w:right w:val="nil"/>
            </w:tcBorders>
            <w:tcMar>
              <w:top w:w="94" w:type="dxa"/>
              <w:left w:w="20" w:type="dxa"/>
              <w:bottom w:w="43" w:type="dxa"/>
              <w:right w:w="0" w:type="dxa"/>
            </w:tcMar>
            <w:vAlign w:val="bottom"/>
          </w:tcPr>
          <w:p w14:paraId="47A7830B" w14:textId="77777777" w:rsidR="0062115A" w:rsidRPr="00DE1073" w:rsidRDefault="003823F2" w:rsidP="00DE1073">
            <w:r w:rsidRPr="00DE1073">
              <w:t>-7,7</w:t>
            </w:r>
          </w:p>
        </w:tc>
        <w:tc>
          <w:tcPr>
            <w:tcW w:w="500" w:type="dxa"/>
            <w:tcBorders>
              <w:top w:val="nil"/>
              <w:left w:val="nil"/>
              <w:bottom w:val="nil"/>
              <w:right w:val="nil"/>
            </w:tcBorders>
            <w:tcMar>
              <w:top w:w="94" w:type="dxa"/>
              <w:left w:w="20" w:type="dxa"/>
              <w:bottom w:w="43" w:type="dxa"/>
              <w:right w:w="0" w:type="dxa"/>
            </w:tcMar>
            <w:vAlign w:val="bottom"/>
          </w:tcPr>
          <w:p w14:paraId="005B0575" w14:textId="77777777" w:rsidR="0062115A" w:rsidRPr="00DE1073" w:rsidRDefault="003823F2" w:rsidP="00DE1073">
            <w:r w:rsidRPr="00DE1073">
              <w:t>-8,0</w:t>
            </w:r>
          </w:p>
        </w:tc>
        <w:tc>
          <w:tcPr>
            <w:tcW w:w="500" w:type="dxa"/>
            <w:tcBorders>
              <w:top w:val="nil"/>
              <w:left w:val="nil"/>
              <w:bottom w:val="nil"/>
              <w:right w:val="nil"/>
            </w:tcBorders>
            <w:tcMar>
              <w:top w:w="94" w:type="dxa"/>
              <w:left w:w="20" w:type="dxa"/>
              <w:bottom w:w="43" w:type="dxa"/>
              <w:right w:w="0" w:type="dxa"/>
            </w:tcMar>
            <w:vAlign w:val="bottom"/>
          </w:tcPr>
          <w:p w14:paraId="3EECFF6B" w14:textId="77777777" w:rsidR="0062115A" w:rsidRPr="00DE1073" w:rsidRDefault="003823F2" w:rsidP="00DE1073">
            <w:r w:rsidRPr="00DE1073">
              <w:t>-7,5</w:t>
            </w:r>
          </w:p>
        </w:tc>
        <w:tc>
          <w:tcPr>
            <w:tcW w:w="500" w:type="dxa"/>
            <w:tcBorders>
              <w:top w:val="nil"/>
              <w:left w:val="nil"/>
              <w:bottom w:val="nil"/>
              <w:right w:val="nil"/>
            </w:tcBorders>
            <w:tcMar>
              <w:top w:w="94" w:type="dxa"/>
              <w:left w:w="20" w:type="dxa"/>
              <w:bottom w:w="43" w:type="dxa"/>
              <w:right w:w="0" w:type="dxa"/>
            </w:tcMar>
            <w:vAlign w:val="bottom"/>
          </w:tcPr>
          <w:p w14:paraId="250F8244" w14:textId="77777777" w:rsidR="0062115A" w:rsidRPr="00DE1073" w:rsidRDefault="003823F2" w:rsidP="00DE1073">
            <w:r w:rsidRPr="00DE1073">
              <w:t>-7,9</w:t>
            </w:r>
          </w:p>
        </w:tc>
        <w:tc>
          <w:tcPr>
            <w:tcW w:w="520" w:type="dxa"/>
            <w:tcBorders>
              <w:top w:val="nil"/>
              <w:left w:val="nil"/>
              <w:bottom w:val="nil"/>
              <w:right w:val="nil"/>
            </w:tcBorders>
            <w:tcMar>
              <w:top w:w="94" w:type="dxa"/>
              <w:left w:w="20" w:type="dxa"/>
              <w:bottom w:w="43" w:type="dxa"/>
              <w:right w:w="0" w:type="dxa"/>
            </w:tcMar>
            <w:vAlign w:val="bottom"/>
          </w:tcPr>
          <w:p w14:paraId="5F053D1F" w14:textId="77777777" w:rsidR="0062115A" w:rsidRPr="00DE1073" w:rsidRDefault="003823F2" w:rsidP="00DE1073">
            <w:r w:rsidRPr="00DE1073">
              <w:t>-12,3</w:t>
            </w:r>
          </w:p>
        </w:tc>
        <w:tc>
          <w:tcPr>
            <w:tcW w:w="500" w:type="dxa"/>
            <w:tcBorders>
              <w:top w:val="nil"/>
              <w:left w:val="nil"/>
              <w:bottom w:val="nil"/>
              <w:right w:val="nil"/>
            </w:tcBorders>
            <w:tcMar>
              <w:top w:w="94" w:type="dxa"/>
              <w:left w:w="20" w:type="dxa"/>
              <w:bottom w:w="43" w:type="dxa"/>
              <w:right w:w="0" w:type="dxa"/>
            </w:tcMar>
            <w:vAlign w:val="bottom"/>
          </w:tcPr>
          <w:p w14:paraId="6706C6F8" w14:textId="77777777" w:rsidR="0062115A" w:rsidRPr="00DE1073" w:rsidRDefault="003823F2" w:rsidP="00DE1073">
            <w:r w:rsidRPr="00DE1073">
              <w:t>-9,4</w:t>
            </w:r>
          </w:p>
        </w:tc>
        <w:tc>
          <w:tcPr>
            <w:tcW w:w="480" w:type="dxa"/>
            <w:tcBorders>
              <w:top w:val="nil"/>
              <w:left w:val="nil"/>
              <w:bottom w:val="nil"/>
              <w:right w:val="nil"/>
            </w:tcBorders>
            <w:tcMar>
              <w:top w:w="94" w:type="dxa"/>
              <w:left w:w="20" w:type="dxa"/>
              <w:bottom w:w="43" w:type="dxa"/>
              <w:right w:w="0" w:type="dxa"/>
            </w:tcMar>
            <w:vAlign w:val="bottom"/>
          </w:tcPr>
          <w:p w14:paraId="0A0C09D7"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0AE2263F" w14:textId="77777777" w:rsidR="0062115A" w:rsidRPr="00DE1073" w:rsidRDefault="0062115A" w:rsidP="00DE1073"/>
        </w:tc>
      </w:tr>
      <w:tr w:rsidR="0062115A" w:rsidRPr="00DE1073" w14:paraId="51BC6843" w14:textId="77777777">
        <w:trPr>
          <w:trHeight w:val="340"/>
        </w:trPr>
        <w:tc>
          <w:tcPr>
            <w:tcW w:w="840" w:type="dxa"/>
            <w:tcBorders>
              <w:top w:val="nil"/>
              <w:left w:val="nil"/>
              <w:bottom w:val="nil"/>
              <w:right w:val="nil"/>
            </w:tcBorders>
            <w:tcMar>
              <w:top w:w="94" w:type="dxa"/>
              <w:left w:w="20" w:type="dxa"/>
              <w:bottom w:w="43" w:type="dxa"/>
              <w:right w:w="0" w:type="dxa"/>
            </w:tcMar>
          </w:tcPr>
          <w:p w14:paraId="15809DF4" w14:textId="77777777" w:rsidR="0062115A" w:rsidRPr="00DE1073" w:rsidRDefault="003823F2" w:rsidP="00DE1073">
            <w:r w:rsidRPr="00DE1073">
              <w:t>RNB21</w:t>
            </w:r>
          </w:p>
        </w:tc>
        <w:tc>
          <w:tcPr>
            <w:tcW w:w="500" w:type="dxa"/>
            <w:tcBorders>
              <w:top w:val="nil"/>
              <w:left w:val="nil"/>
              <w:bottom w:val="nil"/>
              <w:right w:val="nil"/>
            </w:tcBorders>
            <w:tcMar>
              <w:top w:w="94" w:type="dxa"/>
              <w:left w:w="20" w:type="dxa"/>
              <w:bottom w:w="43" w:type="dxa"/>
              <w:right w:w="0" w:type="dxa"/>
            </w:tcMar>
            <w:vAlign w:val="bottom"/>
          </w:tcPr>
          <w:p w14:paraId="02385A88"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46F5D26C"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5F9649DC"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239C587C"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3FFB658A"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2A732677"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1E977A13" w14:textId="77777777" w:rsidR="0062115A" w:rsidRPr="00DE1073" w:rsidRDefault="003823F2" w:rsidP="00DE1073">
            <w:r w:rsidRPr="00DE1073">
              <w:t>-5,3</w:t>
            </w:r>
          </w:p>
        </w:tc>
        <w:tc>
          <w:tcPr>
            <w:tcW w:w="500" w:type="dxa"/>
            <w:tcBorders>
              <w:top w:val="nil"/>
              <w:left w:val="nil"/>
              <w:bottom w:val="nil"/>
              <w:right w:val="nil"/>
            </w:tcBorders>
            <w:tcMar>
              <w:top w:w="94" w:type="dxa"/>
              <w:left w:w="20" w:type="dxa"/>
              <w:bottom w:w="43" w:type="dxa"/>
              <w:right w:w="0" w:type="dxa"/>
            </w:tcMar>
            <w:vAlign w:val="bottom"/>
          </w:tcPr>
          <w:p w14:paraId="3432F263" w14:textId="77777777" w:rsidR="0062115A" w:rsidRPr="00DE1073" w:rsidRDefault="003823F2" w:rsidP="00DE1073">
            <w:r w:rsidRPr="00DE1073">
              <w:t>-6,1</w:t>
            </w:r>
          </w:p>
        </w:tc>
        <w:tc>
          <w:tcPr>
            <w:tcW w:w="500" w:type="dxa"/>
            <w:tcBorders>
              <w:top w:val="nil"/>
              <w:left w:val="nil"/>
              <w:bottom w:val="nil"/>
              <w:right w:val="nil"/>
            </w:tcBorders>
            <w:tcMar>
              <w:top w:w="94" w:type="dxa"/>
              <w:left w:w="20" w:type="dxa"/>
              <w:bottom w:w="43" w:type="dxa"/>
              <w:right w:w="0" w:type="dxa"/>
            </w:tcMar>
            <w:vAlign w:val="bottom"/>
          </w:tcPr>
          <w:p w14:paraId="21897E62" w14:textId="77777777" w:rsidR="0062115A" w:rsidRPr="00DE1073" w:rsidRDefault="003823F2" w:rsidP="00DE1073">
            <w:r w:rsidRPr="00DE1073">
              <w:t>-6,8</w:t>
            </w:r>
          </w:p>
        </w:tc>
        <w:tc>
          <w:tcPr>
            <w:tcW w:w="500" w:type="dxa"/>
            <w:tcBorders>
              <w:top w:val="nil"/>
              <w:left w:val="nil"/>
              <w:bottom w:val="nil"/>
              <w:right w:val="nil"/>
            </w:tcBorders>
            <w:tcMar>
              <w:top w:w="94" w:type="dxa"/>
              <w:left w:w="20" w:type="dxa"/>
              <w:bottom w:w="43" w:type="dxa"/>
              <w:right w:w="0" w:type="dxa"/>
            </w:tcMar>
            <w:vAlign w:val="bottom"/>
          </w:tcPr>
          <w:p w14:paraId="32C234D8" w14:textId="77777777" w:rsidR="0062115A" w:rsidRPr="00DE1073" w:rsidRDefault="003823F2" w:rsidP="00DE1073">
            <w:r w:rsidRPr="00DE1073">
              <w:t>-7,7</w:t>
            </w:r>
          </w:p>
        </w:tc>
        <w:tc>
          <w:tcPr>
            <w:tcW w:w="500" w:type="dxa"/>
            <w:tcBorders>
              <w:top w:val="nil"/>
              <w:left w:val="nil"/>
              <w:bottom w:val="nil"/>
              <w:right w:val="nil"/>
            </w:tcBorders>
            <w:tcMar>
              <w:top w:w="94" w:type="dxa"/>
              <w:left w:w="20" w:type="dxa"/>
              <w:bottom w:w="43" w:type="dxa"/>
              <w:right w:w="0" w:type="dxa"/>
            </w:tcMar>
            <w:vAlign w:val="bottom"/>
          </w:tcPr>
          <w:p w14:paraId="5F7201A2" w14:textId="77777777" w:rsidR="0062115A" w:rsidRPr="00DE1073" w:rsidRDefault="003823F2" w:rsidP="00DE1073">
            <w:r w:rsidRPr="00DE1073">
              <w:t>-7,9</w:t>
            </w:r>
          </w:p>
        </w:tc>
        <w:tc>
          <w:tcPr>
            <w:tcW w:w="500" w:type="dxa"/>
            <w:tcBorders>
              <w:top w:val="nil"/>
              <w:left w:val="nil"/>
              <w:bottom w:val="nil"/>
              <w:right w:val="nil"/>
            </w:tcBorders>
            <w:tcMar>
              <w:top w:w="94" w:type="dxa"/>
              <w:left w:w="20" w:type="dxa"/>
              <w:bottom w:w="43" w:type="dxa"/>
              <w:right w:w="0" w:type="dxa"/>
            </w:tcMar>
            <w:vAlign w:val="bottom"/>
          </w:tcPr>
          <w:p w14:paraId="33B5826A" w14:textId="77777777" w:rsidR="0062115A" w:rsidRPr="00DE1073" w:rsidRDefault="003823F2" w:rsidP="00DE1073">
            <w:r w:rsidRPr="00DE1073">
              <w:t>-7,4</w:t>
            </w:r>
          </w:p>
        </w:tc>
        <w:tc>
          <w:tcPr>
            <w:tcW w:w="500" w:type="dxa"/>
            <w:tcBorders>
              <w:top w:val="nil"/>
              <w:left w:val="nil"/>
              <w:bottom w:val="nil"/>
              <w:right w:val="nil"/>
            </w:tcBorders>
            <w:tcMar>
              <w:top w:w="94" w:type="dxa"/>
              <w:left w:w="20" w:type="dxa"/>
              <w:bottom w:w="43" w:type="dxa"/>
              <w:right w:w="0" w:type="dxa"/>
            </w:tcMar>
            <w:vAlign w:val="bottom"/>
          </w:tcPr>
          <w:p w14:paraId="5558D8D3" w14:textId="77777777" w:rsidR="0062115A" w:rsidRPr="00DE1073" w:rsidRDefault="003823F2" w:rsidP="00DE1073">
            <w:r w:rsidRPr="00DE1073">
              <w:t>-7,8</w:t>
            </w:r>
          </w:p>
        </w:tc>
        <w:tc>
          <w:tcPr>
            <w:tcW w:w="520" w:type="dxa"/>
            <w:tcBorders>
              <w:top w:val="nil"/>
              <w:left w:val="nil"/>
              <w:bottom w:val="nil"/>
              <w:right w:val="nil"/>
            </w:tcBorders>
            <w:tcMar>
              <w:top w:w="94" w:type="dxa"/>
              <w:left w:w="20" w:type="dxa"/>
              <w:bottom w:w="43" w:type="dxa"/>
              <w:right w:w="0" w:type="dxa"/>
            </w:tcMar>
            <w:vAlign w:val="bottom"/>
          </w:tcPr>
          <w:p w14:paraId="4C82F8F5" w14:textId="77777777" w:rsidR="0062115A" w:rsidRPr="00DE1073" w:rsidRDefault="003823F2" w:rsidP="00DE1073">
            <w:r w:rsidRPr="00DE1073">
              <w:t>-11,7</w:t>
            </w:r>
          </w:p>
        </w:tc>
        <w:tc>
          <w:tcPr>
            <w:tcW w:w="500" w:type="dxa"/>
            <w:tcBorders>
              <w:top w:val="nil"/>
              <w:left w:val="nil"/>
              <w:bottom w:val="nil"/>
              <w:right w:val="nil"/>
            </w:tcBorders>
            <w:tcMar>
              <w:top w:w="94" w:type="dxa"/>
              <w:left w:w="20" w:type="dxa"/>
              <w:bottom w:w="43" w:type="dxa"/>
              <w:right w:w="0" w:type="dxa"/>
            </w:tcMar>
            <w:vAlign w:val="bottom"/>
          </w:tcPr>
          <w:p w14:paraId="5795B4D5" w14:textId="77777777" w:rsidR="0062115A" w:rsidRPr="00DE1073" w:rsidRDefault="003823F2" w:rsidP="00DE1073">
            <w:r w:rsidRPr="00DE1073">
              <w:t>-12,3</w:t>
            </w:r>
          </w:p>
        </w:tc>
        <w:tc>
          <w:tcPr>
            <w:tcW w:w="480" w:type="dxa"/>
            <w:tcBorders>
              <w:top w:val="nil"/>
              <w:left w:val="nil"/>
              <w:bottom w:val="nil"/>
              <w:right w:val="nil"/>
            </w:tcBorders>
            <w:tcMar>
              <w:top w:w="94" w:type="dxa"/>
              <w:left w:w="20" w:type="dxa"/>
              <w:bottom w:w="43" w:type="dxa"/>
              <w:right w:w="0" w:type="dxa"/>
            </w:tcMar>
            <w:vAlign w:val="bottom"/>
          </w:tcPr>
          <w:p w14:paraId="25472373" w14:textId="77777777" w:rsidR="0062115A" w:rsidRPr="00DE1073" w:rsidRDefault="0062115A" w:rsidP="00DE1073"/>
        </w:tc>
        <w:tc>
          <w:tcPr>
            <w:tcW w:w="480" w:type="dxa"/>
            <w:tcBorders>
              <w:top w:val="nil"/>
              <w:left w:val="nil"/>
              <w:bottom w:val="nil"/>
              <w:right w:val="nil"/>
            </w:tcBorders>
            <w:tcMar>
              <w:top w:w="94" w:type="dxa"/>
              <w:left w:w="20" w:type="dxa"/>
              <w:bottom w:w="43" w:type="dxa"/>
              <w:right w:w="0" w:type="dxa"/>
            </w:tcMar>
            <w:vAlign w:val="bottom"/>
          </w:tcPr>
          <w:p w14:paraId="3527C4FA" w14:textId="77777777" w:rsidR="0062115A" w:rsidRPr="00DE1073" w:rsidRDefault="0062115A" w:rsidP="00DE1073"/>
        </w:tc>
      </w:tr>
      <w:tr w:rsidR="0062115A" w:rsidRPr="00DE1073" w14:paraId="22FDA5AF" w14:textId="77777777">
        <w:trPr>
          <w:trHeight w:val="340"/>
        </w:trPr>
        <w:tc>
          <w:tcPr>
            <w:tcW w:w="840" w:type="dxa"/>
            <w:tcBorders>
              <w:top w:val="nil"/>
              <w:left w:val="nil"/>
              <w:bottom w:val="nil"/>
              <w:right w:val="nil"/>
            </w:tcBorders>
            <w:tcMar>
              <w:top w:w="94" w:type="dxa"/>
              <w:left w:w="20" w:type="dxa"/>
              <w:bottom w:w="43" w:type="dxa"/>
              <w:right w:w="0" w:type="dxa"/>
            </w:tcMar>
          </w:tcPr>
          <w:p w14:paraId="43F8AA15" w14:textId="77777777" w:rsidR="0062115A" w:rsidRPr="00DE1073" w:rsidRDefault="003823F2" w:rsidP="00DE1073">
            <w:r w:rsidRPr="00DE1073">
              <w:t>NB22</w:t>
            </w:r>
          </w:p>
        </w:tc>
        <w:tc>
          <w:tcPr>
            <w:tcW w:w="500" w:type="dxa"/>
            <w:tcBorders>
              <w:top w:val="nil"/>
              <w:left w:val="nil"/>
              <w:bottom w:val="nil"/>
              <w:right w:val="nil"/>
            </w:tcBorders>
            <w:tcMar>
              <w:top w:w="94" w:type="dxa"/>
              <w:left w:w="20" w:type="dxa"/>
              <w:bottom w:w="43" w:type="dxa"/>
              <w:right w:w="0" w:type="dxa"/>
            </w:tcMar>
            <w:vAlign w:val="bottom"/>
          </w:tcPr>
          <w:p w14:paraId="35A1B601"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17D01E0E"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261DC2D3"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5EC7D3EB"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3319D236"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00A2346B"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69C19555"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428ABB04" w14:textId="77777777" w:rsidR="0062115A" w:rsidRPr="00DE1073" w:rsidRDefault="003823F2" w:rsidP="00DE1073">
            <w:r w:rsidRPr="00DE1073">
              <w:t>-6,0</w:t>
            </w:r>
          </w:p>
        </w:tc>
        <w:tc>
          <w:tcPr>
            <w:tcW w:w="500" w:type="dxa"/>
            <w:tcBorders>
              <w:top w:val="nil"/>
              <w:left w:val="nil"/>
              <w:bottom w:val="nil"/>
              <w:right w:val="nil"/>
            </w:tcBorders>
            <w:tcMar>
              <w:top w:w="94" w:type="dxa"/>
              <w:left w:w="20" w:type="dxa"/>
              <w:bottom w:w="43" w:type="dxa"/>
              <w:right w:w="0" w:type="dxa"/>
            </w:tcMar>
            <w:vAlign w:val="bottom"/>
          </w:tcPr>
          <w:p w14:paraId="5F35654A" w14:textId="77777777" w:rsidR="0062115A" w:rsidRPr="00DE1073" w:rsidRDefault="003823F2" w:rsidP="00DE1073">
            <w:r w:rsidRPr="00DE1073">
              <w:t>-6,7</w:t>
            </w:r>
          </w:p>
        </w:tc>
        <w:tc>
          <w:tcPr>
            <w:tcW w:w="500" w:type="dxa"/>
            <w:tcBorders>
              <w:top w:val="nil"/>
              <w:left w:val="nil"/>
              <w:bottom w:val="nil"/>
              <w:right w:val="nil"/>
            </w:tcBorders>
            <w:tcMar>
              <w:top w:w="94" w:type="dxa"/>
              <w:left w:w="20" w:type="dxa"/>
              <w:bottom w:w="43" w:type="dxa"/>
              <w:right w:w="0" w:type="dxa"/>
            </w:tcMar>
            <w:vAlign w:val="bottom"/>
          </w:tcPr>
          <w:p w14:paraId="1E7BA3BF" w14:textId="77777777" w:rsidR="0062115A" w:rsidRPr="00DE1073" w:rsidRDefault="003823F2" w:rsidP="00DE1073">
            <w:r w:rsidRPr="00DE1073">
              <w:t>-7,6</w:t>
            </w:r>
          </w:p>
        </w:tc>
        <w:tc>
          <w:tcPr>
            <w:tcW w:w="500" w:type="dxa"/>
            <w:tcBorders>
              <w:top w:val="nil"/>
              <w:left w:val="nil"/>
              <w:bottom w:val="nil"/>
              <w:right w:val="nil"/>
            </w:tcBorders>
            <w:tcMar>
              <w:top w:w="94" w:type="dxa"/>
              <w:left w:w="20" w:type="dxa"/>
              <w:bottom w:w="43" w:type="dxa"/>
              <w:right w:w="0" w:type="dxa"/>
            </w:tcMar>
            <w:vAlign w:val="bottom"/>
          </w:tcPr>
          <w:p w14:paraId="0845A464" w14:textId="77777777" w:rsidR="0062115A" w:rsidRPr="00DE1073" w:rsidRDefault="003823F2" w:rsidP="00DE1073">
            <w:r w:rsidRPr="00DE1073">
              <w:t>-7,9</w:t>
            </w:r>
          </w:p>
        </w:tc>
        <w:tc>
          <w:tcPr>
            <w:tcW w:w="500" w:type="dxa"/>
            <w:tcBorders>
              <w:top w:val="nil"/>
              <w:left w:val="nil"/>
              <w:bottom w:val="nil"/>
              <w:right w:val="nil"/>
            </w:tcBorders>
            <w:tcMar>
              <w:top w:w="94" w:type="dxa"/>
              <w:left w:w="20" w:type="dxa"/>
              <w:bottom w:w="43" w:type="dxa"/>
              <w:right w:w="0" w:type="dxa"/>
            </w:tcMar>
            <w:vAlign w:val="bottom"/>
          </w:tcPr>
          <w:p w14:paraId="72C0472C" w14:textId="77777777" w:rsidR="0062115A" w:rsidRPr="00DE1073" w:rsidRDefault="003823F2" w:rsidP="00DE1073">
            <w:r w:rsidRPr="00DE1073">
              <w:t>-7,3</w:t>
            </w:r>
          </w:p>
        </w:tc>
        <w:tc>
          <w:tcPr>
            <w:tcW w:w="500" w:type="dxa"/>
            <w:tcBorders>
              <w:top w:val="nil"/>
              <w:left w:val="nil"/>
              <w:bottom w:val="nil"/>
              <w:right w:val="nil"/>
            </w:tcBorders>
            <w:tcMar>
              <w:top w:w="94" w:type="dxa"/>
              <w:left w:w="20" w:type="dxa"/>
              <w:bottom w:w="43" w:type="dxa"/>
              <w:right w:w="0" w:type="dxa"/>
            </w:tcMar>
            <w:vAlign w:val="bottom"/>
          </w:tcPr>
          <w:p w14:paraId="557761B0" w14:textId="77777777" w:rsidR="0062115A" w:rsidRPr="00DE1073" w:rsidRDefault="003823F2" w:rsidP="00DE1073">
            <w:r w:rsidRPr="00DE1073">
              <w:t>-7,7</w:t>
            </w:r>
          </w:p>
        </w:tc>
        <w:tc>
          <w:tcPr>
            <w:tcW w:w="520" w:type="dxa"/>
            <w:tcBorders>
              <w:top w:val="nil"/>
              <w:left w:val="nil"/>
              <w:bottom w:val="nil"/>
              <w:right w:val="nil"/>
            </w:tcBorders>
            <w:tcMar>
              <w:top w:w="94" w:type="dxa"/>
              <w:left w:w="20" w:type="dxa"/>
              <w:bottom w:w="43" w:type="dxa"/>
              <w:right w:w="0" w:type="dxa"/>
            </w:tcMar>
            <w:vAlign w:val="bottom"/>
          </w:tcPr>
          <w:p w14:paraId="5FEB7CC5" w14:textId="77777777" w:rsidR="0062115A" w:rsidRPr="00DE1073" w:rsidRDefault="003823F2" w:rsidP="00DE1073">
            <w:r w:rsidRPr="00DE1073">
              <w:t>-11,5</w:t>
            </w:r>
          </w:p>
        </w:tc>
        <w:tc>
          <w:tcPr>
            <w:tcW w:w="500" w:type="dxa"/>
            <w:tcBorders>
              <w:top w:val="nil"/>
              <w:left w:val="nil"/>
              <w:bottom w:val="nil"/>
              <w:right w:val="nil"/>
            </w:tcBorders>
            <w:tcMar>
              <w:top w:w="94" w:type="dxa"/>
              <w:left w:w="20" w:type="dxa"/>
              <w:bottom w:w="43" w:type="dxa"/>
              <w:right w:w="0" w:type="dxa"/>
            </w:tcMar>
            <w:vAlign w:val="bottom"/>
          </w:tcPr>
          <w:p w14:paraId="681E779E" w14:textId="77777777" w:rsidR="0062115A" w:rsidRPr="00DE1073" w:rsidRDefault="003823F2" w:rsidP="00DE1073">
            <w:r w:rsidRPr="00DE1073">
              <w:t>-12,1</w:t>
            </w:r>
          </w:p>
        </w:tc>
        <w:tc>
          <w:tcPr>
            <w:tcW w:w="480" w:type="dxa"/>
            <w:tcBorders>
              <w:top w:val="nil"/>
              <w:left w:val="nil"/>
              <w:bottom w:val="nil"/>
              <w:right w:val="nil"/>
            </w:tcBorders>
            <w:tcMar>
              <w:top w:w="94" w:type="dxa"/>
              <w:left w:w="20" w:type="dxa"/>
              <w:bottom w:w="43" w:type="dxa"/>
              <w:right w:w="0" w:type="dxa"/>
            </w:tcMar>
            <w:vAlign w:val="bottom"/>
          </w:tcPr>
          <w:p w14:paraId="73DFD15F" w14:textId="77777777" w:rsidR="0062115A" w:rsidRPr="00DE1073" w:rsidRDefault="003823F2" w:rsidP="00DE1073">
            <w:r w:rsidRPr="00DE1073">
              <w:t>-9,5</w:t>
            </w:r>
          </w:p>
        </w:tc>
        <w:tc>
          <w:tcPr>
            <w:tcW w:w="480" w:type="dxa"/>
            <w:tcBorders>
              <w:top w:val="nil"/>
              <w:left w:val="nil"/>
              <w:bottom w:val="nil"/>
              <w:right w:val="nil"/>
            </w:tcBorders>
            <w:tcMar>
              <w:top w:w="94" w:type="dxa"/>
              <w:left w:w="20" w:type="dxa"/>
              <w:bottom w:w="43" w:type="dxa"/>
              <w:right w:w="0" w:type="dxa"/>
            </w:tcMar>
            <w:vAlign w:val="bottom"/>
          </w:tcPr>
          <w:p w14:paraId="6C7015B5" w14:textId="77777777" w:rsidR="0062115A" w:rsidRPr="00DE1073" w:rsidRDefault="0062115A" w:rsidP="00DE1073"/>
        </w:tc>
      </w:tr>
      <w:tr w:rsidR="0062115A" w:rsidRPr="00DE1073" w14:paraId="4ED28665" w14:textId="77777777">
        <w:trPr>
          <w:trHeight w:val="340"/>
        </w:trPr>
        <w:tc>
          <w:tcPr>
            <w:tcW w:w="840" w:type="dxa"/>
            <w:tcBorders>
              <w:top w:val="nil"/>
              <w:left w:val="nil"/>
              <w:bottom w:val="nil"/>
              <w:right w:val="nil"/>
            </w:tcBorders>
            <w:tcMar>
              <w:top w:w="94" w:type="dxa"/>
              <w:left w:w="20" w:type="dxa"/>
              <w:bottom w:w="43" w:type="dxa"/>
              <w:right w:w="0" w:type="dxa"/>
            </w:tcMar>
          </w:tcPr>
          <w:p w14:paraId="77C9F7D2" w14:textId="77777777" w:rsidR="0062115A" w:rsidRPr="00DE1073" w:rsidRDefault="003823F2" w:rsidP="00DE1073">
            <w:r w:rsidRPr="00DE1073">
              <w:t>RNB22</w:t>
            </w:r>
          </w:p>
        </w:tc>
        <w:tc>
          <w:tcPr>
            <w:tcW w:w="500" w:type="dxa"/>
            <w:tcBorders>
              <w:top w:val="nil"/>
              <w:left w:val="nil"/>
              <w:bottom w:val="nil"/>
              <w:right w:val="nil"/>
            </w:tcBorders>
            <w:tcMar>
              <w:top w:w="94" w:type="dxa"/>
              <w:left w:w="20" w:type="dxa"/>
              <w:bottom w:w="43" w:type="dxa"/>
              <w:right w:w="0" w:type="dxa"/>
            </w:tcMar>
            <w:vAlign w:val="bottom"/>
          </w:tcPr>
          <w:p w14:paraId="1A353DE9" w14:textId="77777777" w:rsidR="0062115A" w:rsidRPr="00DE1073" w:rsidRDefault="003823F2" w:rsidP="00DE1073">
            <w:r w:rsidRPr="00DE1073">
              <w:t>-2,6</w:t>
            </w:r>
          </w:p>
        </w:tc>
        <w:tc>
          <w:tcPr>
            <w:tcW w:w="500" w:type="dxa"/>
            <w:tcBorders>
              <w:top w:val="nil"/>
              <w:left w:val="nil"/>
              <w:bottom w:val="nil"/>
              <w:right w:val="nil"/>
            </w:tcBorders>
            <w:tcMar>
              <w:top w:w="94" w:type="dxa"/>
              <w:left w:w="20" w:type="dxa"/>
              <w:bottom w:w="43" w:type="dxa"/>
              <w:right w:w="0" w:type="dxa"/>
            </w:tcMar>
            <w:vAlign w:val="bottom"/>
          </w:tcPr>
          <w:p w14:paraId="0794C89F" w14:textId="77777777" w:rsidR="0062115A" w:rsidRPr="00DE1073" w:rsidRDefault="003823F2" w:rsidP="00DE1073">
            <w:r w:rsidRPr="00DE1073">
              <w:t>-3,0</w:t>
            </w:r>
          </w:p>
        </w:tc>
        <w:tc>
          <w:tcPr>
            <w:tcW w:w="500" w:type="dxa"/>
            <w:tcBorders>
              <w:top w:val="nil"/>
              <w:left w:val="nil"/>
              <w:bottom w:val="nil"/>
              <w:right w:val="nil"/>
            </w:tcBorders>
            <w:tcMar>
              <w:top w:w="94" w:type="dxa"/>
              <w:left w:w="20" w:type="dxa"/>
              <w:bottom w:w="43" w:type="dxa"/>
              <w:right w:w="0" w:type="dxa"/>
            </w:tcMar>
            <w:vAlign w:val="bottom"/>
          </w:tcPr>
          <w:p w14:paraId="71E13F58"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69480D06"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0C289B57" w14:textId="77777777" w:rsidR="0062115A" w:rsidRPr="00DE1073" w:rsidRDefault="003823F2" w:rsidP="00DE1073">
            <w:r w:rsidRPr="00DE1073">
              <w:t>-4,4</w:t>
            </w:r>
          </w:p>
        </w:tc>
        <w:tc>
          <w:tcPr>
            <w:tcW w:w="500" w:type="dxa"/>
            <w:tcBorders>
              <w:top w:val="nil"/>
              <w:left w:val="nil"/>
              <w:bottom w:val="nil"/>
              <w:right w:val="nil"/>
            </w:tcBorders>
            <w:tcMar>
              <w:top w:w="94" w:type="dxa"/>
              <w:left w:w="20" w:type="dxa"/>
              <w:bottom w:w="43" w:type="dxa"/>
              <w:right w:w="0" w:type="dxa"/>
            </w:tcMar>
            <w:vAlign w:val="bottom"/>
          </w:tcPr>
          <w:p w14:paraId="0CDC0B43"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70A8B4B8" w14:textId="77777777" w:rsidR="0062115A" w:rsidRPr="00DE1073" w:rsidRDefault="003823F2" w:rsidP="00DE1073">
            <w:r w:rsidRPr="00DE1073">
              <w:t>-5,2</w:t>
            </w:r>
          </w:p>
        </w:tc>
        <w:tc>
          <w:tcPr>
            <w:tcW w:w="500" w:type="dxa"/>
            <w:tcBorders>
              <w:top w:val="nil"/>
              <w:left w:val="nil"/>
              <w:bottom w:val="nil"/>
              <w:right w:val="nil"/>
            </w:tcBorders>
            <w:tcMar>
              <w:top w:w="94" w:type="dxa"/>
              <w:left w:w="20" w:type="dxa"/>
              <w:bottom w:w="43" w:type="dxa"/>
              <w:right w:w="0" w:type="dxa"/>
            </w:tcMar>
            <w:vAlign w:val="bottom"/>
          </w:tcPr>
          <w:p w14:paraId="1329FD91" w14:textId="77777777" w:rsidR="0062115A" w:rsidRPr="00DE1073" w:rsidRDefault="003823F2" w:rsidP="00DE1073">
            <w:r w:rsidRPr="00DE1073">
              <w:t>-5,9</w:t>
            </w:r>
          </w:p>
        </w:tc>
        <w:tc>
          <w:tcPr>
            <w:tcW w:w="500" w:type="dxa"/>
            <w:tcBorders>
              <w:top w:val="nil"/>
              <w:left w:val="nil"/>
              <w:bottom w:val="nil"/>
              <w:right w:val="nil"/>
            </w:tcBorders>
            <w:tcMar>
              <w:top w:w="94" w:type="dxa"/>
              <w:left w:w="20" w:type="dxa"/>
              <w:bottom w:w="43" w:type="dxa"/>
              <w:right w:w="0" w:type="dxa"/>
            </w:tcMar>
            <w:vAlign w:val="bottom"/>
          </w:tcPr>
          <w:p w14:paraId="4CF16DEE" w14:textId="77777777" w:rsidR="0062115A" w:rsidRPr="00DE1073" w:rsidRDefault="003823F2" w:rsidP="00DE1073">
            <w:r w:rsidRPr="00DE1073">
              <w:t>-6,5</w:t>
            </w:r>
          </w:p>
        </w:tc>
        <w:tc>
          <w:tcPr>
            <w:tcW w:w="500" w:type="dxa"/>
            <w:tcBorders>
              <w:top w:val="nil"/>
              <w:left w:val="nil"/>
              <w:bottom w:val="nil"/>
              <w:right w:val="nil"/>
            </w:tcBorders>
            <w:tcMar>
              <w:top w:w="94" w:type="dxa"/>
              <w:left w:w="20" w:type="dxa"/>
              <w:bottom w:w="43" w:type="dxa"/>
              <w:right w:w="0" w:type="dxa"/>
            </w:tcMar>
            <w:vAlign w:val="bottom"/>
          </w:tcPr>
          <w:p w14:paraId="65131D86" w14:textId="77777777" w:rsidR="0062115A" w:rsidRPr="00DE1073" w:rsidRDefault="003823F2" w:rsidP="00DE1073">
            <w:r w:rsidRPr="00DE1073">
              <w:t>-7,3</w:t>
            </w:r>
          </w:p>
        </w:tc>
        <w:tc>
          <w:tcPr>
            <w:tcW w:w="500" w:type="dxa"/>
            <w:tcBorders>
              <w:top w:val="nil"/>
              <w:left w:val="nil"/>
              <w:bottom w:val="nil"/>
              <w:right w:val="nil"/>
            </w:tcBorders>
            <w:tcMar>
              <w:top w:w="94" w:type="dxa"/>
              <w:left w:w="20" w:type="dxa"/>
              <w:bottom w:w="43" w:type="dxa"/>
              <w:right w:w="0" w:type="dxa"/>
            </w:tcMar>
            <w:vAlign w:val="bottom"/>
          </w:tcPr>
          <w:p w14:paraId="29608442" w14:textId="77777777" w:rsidR="0062115A" w:rsidRPr="00DE1073" w:rsidRDefault="003823F2" w:rsidP="00DE1073">
            <w:r w:rsidRPr="00DE1073">
              <w:t>-7,4</w:t>
            </w:r>
          </w:p>
        </w:tc>
        <w:tc>
          <w:tcPr>
            <w:tcW w:w="500" w:type="dxa"/>
            <w:tcBorders>
              <w:top w:val="nil"/>
              <w:left w:val="nil"/>
              <w:bottom w:val="nil"/>
              <w:right w:val="nil"/>
            </w:tcBorders>
            <w:tcMar>
              <w:top w:w="94" w:type="dxa"/>
              <w:left w:w="20" w:type="dxa"/>
              <w:bottom w:w="43" w:type="dxa"/>
              <w:right w:w="0" w:type="dxa"/>
            </w:tcMar>
            <w:vAlign w:val="bottom"/>
          </w:tcPr>
          <w:p w14:paraId="76BEA500" w14:textId="77777777" w:rsidR="0062115A" w:rsidRPr="00DE1073" w:rsidRDefault="003823F2" w:rsidP="00DE1073">
            <w:r w:rsidRPr="00DE1073">
              <w:t>-6,9</w:t>
            </w:r>
          </w:p>
        </w:tc>
        <w:tc>
          <w:tcPr>
            <w:tcW w:w="500" w:type="dxa"/>
            <w:tcBorders>
              <w:top w:val="nil"/>
              <w:left w:val="nil"/>
              <w:bottom w:val="nil"/>
              <w:right w:val="nil"/>
            </w:tcBorders>
            <w:tcMar>
              <w:top w:w="94" w:type="dxa"/>
              <w:left w:w="20" w:type="dxa"/>
              <w:bottom w:w="43" w:type="dxa"/>
              <w:right w:w="0" w:type="dxa"/>
            </w:tcMar>
            <w:vAlign w:val="bottom"/>
          </w:tcPr>
          <w:p w14:paraId="0ACCE6B7" w14:textId="77777777" w:rsidR="0062115A" w:rsidRPr="00DE1073" w:rsidRDefault="003823F2" w:rsidP="00DE1073">
            <w:r w:rsidRPr="00DE1073">
              <w:t>-7,3</w:t>
            </w:r>
          </w:p>
        </w:tc>
        <w:tc>
          <w:tcPr>
            <w:tcW w:w="520" w:type="dxa"/>
            <w:tcBorders>
              <w:top w:val="nil"/>
              <w:left w:val="nil"/>
              <w:bottom w:val="nil"/>
              <w:right w:val="nil"/>
            </w:tcBorders>
            <w:tcMar>
              <w:top w:w="94" w:type="dxa"/>
              <w:left w:w="20" w:type="dxa"/>
              <w:bottom w:w="43" w:type="dxa"/>
              <w:right w:w="0" w:type="dxa"/>
            </w:tcMar>
            <w:vAlign w:val="bottom"/>
          </w:tcPr>
          <w:p w14:paraId="71BBBBBE" w14:textId="77777777" w:rsidR="0062115A" w:rsidRPr="00DE1073" w:rsidRDefault="003823F2" w:rsidP="00DE1073">
            <w:r w:rsidRPr="00DE1073">
              <w:t>-11,4</w:t>
            </w:r>
          </w:p>
        </w:tc>
        <w:tc>
          <w:tcPr>
            <w:tcW w:w="500" w:type="dxa"/>
            <w:tcBorders>
              <w:top w:val="nil"/>
              <w:left w:val="nil"/>
              <w:bottom w:val="nil"/>
              <w:right w:val="nil"/>
            </w:tcBorders>
            <w:tcMar>
              <w:top w:w="94" w:type="dxa"/>
              <w:left w:w="20" w:type="dxa"/>
              <w:bottom w:w="43" w:type="dxa"/>
              <w:right w:w="0" w:type="dxa"/>
            </w:tcMar>
            <w:vAlign w:val="bottom"/>
          </w:tcPr>
          <w:p w14:paraId="4A1E49E1" w14:textId="77777777" w:rsidR="0062115A" w:rsidRPr="00DE1073" w:rsidRDefault="003823F2" w:rsidP="00DE1073">
            <w:r w:rsidRPr="00DE1073">
              <w:t>-10,8</w:t>
            </w:r>
          </w:p>
        </w:tc>
        <w:tc>
          <w:tcPr>
            <w:tcW w:w="480" w:type="dxa"/>
            <w:tcBorders>
              <w:top w:val="nil"/>
              <w:left w:val="nil"/>
              <w:bottom w:val="nil"/>
              <w:right w:val="nil"/>
            </w:tcBorders>
            <w:tcMar>
              <w:top w:w="94" w:type="dxa"/>
              <w:left w:w="20" w:type="dxa"/>
              <w:bottom w:w="43" w:type="dxa"/>
              <w:right w:w="0" w:type="dxa"/>
            </w:tcMar>
            <w:vAlign w:val="bottom"/>
          </w:tcPr>
          <w:p w14:paraId="07051F46" w14:textId="77777777" w:rsidR="0062115A" w:rsidRPr="00DE1073" w:rsidRDefault="003823F2" w:rsidP="00DE1073">
            <w:r w:rsidRPr="00DE1073">
              <w:t>-10,3</w:t>
            </w:r>
          </w:p>
        </w:tc>
        <w:tc>
          <w:tcPr>
            <w:tcW w:w="480" w:type="dxa"/>
            <w:tcBorders>
              <w:top w:val="nil"/>
              <w:left w:val="nil"/>
              <w:bottom w:val="nil"/>
              <w:right w:val="nil"/>
            </w:tcBorders>
            <w:tcMar>
              <w:top w:w="94" w:type="dxa"/>
              <w:left w:w="20" w:type="dxa"/>
              <w:bottom w:w="43" w:type="dxa"/>
              <w:right w:w="0" w:type="dxa"/>
            </w:tcMar>
            <w:vAlign w:val="bottom"/>
          </w:tcPr>
          <w:p w14:paraId="6A8D6E6F" w14:textId="77777777" w:rsidR="0062115A" w:rsidRPr="00DE1073" w:rsidRDefault="0062115A" w:rsidP="00DE1073"/>
        </w:tc>
      </w:tr>
      <w:tr w:rsidR="0062115A" w:rsidRPr="00DE1073" w14:paraId="3A241032" w14:textId="77777777">
        <w:trPr>
          <w:trHeight w:val="340"/>
        </w:trPr>
        <w:tc>
          <w:tcPr>
            <w:tcW w:w="840" w:type="dxa"/>
            <w:tcBorders>
              <w:top w:val="nil"/>
              <w:left w:val="nil"/>
              <w:bottom w:val="nil"/>
              <w:right w:val="nil"/>
            </w:tcBorders>
            <w:tcMar>
              <w:top w:w="94" w:type="dxa"/>
              <w:left w:w="20" w:type="dxa"/>
              <w:bottom w:w="43" w:type="dxa"/>
              <w:right w:w="0" w:type="dxa"/>
            </w:tcMar>
          </w:tcPr>
          <w:p w14:paraId="7D7AA402" w14:textId="77777777" w:rsidR="0062115A" w:rsidRPr="00DE1073" w:rsidRDefault="003823F2" w:rsidP="00DE1073">
            <w:r w:rsidRPr="00DE1073">
              <w:t>NB23</w:t>
            </w:r>
          </w:p>
        </w:tc>
        <w:tc>
          <w:tcPr>
            <w:tcW w:w="500" w:type="dxa"/>
            <w:tcBorders>
              <w:top w:val="nil"/>
              <w:left w:val="nil"/>
              <w:bottom w:val="nil"/>
              <w:right w:val="nil"/>
            </w:tcBorders>
            <w:tcMar>
              <w:top w:w="94" w:type="dxa"/>
              <w:left w:w="20" w:type="dxa"/>
              <w:bottom w:w="43" w:type="dxa"/>
              <w:right w:w="0" w:type="dxa"/>
            </w:tcMar>
            <w:vAlign w:val="bottom"/>
          </w:tcPr>
          <w:p w14:paraId="64F2E054" w14:textId="77777777" w:rsidR="0062115A" w:rsidRPr="00DE1073" w:rsidRDefault="003823F2" w:rsidP="00DE1073">
            <w:r w:rsidRPr="00DE1073">
              <w:t>-2,5</w:t>
            </w:r>
          </w:p>
        </w:tc>
        <w:tc>
          <w:tcPr>
            <w:tcW w:w="500" w:type="dxa"/>
            <w:tcBorders>
              <w:top w:val="nil"/>
              <w:left w:val="nil"/>
              <w:bottom w:val="nil"/>
              <w:right w:val="nil"/>
            </w:tcBorders>
            <w:tcMar>
              <w:top w:w="94" w:type="dxa"/>
              <w:left w:w="20" w:type="dxa"/>
              <w:bottom w:w="43" w:type="dxa"/>
              <w:right w:w="0" w:type="dxa"/>
            </w:tcMar>
            <w:vAlign w:val="bottom"/>
          </w:tcPr>
          <w:p w14:paraId="5494DD3E" w14:textId="77777777" w:rsidR="0062115A" w:rsidRPr="00DE1073" w:rsidRDefault="003823F2" w:rsidP="00DE1073">
            <w:r w:rsidRPr="00DE1073">
              <w:t>-2,9</w:t>
            </w:r>
          </w:p>
        </w:tc>
        <w:tc>
          <w:tcPr>
            <w:tcW w:w="500" w:type="dxa"/>
            <w:tcBorders>
              <w:top w:val="nil"/>
              <w:left w:val="nil"/>
              <w:bottom w:val="nil"/>
              <w:right w:val="nil"/>
            </w:tcBorders>
            <w:tcMar>
              <w:top w:w="94" w:type="dxa"/>
              <w:left w:w="20" w:type="dxa"/>
              <w:bottom w:w="43" w:type="dxa"/>
              <w:right w:w="0" w:type="dxa"/>
            </w:tcMar>
            <w:vAlign w:val="bottom"/>
          </w:tcPr>
          <w:p w14:paraId="6DF86E7C" w14:textId="77777777" w:rsidR="0062115A" w:rsidRPr="00DE1073" w:rsidRDefault="003823F2" w:rsidP="00DE1073">
            <w:r w:rsidRPr="00DE1073">
              <w:t>-4,8</w:t>
            </w:r>
          </w:p>
        </w:tc>
        <w:tc>
          <w:tcPr>
            <w:tcW w:w="500" w:type="dxa"/>
            <w:tcBorders>
              <w:top w:val="nil"/>
              <w:left w:val="nil"/>
              <w:bottom w:val="nil"/>
              <w:right w:val="nil"/>
            </w:tcBorders>
            <w:tcMar>
              <w:top w:w="94" w:type="dxa"/>
              <w:left w:w="20" w:type="dxa"/>
              <w:bottom w:w="43" w:type="dxa"/>
              <w:right w:w="0" w:type="dxa"/>
            </w:tcMar>
            <w:vAlign w:val="bottom"/>
          </w:tcPr>
          <w:p w14:paraId="6EB37884" w14:textId="77777777" w:rsidR="0062115A" w:rsidRPr="00DE1073" w:rsidRDefault="003823F2" w:rsidP="00DE1073">
            <w:r w:rsidRPr="00DE1073">
              <w:t>-4,9</w:t>
            </w:r>
          </w:p>
        </w:tc>
        <w:tc>
          <w:tcPr>
            <w:tcW w:w="500" w:type="dxa"/>
            <w:tcBorders>
              <w:top w:val="nil"/>
              <w:left w:val="nil"/>
              <w:bottom w:val="nil"/>
              <w:right w:val="nil"/>
            </w:tcBorders>
            <w:tcMar>
              <w:top w:w="94" w:type="dxa"/>
              <w:left w:w="20" w:type="dxa"/>
              <w:bottom w:w="43" w:type="dxa"/>
              <w:right w:w="0" w:type="dxa"/>
            </w:tcMar>
            <w:vAlign w:val="bottom"/>
          </w:tcPr>
          <w:p w14:paraId="76234853" w14:textId="77777777" w:rsidR="0062115A" w:rsidRPr="00DE1073" w:rsidRDefault="003823F2" w:rsidP="00DE1073">
            <w:r w:rsidRPr="00DE1073">
              <w:t>-4,3</w:t>
            </w:r>
          </w:p>
        </w:tc>
        <w:tc>
          <w:tcPr>
            <w:tcW w:w="500" w:type="dxa"/>
            <w:tcBorders>
              <w:top w:val="nil"/>
              <w:left w:val="nil"/>
              <w:bottom w:val="nil"/>
              <w:right w:val="nil"/>
            </w:tcBorders>
            <w:tcMar>
              <w:top w:w="94" w:type="dxa"/>
              <w:left w:w="20" w:type="dxa"/>
              <w:bottom w:w="43" w:type="dxa"/>
              <w:right w:w="0" w:type="dxa"/>
            </w:tcMar>
            <w:vAlign w:val="bottom"/>
          </w:tcPr>
          <w:p w14:paraId="429A9967" w14:textId="77777777" w:rsidR="0062115A" w:rsidRPr="00DE1073" w:rsidRDefault="003823F2" w:rsidP="00DE1073">
            <w:r w:rsidRPr="00DE1073">
              <w:t>-4,7</w:t>
            </w:r>
          </w:p>
        </w:tc>
        <w:tc>
          <w:tcPr>
            <w:tcW w:w="500" w:type="dxa"/>
            <w:tcBorders>
              <w:top w:val="nil"/>
              <w:left w:val="nil"/>
              <w:bottom w:val="nil"/>
              <w:right w:val="nil"/>
            </w:tcBorders>
            <w:tcMar>
              <w:top w:w="94" w:type="dxa"/>
              <w:left w:w="20" w:type="dxa"/>
              <w:bottom w:w="43" w:type="dxa"/>
              <w:right w:w="0" w:type="dxa"/>
            </w:tcMar>
            <w:vAlign w:val="bottom"/>
          </w:tcPr>
          <w:p w14:paraId="3FFBEAFF" w14:textId="77777777" w:rsidR="0062115A" w:rsidRPr="00DE1073" w:rsidRDefault="003823F2" w:rsidP="00DE1073">
            <w:r w:rsidRPr="00DE1073">
              <w:t>-5,0</w:t>
            </w:r>
          </w:p>
        </w:tc>
        <w:tc>
          <w:tcPr>
            <w:tcW w:w="500" w:type="dxa"/>
            <w:tcBorders>
              <w:top w:val="nil"/>
              <w:left w:val="nil"/>
              <w:bottom w:val="nil"/>
              <w:right w:val="nil"/>
            </w:tcBorders>
            <w:tcMar>
              <w:top w:w="94" w:type="dxa"/>
              <w:left w:w="20" w:type="dxa"/>
              <w:bottom w:w="43" w:type="dxa"/>
              <w:right w:w="0" w:type="dxa"/>
            </w:tcMar>
            <w:vAlign w:val="bottom"/>
          </w:tcPr>
          <w:p w14:paraId="3E7305AA" w14:textId="77777777" w:rsidR="0062115A" w:rsidRPr="00DE1073" w:rsidRDefault="003823F2" w:rsidP="00DE1073">
            <w:r w:rsidRPr="00DE1073">
              <w:t>-5,8</w:t>
            </w:r>
          </w:p>
        </w:tc>
        <w:tc>
          <w:tcPr>
            <w:tcW w:w="500" w:type="dxa"/>
            <w:tcBorders>
              <w:top w:val="nil"/>
              <w:left w:val="nil"/>
              <w:bottom w:val="nil"/>
              <w:right w:val="nil"/>
            </w:tcBorders>
            <w:tcMar>
              <w:top w:w="94" w:type="dxa"/>
              <w:left w:w="20" w:type="dxa"/>
              <w:bottom w:w="43" w:type="dxa"/>
              <w:right w:w="0" w:type="dxa"/>
            </w:tcMar>
            <w:vAlign w:val="bottom"/>
          </w:tcPr>
          <w:p w14:paraId="5DAD1A1B" w14:textId="77777777" w:rsidR="0062115A" w:rsidRPr="00DE1073" w:rsidRDefault="003823F2" w:rsidP="00DE1073">
            <w:r w:rsidRPr="00DE1073">
              <w:t>-6,4</w:t>
            </w:r>
          </w:p>
        </w:tc>
        <w:tc>
          <w:tcPr>
            <w:tcW w:w="500" w:type="dxa"/>
            <w:tcBorders>
              <w:top w:val="nil"/>
              <w:left w:val="nil"/>
              <w:bottom w:val="nil"/>
              <w:right w:val="nil"/>
            </w:tcBorders>
            <w:tcMar>
              <w:top w:w="94" w:type="dxa"/>
              <w:left w:w="20" w:type="dxa"/>
              <w:bottom w:w="43" w:type="dxa"/>
              <w:right w:w="0" w:type="dxa"/>
            </w:tcMar>
            <w:vAlign w:val="bottom"/>
          </w:tcPr>
          <w:p w14:paraId="54CF655C" w14:textId="77777777" w:rsidR="0062115A" w:rsidRPr="00DE1073" w:rsidRDefault="003823F2" w:rsidP="00DE1073">
            <w:r w:rsidRPr="00DE1073">
              <w:t>-7,2</w:t>
            </w:r>
          </w:p>
        </w:tc>
        <w:tc>
          <w:tcPr>
            <w:tcW w:w="500" w:type="dxa"/>
            <w:tcBorders>
              <w:top w:val="nil"/>
              <w:left w:val="nil"/>
              <w:bottom w:val="nil"/>
              <w:right w:val="nil"/>
            </w:tcBorders>
            <w:tcMar>
              <w:top w:w="94" w:type="dxa"/>
              <w:left w:w="20" w:type="dxa"/>
              <w:bottom w:w="43" w:type="dxa"/>
              <w:right w:w="0" w:type="dxa"/>
            </w:tcMar>
            <w:vAlign w:val="bottom"/>
          </w:tcPr>
          <w:p w14:paraId="33705550" w14:textId="77777777" w:rsidR="0062115A" w:rsidRPr="00DE1073" w:rsidRDefault="003823F2" w:rsidP="00DE1073">
            <w:r w:rsidRPr="00DE1073">
              <w:t>-7,3</w:t>
            </w:r>
          </w:p>
        </w:tc>
        <w:tc>
          <w:tcPr>
            <w:tcW w:w="500" w:type="dxa"/>
            <w:tcBorders>
              <w:top w:val="nil"/>
              <w:left w:val="nil"/>
              <w:bottom w:val="nil"/>
              <w:right w:val="nil"/>
            </w:tcBorders>
            <w:tcMar>
              <w:top w:w="94" w:type="dxa"/>
              <w:left w:w="20" w:type="dxa"/>
              <w:bottom w:w="43" w:type="dxa"/>
              <w:right w:w="0" w:type="dxa"/>
            </w:tcMar>
            <w:vAlign w:val="bottom"/>
          </w:tcPr>
          <w:p w14:paraId="77859E33" w14:textId="77777777" w:rsidR="0062115A" w:rsidRPr="00DE1073" w:rsidRDefault="003823F2" w:rsidP="00DE1073">
            <w:r w:rsidRPr="00DE1073">
              <w:t>-7,0</w:t>
            </w:r>
          </w:p>
        </w:tc>
        <w:tc>
          <w:tcPr>
            <w:tcW w:w="500" w:type="dxa"/>
            <w:tcBorders>
              <w:top w:val="nil"/>
              <w:left w:val="nil"/>
              <w:bottom w:val="nil"/>
              <w:right w:val="nil"/>
            </w:tcBorders>
            <w:tcMar>
              <w:top w:w="94" w:type="dxa"/>
              <w:left w:w="20" w:type="dxa"/>
              <w:bottom w:w="43" w:type="dxa"/>
              <w:right w:w="0" w:type="dxa"/>
            </w:tcMar>
            <w:vAlign w:val="bottom"/>
          </w:tcPr>
          <w:p w14:paraId="5C12F6F2" w14:textId="77777777" w:rsidR="0062115A" w:rsidRPr="00DE1073" w:rsidRDefault="003823F2" w:rsidP="00DE1073">
            <w:r w:rsidRPr="00DE1073">
              <w:t>-7,5</w:t>
            </w:r>
          </w:p>
        </w:tc>
        <w:tc>
          <w:tcPr>
            <w:tcW w:w="520" w:type="dxa"/>
            <w:tcBorders>
              <w:top w:val="nil"/>
              <w:left w:val="nil"/>
              <w:bottom w:val="nil"/>
              <w:right w:val="nil"/>
            </w:tcBorders>
            <w:tcMar>
              <w:top w:w="94" w:type="dxa"/>
              <w:left w:w="20" w:type="dxa"/>
              <w:bottom w:w="43" w:type="dxa"/>
              <w:right w:w="0" w:type="dxa"/>
            </w:tcMar>
            <w:vAlign w:val="bottom"/>
          </w:tcPr>
          <w:p w14:paraId="5E989BD2" w14:textId="77777777" w:rsidR="0062115A" w:rsidRPr="00DE1073" w:rsidRDefault="003823F2" w:rsidP="00DE1073">
            <w:r w:rsidRPr="00DE1073">
              <w:t>-11,3</w:t>
            </w:r>
          </w:p>
        </w:tc>
        <w:tc>
          <w:tcPr>
            <w:tcW w:w="500" w:type="dxa"/>
            <w:tcBorders>
              <w:top w:val="nil"/>
              <w:left w:val="nil"/>
              <w:bottom w:val="nil"/>
              <w:right w:val="nil"/>
            </w:tcBorders>
            <w:tcMar>
              <w:top w:w="94" w:type="dxa"/>
              <w:left w:w="20" w:type="dxa"/>
              <w:bottom w:w="43" w:type="dxa"/>
              <w:right w:w="0" w:type="dxa"/>
            </w:tcMar>
            <w:vAlign w:val="bottom"/>
          </w:tcPr>
          <w:p w14:paraId="1F9EB570" w14:textId="77777777" w:rsidR="0062115A" w:rsidRPr="00DE1073" w:rsidRDefault="003823F2" w:rsidP="00DE1073">
            <w:r w:rsidRPr="00DE1073">
              <w:t>-10,5</w:t>
            </w:r>
          </w:p>
        </w:tc>
        <w:tc>
          <w:tcPr>
            <w:tcW w:w="480" w:type="dxa"/>
            <w:tcBorders>
              <w:top w:val="nil"/>
              <w:left w:val="nil"/>
              <w:bottom w:val="nil"/>
              <w:right w:val="nil"/>
            </w:tcBorders>
            <w:tcMar>
              <w:top w:w="94" w:type="dxa"/>
              <w:left w:w="20" w:type="dxa"/>
              <w:bottom w:w="43" w:type="dxa"/>
              <w:right w:w="0" w:type="dxa"/>
            </w:tcMar>
            <w:vAlign w:val="bottom"/>
          </w:tcPr>
          <w:p w14:paraId="26A33D9D" w14:textId="77777777" w:rsidR="0062115A" w:rsidRPr="00DE1073" w:rsidRDefault="003823F2" w:rsidP="00DE1073">
            <w:r w:rsidRPr="00DE1073">
              <w:t>-9,3</w:t>
            </w:r>
          </w:p>
        </w:tc>
        <w:tc>
          <w:tcPr>
            <w:tcW w:w="480" w:type="dxa"/>
            <w:tcBorders>
              <w:top w:val="nil"/>
              <w:left w:val="nil"/>
              <w:bottom w:val="nil"/>
              <w:right w:val="nil"/>
            </w:tcBorders>
            <w:tcMar>
              <w:top w:w="94" w:type="dxa"/>
              <w:left w:w="20" w:type="dxa"/>
              <w:bottom w:w="43" w:type="dxa"/>
              <w:right w:w="0" w:type="dxa"/>
            </w:tcMar>
            <w:vAlign w:val="bottom"/>
          </w:tcPr>
          <w:p w14:paraId="5F7F8527" w14:textId="77777777" w:rsidR="0062115A" w:rsidRPr="00DE1073" w:rsidRDefault="003823F2" w:rsidP="00DE1073">
            <w:r w:rsidRPr="00DE1073">
              <w:t>-8,8</w:t>
            </w:r>
          </w:p>
        </w:tc>
      </w:tr>
      <w:tr w:rsidR="0062115A" w:rsidRPr="00DE1073" w14:paraId="759E9FF4" w14:textId="77777777">
        <w:trPr>
          <w:trHeight w:val="340"/>
        </w:trPr>
        <w:tc>
          <w:tcPr>
            <w:tcW w:w="840" w:type="dxa"/>
            <w:tcBorders>
              <w:top w:val="nil"/>
              <w:left w:val="nil"/>
              <w:bottom w:val="single" w:sz="4" w:space="0" w:color="000000"/>
              <w:right w:val="nil"/>
            </w:tcBorders>
            <w:tcMar>
              <w:top w:w="94" w:type="dxa"/>
              <w:left w:w="20" w:type="dxa"/>
              <w:bottom w:w="43" w:type="dxa"/>
              <w:right w:w="0" w:type="dxa"/>
            </w:tcMar>
          </w:tcPr>
          <w:p w14:paraId="148E1EA4" w14:textId="77777777" w:rsidR="0062115A" w:rsidRPr="00DE1073" w:rsidRDefault="003823F2" w:rsidP="00DE1073">
            <w:r w:rsidRPr="00DE1073">
              <w:lastRenderedPageBreak/>
              <w:t>RNB23</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2B3A3034" w14:textId="77777777" w:rsidR="0062115A" w:rsidRPr="00DE1073" w:rsidRDefault="003823F2" w:rsidP="00DE1073">
            <w:r w:rsidRPr="00DE1073">
              <w:t>-2,5</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7257FE53" w14:textId="77777777" w:rsidR="0062115A" w:rsidRPr="00DE1073" w:rsidRDefault="003823F2" w:rsidP="00DE1073">
            <w:r w:rsidRPr="00DE1073">
              <w:t>-2,8</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34C4A246" w14:textId="77777777" w:rsidR="0062115A" w:rsidRPr="00DE1073" w:rsidRDefault="003823F2" w:rsidP="00DE1073">
            <w:r w:rsidRPr="00DE1073">
              <w:t>-4,6</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76923576" w14:textId="77777777" w:rsidR="0062115A" w:rsidRPr="00DE1073" w:rsidRDefault="003823F2" w:rsidP="00DE1073">
            <w:r w:rsidRPr="00DE1073">
              <w:t>-4,9</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6219EE7F" w14:textId="77777777" w:rsidR="0062115A" w:rsidRPr="00DE1073" w:rsidRDefault="003823F2" w:rsidP="00DE1073">
            <w:r w:rsidRPr="00DE1073">
              <w:t>-4,1</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17DF5714" w14:textId="77777777" w:rsidR="0062115A" w:rsidRPr="00DE1073" w:rsidRDefault="003823F2" w:rsidP="00DE1073">
            <w:r w:rsidRPr="00DE1073">
              <w:t>-4,7</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6E1C650B" w14:textId="77777777" w:rsidR="0062115A" w:rsidRPr="00DE1073" w:rsidRDefault="003823F2" w:rsidP="00DE1073">
            <w:r w:rsidRPr="00DE1073">
              <w:t>-5,1</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525D3B79" w14:textId="77777777" w:rsidR="0062115A" w:rsidRPr="00DE1073" w:rsidRDefault="003823F2" w:rsidP="00DE1073">
            <w:r w:rsidRPr="00DE1073">
              <w:t>-5,8</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5DBF8120" w14:textId="77777777" w:rsidR="0062115A" w:rsidRPr="00DE1073" w:rsidRDefault="003823F2" w:rsidP="00DE1073">
            <w:r w:rsidRPr="00DE1073">
              <w:t>-6,5</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16C97F3F" w14:textId="77777777" w:rsidR="0062115A" w:rsidRPr="00DE1073" w:rsidRDefault="003823F2" w:rsidP="00DE1073">
            <w:r w:rsidRPr="00DE1073">
              <w:t>-7,4</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4B234677" w14:textId="77777777" w:rsidR="0062115A" w:rsidRPr="00DE1073" w:rsidRDefault="003823F2" w:rsidP="00DE1073">
            <w:r w:rsidRPr="00DE1073">
              <w:t>-7,6</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23530E03" w14:textId="77777777" w:rsidR="0062115A" w:rsidRPr="00DE1073" w:rsidRDefault="003823F2" w:rsidP="00DE1073">
            <w:r w:rsidRPr="00DE1073">
              <w:t>-7,3</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444D4735" w14:textId="77777777" w:rsidR="0062115A" w:rsidRPr="00DE1073" w:rsidRDefault="003823F2" w:rsidP="00DE1073">
            <w:r w:rsidRPr="00DE1073">
              <w:t>-7,8</w:t>
            </w:r>
          </w:p>
        </w:tc>
        <w:tc>
          <w:tcPr>
            <w:tcW w:w="520" w:type="dxa"/>
            <w:tcBorders>
              <w:top w:val="nil"/>
              <w:left w:val="nil"/>
              <w:bottom w:val="single" w:sz="4" w:space="0" w:color="000000"/>
              <w:right w:val="nil"/>
            </w:tcBorders>
            <w:tcMar>
              <w:top w:w="94" w:type="dxa"/>
              <w:left w:w="20" w:type="dxa"/>
              <w:bottom w:w="43" w:type="dxa"/>
              <w:right w:w="0" w:type="dxa"/>
            </w:tcMar>
            <w:vAlign w:val="bottom"/>
          </w:tcPr>
          <w:p w14:paraId="63B185FB" w14:textId="77777777" w:rsidR="0062115A" w:rsidRPr="00DE1073" w:rsidRDefault="003823F2" w:rsidP="00DE1073">
            <w:r w:rsidRPr="00DE1073">
              <w:t>-11,6</w:t>
            </w:r>
          </w:p>
        </w:tc>
        <w:tc>
          <w:tcPr>
            <w:tcW w:w="500" w:type="dxa"/>
            <w:tcBorders>
              <w:top w:val="nil"/>
              <w:left w:val="nil"/>
              <w:bottom w:val="single" w:sz="4" w:space="0" w:color="000000"/>
              <w:right w:val="nil"/>
            </w:tcBorders>
            <w:tcMar>
              <w:top w:w="94" w:type="dxa"/>
              <w:left w:w="20" w:type="dxa"/>
              <w:bottom w:w="43" w:type="dxa"/>
              <w:right w:w="0" w:type="dxa"/>
            </w:tcMar>
            <w:vAlign w:val="bottom"/>
          </w:tcPr>
          <w:p w14:paraId="2C6DE432" w14:textId="77777777" w:rsidR="0062115A" w:rsidRPr="00DE1073" w:rsidRDefault="003823F2" w:rsidP="00DE1073">
            <w:r w:rsidRPr="00DE1073">
              <w:t>-10,6</w:t>
            </w:r>
          </w:p>
        </w:tc>
        <w:tc>
          <w:tcPr>
            <w:tcW w:w="480" w:type="dxa"/>
            <w:tcBorders>
              <w:top w:val="nil"/>
              <w:left w:val="nil"/>
              <w:bottom w:val="single" w:sz="4" w:space="0" w:color="000000"/>
              <w:right w:val="nil"/>
            </w:tcBorders>
            <w:tcMar>
              <w:top w:w="94" w:type="dxa"/>
              <w:left w:w="20" w:type="dxa"/>
              <w:bottom w:w="43" w:type="dxa"/>
              <w:right w:w="0" w:type="dxa"/>
            </w:tcMar>
            <w:vAlign w:val="bottom"/>
          </w:tcPr>
          <w:p w14:paraId="0ED82F3A" w14:textId="77777777" w:rsidR="0062115A" w:rsidRPr="00DE1073" w:rsidRDefault="003823F2" w:rsidP="00DE1073">
            <w:r w:rsidRPr="00DE1073">
              <w:t>-9,5</w:t>
            </w:r>
          </w:p>
        </w:tc>
        <w:tc>
          <w:tcPr>
            <w:tcW w:w="480" w:type="dxa"/>
            <w:tcBorders>
              <w:top w:val="nil"/>
              <w:left w:val="nil"/>
              <w:bottom w:val="single" w:sz="4" w:space="0" w:color="000000"/>
              <w:right w:val="nil"/>
            </w:tcBorders>
            <w:tcMar>
              <w:top w:w="94" w:type="dxa"/>
              <w:left w:w="20" w:type="dxa"/>
              <w:bottom w:w="43" w:type="dxa"/>
              <w:right w:w="0" w:type="dxa"/>
            </w:tcMar>
            <w:vAlign w:val="bottom"/>
          </w:tcPr>
          <w:p w14:paraId="16988E7A" w14:textId="77777777" w:rsidR="0062115A" w:rsidRPr="00DE1073" w:rsidRDefault="003823F2" w:rsidP="00DE1073">
            <w:r w:rsidRPr="00DE1073">
              <w:t>-10,0</w:t>
            </w:r>
          </w:p>
        </w:tc>
      </w:tr>
    </w:tbl>
    <w:p w14:paraId="6E28CF74" w14:textId="77777777" w:rsidR="0062115A" w:rsidRPr="00DE1073" w:rsidRDefault="003823F2" w:rsidP="00DE1073">
      <w:pPr>
        <w:pStyle w:val="tabell-noter"/>
        <w:rPr>
          <w:rStyle w:val="skrift-hevet"/>
        </w:rPr>
      </w:pPr>
      <w:r w:rsidRPr="00DE1073">
        <w:rPr>
          <w:rStyle w:val="skrift-hevet"/>
        </w:rPr>
        <w:t>1</w:t>
      </w:r>
      <w:r w:rsidRPr="00DE1073">
        <w:tab/>
        <w:t>Anslag gitt i nasjonalbudsjettet (NB) og revidert nasjonalbudsjett (RNB) for det enkelte år.</w:t>
      </w:r>
    </w:p>
    <w:p w14:paraId="2EAB8AC8" w14:textId="77777777" w:rsidR="0062115A" w:rsidRPr="00DE1073" w:rsidRDefault="003823F2" w:rsidP="00DE1073">
      <w:pPr>
        <w:pStyle w:val="tabell-noter"/>
        <w:rPr>
          <w:rStyle w:val="skrift-hevet"/>
        </w:rPr>
      </w:pPr>
      <w:r w:rsidRPr="00DE1073">
        <w:rPr>
          <w:rStyle w:val="skrift-hevet"/>
        </w:rPr>
        <w:t>2</w:t>
      </w:r>
      <w:r w:rsidRPr="00DE1073">
        <w:tab/>
        <w:t>Som lagt frem i Meld. St. 2 (2019­2020) Revidert nasjonalbudsjett 2020. Det strukturelle oljekorrigerte overskuddet i 2020 ble betydelig redusert etter Stortingets behandling av RNB20 og Prop. 127 S og anslås til -13,4 pst. av trend-BNP for Fastlands-Norge i vedtatt revidert budsjett.</w:t>
      </w:r>
    </w:p>
    <w:p w14:paraId="05F7D507" w14:textId="77777777" w:rsidR="0062115A" w:rsidRPr="00DE1073" w:rsidRDefault="003823F2" w:rsidP="00DE1073">
      <w:pPr>
        <w:pStyle w:val="Kilde"/>
      </w:pPr>
      <w:r w:rsidRPr="00DE1073">
        <w:t>Kilde: Finansdepartementet.</w:t>
      </w:r>
    </w:p>
    <w:p w14:paraId="0FB43421" w14:textId="77777777" w:rsidR="0062115A" w:rsidRPr="00DE1073" w:rsidRDefault="003823F2" w:rsidP="00DE1073">
      <w:pPr>
        <w:pStyle w:val="tabell-tittel"/>
      </w:pPr>
      <w:r w:rsidRPr="00DE1073">
        <w:t>Det strukturelle oljekorrigerte overskuddet i statsbudsjettet. Mill. kroner</w:t>
      </w:r>
    </w:p>
    <w:p w14:paraId="0F408D83" w14:textId="77777777" w:rsidR="0062115A" w:rsidRPr="00DE1073" w:rsidRDefault="003823F2" w:rsidP="00DE1073">
      <w:pPr>
        <w:pStyle w:val="Tabellnavn"/>
      </w:pPr>
      <w:r w:rsidRPr="00DE1073">
        <w:t>08J2xt2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860"/>
        <w:gridCol w:w="1020"/>
        <w:gridCol w:w="1460"/>
        <w:gridCol w:w="1260"/>
        <w:gridCol w:w="1180"/>
        <w:gridCol w:w="1260"/>
        <w:gridCol w:w="1260"/>
        <w:gridCol w:w="1180"/>
      </w:tblGrid>
      <w:tr w:rsidR="0062115A" w:rsidRPr="00DE1073" w14:paraId="2475A704" w14:textId="77777777">
        <w:trPr>
          <w:trHeight w:val="320"/>
        </w:trPr>
        <w:tc>
          <w:tcPr>
            <w:tcW w:w="860" w:type="dxa"/>
            <w:tcBorders>
              <w:top w:val="single" w:sz="4" w:space="0" w:color="000000"/>
              <w:left w:val="nil"/>
              <w:bottom w:val="nil"/>
              <w:right w:val="nil"/>
            </w:tcBorders>
            <w:tcMar>
              <w:top w:w="100" w:type="dxa"/>
              <w:left w:w="43" w:type="dxa"/>
              <w:bottom w:w="43" w:type="dxa"/>
              <w:right w:w="43" w:type="dxa"/>
            </w:tcMar>
            <w:vAlign w:val="bottom"/>
          </w:tcPr>
          <w:p w14:paraId="3A81A4EB"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AA0AC68" w14:textId="77777777" w:rsidR="0062115A" w:rsidRPr="00DE1073" w:rsidRDefault="0062115A" w:rsidP="00DE1073"/>
        </w:tc>
        <w:tc>
          <w:tcPr>
            <w:tcW w:w="146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2102CDE0" w14:textId="77777777" w:rsidR="0062115A" w:rsidRPr="00DE1073" w:rsidRDefault="003823F2" w:rsidP="00DE1073">
            <w:r w:rsidRPr="00DE1073">
              <w:t>Overføringer fra Norges Bank og netto renteinntekter utover beregnet trendnivå (B)</w:t>
            </w:r>
          </w:p>
        </w:tc>
        <w:tc>
          <w:tcPr>
            <w:tcW w:w="1260" w:type="dxa"/>
            <w:tcBorders>
              <w:top w:val="single" w:sz="4" w:space="0" w:color="000000"/>
              <w:left w:val="nil"/>
              <w:bottom w:val="nil"/>
              <w:right w:val="nil"/>
            </w:tcBorders>
            <w:tcMar>
              <w:top w:w="100" w:type="dxa"/>
              <w:left w:w="43" w:type="dxa"/>
              <w:bottom w:w="43" w:type="dxa"/>
              <w:right w:w="43" w:type="dxa"/>
            </w:tcMar>
            <w:vAlign w:val="bottom"/>
          </w:tcPr>
          <w:p w14:paraId="03A0D7C8" w14:textId="77777777" w:rsidR="0062115A" w:rsidRPr="00DE1073" w:rsidRDefault="0062115A" w:rsidP="00DE1073"/>
        </w:tc>
        <w:tc>
          <w:tcPr>
            <w:tcW w:w="1180" w:type="dxa"/>
            <w:tcBorders>
              <w:top w:val="single" w:sz="4" w:space="0" w:color="000000"/>
              <w:left w:val="nil"/>
              <w:bottom w:val="nil"/>
              <w:right w:val="nil"/>
            </w:tcBorders>
            <w:tcMar>
              <w:top w:w="100" w:type="dxa"/>
              <w:left w:w="43" w:type="dxa"/>
              <w:bottom w:w="43" w:type="dxa"/>
              <w:right w:w="43" w:type="dxa"/>
            </w:tcMar>
            <w:vAlign w:val="bottom"/>
          </w:tcPr>
          <w:p w14:paraId="4C82B91F" w14:textId="77777777" w:rsidR="0062115A" w:rsidRPr="00DE1073" w:rsidRDefault="0062115A" w:rsidP="00DE1073"/>
        </w:tc>
        <w:tc>
          <w:tcPr>
            <w:tcW w:w="3700" w:type="dxa"/>
            <w:gridSpan w:val="3"/>
            <w:tcBorders>
              <w:top w:val="single" w:sz="4" w:space="0" w:color="000000"/>
              <w:left w:val="nil"/>
              <w:bottom w:val="single" w:sz="4" w:space="0" w:color="000000"/>
              <w:right w:val="nil"/>
            </w:tcBorders>
            <w:tcMar>
              <w:top w:w="100" w:type="dxa"/>
              <w:left w:w="43" w:type="dxa"/>
              <w:bottom w:w="43" w:type="dxa"/>
              <w:right w:w="43" w:type="dxa"/>
            </w:tcMar>
            <w:vAlign w:val="bottom"/>
          </w:tcPr>
          <w:p w14:paraId="4E04AD35" w14:textId="77777777" w:rsidR="0062115A" w:rsidRPr="00DE1073" w:rsidRDefault="003823F2" w:rsidP="00DE1073">
            <w:r w:rsidRPr="00DE1073">
              <w:t>Strukturelt oljekorrigert overskudd</w:t>
            </w:r>
          </w:p>
        </w:tc>
      </w:tr>
      <w:tr w:rsidR="0062115A" w:rsidRPr="00DE1073" w14:paraId="39E7FFFB" w14:textId="77777777">
        <w:trPr>
          <w:trHeight w:val="1280"/>
        </w:trPr>
        <w:tc>
          <w:tcPr>
            <w:tcW w:w="860" w:type="dxa"/>
            <w:tcBorders>
              <w:top w:val="nil"/>
              <w:left w:val="nil"/>
              <w:bottom w:val="single" w:sz="4" w:space="0" w:color="000000"/>
              <w:right w:val="nil"/>
            </w:tcBorders>
            <w:tcMar>
              <w:top w:w="100" w:type="dxa"/>
              <w:left w:w="43" w:type="dxa"/>
              <w:bottom w:w="43" w:type="dxa"/>
              <w:right w:w="43" w:type="dxa"/>
            </w:tcMar>
            <w:vAlign w:val="bottom"/>
          </w:tcPr>
          <w:p w14:paraId="50951959" w14:textId="77777777" w:rsidR="0062115A" w:rsidRPr="00DE1073" w:rsidRDefault="0062115A" w:rsidP="00DE1073"/>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2FA3D75" w14:textId="77777777" w:rsidR="0062115A" w:rsidRPr="00DE1073" w:rsidRDefault="003823F2" w:rsidP="00DE1073">
            <w:r w:rsidRPr="00DE1073">
              <w:t>Oljekorrigert overskudd</w:t>
            </w:r>
          </w:p>
          <w:p w14:paraId="551467FA" w14:textId="77777777" w:rsidR="0062115A" w:rsidRPr="00DE1073" w:rsidRDefault="003823F2" w:rsidP="00DE1073">
            <w:r w:rsidRPr="00DE1073">
              <w:t>(A)</w:t>
            </w:r>
          </w:p>
        </w:tc>
        <w:tc>
          <w:tcPr>
            <w:tcW w:w="1460" w:type="dxa"/>
            <w:vMerge/>
            <w:tcBorders>
              <w:top w:val="single" w:sz="4" w:space="0" w:color="000000"/>
              <w:left w:val="nil"/>
              <w:bottom w:val="single" w:sz="4" w:space="0" w:color="000000"/>
              <w:right w:val="nil"/>
            </w:tcBorders>
          </w:tcPr>
          <w:p w14:paraId="0AE5BDB0" w14:textId="77777777" w:rsidR="0062115A" w:rsidRPr="00DE1073" w:rsidRDefault="0062115A" w:rsidP="00DE1073">
            <w:pPr>
              <w:pStyle w:val="0NOUTittelside-1"/>
            </w:pPr>
          </w:p>
        </w:tc>
        <w:tc>
          <w:tcPr>
            <w:tcW w:w="1260" w:type="dxa"/>
            <w:tcBorders>
              <w:top w:val="nil"/>
              <w:left w:val="nil"/>
              <w:bottom w:val="single" w:sz="4" w:space="0" w:color="000000"/>
              <w:right w:val="nil"/>
            </w:tcBorders>
            <w:tcMar>
              <w:top w:w="100" w:type="dxa"/>
              <w:left w:w="43" w:type="dxa"/>
              <w:bottom w:w="43" w:type="dxa"/>
              <w:right w:w="43" w:type="dxa"/>
            </w:tcMar>
            <w:vAlign w:val="bottom"/>
          </w:tcPr>
          <w:p w14:paraId="2AAAC794" w14:textId="77777777" w:rsidR="0062115A" w:rsidRPr="00DE1073" w:rsidRDefault="003823F2" w:rsidP="00DE1073">
            <w:r w:rsidRPr="00DE1073">
              <w:t>Særskilte regnskapsforhold (C)</w:t>
            </w:r>
          </w:p>
        </w:tc>
        <w:tc>
          <w:tcPr>
            <w:tcW w:w="1180" w:type="dxa"/>
            <w:tcBorders>
              <w:top w:val="nil"/>
              <w:left w:val="nil"/>
              <w:bottom w:val="single" w:sz="4" w:space="0" w:color="000000"/>
              <w:right w:val="nil"/>
            </w:tcBorders>
            <w:tcMar>
              <w:top w:w="100" w:type="dxa"/>
              <w:left w:w="43" w:type="dxa"/>
              <w:bottom w:w="43" w:type="dxa"/>
              <w:right w:w="43" w:type="dxa"/>
            </w:tcMar>
            <w:vAlign w:val="bottom"/>
          </w:tcPr>
          <w:p w14:paraId="74B74CE8" w14:textId="77777777" w:rsidR="0062115A" w:rsidRPr="00DE1073" w:rsidRDefault="003823F2" w:rsidP="00DE1073">
            <w:r w:rsidRPr="00DE1073">
              <w:t>Aktivitetskorreksjoner (D)</w:t>
            </w:r>
          </w:p>
        </w:tc>
        <w:tc>
          <w:tcPr>
            <w:tcW w:w="1260" w:type="dxa"/>
            <w:tcBorders>
              <w:top w:val="nil"/>
              <w:left w:val="nil"/>
              <w:bottom w:val="single" w:sz="4" w:space="0" w:color="000000"/>
              <w:right w:val="nil"/>
            </w:tcBorders>
            <w:tcMar>
              <w:top w:w="100" w:type="dxa"/>
              <w:left w:w="43" w:type="dxa"/>
              <w:bottom w:w="43" w:type="dxa"/>
              <w:right w:w="43" w:type="dxa"/>
            </w:tcMar>
            <w:vAlign w:val="bottom"/>
          </w:tcPr>
          <w:p w14:paraId="370E5FCF" w14:textId="77777777" w:rsidR="0062115A" w:rsidRPr="00DE1073" w:rsidRDefault="003823F2" w:rsidP="00DE1073">
            <w:r w:rsidRPr="00DE1073">
              <w:t>Mill. kroner (E=A-B-C-D)</w:t>
            </w:r>
          </w:p>
        </w:tc>
        <w:tc>
          <w:tcPr>
            <w:tcW w:w="1260" w:type="dxa"/>
            <w:tcBorders>
              <w:top w:val="nil"/>
              <w:left w:val="nil"/>
              <w:bottom w:val="single" w:sz="4" w:space="0" w:color="000000"/>
              <w:right w:val="nil"/>
            </w:tcBorders>
            <w:tcMar>
              <w:top w:w="100" w:type="dxa"/>
              <w:left w:w="43" w:type="dxa"/>
              <w:bottom w:w="43" w:type="dxa"/>
              <w:right w:w="43" w:type="dxa"/>
            </w:tcMar>
            <w:vAlign w:val="bottom"/>
          </w:tcPr>
          <w:p w14:paraId="3D7E6808" w14:textId="77777777" w:rsidR="0062115A" w:rsidRPr="00DE1073" w:rsidRDefault="003823F2" w:rsidP="00DE1073">
            <w:r w:rsidRPr="00DE1073">
              <w:t xml:space="preserve"> Prosent av trend-BNP for Fastlands-Norge</w:t>
            </w:r>
          </w:p>
        </w:tc>
        <w:tc>
          <w:tcPr>
            <w:tcW w:w="1180" w:type="dxa"/>
            <w:tcBorders>
              <w:top w:val="nil"/>
              <w:left w:val="nil"/>
              <w:bottom w:val="single" w:sz="4" w:space="0" w:color="000000"/>
              <w:right w:val="nil"/>
            </w:tcBorders>
            <w:tcMar>
              <w:top w:w="100" w:type="dxa"/>
              <w:left w:w="43" w:type="dxa"/>
              <w:bottom w:w="43" w:type="dxa"/>
              <w:right w:w="43" w:type="dxa"/>
            </w:tcMar>
            <w:vAlign w:val="bottom"/>
          </w:tcPr>
          <w:p w14:paraId="3569E0F6" w14:textId="77777777" w:rsidR="0062115A" w:rsidRPr="00DE1073" w:rsidRDefault="003823F2" w:rsidP="00DE1073">
            <w:r w:rsidRPr="00DE1073">
              <w:t>Endring fra året før, prosentenheter</w:t>
            </w:r>
          </w:p>
        </w:tc>
      </w:tr>
      <w:tr w:rsidR="0062115A" w:rsidRPr="00DE1073" w14:paraId="09298CF6" w14:textId="77777777">
        <w:trPr>
          <w:trHeight w:val="340"/>
        </w:trPr>
        <w:tc>
          <w:tcPr>
            <w:tcW w:w="860" w:type="dxa"/>
            <w:tcBorders>
              <w:top w:val="single" w:sz="4" w:space="0" w:color="000000"/>
              <w:left w:val="nil"/>
              <w:bottom w:val="nil"/>
              <w:right w:val="nil"/>
            </w:tcBorders>
            <w:tcMar>
              <w:top w:w="100" w:type="dxa"/>
              <w:left w:w="43" w:type="dxa"/>
              <w:bottom w:w="43" w:type="dxa"/>
              <w:right w:w="43" w:type="dxa"/>
            </w:tcMar>
          </w:tcPr>
          <w:p w14:paraId="14540605" w14:textId="77777777" w:rsidR="0062115A" w:rsidRPr="00DE1073" w:rsidRDefault="003823F2" w:rsidP="00DE1073">
            <w:r w:rsidRPr="00DE1073">
              <w:t>1980</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677AC61" w14:textId="77777777" w:rsidR="0062115A" w:rsidRPr="00DE1073" w:rsidRDefault="003823F2" w:rsidP="00DE1073">
            <w:r w:rsidRPr="00DE1073">
              <w:t>-15 305</w:t>
            </w:r>
          </w:p>
        </w:tc>
        <w:tc>
          <w:tcPr>
            <w:tcW w:w="1460" w:type="dxa"/>
            <w:tcBorders>
              <w:top w:val="single" w:sz="4" w:space="0" w:color="000000"/>
              <w:left w:val="nil"/>
              <w:bottom w:val="nil"/>
              <w:right w:val="nil"/>
            </w:tcBorders>
            <w:tcMar>
              <w:top w:w="100" w:type="dxa"/>
              <w:left w:w="43" w:type="dxa"/>
              <w:bottom w:w="43" w:type="dxa"/>
              <w:right w:w="43" w:type="dxa"/>
            </w:tcMar>
            <w:vAlign w:val="bottom"/>
          </w:tcPr>
          <w:p w14:paraId="681CF8C7" w14:textId="77777777" w:rsidR="0062115A" w:rsidRPr="00DE1073" w:rsidRDefault="003823F2" w:rsidP="00DE1073">
            <w:r w:rsidRPr="00DE1073">
              <w:t>-3 761</w:t>
            </w:r>
          </w:p>
        </w:tc>
        <w:tc>
          <w:tcPr>
            <w:tcW w:w="1260" w:type="dxa"/>
            <w:tcBorders>
              <w:top w:val="single" w:sz="4" w:space="0" w:color="000000"/>
              <w:left w:val="nil"/>
              <w:bottom w:val="nil"/>
              <w:right w:val="nil"/>
            </w:tcBorders>
            <w:tcMar>
              <w:top w:w="100" w:type="dxa"/>
              <w:left w:w="43" w:type="dxa"/>
              <w:bottom w:w="43" w:type="dxa"/>
              <w:right w:w="43" w:type="dxa"/>
            </w:tcMar>
            <w:vAlign w:val="bottom"/>
          </w:tcPr>
          <w:p w14:paraId="3A80C7BB" w14:textId="77777777" w:rsidR="0062115A" w:rsidRPr="00DE1073" w:rsidRDefault="003823F2" w:rsidP="00DE1073">
            <w:r w:rsidRPr="00DE1073">
              <w:t>-14</w:t>
            </w:r>
          </w:p>
        </w:tc>
        <w:tc>
          <w:tcPr>
            <w:tcW w:w="1180" w:type="dxa"/>
            <w:tcBorders>
              <w:top w:val="single" w:sz="4" w:space="0" w:color="000000"/>
              <w:left w:val="nil"/>
              <w:bottom w:val="nil"/>
              <w:right w:val="nil"/>
            </w:tcBorders>
            <w:tcMar>
              <w:top w:w="100" w:type="dxa"/>
              <w:left w:w="43" w:type="dxa"/>
              <w:bottom w:w="43" w:type="dxa"/>
              <w:right w:w="43" w:type="dxa"/>
            </w:tcMar>
            <w:vAlign w:val="bottom"/>
          </w:tcPr>
          <w:p w14:paraId="797B17D0" w14:textId="77777777" w:rsidR="0062115A" w:rsidRPr="00DE1073" w:rsidRDefault="003823F2" w:rsidP="00DE1073">
            <w:r w:rsidRPr="00DE1073">
              <w:t>1 085</w:t>
            </w:r>
          </w:p>
        </w:tc>
        <w:tc>
          <w:tcPr>
            <w:tcW w:w="1260" w:type="dxa"/>
            <w:tcBorders>
              <w:top w:val="single" w:sz="4" w:space="0" w:color="000000"/>
              <w:left w:val="nil"/>
              <w:bottom w:val="nil"/>
              <w:right w:val="nil"/>
            </w:tcBorders>
            <w:tcMar>
              <w:top w:w="100" w:type="dxa"/>
              <w:left w:w="43" w:type="dxa"/>
              <w:bottom w:w="43" w:type="dxa"/>
              <w:right w:w="43" w:type="dxa"/>
            </w:tcMar>
            <w:vAlign w:val="bottom"/>
          </w:tcPr>
          <w:p w14:paraId="024D8053" w14:textId="77777777" w:rsidR="0062115A" w:rsidRPr="00DE1073" w:rsidRDefault="003823F2" w:rsidP="00DE1073">
            <w:r w:rsidRPr="00DE1073">
              <w:t>-12 615</w:t>
            </w:r>
          </w:p>
        </w:tc>
        <w:tc>
          <w:tcPr>
            <w:tcW w:w="1260" w:type="dxa"/>
            <w:tcBorders>
              <w:top w:val="single" w:sz="4" w:space="0" w:color="000000"/>
              <w:left w:val="nil"/>
              <w:bottom w:val="nil"/>
              <w:right w:val="nil"/>
            </w:tcBorders>
            <w:tcMar>
              <w:top w:w="100" w:type="dxa"/>
              <w:left w:w="43" w:type="dxa"/>
              <w:bottom w:w="43" w:type="dxa"/>
              <w:right w:w="43" w:type="dxa"/>
            </w:tcMar>
            <w:vAlign w:val="bottom"/>
          </w:tcPr>
          <w:p w14:paraId="7240AA12" w14:textId="77777777" w:rsidR="0062115A" w:rsidRPr="00DE1073" w:rsidRDefault="003823F2" w:rsidP="00DE1073">
            <w:r w:rsidRPr="00DE1073">
              <w:t>-4,6</w:t>
            </w:r>
          </w:p>
        </w:tc>
        <w:tc>
          <w:tcPr>
            <w:tcW w:w="1180" w:type="dxa"/>
            <w:tcBorders>
              <w:top w:val="single" w:sz="4" w:space="0" w:color="000000"/>
              <w:left w:val="nil"/>
              <w:bottom w:val="nil"/>
              <w:right w:val="nil"/>
            </w:tcBorders>
            <w:tcMar>
              <w:top w:w="100" w:type="dxa"/>
              <w:left w:w="43" w:type="dxa"/>
              <w:bottom w:w="43" w:type="dxa"/>
              <w:right w:w="43" w:type="dxa"/>
            </w:tcMar>
            <w:vAlign w:val="bottom"/>
          </w:tcPr>
          <w:p w14:paraId="35C95E0B" w14:textId="77777777" w:rsidR="0062115A" w:rsidRPr="00DE1073" w:rsidRDefault="003823F2" w:rsidP="00DE1073">
            <w:r w:rsidRPr="00DE1073">
              <w:t>0,3</w:t>
            </w:r>
          </w:p>
        </w:tc>
      </w:tr>
      <w:tr w:rsidR="0062115A" w:rsidRPr="00DE1073" w14:paraId="118317A6" w14:textId="77777777">
        <w:trPr>
          <w:trHeight w:val="340"/>
        </w:trPr>
        <w:tc>
          <w:tcPr>
            <w:tcW w:w="860" w:type="dxa"/>
            <w:tcBorders>
              <w:top w:val="nil"/>
              <w:left w:val="nil"/>
              <w:bottom w:val="nil"/>
              <w:right w:val="nil"/>
            </w:tcBorders>
            <w:tcMar>
              <w:top w:w="100" w:type="dxa"/>
              <w:left w:w="43" w:type="dxa"/>
              <w:bottom w:w="43" w:type="dxa"/>
              <w:right w:w="43" w:type="dxa"/>
            </w:tcMar>
          </w:tcPr>
          <w:p w14:paraId="1A117F5A" w14:textId="77777777" w:rsidR="0062115A" w:rsidRPr="00DE1073" w:rsidRDefault="003823F2" w:rsidP="00DE1073">
            <w:r w:rsidRPr="00DE1073">
              <w:t>1981</w:t>
            </w:r>
          </w:p>
        </w:tc>
        <w:tc>
          <w:tcPr>
            <w:tcW w:w="1020" w:type="dxa"/>
            <w:tcBorders>
              <w:top w:val="nil"/>
              <w:left w:val="nil"/>
              <w:bottom w:val="nil"/>
              <w:right w:val="nil"/>
            </w:tcBorders>
            <w:tcMar>
              <w:top w:w="100" w:type="dxa"/>
              <w:left w:w="43" w:type="dxa"/>
              <w:bottom w:w="43" w:type="dxa"/>
              <w:right w:w="43" w:type="dxa"/>
            </w:tcMar>
            <w:vAlign w:val="bottom"/>
          </w:tcPr>
          <w:p w14:paraId="2C4F6C33" w14:textId="77777777" w:rsidR="0062115A" w:rsidRPr="00DE1073" w:rsidRDefault="003823F2" w:rsidP="00DE1073">
            <w:r w:rsidRPr="00DE1073">
              <w:t>-16 559</w:t>
            </w:r>
          </w:p>
        </w:tc>
        <w:tc>
          <w:tcPr>
            <w:tcW w:w="1460" w:type="dxa"/>
            <w:tcBorders>
              <w:top w:val="nil"/>
              <w:left w:val="nil"/>
              <w:bottom w:val="nil"/>
              <w:right w:val="nil"/>
            </w:tcBorders>
            <w:tcMar>
              <w:top w:w="100" w:type="dxa"/>
              <w:left w:w="43" w:type="dxa"/>
              <w:bottom w:w="43" w:type="dxa"/>
              <w:right w:w="43" w:type="dxa"/>
            </w:tcMar>
            <w:vAlign w:val="bottom"/>
          </w:tcPr>
          <w:p w14:paraId="7DF6A575" w14:textId="77777777" w:rsidR="0062115A" w:rsidRPr="00DE1073" w:rsidRDefault="003823F2" w:rsidP="00DE1073">
            <w:r w:rsidRPr="00DE1073">
              <w:t>-2 718</w:t>
            </w:r>
          </w:p>
        </w:tc>
        <w:tc>
          <w:tcPr>
            <w:tcW w:w="1260" w:type="dxa"/>
            <w:tcBorders>
              <w:top w:val="nil"/>
              <w:left w:val="nil"/>
              <w:bottom w:val="nil"/>
              <w:right w:val="nil"/>
            </w:tcBorders>
            <w:tcMar>
              <w:top w:w="100" w:type="dxa"/>
              <w:left w:w="43" w:type="dxa"/>
              <w:bottom w:w="43" w:type="dxa"/>
              <w:right w:w="43" w:type="dxa"/>
            </w:tcMar>
            <w:vAlign w:val="bottom"/>
          </w:tcPr>
          <w:p w14:paraId="7A367DE6" w14:textId="77777777" w:rsidR="0062115A" w:rsidRPr="00DE1073" w:rsidRDefault="003823F2" w:rsidP="00DE1073">
            <w:r w:rsidRPr="00DE1073">
              <w:t>-67</w:t>
            </w:r>
          </w:p>
        </w:tc>
        <w:tc>
          <w:tcPr>
            <w:tcW w:w="1180" w:type="dxa"/>
            <w:tcBorders>
              <w:top w:val="nil"/>
              <w:left w:val="nil"/>
              <w:bottom w:val="nil"/>
              <w:right w:val="nil"/>
            </w:tcBorders>
            <w:tcMar>
              <w:top w:w="100" w:type="dxa"/>
              <w:left w:w="43" w:type="dxa"/>
              <w:bottom w:w="43" w:type="dxa"/>
              <w:right w:w="43" w:type="dxa"/>
            </w:tcMar>
            <w:vAlign w:val="bottom"/>
          </w:tcPr>
          <w:p w14:paraId="1788DF43" w14:textId="77777777" w:rsidR="0062115A" w:rsidRPr="00DE1073" w:rsidRDefault="003823F2" w:rsidP="00DE1073">
            <w:r w:rsidRPr="00DE1073">
              <w:t>3 905</w:t>
            </w:r>
          </w:p>
        </w:tc>
        <w:tc>
          <w:tcPr>
            <w:tcW w:w="1260" w:type="dxa"/>
            <w:tcBorders>
              <w:top w:val="nil"/>
              <w:left w:val="nil"/>
              <w:bottom w:val="nil"/>
              <w:right w:val="nil"/>
            </w:tcBorders>
            <w:tcMar>
              <w:top w:w="100" w:type="dxa"/>
              <w:left w:w="43" w:type="dxa"/>
              <w:bottom w:w="43" w:type="dxa"/>
              <w:right w:w="43" w:type="dxa"/>
            </w:tcMar>
            <w:vAlign w:val="bottom"/>
          </w:tcPr>
          <w:p w14:paraId="78E9C6CF" w14:textId="77777777" w:rsidR="0062115A" w:rsidRPr="00DE1073" w:rsidRDefault="003823F2" w:rsidP="00DE1073">
            <w:r w:rsidRPr="00DE1073">
              <w:t>-17 678</w:t>
            </w:r>
          </w:p>
        </w:tc>
        <w:tc>
          <w:tcPr>
            <w:tcW w:w="1260" w:type="dxa"/>
            <w:tcBorders>
              <w:top w:val="nil"/>
              <w:left w:val="nil"/>
              <w:bottom w:val="nil"/>
              <w:right w:val="nil"/>
            </w:tcBorders>
            <w:tcMar>
              <w:top w:w="100" w:type="dxa"/>
              <w:left w:w="43" w:type="dxa"/>
              <w:bottom w:w="43" w:type="dxa"/>
              <w:right w:w="43" w:type="dxa"/>
            </w:tcMar>
            <w:vAlign w:val="bottom"/>
          </w:tcPr>
          <w:p w14:paraId="3B7CD941" w14:textId="77777777" w:rsidR="0062115A" w:rsidRPr="00DE1073" w:rsidRDefault="003823F2" w:rsidP="00DE1073">
            <w:r w:rsidRPr="00DE1073">
              <w:t>-5,8</w:t>
            </w:r>
          </w:p>
        </w:tc>
        <w:tc>
          <w:tcPr>
            <w:tcW w:w="1180" w:type="dxa"/>
            <w:tcBorders>
              <w:top w:val="nil"/>
              <w:left w:val="nil"/>
              <w:bottom w:val="nil"/>
              <w:right w:val="nil"/>
            </w:tcBorders>
            <w:tcMar>
              <w:top w:w="100" w:type="dxa"/>
              <w:left w:w="43" w:type="dxa"/>
              <w:bottom w:w="43" w:type="dxa"/>
              <w:right w:w="43" w:type="dxa"/>
            </w:tcMar>
            <w:vAlign w:val="bottom"/>
          </w:tcPr>
          <w:p w14:paraId="3FA75560" w14:textId="77777777" w:rsidR="0062115A" w:rsidRPr="00DE1073" w:rsidRDefault="003823F2" w:rsidP="00DE1073">
            <w:r w:rsidRPr="00DE1073">
              <w:t>-1,2</w:t>
            </w:r>
          </w:p>
        </w:tc>
      </w:tr>
      <w:tr w:rsidR="0062115A" w:rsidRPr="00DE1073" w14:paraId="0B59CC87" w14:textId="77777777">
        <w:trPr>
          <w:trHeight w:val="340"/>
        </w:trPr>
        <w:tc>
          <w:tcPr>
            <w:tcW w:w="860" w:type="dxa"/>
            <w:tcBorders>
              <w:top w:val="nil"/>
              <w:left w:val="nil"/>
              <w:bottom w:val="nil"/>
              <w:right w:val="nil"/>
            </w:tcBorders>
            <w:tcMar>
              <w:top w:w="100" w:type="dxa"/>
              <w:left w:w="43" w:type="dxa"/>
              <w:bottom w:w="43" w:type="dxa"/>
              <w:right w:w="43" w:type="dxa"/>
            </w:tcMar>
          </w:tcPr>
          <w:p w14:paraId="6D2EF1A0" w14:textId="77777777" w:rsidR="0062115A" w:rsidRPr="00DE1073" w:rsidRDefault="003823F2" w:rsidP="00DE1073">
            <w:r w:rsidRPr="00DE1073">
              <w:t>1982</w:t>
            </w:r>
          </w:p>
        </w:tc>
        <w:tc>
          <w:tcPr>
            <w:tcW w:w="1020" w:type="dxa"/>
            <w:tcBorders>
              <w:top w:val="nil"/>
              <w:left w:val="nil"/>
              <w:bottom w:val="nil"/>
              <w:right w:val="nil"/>
            </w:tcBorders>
            <w:tcMar>
              <w:top w:w="100" w:type="dxa"/>
              <w:left w:w="43" w:type="dxa"/>
              <w:bottom w:w="43" w:type="dxa"/>
              <w:right w:w="43" w:type="dxa"/>
            </w:tcMar>
            <w:vAlign w:val="bottom"/>
          </w:tcPr>
          <w:p w14:paraId="3CF87B6A" w14:textId="77777777" w:rsidR="0062115A" w:rsidRPr="00DE1073" w:rsidRDefault="003823F2" w:rsidP="00DE1073">
            <w:r w:rsidRPr="00DE1073">
              <w:t>-20 139</w:t>
            </w:r>
          </w:p>
        </w:tc>
        <w:tc>
          <w:tcPr>
            <w:tcW w:w="1460" w:type="dxa"/>
            <w:tcBorders>
              <w:top w:val="nil"/>
              <w:left w:val="nil"/>
              <w:bottom w:val="nil"/>
              <w:right w:val="nil"/>
            </w:tcBorders>
            <w:tcMar>
              <w:top w:w="100" w:type="dxa"/>
              <w:left w:w="43" w:type="dxa"/>
              <w:bottom w:w="43" w:type="dxa"/>
              <w:right w:w="43" w:type="dxa"/>
            </w:tcMar>
            <w:vAlign w:val="bottom"/>
          </w:tcPr>
          <w:p w14:paraId="23A367C1" w14:textId="77777777" w:rsidR="0062115A" w:rsidRPr="00DE1073" w:rsidRDefault="003823F2" w:rsidP="00DE1073">
            <w:r w:rsidRPr="00DE1073">
              <w:t>-2 077</w:t>
            </w:r>
          </w:p>
        </w:tc>
        <w:tc>
          <w:tcPr>
            <w:tcW w:w="1260" w:type="dxa"/>
            <w:tcBorders>
              <w:top w:val="nil"/>
              <w:left w:val="nil"/>
              <w:bottom w:val="nil"/>
              <w:right w:val="nil"/>
            </w:tcBorders>
            <w:tcMar>
              <w:top w:w="100" w:type="dxa"/>
              <w:left w:w="43" w:type="dxa"/>
              <w:bottom w:w="43" w:type="dxa"/>
              <w:right w:w="43" w:type="dxa"/>
            </w:tcMar>
            <w:vAlign w:val="bottom"/>
          </w:tcPr>
          <w:p w14:paraId="4ED00D36" w14:textId="77777777" w:rsidR="0062115A" w:rsidRPr="00DE1073" w:rsidRDefault="003823F2" w:rsidP="00DE1073">
            <w:r w:rsidRPr="00DE1073">
              <w:t>-129</w:t>
            </w:r>
          </w:p>
        </w:tc>
        <w:tc>
          <w:tcPr>
            <w:tcW w:w="1180" w:type="dxa"/>
            <w:tcBorders>
              <w:top w:val="nil"/>
              <w:left w:val="nil"/>
              <w:bottom w:val="nil"/>
              <w:right w:val="nil"/>
            </w:tcBorders>
            <w:tcMar>
              <w:top w:w="100" w:type="dxa"/>
              <w:left w:w="43" w:type="dxa"/>
              <w:bottom w:w="43" w:type="dxa"/>
              <w:right w:w="43" w:type="dxa"/>
            </w:tcMar>
            <w:vAlign w:val="bottom"/>
          </w:tcPr>
          <w:p w14:paraId="1E97B001" w14:textId="77777777" w:rsidR="0062115A" w:rsidRPr="00DE1073" w:rsidRDefault="003823F2" w:rsidP="00DE1073">
            <w:r w:rsidRPr="00DE1073">
              <w:t>-30</w:t>
            </w:r>
          </w:p>
        </w:tc>
        <w:tc>
          <w:tcPr>
            <w:tcW w:w="1260" w:type="dxa"/>
            <w:tcBorders>
              <w:top w:val="nil"/>
              <w:left w:val="nil"/>
              <w:bottom w:val="nil"/>
              <w:right w:val="nil"/>
            </w:tcBorders>
            <w:tcMar>
              <w:top w:w="100" w:type="dxa"/>
              <w:left w:w="43" w:type="dxa"/>
              <w:bottom w:w="43" w:type="dxa"/>
              <w:right w:w="43" w:type="dxa"/>
            </w:tcMar>
            <w:vAlign w:val="bottom"/>
          </w:tcPr>
          <w:p w14:paraId="3C47D29B" w14:textId="77777777" w:rsidR="0062115A" w:rsidRPr="00DE1073" w:rsidRDefault="003823F2" w:rsidP="00DE1073">
            <w:r w:rsidRPr="00DE1073">
              <w:t>-17 903</w:t>
            </w:r>
          </w:p>
        </w:tc>
        <w:tc>
          <w:tcPr>
            <w:tcW w:w="1260" w:type="dxa"/>
            <w:tcBorders>
              <w:top w:val="nil"/>
              <w:left w:val="nil"/>
              <w:bottom w:val="nil"/>
              <w:right w:val="nil"/>
            </w:tcBorders>
            <w:tcMar>
              <w:top w:w="100" w:type="dxa"/>
              <w:left w:w="43" w:type="dxa"/>
              <w:bottom w:w="43" w:type="dxa"/>
              <w:right w:w="43" w:type="dxa"/>
            </w:tcMar>
            <w:vAlign w:val="bottom"/>
          </w:tcPr>
          <w:p w14:paraId="2A675FA6" w14:textId="77777777" w:rsidR="0062115A" w:rsidRPr="00DE1073" w:rsidRDefault="003823F2" w:rsidP="00DE1073">
            <w:r w:rsidRPr="00DE1073">
              <w:t>-5,3</w:t>
            </w:r>
          </w:p>
        </w:tc>
        <w:tc>
          <w:tcPr>
            <w:tcW w:w="1180" w:type="dxa"/>
            <w:tcBorders>
              <w:top w:val="nil"/>
              <w:left w:val="nil"/>
              <w:bottom w:val="nil"/>
              <w:right w:val="nil"/>
            </w:tcBorders>
            <w:tcMar>
              <w:top w:w="100" w:type="dxa"/>
              <w:left w:w="43" w:type="dxa"/>
              <w:bottom w:w="43" w:type="dxa"/>
              <w:right w:w="43" w:type="dxa"/>
            </w:tcMar>
            <w:vAlign w:val="bottom"/>
          </w:tcPr>
          <w:p w14:paraId="5ACD26E4" w14:textId="77777777" w:rsidR="0062115A" w:rsidRPr="00DE1073" w:rsidRDefault="003823F2" w:rsidP="00DE1073">
            <w:r w:rsidRPr="00DE1073">
              <w:t>0,5</w:t>
            </w:r>
          </w:p>
        </w:tc>
      </w:tr>
      <w:tr w:rsidR="0062115A" w:rsidRPr="00DE1073" w14:paraId="32413B30" w14:textId="77777777">
        <w:trPr>
          <w:trHeight w:val="340"/>
        </w:trPr>
        <w:tc>
          <w:tcPr>
            <w:tcW w:w="860" w:type="dxa"/>
            <w:tcBorders>
              <w:top w:val="nil"/>
              <w:left w:val="nil"/>
              <w:bottom w:val="nil"/>
              <w:right w:val="nil"/>
            </w:tcBorders>
            <w:tcMar>
              <w:top w:w="100" w:type="dxa"/>
              <w:left w:w="43" w:type="dxa"/>
              <w:bottom w:w="43" w:type="dxa"/>
              <w:right w:w="43" w:type="dxa"/>
            </w:tcMar>
          </w:tcPr>
          <w:p w14:paraId="0F080667" w14:textId="77777777" w:rsidR="0062115A" w:rsidRPr="00DE1073" w:rsidRDefault="003823F2" w:rsidP="00DE1073">
            <w:r w:rsidRPr="00DE1073">
              <w:t>1983</w:t>
            </w:r>
          </w:p>
        </w:tc>
        <w:tc>
          <w:tcPr>
            <w:tcW w:w="1020" w:type="dxa"/>
            <w:tcBorders>
              <w:top w:val="nil"/>
              <w:left w:val="nil"/>
              <w:bottom w:val="nil"/>
              <w:right w:val="nil"/>
            </w:tcBorders>
            <w:tcMar>
              <w:top w:w="100" w:type="dxa"/>
              <w:left w:w="43" w:type="dxa"/>
              <w:bottom w:w="43" w:type="dxa"/>
              <w:right w:w="43" w:type="dxa"/>
            </w:tcMar>
            <w:vAlign w:val="bottom"/>
          </w:tcPr>
          <w:p w14:paraId="41EA491A" w14:textId="77777777" w:rsidR="0062115A" w:rsidRPr="00DE1073" w:rsidRDefault="003823F2" w:rsidP="00DE1073">
            <w:r w:rsidRPr="00DE1073">
              <w:t>-23 204</w:t>
            </w:r>
          </w:p>
        </w:tc>
        <w:tc>
          <w:tcPr>
            <w:tcW w:w="1460" w:type="dxa"/>
            <w:tcBorders>
              <w:top w:val="nil"/>
              <w:left w:val="nil"/>
              <w:bottom w:val="nil"/>
              <w:right w:val="nil"/>
            </w:tcBorders>
            <w:tcMar>
              <w:top w:w="100" w:type="dxa"/>
              <w:left w:w="43" w:type="dxa"/>
              <w:bottom w:w="43" w:type="dxa"/>
              <w:right w:w="43" w:type="dxa"/>
            </w:tcMar>
            <w:vAlign w:val="bottom"/>
          </w:tcPr>
          <w:p w14:paraId="54034050" w14:textId="77777777" w:rsidR="0062115A" w:rsidRPr="00DE1073" w:rsidRDefault="003823F2" w:rsidP="00DE1073">
            <w:r w:rsidRPr="00DE1073">
              <w:t>-2 729</w:t>
            </w:r>
          </w:p>
        </w:tc>
        <w:tc>
          <w:tcPr>
            <w:tcW w:w="1260" w:type="dxa"/>
            <w:tcBorders>
              <w:top w:val="nil"/>
              <w:left w:val="nil"/>
              <w:bottom w:val="nil"/>
              <w:right w:val="nil"/>
            </w:tcBorders>
            <w:tcMar>
              <w:top w:w="100" w:type="dxa"/>
              <w:left w:w="43" w:type="dxa"/>
              <w:bottom w:w="43" w:type="dxa"/>
              <w:right w:w="43" w:type="dxa"/>
            </w:tcMar>
            <w:vAlign w:val="bottom"/>
          </w:tcPr>
          <w:p w14:paraId="1BC71D0C" w14:textId="77777777" w:rsidR="0062115A" w:rsidRPr="00DE1073" w:rsidRDefault="003823F2" w:rsidP="00DE1073">
            <w:r w:rsidRPr="00DE1073">
              <w:t>-795</w:t>
            </w:r>
          </w:p>
        </w:tc>
        <w:tc>
          <w:tcPr>
            <w:tcW w:w="1180" w:type="dxa"/>
            <w:tcBorders>
              <w:top w:val="nil"/>
              <w:left w:val="nil"/>
              <w:bottom w:val="nil"/>
              <w:right w:val="nil"/>
            </w:tcBorders>
            <w:tcMar>
              <w:top w:w="100" w:type="dxa"/>
              <w:left w:w="43" w:type="dxa"/>
              <w:bottom w:w="43" w:type="dxa"/>
              <w:right w:w="43" w:type="dxa"/>
            </w:tcMar>
            <w:vAlign w:val="bottom"/>
          </w:tcPr>
          <w:p w14:paraId="40B222FC" w14:textId="77777777" w:rsidR="0062115A" w:rsidRPr="00DE1073" w:rsidRDefault="003823F2" w:rsidP="00DE1073">
            <w:r w:rsidRPr="00DE1073">
              <w:t>-229</w:t>
            </w:r>
          </w:p>
        </w:tc>
        <w:tc>
          <w:tcPr>
            <w:tcW w:w="1260" w:type="dxa"/>
            <w:tcBorders>
              <w:top w:val="nil"/>
              <w:left w:val="nil"/>
              <w:bottom w:val="nil"/>
              <w:right w:val="nil"/>
            </w:tcBorders>
            <w:tcMar>
              <w:top w:w="100" w:type="dxa"/>
              <w:left w:w="43" w:type="dxa"/>
              <w:bottom w:w="43" w:type="dxa"/>
              <w:right w:w="43" w:type="dxa"/>
            </w:tcMar>
            <w:vAlign w:val="bottom"/>
          </w:tcPr>
          <w:p w14:paraId="0CF4FE48" w14:textId="77777777" w:rsidR="0062115A" w:rsidRPr="00DE1073" w:rsidRDefault="003823F2" w:rsidP="00DE1073">
            <w:r w:rsidRPr="00DE1073">
              <w:t>-19 451</w:t>
            </w:r>
          </w:p>
        </w:tc>
        <w:tc>
          <w:tcPr>
            <w:tcW w:w="1260" w:type="dxa"/>
            <w:tcBorders>
              <w:top w:val="nil"/>
              <w:left w:val="nil"/>
              <w:bottom w:val="nil"/>
              <w:right w:val="nil"/>
            </w:tcBorders>
            <w:tcMar>
              <w:top w:w="100" w:type="dxa"/>
              <w:left w:w="43" w:type="dxa"/>
              <w:bottom w:w="43" w:type="dxa"/>
              <w:right w:w="43" w:type="dxa"/>
            </w:tcMar>
            <w:vAlign w:val="bottom"/>
          </w:tcPr>
          <w:p w14:paraId="2DCBD6BD" w14:textId="77777777" w:rsidR="0062115A" w:rsidRPr="00DE1073" w:rsidRDefault="003823F2" w:rsidP="00DE1073">
            <w:r w:rsidRPr="00DE1073">
              <w:t>-5,2</w:t>
            </w:r>
          </w:p>
        </w:tc>
        <w:tc>
          <w:tcPr>
            <w:tcW w:w="1180" w:type="dxa"/>
            <w:tcBorders>
              <w:top w:val="nil"/>
              <w:left w:val="nil"/>
              <w:bottom w:val="nil"/>
              <w:right w:val="nil"/>
            </w:tcBorders>
            <w:tcMar>
              <w:top w:w="100" w:type="dxa"/>
              <w:left w:w="43" w:type="dxa"/>
              <w:bottom w:w="43" w:type="dxa"/>
              <w:right w:w="43" w:type="dxa"/>
            </w:tcMar>
            <w:vAlign w:val="bottom"/>
          </w:tcPr>
          <w:p w14:paraId="7FF9EE8B" w14:textId="77777777" w:rsidR="0062115A" w:rsidRPr="00DE1073" w:rsidRDefault="003823F2" w:rsidP="00DE1073">
            <w:r w:rsidRPr="00DE1073">
              <w:t>0,1</w:t>
            </w:r>
          </w:p>
        </w:tc>
      </w:tr>
      <w:tr w:rsidR="0062115A" w:rsidRPr="00DE1073" w14:paraId="1490BFAC" w14:textId="77777777">
        <w:trPr>
          <w:trHeight w:val="340"/>
        </w:trPr>
        <w:tc>
          <w:tcPr>
            <w:tcW w:w="860" w:type="dxa"/>
            <w:tcBorders>
              <w:top w:val="nil"/>
              <w:left w:val="nil"/>
              <w:bottom w:val="nil"/>
              <w:right w:val="nil"/>
            </w:tcBorders>
            <w:tcMar>
              <w:top w:w="100" w:type="dxa"/>
              <w:left w:w="43" w:type="dxa"/>
              <w:bottom w:w="43" w:type="dxa"/>
              <w:right w:w="43" w:type="dxa"/>
            </w:tcMar>
          </w:tcPr>
          <w:p w14:paraId="0B888179" w14:textId="77777777" w:rsidR="0062115A" w:rsidRPr="00DE1073" w:rsidRDefault="003823F2" w:rsidP="00DE1073">
            <w:r w:rsidRPr="00DE1073">
              <w:t>1984</w:t>
            </w:r>
          </w:p>
        </w:tc>
        <w:tc>
          <w:tcPr>
            <w:tcW w:w="1020" w:type="dxa"/>
            <w:tcBorders>
              <w:top w:val="nil"/>
              <w:left w:val="nil"/>
              <w:bottom w:val="nil"/>
              <w:right w:val="nil"/>
            </w:tcBorders>
            <w:tcMar>
              <w:top w:w="100" w:type="dxa"/>
              <w:left w:w="43" w:type="dxa"/>
              <w:bottom w:w="43" w:type="dxa"/>
              <w:right w:w="43" w:type="dxa"/>
            </w:tcMar>
            <w:vAlign w:val="bottom"/>
          </w:tcPr>
          <w:p w14:paraId="0EDBBB0E" w14:textId="77777777" w:rsidR="0062115A" w:rsidRPr="00DE1073" w:rsidRDefault="003823F2" w:rsidP="00DE1073">
            <w:r w:rsidRPr="00DE1073">
              <w:t>-18 488</w:t>
            </w:r>
          </w:p>
        </w:tc>
        <w:tc>
          <w:tcPr>
            <w:tcW w:w="1460" w:type="dxa"/>
            <w:tcBorders>
              <w:top w:val="nil"/>
              <w:left w:val="nil"/>
              <w:bottom w:val="nil"/>
              <w:right w:val="nil"/>
            </w:tcBorders>
            <w:tcMar>
              <w:top w:w="100" w:type="dxa"/>
              <w:left w:w="43" w:type="dxa"/>
              <w:bottom w:w="43" w:type="dxa"/>
              <w:right w:w="43" w:type="dxa"/>
            </w:tcMar>
            <w:vAlign w:val="bottom"/>
          </w:tcPr>
          <w:p w14:paraId="1EA3AF20" w14:textId="77777777" w:rsidR="0062115A" w:rsidRPr="00DE1073" w:rsidRDefault="003823F2" w:rsidP="00DE1073">
            <w:r w:rsidRPr="00DE1073">
              <w:t>-325</w:t>
            </w:r>
          </w:p>
        </w:tc>
        <w:tc>
          <w:tcPr>
            <w:tcW w:w="1260" w:type="dxa"/>
            <w:tcBorders>
              <w:top w:val="nil"/>
              <w:left w:val="nil"/>
              <w:bottom w:val="nil"/>
              <w:right w:val="nil"/>
            </w:tcBorders>
            <w:tcMar>
              <w:top w:w="100" w:type="dxa"/>
              <w:left w:w="43" w:type="dxa"/>
              <w:bottom w:w="43" w:type="dxa"/>
              <w:right w:w="43" w:type="dxa"/>
            </w:tcMar>
            <w:vAlign w:val="bottom"/>
          </w:tcPr>
          <w:p w14:paraId="08822A75" w14:textId="77777777" w:rsidR="0062115A" w:rsidRPr="00DE1073" w:rsidRDefault="003823F2" w:rsidP="00DE1073">
            <w:r w:rsidRPr="00DE1073">
              <w:t>703</w:t>
            </w:r>
          </w:p>
        </w:tc>
        <w:tc>
          <w:tcPr>
            <w:tcW w:w="1180" w:type="dxa"/>
            <w:tcBorders>
              <w:top w:val="nil"/>
              <w:left w:val="nil"/>
              <w:bottom w:val="nil"/>
              <w:right w:val="nil"/>
            </w:tcBorders>
            <w:tcMar>
              <w:top w:w="100" w:type="dxa"/>
              <w:left w:w="43" w:type="dxa"/>
              <w:bottom w:w="43" w:type="dxa"/>
              <w:right w:w="43" w:type="dxa"/>
            </w:tcMar>
            <w:vAlign w:val="bottom"/>
          </w:tcPr>
          <w:p w14:paraId="04A37717" w14:textId="77777777" w:rsidR="0062115A" w:rsidRPr="00DE1073" w:rsidRDefault="003823F2" w:rsidP="00DE1073">
            <w:r w:rsidRPr="00DE1073">
              <w:t>-2 838</w:t>
            </w:r>
          </w:p>
        </w:tc>
        <w:tc>
          <w:tcPr>
            <w:tcW w:w="1260" w:type="dxa"/>
            <w:tcBorders>
              <w:top w:val="nil"/>
              <w:left w:val="nil"/>
              <w:bottom w:val="nil"/>
              <w:right w:val="nil"/>
            </w:tcBorders>
            <w:tcMar>
              <w:top w:w="100" w:type="dxa"/>
              <w:left w:w="43" w:type="dxa"/>
              <w:bottom w:w="43" w:type="dxa"/>
              <w:right w:w="43" w:type="dxa"/>
            </w:tcMar>
            <w:vAlign w:val="bottom"/>
          </w:tcPr>
          <w:p w14:paraId="0E1C63C2" w14:textId="77777777" w:rsidR="0062115A" w:rsidRPr="00DE1073" w:rsidRDefault="003823F2" w:rsidP="00DE1073">
            <w:r w:rsidRPr="00DE1073">
              <w:t>-16 028</w:t>
            </w:r>
          </w:p>
        </w:tc>
        <w:tc>
          <w:tcPr>
            <w:tcW w:w="1260" w:type="dxa"/>
            <w:tcBorders>
              <w:top w:val="nil"/>
              <w:left w:val="nil"/>
              <w:bottom w:val="nil"/>
              <w:right w:val="nil"/>
            </w:tcBorders>
            <w:tcMar>
              <w:top w:w="100" w:type="dxa"/>
              <w:left w:w="43" w:type="dxa"/>
              <w:bottom w:w="43" w:type="dxa"/>
              <w:right w:w="43" w:type="dxa"/>
            </w:tcMar>
            <w:vAlign w:val="bottom"/>
          </w:tcPr>
          <w:p w14:paraId="722BB801" w14:textId="77777777" w:rsidR="0062115A" w:rsidRPr="00DE1073" w:rsidRDefault="003823F2" w:rsidP="00DE1073">
            <w:r w:rsidRPr="00DE1073">
              <w:t>-3,9</w:t>
            </w:r>
          </w:p>
        </w:tc>
        <w:tc>
          <w:tcPr>
            <w:tcW w:w="1180" w:type="dxa"/>
            <w:tcBorders>
              <w:top w:val="nil"/>
              <w:left w:val="nil"/>
              <w:bottom w:val="nil"/>
              <w:right w:val="nil"/>
            </w:tcBorders>
            <w:tcMar>
              <w:top w:w="100" w:type="dxa"/>
              <w:left w:w="43" w:type="dxa"/>
              <w:bottom w:w="43" w:type="dxa"/>
              <w:right w:w="43" w:type="dxa"/>
            </w:tcMar>
            <w:vAlign w:val="bottom"/>
          </w:tcPr>
          <w:p w14:paraId="123EF6DA" w14:textId="77777777" w:rsidR="0062115A" w:rsidRPr="00DE1073" w:rsidRDefault="003823F2" w:rsidP="00DE1073">
            <w:r w:rsidRPr="00DE1073">
              <w:t>1,3</w:t>
            </w:r>
          </w:p>
        </w:tc>
      </w:tr>
      <w:tr w:rsidR="0062115A" w:rsidRPr="00DE1073" w14:paraId="19D2F192" w14:textId="77777777">
        <w:trPr>
          <w:trHeight w:val="340"/>
        </w:trPr>
        <w:tc>
          <w:tcPr>
            <w:tcW w:w="860" w:type="dxa"/>
            <w:tcBorders>
              <w:top w:val="nil"/>
              <w:left w:val="nil"/>
              <w:bottom w:val="nil"/>
              <w:right w:val="nil"/>
            </w:tcBorders>
            <w:tcMar>
              <w:top w:w="100" w:type="dxa"/>
              <w:left w:w="43" w:type="dxa"/>
              <w:bottom w:w="43" w:type="dxa"/>
              <w:right w:w="43" w:type="dxa"/>
            </w:tcMar>
          </w:tcPr>
          <w:p w14:paraId="1015DEFD" w14:textId="77777777" w:rsidR="0062115A" w:rsidRPr="00DE1073" w:rsidRDefault="003823F2" w:rsidP="00DE1073">
            <w:r w:rsidRPr="00DE1073">
              <w:t>1985</w:t>
            </w:r>
          </w:p>
        </w:tc>
        <w:tc>
          <w:tcPr>
            <w:tcW w:w="1020" w:type="dxa"/>
            <w:tcBorders>
              <w:top w:val="nil"/>
              <w:left w:val="nil"/>
              <w:bottom w:val="nil"/>
              <w:right w:val="nil"/>
            </w:tcBorders>
            <w:tcMar>
              <w:top w:w="100" w:type="dxa"/>
              <w:left w:w="43" w:type="dxa"/>
              <w:bottom w:w="43" w:type="dxa"/>
              <w:right w:w="43" w:type="dxa"/>
            </w:tcMar>
            <w:vAlign w:val="bottom"/>
          </w:tcPr>
          <w:p w14:paraId="3218378C" w14:textId="77777777" w:rsidR="0062115A" w:rsidRPr="00DE1073" w:rsidRDefault="003823F2" w:rsidP="00DE1073">
            <w:r w:rsidRPr="00DE1073">
              <w:t>-14 378</w:t>
            </w:r>
          </w:p>
        </w:tc>
        <w:tc>
          <w:tcPr>
            <w:tcW w:w="1460" w:type="dxa"/>
            <w:tcBorders>
              <w:top w:val="nil"/>
              <w:left w:val="nil"/>
              <w:bottom w:val="nil"/>
              <w:right w:val="nil"/>
            </w:tcBorders>
            <w:tcMar>
              <w:top w:w="100" w:type="dxa"/>
              <w:left w:w="43" w:type="dxa"/>
              <w:bottom w:w="43" w:type="dxa"/>
              <w:right w:w="43" w:type="dxa"/>
            </w:tcMar>
            <w:vAlign w:val="bottom"/>
          </w:tcPr>
          <w:p w14:paraId="6617D311" w14:textId="77777777" w:rsidR="0062115A" w:rsidRPr="00DE1073" w:rsidRDefault="003823F2" w:rsidP="00DE1073">
            <w:r w:rsidRPr="00DE1073">
              <w:t>514</w:t>
            </w:r>
          </w:p>
        </w:tc>
        <w:tc>
          <w:tcPr>
            <w:tcW w:w="1260" w:type="dxa"/>
            <w:tcBorders>
              <w:top w:val="nil"/>
              <w:left w:val="nil"/>
              <w:bottom w:val="nil"/>
              <w:right w:val="nil"/>
            </w:tcBorders>
            <w:tcMar>
              <w:top w:w="100" w:type="dxa"/>
              <w:left w:w="43" w:type="dxa"/>
              <w:bottom w:w="43" w:type="dxa"/>
              <w:right w:w="43" w:type="dxa"/>
            </w:tcMar>
            <w:vAlign w:val="bottom"/>
          </w:tcPr>
          <w:p w14:paraId="3B0931E1" w14:textId="77777777" w:rsidR="0062115A" w:rsidRPr="00DE1073" w:rsidRDefault="003823F2" w:rsidP="00DE1073">
            <w:r w:rsidRPr="00DE1073">
              <w:t>805</w:t>
            </w:r>
          </w:p>
        </w:tc>
        <w:tc>
          <w:tcPr>
            <w:tcW w:w="1180" w:type="dxa"/>
            <w:tcBorders>
              <w:top w:val="nil"/>
              <w:left w:val="nil"/>
              <w:bottom w:val="nil"/>
              <w:right w:val="nil"/>
            </w:tcBorders>
            <w:tcMar>
              <w:top w:w="100" w:type="dxa"/>
              <w:left w:w="43" w:type="dxa"/>
              <w:bottom w:w="43" w:type="dxa"/>
              <w:right w:w="43" w:type="dxa"/>
            </w:tcMar>
            <w:vAlign w:val="bottom"/>
          </w:tcPr>
          <w:p w14:paraId="6ACB647F" w14:textId="77777777" w:rsidR="0062115A" w:rsidRPr="00DE1073" w:rsidRDefault="003823F2" w:rsidP="00DE1073">
            <w:r w:rsidRPr="00DE1073">
              <w:t>7 254</w:t>
            </w:r>
          </w:p>
        </w:tc>
        <w:tc>
          <w:tcPr>
            <w:tcW w:w="1260" w:type="dxa"/>
            <w:tcBorders>
              <w:top w:val="nil"/>
              <w:left w:val="nil"/>
              <w:bottom w:val="nil"/>
              <w:right w:val="nil"/>
            </w:tcBorders>
            <w:tcMar>
              <w:top w:w="100" w:type="dxa"/>
              <w:left w:w="43" w:type="dxa"/>
              <w:bottom w:w="43" w:type="dxa"/>
              <w:right w:w="43" w:type="dxa"/>
            </w:tcMar>
            <w:vAlign w:val="bottom"/>
          </w:tcPr>
          <w:p w14:paraId="17DB3B39" w14:textId="77777777" w:rsidR="0062115A" w:rsidRPr="00DE1073" w:rsidRDefault="003823F2" w:rsidP="00DE1073">
            <w:r w:rsidRPr="00DE1073">
              <w:t>-22 951</w:t>
            </w:r>
          </w:p>
        </w:tc>
        <w:tc>
          <w:tcPr>
            <w:tcW w:w="1260" w:type="dxa"/>
            <w:tcBorders>
              <w:top w:val="nil"/>
              <w:left w:val="nil"/>
              <w:bottom w:val="nil"/>
              <w:right w:val="nil"/>
            </w:tcBorders>
            <w:tcMar>
              <w:top w:w="100" w:type="dxa"/>
              <w:left w:w="43" w:type="dxa"/>
              <w:bottom w:w="43" w:type="dxa"/>
              <w:right w:w="43" w:type="dxa"/>
            </w:tcMar>
            <w:vAlign w:val="bottom"/>
          </w:tcPr>
          <w:p w14:paraId="507BC083" w14:textId="77777777" w:rsidR="0062115A" w:rsidRPr="00DE1073" w:rsidRDefault="003823F2" w:rsidP="00DE1073">
            <w:r w:rsidRPr="00DE1073">
              <w:t>-5,1</w:t>
            </w:r>
          </w:p>
        </w:tc>
        <w:tc>
          <w:tcPr>
            <w:tcW w:w="1180" w:type="dxa"/>
            <w:tcBorders>
              <w:top w:val="nil"/>
              <w:left w:val="nil"/>
              <w:bottom w:val="nil"/>
              <w:right w:val="nil"/>
            </w:tcBorders>
            <w:tcMar>
              <w:top w:w="100" w:type="dxa"/>
              <w:left w:w="43" w:type="dxa"/>
              <w:bottom w:w="43" w:type="dxa"/>
              <w:right w:w="43" w:type="dxa"/>
            </w:tcMar>
            <w:vAlign w:val="bottom"/>
          </w:tcPr>
          <w:p w14:paraId="36955462" w14:textId="77777777" w:rsidR="0062115A" w:rsidRPr="00DE1073" w:rsidRDefault="003823F2" w:rsidP="00DE1073">
            <w:r w:rsidRPr="00DE1073">
              <w:t>-1,2</w:t>
            </w:r>
          </w:p>
        </w:tc>
      </w:tr>
      <w:tr w:rsidR="0062115A" w:rsidRPr="00DE1073" w14:paraId="56F57C67" w14:textId="77777777">
        <w:trPr>
          <w:trHeight w:val="340"/>
        </w:trPr>
        <w:tc>
          <w:tcPr>
            <w:tcW w:w="860" w:type="dxa"/>
            <w:tcBorders>
              <w:top w:val="nil"/>
              <w:left w:val="nil"/>
              <w:bottom w:val="nil"/>
              <w:right w:val="nil"/>
            </w:tcBorders>
            <w:tcMar>
              <w:top w:w="100" w:type="dxa"/>
              <w:left w:w="43" w:type="dxa"/>
              <w:bottom w:w="43" w:type="dxa"/>
              <w:right w:w="43" w:type="dxa"/>
            </w:tcMar>
          </w:tcPr>
          <w:p w14:paraId="4C8A29D5" w14:textId="77777777" w:rsidR="0062115A" w:rsidRPr="00DE1073" w:rsidRDefault="003823F2" w:rsidP="00DE1073">
            <w:r w:rsidRPr="00DE1073">
              <w:t>1986</w:t>
            </w:r>
          </w:p>
        </w:tc>
        <w:tc>
          <w:tcPr>
            <w:tcW w:w="1020" w:type="dxa"/>
            <w:tcBorders>
              <w:top w:val="nil"/>
              <w:left w:val="nil"/>
              <w:bottom w:val="nil"/>
              <w:right w:val="nil"/>
            </w:tcBorders>
            <w:tcMar>
              <w:top w:w="100" w:type="dxa"/>
              <w:left w:w="43" w:type="dxa"/>
              <w:bottom w:w="43" w:type="dxa"/>
              <w:right w:w="43" w:type="dxa"/>
            </w:tcMar>
            <w:vAlign w:val="bottom"/>
          </w:tcPr>
          <w:p w14:paraId="6B73A844" w14:textId="77777777" w:rsidR="0062115A" w:rsidRPr="00DE1073" w:rsidRDefault="003823F2" w:rsidP="00DE1073">
            <w:r w:rsidRPr="00DE1073">
              <w:t>-3 641</w:t>
            </w:r>
          </w:p>
        </w:tc>
        <w:tc>
          <w:tcPr>
            <w:tcW w:w="1460" w:type="dxa"/>
            <w:tcBorders>
              <w:top w:val="nil"/>
              <w:left w:val="nil"/>
              <w:bottom w:val="nil"/>
              <w:right w:val="nil"/>
            </w:tcBorders>
            <w:tcMar>
              <w:top w:w="100" w:type="dxa"/>
              <w:left w:w="43" w:type="dxa"/>
              <w:bottom w:w="43" w:type="dxa"/>
              <w:right w:w="43" w:type="dxa"/>
            </w:tcMar>
            <w:vAlign w:val="bottom"/>
          </w:tcPr>
          <w:p w14:paraId="4F0B3B61" w14:textId="77777777" w:rsidR="0062115A" w:rsidRPr="00DE1073" w:rsidRDefault="003823F2" w:rsidP="00DE1073">
            <w:r w:rsidRPr="00DE1073">
              <w:t>2 341</w:t>
            </w:r>
          </w:p>
        </w:tc>
        <w:tc>
          <w:tcPr>
            <w:tcW w:w="1260" w:type="dxa"/>
            <w:tcBorders>
              <w:top w:val="nil"/>
              <w:left w:val="nil"/>
              <w:bottom w:val="nil"/>
              <w:right w:val="nil"/>
            </w:tcBorders>
            <w:tcMar>
              <w:top w:w="100" w:type="dxa"/>
              <w:left w:w="43" w:type="dxa"/>
              <w:bottom w:w="43" w:type="dxa"/>
              <w:right w:w="43" w:type="dxa"/>
            </w:tcMar>
            <w:vAlign w:val="bottom"/>
          </w:tcPr>
          <w:p w14:paraId="7CF1C9AF" w14:textId="77777777" w:rsidR="0062115A" w:rsidRPr="00DE1073" w:rsidRDefault="003823F2" w:rsidP="00DE1073">
            <w:r w:rsidRPr="00DE1073">
              <w:t>-208</w:t>
            </w:r>
          </w:p>
        </w:tc>
        <w:tc>
          <w:tcPr>
            <w:tcW w:w="1180" w:type="dxa"/>
            <w:tcBorders>
              <w:top w:val="nil"/>
              <w:left w:val="nil"/>
              <w:bottom w:val="nil"/>
              <w:right w:val="nil"/>
            </w:tcBorders>
            <w:tcMar>
              <w:top w:w="100" w:type="dxa"/>
              <w:left w:w="43" w:type="dxa"/>
              <w:bottom w:w="43" w:type="dxa"/>
              <w:right w:w="43" w:type="dxa"/>
            </w:tcMar>
            <w:vAlign w:val="bottom"/>
          </w:tcPr>
          <w:p w14:paraId="62D3296C" w14:textId="77777777" w:rsidR="0062115A" w:rsidRPr="00DE1073" w:rsidRDefault="003823F2" w:rsidP="00DE1073">
            <w:r w:rsidRPr="00DE1073">
              <w:t>18 680</w:t>
            </w:r>
          </w:p>
        </w:tc>
        <w:tc>
          <w:tcPr>
            <w:tcW w:w="1260" w:type="dxa"/>
            <w:tcBorders>
              <w:top w:val="nil"/>
              <w:left w:val="nil"/>
              <w:bottom w:val="nil"/>
              <w:right w:val="nil"/>
            </w:tcBorders>
            <w:tcMar>
              <w:top w:w="100" w:type="dxa"/>
              <w:left w:w="43" w:type="dxa"/>
              <w:bottom w:w="43" w:type="dxa"/>
              <w:right w:w="43" w:type="dxa"/>
            </w:tcMar>
            <w:vAlign w:val="bottom"/>
          </w:tcPr>
          <w:p w14:paraId="59E8EEF9" w14:textId="77777777" w:rsidR="0062115A" w:rsidRPr="00DE1073" w:rsidRDefault="003823F2" w:rsidP="00DE1073">
            <w:r w:rsidRPr="00DE1073">
              <w:t>-24 454</w:t>
            </w:r>
          </w:p>
        </w:tc>
        <w:tc>
          <w:tcPr>
            <w:tcW w:w="1260" w:type="dxa"/>
            <w:tcBorders>
              <w:top w:val="nil"/>
              <w:left w:val="nil"/>
              <w:bottom w:val="nil"/>
              <w:right w:val="nil"/>
            </w:tcBorders>
            <w:tcMar>
              <w:top w:w="100" w:type="dxa"/>
              <w:left w:w="43" w:type="dxa"/>
              <w:bottom w:w="43" w:type="dxa"/>
              <w:right w:w="43" w:type="dxa"/>
            </w:tcMar>
            <w:vAlign w:val="bottom"/>
          </w:tcPr>
          <w:p w14:paraId="58249F05" w14:textId="77777777" w:rsidR="0062115A" w:rsidRPr="00DE1073" w:rsidRDefault="003823F2" w:rsidP="00DE1073">
            <w:r w:rsidRPr="00DE1073">
              <w:t>-4,9</w:t>
            </w:r>
          </w:p>
        </w:tc>
        <w:tc>
          <w:tcPr>
            <w:tcW w:w="1180" w:type="dxa"/>
            <w:tcBorders>
              <w:top w:val="nil"/>
              <w:left w:val="nil"/>
              <w:bottom w:val="nil"/>
              <w:right w:val="nil"/>
            </w:tcBorders>
            <w:tcMar>
              <w:top w:w="100" w:type="dxa"/>
              <w:left w:w="43" w:type="dxa"/>
              <w:bottom w:w="43" w:type="dxa"/>
              <w:right w:w="43" w:type="dxa"/>
            </w:tcMar>
            <w:vAlign w:val="bottom"/>
          </w:tcPr>
          <w:p w14:paraId="0FF5777C" w14:textId="77777777" w:rsidR="0062115A" w:rsidRPr="00DE1073" w:rsidRDefault="003823F2" w:rsidP="00DE1073">
            <w:r w:rsidRPr="00DE1073">
              <w:t>0,1</w:t>
            </w:r>
          </w:p>
        </w:tc>
      </w:tr>
      <w:tr w:rsidR="0062115A" w:rsidRPr="00DE1073" w14:paraId="3CC83BF1" w14:textId="77777777">
        <w:trPr>
          <w:trHeight w:val="340"/>
        </w:trPr>
        <w:tc>
          <w:tcPr>
            <w:tcW w:w="860" w:type="dxa"/>
            <w:tcBorders>
              <w:top w:val="nil"/>
              <w:left w:val="nil"/>
              <w:bottom w:val="nil"/>
              <w:right w:val="nil"/>
            </w:tcBorders>
            <w:tcMar>
              <w:top w:w="100" w:type="dxa"/>
              <w:left w:w="43" w:type="dxa"/>
              <w:bottom w:w="43" w:type="dxa"/>
              <w:right w:w="43" w:type="dxa"/>
            </w:tcMar>
          </w:tcPr>
          <w:p w14:paraId="22B269A4" w14:textId="77777777" w:rsidR="0062115A" w:rsidRPr="00DE1073" w:rsidRDefault="003823F2" w:rsidP="00DE1073">
            <w:r w:rsidRPr="00DE1073">
              <w:t>1987</w:t>
            </w:r>
          </w:p>
        </w:tc>
        <w:tc>
          <w:tcPr>
            <w:tcW w:w="1020" w:type="dxa"/>
            <w:tcBorders>
              <w:top w:val="nil"/>
              <w:left w:val="nil"/>
              <w:bottom w:val="nil"/>
              <w:right w:val="nil"/>
            </w:tcBorders>
            <w:tcMar>
              <w:top w:w="100" w:type="dxa"/>
              <w:left w:w="43" w:type="dxa"/>
              <w:bottom w:w="43" w:type="dxa"/>
              <w:right w:w="43" w:type="dxa"/>
            </w:tcMar>
            <w:vAlign w:val="bottom"/>
          </w:tcPr>
          <w:p w14:paraId="318B7379" w14:textId="77777777" w:rsidR="0062115A" w:rsidRPr="00DE1073" w:rsidRDefault="003823F2" w:rsidP="00DE1073">
            <w:r w:rsidRPr="00DE1073">
              <w:t>44</w:t>
            </w:r>
          </w:p>
        </w:tc>
        <w:tc>
          <w:tcPr>
            <w:tcW w:w="1460" w:type="dxa"/>
            <w:tcBorders>
              <w:top w:val="nil"/>
              <w:left w:val="nil"/>
              <w:bottom w:val="nil"/>
              <w:right w:val="nil"/>
            </w:tcBorders>
            <w:tcMar>
              <w:top w:w="100" w:type="dxa"/>
              <w:left w:w="43" w:type="dxa"/>
              <w:bottom w:w="43" w:type="dxa"/>
              <w:right w:w="43" w:type="dxa"/>
            </w:tcMar>
            <w:vAlign w:val="bottom"/>
          </w:tcPr>
          <w:p w14:paraId="4DD9B9F4" w14:textId="77777777" w:rsidR="0062115A" w:rsidRPr="00DE1073" w:rsidRDefault="003823F2" w:rsidP="00DE1073">
            <w:r w:rsidRPr="00DE1073">
              <w:t>273</w:t>
            </w:r>
          </w:p>
        </w:tc>
        <w:tc>
          <w:tcPr>
            <w:tcW w:w="1260" w:type="dxa"/>
            <w:tcBorders>
              <w:top w:val="nil"/>
              <w:left w:val="nil"/>
              <w:bottom w:val="nil"/>
              <w:right w:val="nil"/>
            </w:tcBorders>
            <w:tcMar>
              <w:top w:w="100" w:type="dxa"/>
              <w:left w:w="43" w:type="dxa"/>
              <w:bottom w:w="43" w:type="dxa"/>
              <w:right w:w="43" w:type="dxa"/>
            </w:tcMar>
            <w:vAlign w:val="bottom"/>
          </w:tcPr>
          <w:p w14:paraId="34BFAD0B" w14:textId="77777777" w:rsidR="0062115A" w:rsidRPr="00DE1073" w:rsidRDefault="003823F2" w:rsidP="00DE1073">
            <w:r w:rsidRPr="00DE1073">
              <w:t>128</w:t>
            </w:r>
          </w:p>
        </w:tc>
        <w:tc>
          <w:tcPr>
            <w:tcW w:w="1180" w:type="dxa"/>
            <w:tcBorders>
              <w:top w:val="nil"/>
              <w:left w:val="nil"/>
              <w:bottom w:val="nil"/>
              <w:right w:val="nil"/>
            </w:tcBorders>
            <w:tcMar>
              <w:top w:w="100" w:type="dxa"/>
              <w:left w:w="43" w:type="dxa"/>
              <w:bottom w:w="43" w:type="dxa"/>
              <w:right w:w="43" w:type="dxa"/>
            </w:tcMar>
            <w:vAlign w:val="bottom"/>
          </w:tcPr>
          <w:p w14:paraId="385E4BF3" w14:textId="77777777" w:rsidR="0062115A" w:rsidRPr="00DE1073" w:rsidRDefault="003823F2" w:rsidP="00DE1073">
            <w:r w:rsidRPr="00DE1073">
              <w:t>21 878</w:t>
            </w:r>
          </w:p>
        </w:tc>
        <w:tc>
          <w:tcPr>
            <w:tcW w:w="1260" w:type="dxa"/>
            <w:tcBorders>
              <w:top w:val="nil"/>
              <w:left w:val="nil"/>
              <w:bottom w:val="nil"/>
              <w:right w:val="nil"/>
            </w:tcBorders>
            <w:tcMar>
              <w:top w:w="100" w:type="dxa"/>
              <w:left w:w="43" w:type="dxa"/>
              <w:bottom w:w="43" w:type="dxa"/>
              <w:right w:w="43" w:type="dxa"/>
            </w:tcMar>
            <w:vAlign w:val="bottom"/>
          </w:tcPr>
          <w:p w14:paraId="149471A9" w14:textId="77777777" w:rsidR="0062115A" w:rsidRPr="00DE1073" w:rsidRDefault="003823F2" w:rsidP="00DE1073">
            <w:r w:rsidRPr="00DE1073">
              <w:t>-22 234</w:t>
            </w:r>
          </w:p>
        </w:tc>
        <w:tc>
          <w:tcPr>
            <w:tcW w:w="1260" w:type="dxa"/>
            <w:tcBorders>
              <w:top w:val="nil"/>
              <w:left w:val="nil"/>
              <w:bottom w:val="nil"/>
              <w:right w:val="nil"/>
            </w:tcBorders>
            <w:tcMar>
              <w:top w:w="100" w:type="dxa"/>
              <w:left w:w="43" w:type="dxa"/>
              <w:bottom w:w="43" w:type="dxa"/>
              <w:right w:w="43" w:type="dxa"/>
            </w:tcMar>
            <w:vAlign w:val="bottom"/>
          </w:tcPr>
          <w:p w14:paraId="1DD925B5" w14:textId="77777777" w:rsidR="0062115A" w:rsidRPr="00DE1073" w:rsidRDefault="003823F2" w:rsidP="00DE1073">
            <w:r w:rsidRPr="00DE1073">
              <w:t>-4,1</w:t>
            </w:r>
          </w:p>
        </w:tc>
        <w:tc>
          <w:tcPr>
            <w:tcW w:w="1180" w:type="dxa"/>
            <w:tcBorders>
              <w:top w:val="nil"/>
              <w:left w:val="nil"/>
              <w:bottom w:val="nil"/>
              <w:right w:val="nil"/>
            </w:tcBorders>
            <w:tcMar>
              <w:top w:w="100" w:type="dxa"/>
              <w:left w:w="43" w:type="dxa"/>
              <w:bottom w:w="43" w:type="dxa"/>
              <w:right w:w="43" w:type="dxa"/>
            </w:tcMar>
            <w:vAlign w:val="bottom"/>
          </w:tcPr>
          <w:p w14:paraId="2E8844E8" w14:textId="77777777" w:rsidR="0062115A" w:rsidRPr="00DE1073" w:rsidRDefault="003823F2" w:rsidP="00DE1073">
            <w:r w:rsidRPr="00DE1073">
              <w:t>0,8</w:t>
            </w:r>
          </w:p>
        </w:tc>
      </w:tr>
      <w:tr w:rsidR="0062115A" w:rsidRPr="00DE1073" w14:paraId="5C216917" w14:textId="77777777">
        <w:trPr>
          <w:trHeight w:val="340"/>
        </w:trPr>
        <w:tc>
          <w:tcPr>
            <w:tcW w:w="860" w:type="dxa"/>
            <w:tcBorders>
              <w:top w:val="nil"/>
              <w:left w:val="nil"/>
              <w:bottom w:val="nil"/>
              <w:right w:val="nil"/>
            </w:tcBorders>
            <w:tcMar>
              <w:top w:w="100" w:type="dxa"/>
              <w:left w:w="43" w:type="dxa"/>
              <w:bottom w:w="43" w:type="dxa"/>
              <w:right w:w="43" w:type="dxa"/>
            </w:tcMar>
          </w:tcPr>
          <w:p w14:paraId="68B06736" w14:textId="77777777" w:rsidR="0062115A" w:rsidRPr="00DE1073" w:rsidRDefault="003823F2" w:rsidP="00DE1073">
            <w:r w:rsidRPr="00DE1073">
              <w:t>1988</w:t>
            </w:r>
          </w:p>
        </w:tc>
        <w:tc>
          <w:tcPr>
            <w:tcW w:w="1020" w:type="dxa"/>
            <w:tcBorders>
              <w:top w:val="nil"/>
              <w:left w:val="nil"/>
              <w:bottom w:val="nil"/>
              <w:right w:val="nil"/>
            </w:tcBorders>
            <w:tcMar>
              <w:top w:w="100" w:type="dxa"/>
              <w:left w:w="43" w:type="dxa"/>
              <w:bottom w:w="43" w:type="dxa"/>
              <w:right w:w="43" w:type="dxa"/>
            </w:tcMar>
            <w:vAlign w:val="bottom"/>
          </w:tcPr>
          <w:p w14:paraId="52747A94" w14:textId="77777777" w:rsidR="0062115A" w:rsidRPr="00DE1073" w:rsidRDefault="003823F2" w:rsidP="00DE1073">
            <w:r w:rsidRPr="00DE1073">
              <w:t>1 840</w:t>
            </w:r>
          </w:p>
        </w:tc>
        <w:tc>
          <w:tcPr>
            <w:tcW w:w="1460" w:type="dxa"/>
            <w:tcBorders>
              <w:top w:val="nil"/>
              <w:left w:val="nil"/>
              <w:bottom w:val="nil"/>
              <w:right w:val="nil"/>
            </w:tcBorders>
            <w:tcMar>
              <w:top w:w="100" w:type="dxa"/>
              <w:left w:w="43" w:type="dxa"/>
              <w:bottom w:w="43" w:type="dxa"/>
              <w:right w:w="43" w:type="dxa"/>
            </w:tcMar>
            <w:vAlign w:val="bottom"/>
          </w:tcPr>
          <w:p w14:paraId="598F522F" w14:textId="77777777" w:rsidR="0062115A" w:rsidRPr="00DE1073" w:rsidRDefault="003823F2" w:rsidP="00DE1073">
            <w:r w:rsidRPr="00DE1073">
              <w:t>6 939</w:t>
            </w:r>
          </w:p>
        </w:tc>
        <w:tc>
          <w:tcPr>
            <w:tcW w:w="1260" w:type="dxa"/>
            <w:tcBorders>
              <w:top w:val="nil"/>
              <w:left w:val="nil"/>
              <w:bottom w:val="nil"/>
              <w:right w:val="nil"/>
            </w:tcBorders>
            <w:tcMar>
              <w:top w:w="100" w:type="dxa"/>
              <w:left w:w="43" w:type="dxa"/>
              <w:bottom w:w="43" w:type="dxa"/>
              <w:right w:w="43" w:type="dxa"/>
            </w:tcMar>
            <w:vAlign w:val="bottom"/>
          </w:tcPr>
          <w:p w14:paraId="6A50CDC8" w14:textId="77777777" w:rsidR="0062115A" w:rsidRPr="00DE1073" w:rsidRDefault="003823F2" w:rsidP="00DE1073">
            <w:r w:rsidRPr="00DE1073">
              <w:t>335</w:t>
            </w:r>
          </w:p>
        </w:tc>
        <w:tc>
          <w:tcPr>
            <w:tcW w:w="1180" w:type="dxa"/>
            <w:tcBorders>
              <w:top w:val="nil"/>
              <w:left w:val="nil"/>
              <w:bottom w:val="nil"/>
              <w:right w:val="nil"/>
            </w:tcBorders>
            <w:tcMar>
              <w:top w:w="100" w:type="dxa"/>
              <w:left w:w="43" w:type="dxa"/>
              <w:bottom w:w="43" w:type="dxa"/>
              <w:right w:w="43" w:type="dxa"/>
            </w:tcMar>
            <w:vAlign w:val="bottom"/>
          </w:tcPr>
          <w:p w14:paraId="38F36366" w14:textId="77777777" w:rsidR="0062115A" w:rsidRPr="00DE1073" w:rsidRDefault="003823F2" w:rsidP="00DE1073">
            <w:r w:rsidRPr="00DE1073">
              <w:t>5 758</w:t>
            </w:r>
          </w:p>
        </w:tc>
        <w:tc>
          <w:tcPr>
            <w:tcW w:w="1260" w:type="dxa"/>
            <w:tcBorders>
              <w:top w:val="nil"/>
              <w:left w:val="nil"/>
              <w:bottom w:val="nil"/>
              <w:right w:val="nil"/>
            </w:tcBorders>
            <w:tcMar>
              <w:top w:w="100" w:type="dxa"/>
              <w:left w:w="43" w:type="dxa"/>
              <w:bottom w:w="43" w:type="dxa"/>
              <w:right w:w="43" w:type="dxa"/>
            </w:tcMar>
            <w:vAlign w:val="bottom"/>
          </w:tcPr>
          <w:p w14:paraId="6C390F8D" w14:textId="77777777" w:rsidR="0062115A" w:rsidRPr="00DE1073" w:rsidRDefault="003823F2" w:rsidP="00DE1073">
            <w:r w:rsidRPr="00DE1073">
              <w:t>-11 192</w:t>
            </w:r>
          </w:p>
        </w:tc>
        <w:tc>
          <w:tcPr>
            <w:tcW w:w="1260" w:type="dxa"/>
            <w:tcBorders>
              <w:top w:val="nil"/>
              <w:left w:val="nil"/>
              <w:bottom w:val="nil"/>
              <w:right w:val="nil"/>
            </w:tcBorders>
            <w:tcMar>
              <w:top w:w="100" w:type="dxa"/>
              <w:left w:w="43" w:type="dxa"/>
              <w:bottom w:w="43" w:type="dxa"/>
              <w:right w:w="43" w:type="dxa"/>
            </w:tcMar>
            <w:vAlign w:val="bottom"/>
          </w:tcPr>
          <w:p w14:paraId="641689B5" w14:textId="77777777" w:rsidR="0062115A" w:rsidRPr="00DE1073" w:rsidRDefault="003823F2" w:rsidP="00DE1073">
            <w:r w:rsidRPr="00DE1073">
              <w:t>-1,9</w:t>
            </w:r>
          </w:p>
        </w:tc>
        <w:tc>
          <w:tcPr>
            <w:tcW w:w="1180" w:type="dxa"/>
            <w:tcBorders>
              <w:top w:val="nil"/>
              <w:left w:val="nil"/>
              <w:bottom w:val="nil"/>
              <w:right w:val="nil"/>
            </w:tcBorders>
            <w:tcMar>
              <w:top w:w="100" w:type="dxa"/>
              <w:left w:w="43" w:type="dxa"/>
              <w:bottom w:w="43" w:type="dxa"/>
              <w:right w:w="43" w:type="dxa"/>
            </w:tcMar>
            <w:vAlign w:val="bottom"/>
          </w:tcPr>
          <w:p w14:paraId="4FADDDC3" w14:textId="77777777" w:rsidR="0062115A" w:rsidRPr="00DE1073" w:rsidRDefault="003823F2" w:rsidP="00DE1073">
            <w:r w:rsidRPr="00DE1073">
              <w:t>2,2</w:t>
            </w:r>
          </w:p>
        </w:tc>
      </w:tr>
      <w:tr w:rsidR="0062115A" w:rsidRPr="00DE1073" w14:paraId="3AF25E2B" w14:textId="77777777">
        <w:trPr>
          <w:trHeight w:val="340"/>
        </w:trPr>
        <w:tc>
          <w:tcPr>
            <w:tcW w:w="860" w:type="dxa"/>
            <w:tcBorders>
              <w:top w:val="nil"/>
              <w:left w:val="nil"/>
              <w:bottom w:val="nil"/>
              <w:right w:val="nil"/>
            </w:tcBorders>
            <w:tcMar>
              <w:top w:w="100" w:type="dxa"/>
              <w:left w:w="43" w:type="dxa"/>
              <w:bottom w:w="43" w:type="dxa"/>
              <w:right w:w="43" w:type="dxa"/>
            </w:tcMar>
          </w:tcPr>
          <w:p w14:paraId="08C97CBD" w14:textId="77777777" w:rsidR="0062115A" w:rsidRPr="00DE1073" w:rsidRDefault="003823F2" w:rsidP="00DE1073">
            <w:r w:rsidRPr="00DE1073">
              <w:t>1989</w:t>
            </w:r>
          </w:p>
        </w:tc>
        <w:tc>
          <w:tcPr>
            <w:tcW w:w="1020" w:type="dxa"/>
            <w:tcBorders>
              <w:top w:val="nil"/>
              <w:left w:val="nil"/>
              <w:bottom w:val="nil"/>
              <w:right w:val="nil"/>
            </w:tcBorders>
            <w:tcMar>
              <w:top w:w="100" w:type="dxa"/>
              <w:left w:w="43" w:type="dxa"/>
              <w:bottom w:w="43" w:type="dxa"/>
              <w:right w:w="43" w:type="dxa"/>
            </w:tcMar>
            <w:vAlign w:val="bottom"/>
          </w:tcPr>
          <w:p w14:paraId="34C308EC" w14:textId="77777777" w:rsidR="0062115A" w:rsidRPr="00DE1073" w:rsidRDefault="003823F2" w:rsidP="00DE1073">
            <w:r w:rsidRPr="00DE1073">
              <w:t>-13 517</w:t>
            </w:r>
          </w:p>
        </w:tc>
        <w:tc>
          <w:tcPr>
            <w:tcW w:w="1460" w:type="dxa"/>
            <w:tcBorders>
              <w:top w:val="nil"/>
              <w:left w:val="nil"/>
              <w:bottom w:val="nil"/>
              <w:right w:val="nil"/>
            </w:tcBorders>
            <w:tcMar>
              <w:top w:w="100" w:type="dxa"/>
              <w:left w:w="43" w:type="dxa"/>
              <w:bottom w:w="43" w:type="dxa"/>
              <w:right w:w="43" w:type="dxa"/>
            </w:tcMar>
            <w:vAlign w:val="bottom"/>
          </w:tcPr>
          <w:p w14:paraId="393A0A4B" w14:textId="77777777" w:rsidR="0062115A" w:rsidRPr="00DE1073" w:rsidRDefault="003823F2" w:rsidP="00DE1073">
            <w:r w:rsidRPr="00DE1073">
              <w:t>11 943</w:t>
            </w:r>
          </w:p>
        </w:tc>
        <w:tc>
          <w:tcPr>
            <w:tcW w:w="1260" w:type="dxa"/>
            <w:tcBorders>
              <w:top w:val="nil"/>
              <w:left w:val="nil"/>
              <w:bottom w:val="nil"/>
              <w:right w:val="nil"/>
            </w:tcBorders>
            <w:tcMar>
              <w:top w:w="100" w:type="dxa"/>
              <w:left w:w="43" w:type="dxa"/>
              <w:bottom w:w="43" w:type="dxa"/>
              <w:right w:w="43" w:type="dxa"/>
            </w:tcMar>
            <w:vAlign w:val="bottom"/>
          </w:tcPr>
          <w:p w14:paraId="02A9C0CF" w14:textId="77777777" w:rsidR="0062115A" w:rsidRPr="00DE1073" w:rsidRDefault="003823F2" w:rsidP="00DE1073">
            <w:r w:rsidRPr="00DE1073">
              <w:t>-151</w:t>
            </w:r>
          </w:p>
        </w:tc>
        <w:tc>
          <w:tcPr>
            <w:tcW w:w="1180" w:type="dxa"/>
            <w:tcBorders>
              <w:top w:val="nil"/>
              <w:left w:val="nil"/>
              <w:bottom w:val="nil"/>
              <w:right w:val="nil"/>
            </w:tcBorders>
            <w:tcMar>
              <w:top w:w="100" w:type="dxa"/>
              <w:left w:w="43" w:type="dxa"/>
              <w:bottom w:w="43" w:type="dxa"/>
              <w:right w:w="43" w:type="dxa"/>
            </w:tcMar>
            <w:vAlign w:val="bottom"/>
          </w:tcPr>
          <w:p w14:paraId="45566558" w14:textId="77777777" w:rsidR="0062115A" w:rsidRPr="00DE1073" w:rsidRDefault="003823F2" w:rsidP="00DE1073">
            <w:r w:rsidRPr="00DE1073">
              <w:t>-4 588</w:t>
            </w:r>
          </w:p>
        </w:tc>
        <w:tc>
          <w:tcPr>
            <w:tcW w:w="1260" w:type="dxa"/>
            <w:tcBorders>
              <w:top w:val="nil"/>
              <w:left w:val="nil"/>
              <w:bottom w:val="nil"/>
              <w:right w:val="nil"/>
            </w:tcBorders>
            <w:tcMar>
              <w:top w:w="100" w:type="dxa"/>
              <w:left w:w="43" w:type="dxa"/>
              <w:bottom w:w="43" w:type="dxa"/>
              <w:right w:w="43" w:type="dxa"/>
            </w:tcMar>
            <w:vAlign w:val="bottom"/>
          </w:tcPr>
          <w:p w14:paraId="1E7AB7E4" w14:textId="77777777" w:rsidR="0062115A" w:rsidRPr="00DE1073" w:rsidRDefault="003823F2" w:rsidP="00DE1073">
            <w:r w:rsidRPr="00DE1073">
              <w:t>-20 721</w:t>
            </w:r>
          </w:p>
        </w:tc>
        <w:tc>
          <w:tcPr>
            <w:tcW w:w="1260" w:type="dxa"/>
            <w:tcBorders>
              <w:top w:val="nil"/>
              <w:left w:val="nil"/>
              <w:bottom w:val="nil"/>
              <w:right w:val="nil"/>
            </w:tcBorders>
            <w:tcMar>
              <w:top w:w="100" w:type="dxa"/>
              <w:left w:w="43" w:type="dxa"/>
              <w:bottom w:w="43" w:type="dxa"/>
              <w:right w:w="43" w:type="dxa"/>
            </w:tcMar>
            <w:vAlign w:val="bottom"/>
          </w:tcPr>
          <w:p w14:paraId="64ED64EA" w14:textId="77777777" w:rsidR="0062115A" w:rsidRPr="00DE1073" w:rsidRDefault="003823F2" w:rsidP="00DE1073">
            <w:r w:rsidRPr="00DE1073">
              <w:t>-3,3</w:t>
            </w:r>
          </w:p>
        </w:tc>
        <w:tc>
          <w:tcPr>
            <w:tcW w:w="1180" w:type="dxa"/>
            <w:tcBorders>
              <w:top w:val="nil"/>
              <w:left w:val="nil"/>
              <w:bottom w:val="nil"/>
              <w:right w:val="nil"/>
            </w:tcBorders>
            <w:tcMar>
              <w:top w:w="100" w:type="dxa"/>
              <w:left w:w="43" w:type="dxa"/>
              <w:bottom w:w="43" w:type="dxa"/>
              <w:right w:w="43" w:type="dxa"/>
            </w:tcMar>
            <w:vAlign w:val="bottom"/>
          </w:tcPr>
          <w:p w14:paraId="024562F7" w14:textId="77777777" w:rsidR="0062115A" w:rsidRPr="00DE1073" w:rsidRDefault="003823F2" w:rsidP="00DE1073">
            <w:r w:rsidRPr="00DE1073">
              <w:t>-1,4</w:t>
            </w:r>
          </w:p>
        </w:tc>
      </w:tr>
      <w:tr w:rsidR="0062115A" w:rsidRPr="00DE1073" w14:paraId="4318C159" w14:textId="77777777">
        <w:trPr>
          <w:trHeight w:val="340"/>
        </w:trPr>
        <w:tc>
          <w:tcPr>
            <w:tcW w:w="860" w:type="dxa"/>
            <w:tcBorders>
              <w:top w:val="nil"/>
              <w:left w:val="nil"/>
              <w:bottom w:val="nil"/>
              <w:right w:val="nil"/>
            </w:tcBorders>
            <w:tcMar>
              <w:top w:w="100" w:type="dxa"/>
              <w:left w:w="43" w:type="dxa"/>
              <w:bottom w:w="43" w:type="dxa"/>
              <w:right w:w="43" w:type="dxa"/>
            </w:tcMar>
          </w:tcPr>
          <w:p w14:paraId="7F13798D" w14:textId="77777777" w:rsidR="0062115A" w:rsidRPr="00DE1073" w:rsidRDefault="003823F2" w:rsidP="00DE1073">
            <w:r w:rsidRPr="00DE1073">
              <w:t>1990</w:t>
            </w:r>
          </w:p>
        </w:tc>
        <w:tc>
          <w:tcPr>
            <w:tcW w:w="1020" w:type="dxa"/>
            <w:tcBorders>
              <w:top w:val="nil"/>
              <w:left w:val="nil"/>
              <w:bottom w:val="nil"/>
              <w:right w:val="nil"/>
            </w:tcBorders>
            <w:tcMar>
              <w:top w:w="100" w:type="dxa"/>
              <w:left w:w="43" w:type="dxa"/>
              <w:bottom w:w="43" w:type="dxa"/>
              <w:right w:w="43" w:type="dxa"/>
            </w:tcMar>
            <w:vAlign w:val="bottom"/>
          </w:tcPr>
          <w:p w14:paraId="292B1694" w14:textId="77777777" w:rsidR="0062115A" w:rsidRPr="00DE1073" w:rsidRDefault="003823F2" w:rsidP="00DE1073">
            <w:r w:rsidRPr="00DE1073">
              <w:t>-31 182</w:t>
            </w:r>
          </w:p>
        </w:tc>
        <w:tc>
          <w:tcPr>
            <w:tcW w:w="1460" w:type="dxa"/>
            <w:tcBorders>
              <w:top w:val="nil"/>
              <w:left w:val="nil"/>
              <w:bottom w:val="nil"/>
              <w:right w:val="nil"/>
            </w:tcBorders>
            <w:tcMar>
              <w:top w:w="100" w:type="dxa"/>
              <w:left w:w="43" w:type="dxa"/>
              <w:bottom w:w="43" w:type="dxa"/>
              <w:right w:w="43" w:type="dxa"/>
            </w:tcMar>
            <w:vAlign w:val="bottom"/>
          </w:tcPr>
          <w:p w14:paraId="750DE515" w14:textId="77777777" w:rsidR="0062115A" w:rsidRPr="00DE1073" w:rsidRDefault="003823F2" w:rsidP="00DE1073">
            <w:r w:rsidRPr="00DE1073">
              <w:t>12 928</w:t>
            </w:r>
          </w:p>
        </w:tc>
        <w:tc>
          <w:tcPr>
            <w:tcW w:w="1260" w:type="dxa"/>
            <w:tcBorders>
              <w:top w:val="nil"/>
              <w:left w:val="nil"/>
              <w:bottom w:val="nil"/>
              <w:right w:val="nil"/>
            </w:tcBorders>
            <w:tcMar>
              <w:top w:w="100" w:type="dxa"/>
              <w:left w:w="43" w:type="dxa"/>
              <w:bottom w:w="43" w:type="dxa"/>
              <w:right w:w="43" w:type="dxa"/>
            </w:tcMar>
            <w:vAlign w:val="bottom"/>
          </w:tcPr>
          <w:p w14:paraId="311A551C" w14:textId="77777777" w:rsidR="0062115A" w:rsidRPr="00DE1073" w:rsidRDefault="003823F2" w:rsidP="00DE1073">
            <w:r w:rsidRPr="00DE1073">
              <w:t>-1 162</w:t>
            </w:r>
          </w:p>
        </w:tc>
        <w:tc>
          <w:tcPr>
            <w:tcW w:w="1180" w:type="dxa"/>
            <w:tcBorders>
              <w:top w:val="nil"/>
              <w:left w:val="nil"/>
              <w:bottom w:val="nil"/>
              <w:right w:val="nil"/>
            </w:tcBorders>
            <w:tcMar>
              <w:top w:w="100" w:type="dxa"/>
              <w:left w:w="43" w:type="dxa"/>
              <w:bottom w:w="43" w:type="dxa"/>
              <w:right w:w="43" w:type="dxa"/>
            </w:tcMar>
            <w:vAlign w:val="bottom"/>
          </w:tcPr>
          <w:p w14:paraId="5A3FDE06" w14:textId="77777777" w:rsidR="0062115A" w:rsidRPr="00DE1073" w:rsidRDefault="003823F2" w:rsidP="00DE1073">
            <w:r w:rsidRPr="00DE1073">
              <w:t>-12 032</w:t>
            </w:r>
          </w:p>
        </w:tc>
        <w:tc>
          <w:tcPr>
            <w:tcW w:w="1260" w:type="dxa"/>
            <w:tcBorders>
              <w:top w:val="nil"/>
              <w:left w:val="nil"/>
              <w:bottom w:val="nil"/>
              <w:right w:val="nil"/>
            </w:tcBorders>
            <w:tcMar>
              <w:top w:w="100" w:type="dxa"/>
              <w:left w:w="43" w:type="dxa"/>
              <w:bottom w:w="43" w:type="dxa"/>
              <w:right w:w="43" w:type="dxa"/>
            </w:tcMar>
            <w:vAlign w:val="bottom"/>
          </w:tcPr>
          <w:p w14:paraId="5F3577A0" w14:textId="77777777" w:rsidR="0062115A" w:rsidRPr="00DE1073" w:rsidRDefault="003823F2" w:rsidP="00DE1073">
            <w:r w:rsidRPr="00DE1073">
              <w:t>-30 916</w:t>
            </w:r>
          </w:p>
        </w:tc>
        <w:tc>
          <w:tcPr>
            <w:tcW w:w="1260" w:type="dxa"/>
            <w:tcBorders>
              <w:top w:val="nil"/>
              <w:left w:val="nil"/>
              <w:bottom w:val="nil"/>
              <w:right w:val="nil"/>
            </w:tcBorders>
            <w:tcMar>
              <w:top w:w="100" w:type="dxa"/>
              <w:left w:w="43" w:type="dxa"/>
              <w:bottom w:w="43" w:type="dxa"/>
              <w:right w:w="43" w:type="dxa"/>
            </w:tcMar>
            <w:vAlign w:val="bottom"/>
          </w:tcPr>
          <w:p w14:paraId="213B2119" w14:textId="77777777" w:rsidR="0062115A" w:rsidRPr="00DE1073" w:rsidRDefault="003823F2" w:rsidP="00DE1073">
            <w:r w:rsidRPr="00DE1073">
              <w:t>-4,7</w:t>
            </w:r>
          </w:p>
        </w:tc>
        <w:tc>
          <w:tcPr>
            <w:tcW w:w="1180" w:type="dxa"/>
            <w:tcBorders>
              <w:top w:val="nil"/>
              <w:left w:val="nil"/>
              <w:bottom w:val="nil"/>
              <w:right w:val="nil"/>
            </w:tcBorders>
            <w:tcMar>
              <w:top w:w="100" w:type="dxa"/>
              <w:left w:w="43" w:type="dxa"/>
              <w:bottom w:w="43" w:type="dxa"/>
              <w:right w:w="43" w:type="dxa"/>
            </w:tcMar>
            <w:vAlign w:val="bottom"/>
          </w:tcPr>
          <w:p w14:paraId="74718C1A" w14:textId="77777777" w:rsidR="0062115A" w:rsidRPr="00DE1073" w:rsidRDefault="003823F2" w:rsidP="00DE1073">
            <w:r w:rsidRPr="00DE1073">
              <w:t>-1,4</w:t>
            </w:r>
          </w:p>
        </w:tc>
      </w:tr>
      <w:tr w:rsidR="0062115A" w:rsidRPr="00DE1073" w14:paraId="31BF26A1" w14:textId="77777777">
        <w:trPr>
          <w:trHeight w:val="340"/>
        </w:trPr>
        <w:tc>
          <w:tcPr>
            <w:tcW w:w="860" w:type="dxa"/>
            <w:tcBorders>
              <w:top w:val="nil"/>
              <w:left w:val="nil"/>
              <w:bottom w:val="nil"/>
              <w:right w:val="nil"/>
            </w:tcBorders>
            <w:tcMar>
              <w:top w:w="100" w:type="dxa"/>
              <w:left w:w="43" w:type="dxa"/>
              <w:bottom w:w="43" w:type="dxa"/>
              <w:right w:w="43" w:type="dxa"/>
            </w:tcMar>
          </w:tcPr>
          <w:p w14:paraId="27BE4F92" w14:textId="77777777" w:rsidR="0062115A" w:rsidRPr="00DE1073" w:rsidRDefault="003823F2" w:rsidP="00DE1073">
            <w:r w:rsidRPr="00DE1073">
              <w:t>1991</w:t>
            </w:r>
          </w:p>
        </w:tc>
        <w:tc>
          <w:tcPr>
            <w:tcW w:w="1020" w:type="dxa"/>
            <w:tcBorders>
              <w:top w:val="nil"/>
              <w:left w:val="nil"/>
              <w:bottom w:val="nil"/>
              <w:right w:val="nil"/>
            </w:tcBorders>
            <w:tcMar>
              <w:top w:w="100" w:type="dxa"/>
              <w:left w:w="43" w:type="dxa"/>
              <w:bottom w:w="43" w:type="dxa"/>
              <w:right w:w="43" w:type="dxa"/>
            </w:tcMar>
            <w:vAlign w:val="bottom"/>
          </w:tcPr>
          <w:p w14:paraId="4AFF5E84" w14:textId="77777777" w:rsidR="0062115A" w:rsidRPr="00DE1073" w:rsidRDefault="003823F2" w:rsidP="00DE1073">
            <w:r w:rsidRPr="00DE1073">
              <w:t>-59 212</w:t>
            </w:r>
          </w:p>
        </w:tc>
        <w:tc>
          <w:tcPr>
            <w:tcW w:w="1460" w:type="dxa"/>
            <w:tcBorders>
              <w:top w:val="nil"/>
              <w:left w:val="nil"/>
              <w:bottom w:val="nil"/>
              <w:right w:val="nil"/>
            </w:tcBorders>
            <w:tcMar>
              <w:top w:w="100" w:type="dxa"/>
              <w:left w:w="43" w:type="dxa"/>
              <w:bottom w:w="43" w:type="dxa"/>
              <w:right w:w="43" w:type="dxa"/>
            </w:tcMar>
            <w:vAlign w:val="bottom"/>
          </w:tcPr>
          <w:p w14:paraId="41D9DCEC" w14:textId="77777777" w:rsidR="0062115A" w:rsidRPr="00DE1073" w:rsidRDefault="003823F2" w:rsidP="00DE1073">
            <w:r w:rsidRPr="00DE1073">
              <w:t>10 283</w:t>
            </w:r>
          </w:p>
        </w:tc>
        <w:tc>
          <w:tcPr>
            <w:tcW w:w="1260" w:type="dxa"/>
            <w:tcBorders>
              <w:top w:val="nil"/>
              <w:left w:val="nil"/>
              <w:bottom w:val="nil"/>
              <w:right w:val="nil"/>
            </w:tcBorders>
            <w:tcMar>
              <w:top w:w="100" w:type="dxa"/>
              <w:left w:w="43" w:type="dxa"/>
              <w:bottom w:w="43" w:type="dxa"/>
              <w:right w:w="43" w:type="dxa"/>
            </w:tcMar>
            <w:vAlign w:val="bottom"/>
          </w:tcPr>
          <w:p w14:paraId="5DFD23F2" w14:textId="77777777" w:rsidR="0062115A" w:rsidRPr="00DE1073" w:rsidRDefault="003823F2" w:rsidP="00DE1073">
            <w:r w:rsidRPr="00DE1073">
              <w:t>-10 778</w:t>
            </w:r>
          </w:p>
        </w:tc>
        <w:tc>
          <w:tcPr>
            <w:tcW w:w="1180" w:type="dxa"/>
            <w:tcBorders>
              <w:top w:val="nil"/>
              <w:left w:val="nil"/>
              <w:bottom w:val="nil"/>
              <w:right w:val="nil"/>
            </w:tcBorders>
            <w:tcMar>
              <w:top w:w="100" w:type="dxa"/>
              <w:left w:w="43" w:type="dxa"/>
              <w:bottom w:w="43" w:type="dxa"/>
              <w:right w:w="43" w:type="dxa"/>
            </w:tcMar>
            <w:vAlign w:val="bottom"/>
          </w:tcPr>
          <w:p w14:paraId="5358EF6D" w14:textId="77777777" w:rsidR="0062115A" w:rsidRPr="00DE1073" w:rsidRDefault="003823F2" w:rsidP="00DE1073">
            <w:r w:rsidRPr="00DE1073">
              <w:t>-20 833</w:t>
            </w:r>
          </w:p>
        </w:tc>
        <w:tc>
          <w:tcPr>
            <w:tcW w:w="1260" w:type="dxa"/>
            <w:tcBorders>
              <w:top w:val="nil"/>
              <w:left w:val="nil"/>
              <w:bottom w:val="nil"/>
              <w:right w:val="nil"/>
            </w:tcBorders>
            <w:tcMar>
              <w:top w:w="100" w:type="dxa"/>
              <w:left w:w="43" w:type="dxa"/>
              <w:bottom w:w="43" w:type="dxa"/>
              <w:right w:w="43" w:type="dxa"/>
            </w:tcMar>
            <w:vAlign w:val="bottom"/>
          </w:tcPr>
          <w:p w14:paraId="15E613BF" w14:textId="77777777" w:rsidR="0062115A" w:rsidRPr="00DE1073" w:rsidRDefault="003823F2" w:rsidP="00DE1073">
            <w:r w:rsidRPr="00DE1073">
              <w:t>-37 885</w:t>
            </w:r>
          </w:p>
        </w:tc>
        <w:tc>
          <w:tcPr>
            <w:tcW w:w="1260" w:type="dxa"/>
            <w:tcBorders>
              <w:top w:val="nil"/>
              <w:left w:val="nil"/>
              <w:bottom w:val="nil"/>
              <w:right w:val="nil"/>
            </w:tcBorders>
            <w:tcMar>
              <w:top w:w="100" w:type="dxa"/>
              <w:left w:w="43" w:type="dxa"/>
              <w:bottom w:w="43" w:type="dxa"/>
              <w:right w:w="43" w:type="dxa"/>
            </w:tcMar>
            <w:vAlign w:val="bottom"/>
          </w:tcPr>
          <w:p w14:paraId="3690567C" w14:textId="77777777" w:rsidR="0062115A" w:rsidRPr="00DE1073" w:rsidRDefault="003823F2" w:rsidP="00DE1073">
            <w:r w:rsidRPr="00DE1073">
              <w:t>-5,4</w:t>
            </w:r>
          </w:p>
        </w:tc>
        <w:tc>
          <w:tcPr>
            <w:tcW w:w="1180" w:type="dxa"/>
            <w:tcBorders>
              <w:top w:val="nil"/>
              <w:left w:val="nil"/>
              <w:bottom w:val="nil"/>
              <w:right w:val="nil"/>
            </w:tcBorders>
            <w:tcMar>
              <w:top w:w="100" w:type="dxa"/>
              <w:left w:w="43" w:type="dxa"/>
              <w:bottom w:w="43" w:type="dxa"/>
              <w:right w:w="43" w:type="dxa"/>
            </w:tcMar>
            <w:vAlign w:val="bottom"/>
          </w:tcPr>
          <w:p w14:paraId="5A52B38E" w14:textId="77777777" w:rsidR="0062115A" w:rsidRPr="00DE1073" w:rsidRDefault="003823F2" w:rsidP="00DE1073">
            <w:r w:rsidRPr="00DE1073">
              <w:t>-0,8</w:t>
            </w:r>
          </w:p>
        </w:tc>
      </w:tr>
      <w:tr w:rsidR="0062115A" w:rsidRPr="00DE1073" w14:paraId="6F499E7C" w14:textId="77777777">
        <w:trPr>
          <w:trHeight w:val="340"/>
        </w:trPr>
        <w:tc>
          <w:tcPr>
            <w:tcW w:w="860" w:type="dxa"/>
            <w:tcBorders>
              <w:top w:val="nil"/>
              <w:left w:val="nil"/>
              <w:bottom w:val="nil"/>
              <w:right w:val="nil"/>
            </w:tcBorders>
            <w:tcMar>
              <w:top w:w="100" w:type="dxa"/>
              <w:left w:w="43" w:type="dxa"/>
              <w:bottom w:w="43" w:type="dxa"/>
              <w:right w:w="43" w:type="dxa"/>
            </w:tcMar>
          </w:tcPr>
          <w:p w14:paraId="0D39B260" w14:textId="77777777" w:rsidR="0062115A" w:rsidRPr="00DE1073" w:rsidRDefault="003823F2" w:rsidP="00DE1073">
            <w:r w:rsidRPr="00DE1073">
              <w:t>1992</w:t>
            </w:r>
          </w:p>
        </w:tc>
        <w:tc>
          <w:tcPr>
            <w:tcW w:w="1020" w:type="dxa"/>
            <w:tcBorders>
              <w:top w:val="nil"/>
              <w:left w:val="nil"/>
              <w:bottom w:val="nil"/>
              <w:right w:val="nil"/>
            </w:tcBorders>
            <w:tcMar>
              <w:top w:w="100" w:type="dxa"/>
              <w:left w:w="43" w:type="dxa"/>
              <w:bottom w:w="43" w:type="dxa"/>
              <w:right w:w="43" w:type="dxa"/>
            </w:tcMar>
            <w:vAlign w:val="bottom"/>
          </w:tcPr>
          <w:p w14:paraId="797CD614" w14:textId="77777777" w:rsidR="0062115A" w:rsidRPr="00DE1073" w:rsidRDefault="003823F2" w:rsidP="00DE1073">
            <w:r w:rsidRPr="00DE1073">
              <w:t>-65 372</w:t>
            </w:r>
          </w:p>
        </w:tc>
        <w:tc>
          <w:tcPr>
            <w:tcW w:w="1460" w:type="dxa"/>
            <w:tcBorders>
              <w:top w:val="nil"/>
              <w:left w:val="nil"/>
              <w:bottom w:val="nil"/>
              <w:right w:val="nil"/>
            </w:tcBorders>
            <w:tcMar>
              <w:top w:w="100" w:type="dxa"/>
              <w:left w:w="43" w:type="dxa"/>
              <w:bottom w:w="43" w:type="dxa"/>
              <w:right w:w="43" w:type="dxa"/>
            </w:tcMar>
            <w:vAlign w:val="bottom"/>
          </w:tcPr>
          <w:p w14:paraId="452DA8DD" w14:textId="77777777" w:rsidR="0062115A" w:rsidRPr="00DE1073" w:rsidRDefault="003823F2" w:rsidP="00DE1073">
            <w:r w:rsidRPr="00DE1073">
              <w:t>4 937</w:t>
            </w:r>
          </w:p>
        </w:tc>
        <w:tc>
          <w:tcPr>
            <w:tcW w:w="1260" w:type="dxa"/>
            <w:tcBorders>
              <w:top w:val="nil"/>
              <w:left w:val="nil"/>
              <w:bottom w:val="nil"/>
              <w:right w:val="nil"/>
            </w:tcBorders>
            <w:tcMar>
              <w:top w:w="100" w:type="dxa"/>
              <w:left w:w="43" w:type="dxa"/>
              <w:bottom w:w="43" w:type="dxa"/>
              <w:right w:w="43" w:type="dxa"/>
            </w:tcMar>
            <w:vAlign w:val="bottom"/>
          </w:tcPr>
          <w:p w14:paraId="03B3F9D6" w14:textId="77777777" w:rsidR="0062115A" w:rsidRPr="00DE1073" w:rsidRDefault="003823F2" w:rsidP="00DE1073">
            <w:r w:rsidRPr="00DE1073">
              <w:t>332</w:t>
            </w:r>
          </w:p>
        </w:tc>
        <w:tc>
          <w:tcPr>
            <w:tcW w:w="1180" w:type="dxa"/>
            <w:tcBorders>
              <w:top w:val="nil"/>
              <w:left w:val="nil"/>
              <w:bottom w:val="nil"/>
              <w:right w:val="nil"/>
            </w:tcBorders>
            <w:tcMar>
              <w:top w:w="100" w:type="dxa"/>
              <w:left w:w="43" w:type="dxa"/>
              <w:bottom w:w="43" w:type="dxa"/>
              <w:right w:w="43" w:type="dxa"/>
            </w:tcMar>
            <w:vAlign w:val="bottom"/>
          </w:tcPr>
          <w:p w14:paraId="2A842829" w14:textId="77777777" w:rsidR="0062115A" w:rsidRPr="00DE1073" w:rsidRDefault="003823F2" w:rsidP="00DE1073">
            <w:r w:rsidRPr="00DE1073">
              <w:t>-23 761</w:t>
            </w:r>
          </w:p>
        </w:tc>
        <w:tc>
          <w:tcPr>
            <w:tcW w:w="1260" w:type="dxa"/>
            <w:tcBorders>
              <w:top w:val="nil"/>
              <w:left w:val="nil"/>
              <w:bottom w:val="nil"/>
              <w:right w:val="nil"/>
            </w:tcBorders>
            <w:tcMar>
              <w:top w:w="100" w:type="dxa"/>
              <w:left w:w="43" w:type="dxa"/>
              <w:bottom w:w="43" w:type="dxa"/>
              <w:right w:w="43" w:type="dxa"/>
            </w:tcMar>
            <w:vAlign w:val="bottom"/>
          </w:tcPr>
          <w:p w14:paraId="2B05872F" w14:textId="77777777" w:rsidR="0062115A" w:rsidRPr="00DE1073" w:rsidRDefault="003823F2" w:rsidP="00DE1073">
            <w:r w:rsidRPr="00DE1073">
              <w:t>-46 880</w:t>
            </w:r>
          </w:p>
        </w:tc>
        <w:tc>
          <w:tcPr>
            <w:tcW w:w="1260" w:type="dxa"/>
            <w:tcBorders>
              <w:top w:val="nil"/>
              <w:left w:val="nil"/>
              <w:bottom w:val="nil"/>
              <w:right w:val="nil"/>
            </w:tcBorders>
            <w:tcMar>
              <w:top w:w="100" w:type="dxa"/>
              <w:left w:w="43" w:type="dxa"/>
              <w:bottom w:w="43" w:type="dxa"/>
              <w:right w:w="43" w:type="dxa"/>
            </w:tcMar>
            <w:vAlign w:val="bottom"/>
          </w:tcPr>
          <w:p w14:paraId="0E1FEB32" w14:textId="77777777" w:rsidR="0062115A" w:rsidRPr="00DE1073" w:rsidRDefault="003823F2" w:rsidP="00DE1073">
            <w:r w:rsidRPr="00DE1073">
              <w:t>-6,4</w:t>
            </w:r>
          </w:p>
        </w:tc>
        <w:tc>
          <w:tcPr>
            <w:tcW w:w="1180" w:type="dxa"/>
            <w:tcBorders>
              <w:top w:val="nil"/>
              <w:left w:val="nil"/>
              <w:bottom w:val="nil"/>
              <w:right w:val="nil"/>
            </w:tcBorders>
            <w:tcMar>
              <w:top w:w="100" w:type="dxa"/>
              <w:left w:w="43" w:type="dxa"/>
              <w:bottom w:w="43" w:type="dxa"/>
              <w:right w:w="43" w:type="dxa"/>
            </w:tcMar>
            <w:vAlign w:val="bottom"/>
          </w:tcPr>
          <w:p w14:paraId="798E9DD3" w14:textId="77777777" w:rsidR="0062115A" w:rsidRPr="00DE1073" w:rsidRDefault="003823F2" w:rsidP="00DE1073">
            <w:r w:rsidRPr="00DE1073">
              <w:t>-1,0</w:t>
            </w:r>
          </w:p>
        </w:tc>
      </w:tr>
      <w:tr w:rsidR="0062115A" w:rsidRPr="00DE1073" w14:paraId="20356299" w14:textId="77777777">
        <w:trPr>
          <w:trHeight w:val="340"/>
        </w:trPr>
        <w:tc>
          <w:tcPr>
            <w:tcW w:w="860" w:type="dxa"/>
            <w:tcBorders>
              <w:top w:val="nil"/>
              <w:left w:val="nil"/>
              <w:bottom w:val="nil"/>
              <w:right w:val="nil"/>
            </w:tcBorders>
            <w:tcMar>
              <w:top w:w="100" w:type="dxa"/>
              <w:left w:w="43" w:type="dxa"/>
              <w:bottom w:w="43" w:type="dxa"/>
              <w:right w:w="43" w:type="dxa"/>
            </w:tcMar>
          </w:tcPr>
          <w:p w14:paraId="7651FE8B" w14:textId="77777777" w:rsidR="0062115A" w:rsidRPr="00DE1073" w:rsidRDefault="003823F2" w:rsidP="00DE1073">
            <w:r w:rsidRPr="00DE1073">
              <w:lastRenderedPageBreak/>
              <w:t>1993</w:t>
            </w:r>
          </w:p>
        </w:tc>
        <w:tc>
          <w:tcPr>
            <w:tcW w:w="1020" w:type="dxa"/>
            <w:tcBorders>
              <w:top w:val="nil"/>
              <w:left w:val="nil"/>
              <w:bottom w:val="nil"/>
              <w:right w:val="nil"/>
            </w:tcBorders>
            <w:tcMar>
              <w:top w:w="100" w:type="dxa"/>
              <w:left w:w="43" w:type="dxa"/>
              <w:bottom w:w="43" w:type="dxa"/>
              <w:right w:w="43" w:type="dxa"/>
            </w:tcMar>
            <w:vAlign w:val="bottom"/>
          </w:tcPr>
          <w:p w14:paraId="429F124E" w14:textId="77777777" w:rsidR="0062115A" w:rsidRPr="00DE1073" w:rsidRDefault="003823F2" w:rsidP="00DE1073">
            <w:r w:rsidRPr="00DE1073">
              <w:t>-71 896</w:t>
            </w:r>
          </w:p>
        </w:tc>
        <w:tc>
          <w:tcPr>
            <w:tcW w:w="1460" w:type="dxa"/>
            <w:tcBorders>
              <w:top w:val="nil"/>
              <w:left w:val="nil"/>
              <w:bottom w:val="nil"/>
              <w:right w:val="nil"/>
            </w:tcBorders>
            <w:tcMar>
              <w:top w:w="100" w:type="dxa"/>
              <w:left w:w="43" w:type="dxa"/>
              <w:bottom w:w="43" w:type="dxa"/>
              <w:right w:w="43" w:type="dxa"/>
            </w:tcMar>
            <w:vAlign w:val="bottom"/>
          </w:tcPr>
          <w:p w14:paraId="6B8E2542" w14:textId="77777777" w:rsidR="0062115A" w:rsidRPr="00DE1073" w:rsidRDefault="003823F2" w:rsidP="00DE1073">
            <w:r w:rsidRPr="00DE1073">
              <w:t>2 106</w:t>
            </w:r>
          </w:p>
        </w:tc>
        <w:tc>
          <w:tcPr>
            <w:tcW w:w="1260" w:type="dxa"/>
            <w:tcBorders>
              <w:top w:val="nil"/>
              <w:left w:val="nil"/>
              <w:bottom w:val="nil"/>
              <w:right w:val="nil"/>
            </w:tcBorders>
            <w:tcMar>
              <w:top w:w="100" w:type="dxa"/>
              <w:left w:w="43" w:type="dxa"/>
              <w:bottom w:w="43" w:type="dxa"/>
              <w:right w:w="43" w:type="dxa"/>
            </w:tcMar>
            <w:vAlign w:val="bottom"/>
          </w:tcPr>
          <w:p w14:paraId="47383688" w14:textId="77777777" w:rsidR="0062115A" w:rsidRPr="00DE1073" w:rsidRDefault="003823F2" w:rsidP="00DE1073">
            <w:r w:rsidRPr="00DE1073">
              <w:t>2 053</w:t>
            </w:r>
          </w:p>
        </w:tc>
        <w:tc>
          <w:tcPr>
            <w:tcW w:w="1180" w:type="dxa"/>
            <w:tcBorders>
              <w:top w:val="nil"/>
              <w:left w:val="nil"/>
              <w:bottom w:val="nil"/>
              <w:right w:val="nil"/>
            </w:tcBorders>
            <w:tcMar>
              <w:top w:w="100" w:type="dxa"/>
              <w:left w:w="43" w:type="dxa"/>
              <w:bottom w:w="43" w:type="dxa"/>
              <w:right w:w="43" w:type="dxa"/>
            </w:tcMar>
            <w:vAlign w:val="bottom"/>
          </w:tcPr>
          <w:p w14:paraId="5290EC6D" w14:textId="77777777" w:rsidR="0062115A" w:rsidRPr="00DE1073" w:rsidRDefault="003823F2" w:rsidP="00DE1073">
            <w:r w:rsidRPr="00DE1073">
              <w:t>-30 057</w:t>
            </w:r>
          </w:p>
        </w:tc>
        <w:tc>
          <w:tcPr>
            <w:tcW w:w="1260" w:type="dxa"/>
            <w:tcBorders>
              <w:top w:val="nil"/>
              <w:left w:val="nil"/>
              <w:bottom w:val="nil"/>
              <w:right w:val="nil"/>
            </w:tcBorders>
            <w:tcMar>
              <w:top w:w="100" w:type="dxa"/>
              <w:left w:w="43" w:type="dxa"/>
              <w:bottom w:w="43" w:type="dxa"/>
              <w:right w:w="43" w:type="dxa"/>
            </w:tcMar>
            <w:vAlign w:val="bottom"/>
          </w:tcPr>
          <w:p w14:paraId="1CCAF674" w14:textId="77777777" w:rsidR="0062115A" w:rsidRPr="00DE1073" w:rsidRDefault="003823F2" w:rsidP="00DE1073">
            <w:r w:rsidRPr="00DE1073">
              <w:t>-45 997</w:t>
            </w:r>
          </w:p>
        </w:tc>
        <w:tc>
          <w:tcPr>
            <w:tcW w:w="1260" w:type="dxa"/>
            <w:tcBorders>
              <w:top w:val="nil"/>
              <w:left w:val="nil"/>
              <w:bottom w:val="nil"/>
              <w:right w:val="nil"/>
            </w:tcBorders>
            <w:tcMar>
              <w:top w:w="100" w:type="dxa"/>
              <w:left w:w="43" w:type="dxa"/>
              <w:bottom w:w="43" w:type="dxa"/>
              <w:right w:w="43" w:type="dxa"/>
            </w:tcMar>
            <w:vAlign w:val="bottom"/>
          </w:tcPr>
          <w:p w14:paraId="315D865A" w14:textId="77777777" w:rsidR="0062115A" w:rsidRPr="00DE1073" w:rsidRDefault="003823F2" w:rsidP="00DE1073">
            <w:r w:rsidRPr="00DE1073">
              <w:t>-6,0</w:t>
            </w:r>
          </w:p>
        </w:tc>
        <w:tc>
          <w:tcPr>
            <w:tcW w:w="1180" w:type="dxa"/>
            <w:tcBorders>
              <w:top w:val="nil"/>
              <w:left w:val="nil"/>
              <w:bottom w:val="nil"/>
              <w:right w:val="nil"/>
            </w:tcBorders>
            <w:tcMar>
              <w:top w:w="100" w:type="dxa"/>
              <w:left w:w="43" w:type="dxa"/>
              <w:bottom w:w="43" w:type="dxa"/>
              <w:right w:w="43" w:type="dxa"/>
            </w:tcMar>
            <w:vAlign w:val="bottom"/>
          </w:tcPr>
          <w:p w14:paraId="6BF7E5BD" w14:textId="77777777" w:rsidR="0062115A" w:rsidRPr="00DE1073" w:rsidRDefault="003823F2" w:rsidP="00DE1073">
            <w:r w:rsidRPr="00DE1073">
              <w:t>0,4</w:t>
            </w:r>
          </w:p>
        </w:tc>
      </w:tr>
      <w:tr w:rsidR="0062115A" w:rsidRPr="00DE1073" w14:paraId="5AF0324D" w14:textId="77777777">
        <w:trPr>
          <w:trHeight w:val="340"/>
        </w:trPr>
        <w:tc>
          <w:tcPr>
            <w:tcW w:w="860" w:type="dxa"/>
            <w:tcBorders>
              <w:top w:val="nil"/>
              <w:left w:val="nil"/>
              <w:bottom w:val="nil"/>
              <w:right w:val="nil"/>
            </w:tcBorders>
            <w:tcMar>
              <w:top w:w="100" w:type="dxa"/>
              <w:left w:w="43" w:type="dxa"/>
              <w:bottom w:w="43" w:type="dxa"/>
              <w:right w:w="43" w:type="dxa"/>
            </w:tcMar>
          </w:tcPr>
          <w:p w14:paraId="3B144074" w14:textId="77777777" w:rsidR="0062115A" w:rsidRPr="00DE1073" w:rsidRDefault="003823F2" w:rsidP="00DE1073">
            <w:r w:rsidRPr="00DE1073">
              <w:t>1994</w:t>
            </w:r>
          </w:p>
        </w:tc>
        <w:tc>
          <w:tcPr>
            <w:tcW w:w="1020" w:type="dxa"/>
            <w:tcBorders>
              <w:top w:val="nil"/>
              <w:left w:val="nil"/>
              <w:bottom w:val="nil"/>
              <w:right w:val="nil"/>
            </w:tcBorders>
            <w:tcMar>
              <w:top w:w="100" w:type="dxa"/>
              <w:left w:w="43" w:type="dxa"/>
              <w:bottom w:w="43" w:type="dxa"/>
              <w:right w:w="43" w:type="dxa"/>
            </w:tcMar>
            <w:vAlign w:val="bottom"/>
          </w:tcPr>
          <w:p w14:paraId="12F976D0" w14:textId="77777777" w:rsidR="0062115A" w:rsidRPr="00DE1073" w:rsidRDefault="003823F2" w:rsidP="00DE1073">
            <w:r w:rsidRPr="00DE1073">
              <w:t>-54 499</w:t>
            </w:r>
          </w:p>
        </w:tc>
        <w:tc>
          <w:tcPr>
            <w:tcW w:w="1460" w:type="dxa"/>
            <w:tcBorders>
              <w:top w:val="nil"/>
              <w:left w:val="nil"/>
              <w:bottom w:val="nil"/>
              <w:right w:val="nil"/>
            </w:tcBorders>
            <w:tcMar>
              <w:top w:w="100" w:type="dxa"/>
              <w:left w:w="43" w:type="dxa"/>
              <w:bottom w:w="43" w:type="dxa"/>
              <w:right w:w="43" w:type="dxa"/>
            </w:tcMar>
            <w:vAlign w:val="bottom"/>
          </w:tcPr>
          <w:p w14:paraId="074FC6C8" w14:textId="77777777" w:rsidR="0062115A" w:rsidRPr="00DE1073" w:rsidRDefault="003823F2" w:rsidP="00DE1073">
            <w:r w:rsidRPr="00DE1073">
              <w:t>901</w:t>
            </w:r>
          </w:p>
        </w:tc>
        <w:tc>
          <w:tcPr>
            <w:tcW w:w="1260" w:type="dxa"/>
            <w:tcBorders>
              <w:top w:val="nil"/>
              <w:left w:val="nil"/>
              <w:bottom w:val="nil"/>
              <w:right w:val="nil"/>
            </w:tcBorders>
            <w:tcMar>
              <w:top w:w="100" w:type="dxa"/>
              <w:left w:w="43" w:type="dxa"/>
              <w:bottom w:w="43" w:type="dxa"/>
              <w:right w:w="43" w:type="dxa"/>
            </w:tcMar>
            <w:vAlign w:val="bottom"/>
          </w:tcPr>
          <w:p w14:paraId="1A89A97F" w14:textId="77777777" w:rsidR="0062115A" w:rsidRPr="00DE1073" w:rsidRDefault="003823F2" w:rsidP="00DE1073">
            <w:r w:rsidRPr="00DE1073">
              <w:t>1 470</w:t>
            </w:r>
          </w:p>
        </w:tc>
        <w:tc>
          <w:tcPr>
            <w:tcW w:w="1180" w:type="dxa"/>
            <w:tcBorders>
              <w:top w:val="nil"/>
              <w:left w:val="nil"/>
              <w:bottom w:val="nil"/>
              <w:right w:val="nil"/>
            </w:tcBorders>
            <w:tcMar>
              <w:top w:w="100" w:type="dxa"/>
              <w:left w:w="43" w:type="dxa"/>
              <w:bottom w:w="43" w:type="dxa"/>
              <w:right w:w="43" w:type="dxa"/>
            </w:tcMar>
            <w:vAlign w:val="bottom"/>
          </w:tcPr>
          <w:p w14:paraId="2E382183" w14:textId="77777777" w:rsidR="0062115A" w:rsidRPr="00DE1073" w:rsidRDefault="003823F2" w:rsidP="00DE1073">
            <w:r w:rsidRPr="00DE1073">
              <w:t>-15 586</w:t>
            </w:r>
          </w:p>
        </w:tc>
        <w:tc>
          <w:tcPr>
            <w:tcW w:w="1260" w:type="dxa"/>
            <w:tcBorders>
              <w:top w:val="nil"/>
              <w:left w:val="nil"/>
              <w:bottom w:val="nil"/>
              <w:right w:val="nil"/>
            </w:tcBorders>
            <w:tcMar>
              <w:top w:w="100" w:type="dxa"/>
              <w:left w:w="43" w:type="dxa"/>
              <w:bottom w:w="43" w:type="dxa"/>
              <w:right w:w="43" w:type="dxa"/>
            </w:tcMar>
            <w:vAlign w:val="bottom"/>
          </w:tcPr>
          <w:p w14:paraId="3A6A7728" w14:textId="77777777" w:rsidR="0062115A" w:rsidRPr="00DE1073" w:rsidRDefault="003823F2" w:rsidP="00DE1073">
            <w:r w:rsidRPr="00DE1073">
              <w:t>-41 284</w:t>
            </w:r>
          </w:p>
        </w:tc>
        <w:tc>
          <w:tcPr>
            <w:tcW w:w="1260" w:type="dxa"/>
            <w:tcBorders>
              <w:top w:val="nil"/>
              <w:left w:val="nil"/>
              <w:bottom w:val="nil"/>
              <w:right w:val="nil"/>
            </w:tcBorders>
            <w:tcMar>
              <w:top w:w="100" w:type="dxa"/>
              <w:left w:w="43" w:type="dxa"/>
              <w:bottom w:w="43" w:type="dxa"/>
              <w:right w:w="43" w:type="dxa"/>
            </w:tcMar>
            <w:vAlign w:val="bottom"/>
          </w:tcPr>
          <w:p w14:paraId="216A07D5" w14:textId="77777777" w:rsidR="0062115A" w:rsidRPr="00DE1073" w:rsidRDefault="003823F2" w:rsidP="00DE1073">
            <w:r w:rsidRPr="00DE1073">
              <w:t>-5,1</w:t>
            </w:r>
          </w:p>
        </w:tc>
        <w:tc>
          <w:tcPr>
            <w:tcW w:w="1180" w:type="dxa"/>
            <w:tcBorders>
              <w:top w:val="nil"/>
              <w:left w:val="nil"/>
              <w:bottom w:val="nil"/>
              <w:right w:val="nil"/>
            </w:tcBorders>
            <w:tcMar>
              <w:top w:w="100" w:type="dxa"/>
              <w:left w:w="43" w:type="dxa"/>
              <w:bottom w:w="43" w:type="dxa"/>
              <w:right w:w="43" w:type="dxa"/>
            </w:tcMar>
            <w:vAlign w:val="bottom"/>
          </w:tcPr>
          <w:p w14:paraId="7BBB4919" w14:textId="77777777" w:rsidR="0062115A" w:rsidRPr="00DE1073" w:rsidRDefault="003823F2" w:rsidP="00DE1073">
            <w:r w:rsidRPr="00DE1073">
              <w:t>0,9</w:t>
            </w:r>
          </w:p>
        </w:tc>
      </w:tr>
      <w:tr w:rsidR="0062115A" w:rsidRPr="00DE1073" w14:paraId="1F2B3806" w14:textId="77777777">
        <w:trPr>
          <w:trHeight w:val="340"/>
        </w:trPr>
        <w:tc>
          <w:tcPr>
            <w:tcW w:w="860" w:type="dxa"/>
            <w:tcBorders>
              <w:top w:val="nil"/>
              <w:left w:val="nil"/>
              <w:bottom w:val="nil"/>
              <w:right w:val="nil"/>
            </w:tcBorders>
            <w:tcMar>
              <w:top w:w="100" w:type="dxa"/>
              <w:left w:w="43" w:type="dxa"/>
              <w:bottom w:w="43" w:type="dxa"/>
              <w:right w:w="43" w:type="dxa"/>
            </w:tcMar>
          </w:tcPr>
          <w:p w14:paraId="4BC6954E" w14:textId="77777777" w:rsidR="0062115A" w:rsidRPr="00DE1073" w:rsidRDefault="003823F2" w:rsidP="00DE1073">
            <w:r w:rsidRPr="00DE1073">
              <w:t>1995</w:t>
            </w:r>
          </w:p>
        </w:tc>
        <w:tc>
          <w:tcPr>
            <w:tcW w:w="1020" w:type="dxa"/>
            <w:tcBorders>
              <w:top w:val="nil"/>
              <w:left w:val="nil"/>
              <w:bottom w:val="nil"/>
              <w:right w:val="nil"/>
            </w:tcBorders>
            <w:tcMar>
              <w:top w:w="100" w:type="dxa"/>
              <w:left w:w="43" w:type="dxa"/>
              <w:bottom w:w="43" w:type="dxa"/>
              <w:right w:w="43" w:type="dxa"/>
            </w:tcMar>
            <w:vAlign w:val="bottom"/>
          </w:tcPr>
          <w:p w14:paraId="1C5AA94E" w14:textId="77777777" w:rsidR="0062115A" w:rsidRPr="00DE1073" w:rsidRDefault="003823F2" w:rsidP="00DE1073">
            <w:r w:rsidRPr="00DE1073">
              <w:t>-34 436</w:t>
            </w:r>
          </w:p>
        </w:tc>
        <w:tc>
          <w:tcPr>
            <w:tcW w:w="1460" w:type="dxa"/>
            <w:tcBorders>
              <w:top w:val="nil"/>
              <w:left w:val="nil"/>
              <w:bottom w:val="nil"/>
              <w:right w:val="nil"/>
            </w:tcBorders>
            <w:tcMar>
              <w:top w:w="100" w:type="dxa"/>
              <w:left w:w="43" w:type="dxa"/>
              <w:bottom w:w="43" w:type="dxa"/>
              <w:right w:w="43" w:type="dxa"/>
            </w:tcMar>
            <w:vAlign w:val="bottom"/>
          </w:tcPr>
          <w:p w14:paraId="5D1DD240" w14:textId="77777777" w:rsidR="0062115A" w:rsidRPr="00DE1073" w:rsidRDefault="003823F2" w:rsidP="00DE1073">
            <w:r w:rsidRPr="00DE1073">
              <w:t>-877</w:t>
            </w:r>
          </w:p>
        </w:tc>
        <w:tc>
          <w:tcPr>
            <w:tcW w:w="1260" w:type="dxa"/>
            <w:tcBorders>
              <w:top w:val="nil"/>
              <w:left w:val="nil"/>
              <w:bottom w:val="nil"/>
              <w:right w:val="nil"/>
            </w:tcBorders>
            <w:tcMar>
              <w:top w:w="100" w:type="dxa"/>
              <w:left w:w="43" w:type="dxa"/>
              <w:bottom w:w="43" w:type="dxa"/>
              <w:right w:w="43" w:type="dxa"/>
            </w:tcMar>
            <w:vAlign w:val="bottom"/>
          </w:tcPr>
          <w:p w14:paraId="5C17D4F0" w14:textId="77777777" w:rsidR="0062115A" w:rsidRPr="00DE1073" w:rsidRDefault="003823F2" w:rsidP="00DE1073">
            <w:r w:rsidRPr="00DE1073">
              <w:t>7 581</w:t>
            </w:r>
          </w:p>
        </w:tc>
        <w:tc>
          <w:tcPr>
            <w:tcW w:w="1180" w:type="dxa"/>
            <w:tcBorders>
              <w:top w:val="nil"/>
              <w:left w:val="nil"/>
              <w:bottom w:val="nil"/>
              <w:right w:val="nil"/>
            </w:tcBorders>
            <w:tcMar>
              <w:top w:w="100" w:type="dxa"/>
              <w:left w:w="43" w:type="dxa"/>
              <w:bottom w:w="43" w:type="dxa"/>
              <w:right w:w="43" w:type="dxa"/>
            </w:tcMar>
            <w:vAlign w:val="bottom"/>
          </w:tcPr>
          <w:p w14:paraId="1950E66A" w14:textId="77777777" w:rsidR="0062115A" w:rsidRPr="00DE1073" w:rsidRDefault="003823F2" w:rsidP="00DE1073">
            <w:r w:rsidRPr="00DE1073">
              <w:t>-13 129</w:t>
            </w:r>
          </w:p>
        </w:tc>
        <w:tc>
          <w:tcPr>
            <w:tcW w:w="1260" w:type="dxa"/>
            <w:tcBorders>
              <w:top w:val="nil"/>
              <w:left w:val="nil"/>
              <w:bottom w:val="nil"/>
              <w:right w:val="nil"/>
            </w:tcBorders>
            <w:tcMar>
              <w:top w:w="100" w:type="dxa"/>
              <w:left w:w="43" w:type="dxa"/>
              <w:bottom w:w="43" w:type="dxa"/>
              <w:right w:w="43" w:type="dxa"/>
            </w:tcMar>
            <w:vAlign w:val="bottom"/>
          </w:tcPr>
          <w:p w14:paraId="4FA42136" w14:textId="77777777" w:rsidR="0062115A" w:rsidRPr="00DE1073" w:rsidRDefault="003823F2" w:rsidP="00DE1073">
            <w:r w:rsidRPr="00DE1073">
              <w:t>-28 011</w:t>
            </w:r>
          </w:p>
        </w:tc>
        <w:tc>
          <w:tcPr>
            <w:tcW w:w="1260" w:type="dxa"/>
            <w:tcBorders>
              <w:top w:val="nil"/>
              <w:left w:val="nil"/>
              <w:bottom w:val="nil"/>
              <w:right w:val="nil"/>
            </w:tcBorders>
            <w:tcMar>
              <w:top w:w="100" w:type="dxa"/>
              <w:left w:w="43" w:type="dxa"/>
              <w:bottom w:w="43" w:type="dxa"/>
              <w:right w:w="43" w:type="dxa"/>
            </w:tcMar>
            <w:vAlign w:val="bottom"/>
          </w:tcPr>
          <w:p w14:paraId="669AF100" w14:textId="77777777" w:rsidR="0062115A" w:rsidRPr="00DE1073" w:rsidRDefault="003823F2" w:rsidP="00DE1073">
            <w:r w:rsidRPr="00DE1073">
              <w:t>-3,3</w:t>
            </w:r>
          </w:p>
        </w:tc>
        <w:tc>
          <w:tcPr>
            <w:tcW w:w="1180" w:type="dxa"/>
            <w:tcBorders>
              <w:top w:val="nil"/>
              <w:left w:val="nil"/>
              <w:bottom w:val="nil"/>
              <w:right w:val="nil"/>
            </w:tcBorders>
            <w:tcMar>
              <w:top w:w="100" w:type="dxa"/>
              <w:left w:w="43" w:type="dxa"/>
              <w:bottom w:w="43" w:type="dxa"/>
              <w:right w:w="43" w:type="dxa"/>
            </w:tcMar>
            <w:vAlign w:val="bottom"/>
          </w:tcPr>
          <w:p w14:paraId="611C8BC7" w14:textId="77777777" w:rsidR="0062115A" w:rsidRPr="00DE1073" w:rsidRDefault="003823F2" w:rsidP="00DE1073">
            <w:r w:rsidRPr="00DE1073">
              <w:t>1,8</w:t>
            </w:r>
          </w:p>
        </w:tc>
      </w:tr>
      <w:tr w:rsidR="0062115A" w:rsidRPr="00DE1073" w14:paraId="6571F60C" w14:textId="77777777">
        <w:trPr>
          <w:trHeight w:val="340"/>
        </w:trPr>
        <w:tc>
          <w:tcPr>
            <w:tcW w:w="860" w:type="dxa"/>
            <w:tcBorders>
              <w:top w:val="nil"/>
              <w:left w:val="nil"/>
              <w:bottom w:val="nil"/>
              <w:right w:val="nil"/>
            </w:tcBorders>
            <w:tcMar>
              <w:top w:w="100" w:type="dxa"/>
              <w:left w:w="43" w:type="dxa"/>
              <w:bottom w:w="43" w:type="dxa"/>
              <w:right w:w="43" w:type="dxa"/>
            </w:tcMar>
          </w:tcPr>
          <w:p w14:paraId="5810F2C7" w14:textId="77777777" w:rsidR="0062115A" w:rsidRPr="00DE1073" w:rsidRDefault="003823F2" w:rsidP="00DE1073">
            <w:r w:rsidRPr="00DE1073">
              <w:t>1996</w:t>
            </w:r>
          </w:p>
        </w:tc>
        <w:tc>
          <w:tcPr>
            <w:tcW w:w="1020" w:type="dxa"/>
            <w:tcBorders>
              <w:top w:val="nil"/>
              <w:left w:val="nil"/>
              <w:bottom w:val="nil"/>
              <w:right w:val="nil"/>
            </w:tcBorders>
            <w:tcMar>
              <w:top w:w="100" w:type="dxa"/>
              <w:left w:w="43" w:type="dxa"/>
              <w:bottom w:w="43" w:type="dxa"/>
              <w:right w:w="43" w:type="dxa"/>
            </w:tcMar>
            <w:vAlign w:val="bottom"/>
          </w:tcPr>
          <w:p w14:paraId="1D3EA9C4" w14:textId="77777777" w:rsidR="0062115A" w:rsidRPr="00DE1073" w:rsidRDefault="003823F2" w:rsidP="00DE1073">
            <w:r w:rsidRPr="00DE1073">
              <w:t>-22 730</w:t>
            </w:r>
          </w:p>
        </w:tc>
        <w:tc>
          <w:tcPr>
            <w:tcW w:w="1460" w:type="dxa"/>
            <w:tcBorders>
              <w:top w:val="nil"/>
              <w:left w:val="nil"/>
              <w:bottom w:val="nil"/>
              <w:right w:val="nil"/>
            </w:tcBorders>
            <w:tcMar>
              <w:top w:w="100" w:type="dxa"/>
              <w:left w:w="43" w:type="dxa"/>
              <w:bottom w:w="43" w:type="dxa"/>
              <w:right w:w="43" w:type="dxa"/>
            </w:tcMar>
            <w:vAlign w:val="bottom"/>
          </w:tcPr>
          <w:p w14:paraId="08038625" w14:textId="77777777" w:rsidR="0062115A" w:rsidRPr="00DE1073" w:rsidRDefault="003823F2" w:rsidP="00DE1073">
            <w:r w:rsidRPr="00DE1073">
              <w:t>-2 915</w:t>
            </w:r>
          </w:p>
        </w:tc>
        <w:tc>
          <w:tcPr>
            <w:tcW w:w="1260" w:type="dxa"/>
            <w:tcBorders>
              <w:top w:val="nil"/>
              <w:left w:val="nil"/>
              <w:bottom w:val="nil"/>
              <w:right w:val="nil"/>
            </w:tcBorders>
            <w:tcMar>
              <w:top w:w="100" w:type="dxa"/>
              <w:left w:w="43" w:type="dxa"/>
              <w:bottom w:w="43" w:type="dxa"/>
              <w:right w:w="43" w:type="dxa"/>
            </w:tcMar>
            <w:vAlign w:val="bottom"/>
          </w:tcPr>
          <w:p w14:paraId="0A3DE6ED" w14:textId="77777777" w:rsidR="0062115A" w:rsidRPr="00DE1073" w:rsidRDefault="003823F2" w:rsidP="00DE1073">
            <w:r w:rsidRPr="00DE1073">
              <w:t>5 276</w:t>
            </w:r>
          </w:p>
        </w:tc>
        <w:tc>
          <w:tcPr>
            <w:tcW w:w="1180" w:type="dxa"/>
            <w:tcBorders>
              <w:top w:val="nil"/>
              <w:left w:val="nil"/>
              <w:bottom w:val="nil"/>
              <w:right w:val="nil"/>
            </w:tcBorders>
            <w:tcMar>
              <w:top w:w="100" w:type="dxa"/>
              <w:left w:w="43" w:type="dxa"/>
              <w:bottom w:w="43" w:type="dxa"/>
              <w:right w:w="43" w:type="dxa"/>
            </w:tcMar>
            <w:vAlign w:val="bottom"/>
          </w:tcPr>
          <w:p w14:paraId="03D0CF65" w14:textId="77777777" w:rsidR="0062115A" w:rsidRPr="00DE1073" w:rsidRDefault="003823F2" w:rsidP="00DE1073">
            <w:r w:rsidRPr="00DE1073">
              <w:t>-848</w:t>
            </w:r>
          </w:p>
        </w:tc>
        <w:tc>
          <w:tcPr>
            <w:tcW w:w="1260" w:type="dxa"/>
            <w:tcBorders>
              <w:top w:val="nil"/>
              <w:left w:val="nil"/>
              <w:bottom w:val="nil"/>
              <w:right w:val="nil"/>
            </w:tcBorders>
            <w:tcMar>
              <w:top w:w="100" w:type="dxa"/>
              <w:left w:w="43" w:type="dxa"/>
              <w:bottom w:w="43" w:type="dxa"/>
              <w:right w:w="43" w:type="dxa"/>
            </w:tcMar>
            <w:vAlign w:val="bottom"/>
          </w:tcPr>
          <w:p w14:paraId="7CB0F921" w14:textId="77777777" w:rsidR="0062115A" w:rsidRPr="00DE1073" w:rsidRDefault="003823F2" w:rsidP="00DE1073">
            <w:r w:rsidRPr="00DE1073">
              <w:t>-24 242</w:t>
            </w:r>
          </w:p>
        </w:tc>
        <w:tc>
          <w:tcPr>
            <w:tcW w:w="1260" w:type="dxa"/>
            <w:tcBorders>
              <w:top w:val="nil"/>
              <w:left w:val="nil"/>
              <w:bottom w:val="nil"/>
              <w:right w:val="nil"/>
            </w:tcBorders>
            <w:tcMar>
              <w:top w:w="100" w:type="dxa"/>
              <w:left w:w="43" w:type="dxa"/>
              <w:bottom w:w="43" w:type="dxa"/>
              <w:right w:w="43" w:type="dxa"/>
            </w:tcMar>
            <w:vAlign w:val="bottom"/>
          </w:tcPr>
          <w:p w14:paraId="2C5263F8" w14:textId="77777777" w:rsidR="0062115A" w:rsidRPr="00DE1073" w:rsidRDefault="003823F2" w:rsidP="00DE1073">
            <w:r w:rsidRPr="00DE1073">
              <w:t>-2,7</w:t>
            </w:r>
          </w:p>
        </w:tc>
        <w:tc>
          <w:tcPr>
            <w:tcW w:w="1180" w:type="dxa"/>
            <w:tcBorders>
              <w:top w:val="nil"/>
              <w:left w:val="nil"/>
              <w:bottom w:val="nil"/>
              <w:right w:val="nil"/>
            </w:tcBorders>
            <w:tcMar>
              <w:top w:w="100" w:type="dxa"/>
              <w:left w:w="43" w:type="dxa"/>
              <w:bottom w:w="43" w:type="dxa"/>
              <w:right w:w="43" w:type="dxa"/>
            </w:tcMar>
            <w:vAlign w:val="bottom"/>
          </w:tcPr>
          <w:p w14:paraId="6FD1FA08" w14:textId="77777777" w:rsidR="0062115A" w:rsidRPr="00DE1073" w:rsidRDefault="003823F2" w:rsidP="00DE1073">
            <w:r w:rsidRPr="00DE1073">
              <w:t>0,6</w:t>
            </w:r>
          </w:p>
        </w:tc>
      </w:tr>
      <w:tr w:rsidR="0062115A" w:rsidRPr="00DE1073" w14:paraId="0493F65F" w14:textId="77777777">
        <w:trPr>
          <w:trHeight w:val="340"/>
        </w:trPr>
        <w:tc>
          <w:tcPr>
            <w:tcW w:w="860" w:type="dxa"/>
            <w:tcBorders>
              <w:top w:val="nil"/>
              <w:left w:val="nil"/>
              <w:bottom w:val="nil"/>
              <w:right w:val="nil"/>
            </w:tcBorders>
            <w:tcMar>
              <w:top w:w="100" w:type="dxa"/>
              <w:left w:w="43" w:type="dxa"/>
              <w:bottom w:w="43" w:type="dxa"/>
              <w:right w:w="43" w:type="dxa"/>
            </w:tcMar>
          </w:tcPr>
          <w:p w14:paraId="5FF90EFD" w14:textId="77777777" w:rsidR="0062115A" w:rsidRPr="00DE1073" w:rsidRDefault="003823F2" w:rsidP="00DE1073">
            <w:r w:rsidRPr="00DE1073">
              <w:t>1997</w:t>
            </w:r>
          </w:p>
        </w:tc>
        <w:tc>
          <w:tcPr>
            <w:tcW w:w="1020" w:type="dxa"/>
            <w:tcBorders>
              <w:top w:val="nil"/>
              <w:left w:val="nil"/>
              <w:bottom w:val="nil"/>
              <w:right w:val="nil"/>
            </w:tcBorders>
            <w:tcMar>
              <w:top w:w="100" w:type="dxa"/>
              <w:left w:w="43" w:type="dxa"/>
              <w:bottom w:w="43" w:type="dxa"/>
              <w:right w:w="43" w:type="dxa"/>
            </w:tcMar>
            <w:vAlign w:val="bottom"/>
          </w:tcPr>
          <w:p w14:paraId="70C0D793" w14:textId="77777777" w:rsidR="0062115A" w:rsidRPr="00DE1073" w:rsidRDefault="003823F2" w:rsidP="00DE1073">
            <w:r w:rsidRPr="00DE1073">
              <w:t>-20 068</w:t>
            </w:r>
          </w:p>
        </w:tc>
        <w:tc>
          <w:tcPr>
            <w:tcW w:w="1460" w:type="dxa"/>
            <w:tcBorders>
              <w:top w:val="nil"/>
              <w:left w:val="nil"/>
              <w:bottom w:val="nil"/>
              <w:right w:val="nil"/>
            </w:tcBorders>
            <w:tcMar>
              <w:top w:w="100" w:type="dxa"/>
              <w:left w:w="43" w:type="dxa"/>
              <w:bottom w:w="43" w:type="dxa"/>
              <w:right w:w="43" w:type="dxa"/>
            </w:tcMar>
            <w:vAlign w:val="bottom"/>
          </w:tcPr>
          <w:p w14:paraId="311B102C" w14:textId="77777777" w:rsidR="0062115A" w:rsidRPr="00DE1073" w:rsidRDefault="003823F2" w:rsidP="00DE1073">
            <w:r w:rsidRPr="00DE1073">
              <w:t>-9 111</w:t>
            </w:r>
          </w:p>
        </w:tc>
        <w:tc>
          <w:tcPr>
            <w:tcW w:w="1260" w:type="dxa"/>
            <w:tcBorders>
              <w:top w:val="nil"/>
              <w:left w:val="nil"/>
              <w:bottom w:val="nil"/>
              <w:right w:val="nil"/>
            </w:tcBorders>
            <w:tcMar>
              <w:top w:w="100" w:type="dxa"/>
              <w:left w:w="43" w:type="dxa"/>
              <w:bottom w:w="43" w:type="dxa"/>
              <w:right w:w="43" w:type="dxa"/>
            </w:tcMar>
            <w:vAlign w:val="bottom"/>
          </w:tcPr>
          <w:p w14:paraId="764845DE" w14:textId="77777777" w:rsidR="0062115A" w:rsidRPr="00DE1073" w:rsidRDefault="003823F2" w:rsidP="00DE1073">
            <w:r w:rsidRPr="00DE1073">
              <w:t>1 181</w:t>
            </w:r>
          </w:p>
        </w:tc>
        <w:tc>
          <w:tcPr>
            <w:tcW w:w="1180" w:type="dxa"/>
            <w:tcBorders>
              <w:top w:val="nil"/>
              <w:left w:val="nil"/>
              <w:bottom w:val="nil"/>
              <w:right w:val="nil"/>
            </w:tcBorders>
            <w:tcMar>
              <w:top w:w="100" w:type="dxa"/>
              <w:left w:w="43" w:type="dxa"/>
              <w:bottom w:w="43" w:type="dxa"/>
              <w:right w:w="43" w:type="dxa"/>
            </w:tcMar>
            <w:vAlign w:val="bottom"/>
          </w:tcPr>
          <w:p w14:paraId="4DAD4657" w14:textId="77777777" w:rsidR="0062115A" w:rsidRPr="00DE1073" w:rsidRDefault="003823F2" w:rsidP="00DE1073">
            <w:r w:rsidRPr="00DE1073">
              <w:t>7 139</w:t>
            </w:r>
          </w:p>
        </w:tc>
        <w:tc>
          <w:tcPr>
            <w:tcW w:w="1260" w:type="dxa"/>
            <w:tcBorders>
              <w:top w:val="nil"/>
              <w:left w:val="nil"/>
              <w:bottom w:val="nil"/>
              <w:right w:val="nil"/>
            </w:tcBorders>
            <w:tcMar>
              <w:top w:w="100" w:type="dxa"/>
              <w:left w:w="43" w:type="dxa"/>
              <w:bottom w:w="43" w:type="dxa"/>
              <w:right w:w="43" w:type="dxa"/>
            </w:tcMar>
            <w:vAlign w:val="bottom"/>
          </w:tcPr>
          <w:p w14:paraId="0B7058A4" w14:textId="77777777" w:rsidR="0062115A" w:rsidRPr="00DE1073" w:rsidRDefault="003823F2" w:rsidP="00DE1073">
            <w:r w:rsidRPr="00DE1073">
              <w:t>-19 276</w:t>
            </w:r>
          </w:p>
        </w:tc>
        <w:tc>
          <w:tcPr>
            <w:tcW w:w="1260" w:type="dxa"/>
            <w:tcBorders>
              <w:top w:val="nil"/>
              <w:left w:val="nil"/>
              <w:bottom w:val="nil"/>
              <w:right w:val="nil"/>
            </w:tcBorders>
            <w:tcMar>
              <w:top w:w="100" w:type="dxa"/>
              <w:left w:w="43" w:type="dxa"/>
              <w:bottom w:w="43" w:type="dxa"/>
              <w:right w:w="43" w:type="dxa"/>
            </w:tcMar>
            <w:vAlign w:val="bottom"/>
          </w:tcPr>
          <w:p w14:paraId="700547AB" w14:textId="77777777" w:rsidR="0062115A" w:rsidRPr="00DE1073" w:rsidRDefault="003823F2" w:rsidP="00DE1073">
            <w:r w:rsidRPr="00DE1073">
              <w:t>-2,0</w:t>
            </w:r>
          </w:p>
        </w:tc>
        <w:tc>
          <w:tcPr>
            <w:tcW w:w="1180" w:type="dxa"/>
            <w:tcBorders>
              <w:top w:val="nil"/>
              <w:left w:val="nil"/>
              <w:bottom w:val="nil"/>
              <w:right w:val="nil"/>
            </w:tcBorders>
            <w:tcMar>
              <w:top w:w="100" w:type="dxa"/>
              <w:left w:w="43" w:type="dxa"/>
              <w:bottom w:w="43" w:type="dxa"/>
              <w:right w:w="43" w:type="dxa"/>
            </w:tcMar>
            <w:vAlign w:val="bottom"/>
          </w:tcPr>
          <w:p w14:paraId="159B5EE3" w14:textId="77777777" w:rsidR="0062115A" w:rsidRPr="00DE1073" w:rsidRDefault="003823F2" w:rsidP="00DE1073">
            <w:r w:rsidRPr="00DE1073">
              <w:t>0,7</w:t>
            </w:r>
          </w:p>
        </w:tc>
      </w:tr>
      <w:tr w:rsidR="0062115A" w:rsidRPr="00DE1073" w14:paraId="7560983A" w14:textId="77777777">
        <w:trPr>
          <w:trHeight w:val="340"/>
        </w:trPr>
        <w:tc>
          <w:tcPr>
            <w:tcW w:w="860" w:type="dxa"/>
            <w:tcBorders>
              <w:top w:val="nil"/>
              <w:left w:val="nil"/>
              <w:bottom w:val="nil"/>
              <w:right w:val="nil"/>
            </w:tcBorders>
            <w:tcMar>
              <w:top w:w="100" w:type="dxa"/>
              <w:left w:w="43" w:type="dxa"/>
              <w:bottom w:w="43" w:type="dxa"/>
              <w:right w:w="43" w:type="dxa"/>
            </w:tcMar>
          </w:tcPr>
          <w:p w14:paraId="3B5F4E10" w14:textId="77777777" w:rsidR="0062115A" w:rsidRPr="00DE1073" w:rsidRDefault="003823F2" w:rsidP="00DE1073">
            <w:r w:rsidRPr="00DE1073">
              <w:t>1998</w:t>
            </w:r>
          </w:p>
        </w:tc>
        <w:tc>
          <w:tcPr>
            <w:tcW w:w="1020" w:type="dxa"/>
            <w:tcBorders>
              <w:top w:val="nil"/>
              <w:left w:val="nil"/>
              <w:bottom w:val="nil"/>
              <w:right w:val="nil"/>
            </w:tcBorders>
            <w:tcMar>
              <w:top w:w="100" w:type="dxa"/>
              <w:left w:w="43" w:type="dxa"/>
              <w:bottom w:w="43" w:type="dxa"/>
              <w:right w:w="43" w:type="dxa"/>
            </w:tcMar>
            <w:vAlign w:val="bottom"/>
          </w:tcPr>
          <w:p w14:paraId="52429474" w14:textId="77777777" w:rsidR="0062115A" w:rsidRPr="00DE1073" w:rsidRDefault="003823F2" w:rsidP="00DE1073">
            <w:r w:rsidRPr="00DE1073">
              <w:t>-17 454</w:t>
            </w:r>
          </w:p>
        </w:tc>
        <w:tc>
          <w:tcPr>
            <w:tcW w:w="1460" w:type="dxa"/>
            <w:tcBorders>
              <w:top w:val="nil"/>
              <w:left w:val="nil"/>
              <w:bottom w:val="nil"/>
              <w:right w:val="nil"/>
            </w:tcBorders>
            <w:tcMar>
              <w:top w:w="100" w:type="dxa"/>
              <w:left w:w="43" w:type="dxa"/>
              <w:bottom w:w="43" w:type="dxa"/>
              <w:right w:w="43" w:type="dxa"/>
            </w:tcMar>
            <w:vAlign w:val="bottom"/>
          </w:tcPr>
          <w:p w14:paraId="5F45FB68" w14:textId="77777777" w:rsidR="0062115A" w:rsidRPr="00DE1073" w:rsidRDefault="003823F2" w:rsidP="00DE1073">
            <w:r w:rsidRPr="00DE1073">
              <w:t>-11 935</w:t>
            </w:r>
          </w:p>
        </w:tc>
        <w:tc>
          <w:tcPr>
            <w:tcW w:w="1260" w:type="dxa"/>
            <w:tcBorders>
              <w:top w:val="nil"/>
              <w:left w:val="nil"/>
              <w:bottom w:val="nil"/>
              <w:right w:val="nil"/>
            </w:tcBorders>
            <w:tcMar>
              <w:top w:w="100" w:type="dxa"/>
              <w:left w:w="43" w:type="dxa"/>
              <w:bottom w:w="43" w:type="dxa"/>
              <w:right w:w="43" w:type="dxa"/>
            </w:tcMar>
            <w:vAlign w:val="bottom"/>
          </w:tcPr>
          <w:p w14:paraId="1ACAB9BF" w14:textId="77777777" w:rsidR="0062115A" w:rsidRPr="00DE1073" w:rsidRDefault="003823F2" w:rsidP="00DE1073">
            <w:r w:rsidRPr="00DE1073">
              <w:t>-1 923</w:t>
            </w:r>
          </w:p>
        </w:tc>
        <w:tc>
          <w:tcPr>
            <w:tcW w:w="1180" w:type="dxa"/>
            <w:tcBorders>
              <w:top w:val="nil"/>
              <w:left w:val="nil"/>
              <w:bottom w:val="nil"/>
              <w:right w:val="nil"/>
            </w:tcBorders>
            <w:tcMar>
              <w:top w:w="100" w:type="dxa"/>
              <w:left w:w="43" w:type="dxa"/>
              <w:bottom w:w="43" w:type="dxa"/>
              <w:right w:w="43" w:type="dxa"/>
            </w:tcMar>
            <w:vAlign w:val="bottom"/>
          </w:tcPr>
          <w:p w14:paraId="6E449C9D" w14:textId="77777777" w:rsidR="0062115A" w:rsidRPr="00DE1073" w:rsidRDefault="003823F2" w:rsidP="00DE1073">
            <w:r w:rsidRPr="00DE1073">
              <w:t>17 603</w:t>
            </w:r>
          </w:p>
        </w:tc>
        <w:tc>
          <w:tcPr>
            <w:tcW w:w="1260" w:type="dxa"/>
            <w:tcBorders>
              <w:top w:val="nil"/>
              <w:left w:val="nil"/>
              <w:bottom w:val="nil"/>
              <w:right w:val="nil"/>
            </w:tcBorders>
            <w:tcMar>
              <w:top w:w="100" w:type="dxa"/>
              <w:left w:w="43" w:type="dxa"/>
              <w:bottom w:w="43" w:type="dxa"/>
              <w:right w:w="43" w:type="dxa"/>
            </w:tcMar>
            <w:vAlign w:val="bottom"/>
          </w:tcPr>
          <w:p w14:paraId="59393722" w14:textId="77777777" w:rsidR="0062115A" w:rsidRPr="00DE1073" w:rsidRDefault="003823F2" w:rsidP="00DE1073">
            <w:r w:rsidRPr="00DE1073">
              <w:t>-21 199</w:t>
            </w:r>
          </w:p>
        </w:tc>
        <w:tc>
          <w:tcPr>
            <w:tcW w:w="1260" w:type="dxa"/>
            <w:tcBorders>
              <w:top w:val="nil"/>
              <w:left w:val="nil"/>
              <w:bottom w:val="nil"/>
              <w:right w:val="nil"/>
            </w:tcBorders>
            <w:tcMar>
              <w:top w:w="100" w:type="dxa"/>
              <w:left w:w="43" w:type="dxa"/>
              <w:bottom w:w="43" w:type="dxa"/>
              <w:right w:w="43" w:type="dxa"/>
            </w:tcMar>
            <w:vAlign w:val="bottom"/>
          </w:tcPr>
          <w:p w14:paraId="0304F630" w14:textId="77777777" w:rsidR="0062115A" w:rsidRPr="00DE1073" w:rsidRDefault="003823F2" w:rsidP="00DE1073">
            <w:r w:rsidRPr="00DE1073">
              <w:t>-2,1</w:t>
            </w:r>
          </w:p>
        </w:tc>
        <w:tc>
          <w:tcPr>
            <w:tcW w:w="1180" w:type="dxa"/>
            <w:tcBorders>
              <w:top w:val="nil"/>
              <w:left w:val="nil"/>
              <w:bottom w:val="nil"/>
              <w:right w:val="nil"/>
            </w:tcBorders>
            <w:tcMar>
              <w:top w:w="100" w:type="dxa"/>
              <w:left w:w="43" w:type="dxa"/>
              <w:bottom w:w="43" w:type="dxa"/>
              <w:right w:w="43" w:type="dxa"/>
            </w:tcMar>
            <w:vAlign w:val="bottom"/>
          </w:tcPr>
          <w:p w14:paraId="706532F3" w14:textId="77777777" w:rsidR="0062115A" w:rsidRPr="00DE1073" w:rsidRDefault="003823F2" w:rsidP="00DE1073">
            <w:r w:rsidRPr="00DE1073">
              <w:t>-0,1</w:t>
            </w:r>
          </w:p>
        </w:tc>
      </w:tr>
      <w:tr w:rsidR="0062115A" w:rsidRPr="00DE1073" w14:paraId="7A5E0D5C" w14:textId="77777777">
        <w:trPr>
          <w:trHeight w:val="340"/>
        </w:trPr>
        <w:tc>
          <w:tcPr>
            <w:tcW w:w="860" w:type="dxa"/>
            <w:tcBorders>
              <w:top w:val="nil"/>
              <w:left w:val="nil"/>
              <w:bottom w:val="nil"/>
              <w:right w:val="nil"/>
            </w:tcBorders>
            <w:tcMar>
              <w:top w:w="100" w:type="dxa"/>
              <w:left w:w="43" w:type="dxa"/>
              <w:bottom w:w="43" w:type="dxa"/>
              <w:right w:w="43" w:type="dxa"/>
            </w:tcMar>
          </w:tcPr>
          <w:p w14:paraId="15BCD4E5" w14:textId="77777777" w:rsidR="0062115A" w:rsidRPr="00DE1073" w:rsidRDefault="003823F2" w:rsidP="00DE1073">
            <w:r w:rsidRPr="00DE1073">
              <w:t>1999</w:t>
            </w:r>
          </w:p>
        </w:tc>
        <w:tc>
          <w:tcPr>
            <w:tcW w:w="1020" w:type="dxa"/>
            <w:tcBorders>
              <w:top w:val="nil"/>
              <w:left w:val="nil"/>
              <w:bottom w:val="nil"/>
              <w:right w:val="nil"/>
            </w:tcBorders>
            <w:tcMar>
              <w:top w:w="100" w:type="dxa"/>
              <w:left w:w="43" w:type="dxa"/>
              <w:bottom w:w="43" w:type="dxa"/>
              <w:right w:w="43" w:type="dxa"/>
            </w:tcMar>
            <w:vAlign w:val="bottom"/>
          </w:tcPr>
          <w:p w14:paraId="0840175B" w14:textId="77777777" w:rsidR="0062115A" w:rsidRPr="00DE1073" w:rsidRDefault="003823F2" w:rsidP="00DE1073">
            <w:r w:rsidRPr="00DE1073">
              <w:t>-12 066</w:t>
            </w:r>
          </w:p>
        </w:tc>
        <w:tc>
          <w:tcPr>
            <w:tcW w:w="1460" w:type="dxa"/>
            <w:tcBorders>
              <w:top w:val="nil"/>
              <w:left w:val="nil"/>
              <w:bottom w:val="nil"/>
              <w:right w:val="nil"/>
            </w:tcBorders>
            <w:tcMar>
              <w:top w:w="100" w:type="dxa"/>
              <w:left w:w="43" w:type="dxa"/>
              <w:bottom w:w="43" w:type="dxa"/>
              <w:right w:w="43" w:type="dxa"/>
            </w:tcMar>
            <w:vAlign w:val="bottom"/>
          </w:tcPr>
          <w:p w14:paraId="1DCCC073" w14:textId="77777777" w:rsidR="0062115A" w:rsidRPr="00DE1073" w:rsidRDefault="003823F2" w:rsidP="00DE1073">
            <w:r w:rsidRPr="00DE1073">
              <w:t>-7 252</w:t>
            </w:r>
          </w:p>
        </w:tc>
        <w:tc>
          <w:tcPr>
            <w:tcW w:w="1260" w:type="dxa"/>
            <w:tcBorders>
              <w:top w:val="nil"/>
              <w:left w:val="nil"/>
              <w:bottom w:val="nil"/>
              <w:right w:val="nil"/>
            </w:tcBorders>
            <w:tcMar>
              <w:top w:w="100" w:type="dxa"/>
              <w:left w:w="43" w:type="dxa"/>
              <w:bottom w:w="43" w:type="dxa"/>
              <w:right w:w="43" w:type="dxa"/>
            </w:tcMar>
            <w:vAlign w:val="bottom"/>
          </w:tcPr>
          <w:p w14:paraId="52FFACB4" w14:textId="77777777" w:rsidR="0062115A" w:rsidRPr="00DE1073" w:rsidRDefault="003823F2" w:rsidP="00DE1073">
            <w:r w:rsidRPr="00DE1073">
              <w:t>1 770</w:t>
            </w:r>
          </w:p>
        </w:tc>
        <w:tc>
          <w:tcPr>
            <w:tcW w:w="1180" w:type="dxa"/>
            <w:tcBorders>
              <w:top w:val="nil"/>
              <w:left w:val="nil"/>
              <w:bottom w:val="nil"/>
              <w:right w:val="nil"/>
            </w:tcBorders>
            <w:tcMar>
              <w:top w:w="100" w:type="dxa"/>
              <w:left w:w="43" w:type="dxa"/>
              <w:bottom w:w="43" w:type="dxa"/>
              <w:right w:w="43" w:type="dxa"/>
            </w:tcMar>
            <w:vAlign w:val="bottom"/>
          </w:tcPr>
          <w:p w14:paraId="359166AF" w14:textId="77777777" w:rsidR="0062115A" w:rsidRPr="00DE1073" w:rsidRDefault="003823F2" w:rsidP="00DE1073">
            <w:r w:rsidRPr="00DE1073">
              <w:t>12 970</w:t>
            </w:r>
          </w:p>
        </w:tc>
        <w:tc>
          <w:tcPr>
            <w:tcW w:w="1260" w:type="dxa"/>
            <w:tcBorders>
              <w:top w:val="nil"/>
              <w:left w:val="nil"/>
              <w:bottom w:val="nil"/>
              <w:right w:val="nil"/>
            </w:tcBorders>
            <w:tcMar>
              <w:top w:w="100" w:type="dxa"/>
              <w:left w:w="43" w:type="dxa"/>
              <w:bottom w:w="43" w:type="dxa"/>
              <w:right w:w="43" w:type="dxa"/>
            </w:tcMar>
            <w:vAlign w:val="bottom"/>
          </w:tcPr>
          <w:p w14:paraId="261D13A1" w14:textId="77777777" w:rsidR="0062115A" w:rsidRPr="00DE1073" w:rsidRDefault="003823F2" w:rsidP="00DE1073">
            <w:r w:rsidRPr="00DE1073">
              <w:t>-19 554</w:t>
            </w:r>
          </w:p>
        </w:tc>
        <w:tc>
          <w:tcPr>
            <w:tcW w:w="1260" w:type="dxa"/>
            <w:tcBorders>
              <w:top w:val="nil"/>
              <w:left w:val="nil"/>
              <w:bottom w:val="nil"/>
              <w:right w:val="nil"/>
            </w:tcBorders>
            <w:tcMar>
              <w:top w:w="100" w:type="dxa"/>
              <w:left w:w="43" w:type="dxa"/>
              <w:bottom w:w="43" w:type="dxa"/>
              <w:right w:w="43" w:type="dxa"/>
            </w:tcMar>
            <w:vAlign w:val="bottom"/>
          </w:tcPr>
          <w:p w14:paraId="4486C8FA" w14:textId="77777777" w:rsidR="0062115A" w:rsidRPr="00DE1073" w:rsidRDefault="003823F2" w:rsidP="00DE1073">
            <w:r w:rsidRPr="00DE1073">
              <w:t>-1,8</w:t>
            </w:r>
          </w:p>
        </w:tc>
        <w:tc>
          <w:tcPr>
            <w:tcW w:w="1180" w:type="dxa"/>
            <w:tcBorders>
              <w:top w:val="nil"/>
              <w:left w:val="nil"/>
              <w:bottom w:val="nil"/>
              <w:right w:val="nil"/>
            </w:tcBorders>
            <w:tcMar>
              <w:top w:w="100" w:type="dxa"/>
              <w:left w:w="43" w:type="dxa"/>
              <w:bottom w:w="43" w:type="dxa"/>
              <w:right w:w="43" w:type="dxa"/>
            </w:tcMar>
            <w:vAlign w:val="bottom"/>
          </w:tcPr>
          <w:p w14:paraId="01D8EF39" w14:textId="77777777" w:rsidR="0062115A" w:rsidRPr="00DE1073" w:rsidRDefault="003823F2" w:rsidP="00DE1073">
            <w:r w:rsidRPr="00DE1073">
              <w:t>0,3</w:t>
            </w:r>
          </w:p>
        </w:tc>
      </w:tr>
      <w:tr w:rsidR="0062115A" w:rsidRPr="00DE1073" w14:paraId="48756B58" w14:textId="77777777">
        <w:trPr>
          <w:trHeight w:val="340"/>
        </w:trPr>
        <w:tc>
          <w:tcPr>
            <w:tcW w:w="860" w:type="dxa"/>
            <w:tcBorders>
              <w:top w:val="nil"/>
              <w:left w:val="nil"/>
              <w:bottom w:val="nil"/>
              <w:right w:val="nil"/>
            </w:tcBorders>
            <w:tcMar>
              <w:top w:w="100" w:type="dxa"/>
              <w:left w:w="43" w:type="dxa"/>
              <w:bottom w:w="43" w:type="dxa"/>
              <w:right w:w="43" w:type="dxa"/>
            </w:tcMar>
          </w:tcPr>
          <w:p w14:paraId="05337059" w14:textId="77777777" w:rsidR="0062115A" w:rsidRPr="00DE1073" w:rsidRDefault="003823F2" w:rsidP="00DE1073">
            <w:r w:rsidRPr="00DE1073">
              <w:t>2000</w:t>
            </w:r>
          </w:p>
        </w:tc>
        <w:tc>
          <w:tcPr>
            <w:tcW w:w="1020" w:type="dxa"/>
            <w:tcBorders>
              <w:top w:val="nil"/>
              <w:left w:val="nil"/>
              <w:bottom w:val="nil"/>
              <w:right w:val="nil"/>
            </w:tcBorders>
            <w:tcMar>
              <w:top w:w="100" w:type="dxa"/>
              <w:left w:w="43" w:type="dxa"/>
              <w:bottom w:w="43" w:type="dxa"/>
              <w:right w:w="43" w:type="dxa"/>
            </w:tcMar>
            <w:vAlign w:val="bottom"/>
          </w:tcPr>
          <w:p w14:paraId="2169BC5C" w14:textId="77777777" w:rsidR="0062115A" w:rsidRPr="00DE1073" w:rsidRDefault="003823F2" w:rsidP="00DE1073">
            <w:r w:rsidRPr="00DE1073">
              <w:t>-7 943</w:t>
            </w:r>
          </w:p>
        </w:tc>
        <w:tc>
          <w:tcPr>
            <w:tcW w:w="1460" w:type="dxa"/>
            <w:tcBorders>
              <w:top w:val="nil"/>
              <w:left w:val="nil"/>
              <w:bottom w:val="nil"/>
              <w:right w:val="nil"/>
            </w:tcBorders>
            <w:tcMar>
              <w:top w:w="100" w:type="dxa"/>
              <w:left w:w="43" w:type="dxa"/>
              <w:bottom w:w="43" w:type="dxa"/>
              <w:right w:w="43" w:type="dxa"/>
            </w:tcMar>
            <w:vAlign w:val="bottom"/>
          </w:tcPr>
          <w:p w14:paraId="706BC779" w14:textId="77777777" w:rsidR="0062115A" w:rsidRPr="00DE1073" w:rsidRDefault="003823F2" w:rsidP="00DE1073">
            <w:r w:rsidRPr="00DE1073">
              <w:t>1 321</w:t>
            </w:r>
          </w:p>
        </w:tc>
        <w:tc>
          <w:tcPr>
            <w:tcW w:w="1260" w:type="dxa"/>
            <w:tcBorders>
              <w:top w:val="nil"/>
              <w:left w:val="nil"/>
              <w:bottom w:val="nil"/>
              <w:right w:val="nil"/>
            </w:tcBorders>
            <w:tcMar>
              <w:top w:w="100" w:type="dxa"/>
              <w:left w:w="43" w:type="dxa"/>
              <w:bottom w:w="43" w:type="dxa"/>
              <w:right w:w="43" w:type="dxa"/>
            </w:tcMar>
            <w:vAlign w:val="bottom"/>
          </w:tcPr>
          <w:p w14:paraId="71D053AE" w14:textId="77777777" w:rsidR="0062115A" w:rsidRPr="00DE1073" w:rsidRDefault="003823F2" w:rsidP="00DE1073">
            <w:r w:rsidRPr="00DE1073">
              <w:t>-6 712</w:t>
            </w:r>
          </w:p>
        </w:tc>
        <w:tc>
          <w:tcPr>
            <w:tcW w:w="1180" w:type="dxa"/>
            <w:tcBorders>
              <w:top w:val="nil"/>
              <w:left w:val="nil"/>
              <w:bottom w:val="nil"/>
              <w:right w:val="nil"/>
            </w:tcBorders>
            <w:tcMar>
              <w:top w:w="100" w:type="dxa"/>
              <w:left w:w="43" w:type="dxa"/>
              <w:bottom w:w="43" w:type="dxa"/>
              <w:right w:w="43" w:type="dxa"/>
            </w:tcMar>
            <w:vAlign w:val="bottom"/>
          </w:tcPr>
          <w:p w14:paraId="60273B9C" w14:textId="77777777" w:rsidR="0062115A" w:rsidRPr="00DE1073" w:rsidRDefault="003823F2" w:rsidP="00DE1073">
            <w:r w:rsidRPr="00DE1073">
              <w:t>15 308</w:t>
            </w:r>
          </w:p>
        </w:tc>
        <w:tc>
          <w:tcPr>
            <w:tcW w:w="1260" w:type="dxa"/>
            <w:tcBorders>
              <w:top w:val="nil"/>
              <w:left w:val="nil"/>
              <w:bottom w:val="nil"/>
              <w:right w:val="nil"/>
            </w:tcBorders>
            <w:tcMar>
              <w:top w:w="100" w:type="dxa"/>
              <w:left w:w="43" w:type="dxa"/>
              <w:bottom w:w="43" w:type="dxa"/>
              <w:right w:w="43" w:type="dxa"/>
            </w:tcMar>
            <w:vAlign w:val="bottom"/>
          </w:tcPr>
          <w:p w14:paraId="5C26C42F" w14:textId="77777777" w:rsidR="0062115A" w:rsidRPr="00DE1073" w:rsidRDefault="003823F2" w:rsidP="00DE1073">
            <w:r w:rsidRPr="00DE1073">
              <w:t>-17 860</w:t>
            </w:r>
          </w:p>
        </w:tc>
        <w:tc>
          <w:tcPr>
            <w:tcW w:w="1260" w:type="dxa"/>
            <w:tcBorders>
              <w:top w:val="nil"/>
              <w:left w:val="nil"/>
              <w:bottom w:val="nil"/>
              <w:right w:val="nil"/>
            </w:tcBorders>
            <w:tcMar>
              <w:top w:w="100" w:type="dxa"/>
              <w:left w:w="43" w:type="dxa"/>
              <w:bottom w:w="43" w:type="dxa"/>
              <w:right w:w="43" w:type="dxa"/>
            </w:tcMar>
            <w:vAlign w:val="bottom"/>
          </w:tcPr>
          <w:p w14:paraId="56412A38" w14:textId="77777777" w:rsidR="0062115A" w:rsidRPr="00DE1073" w:rsidRDefault="003823F2" w:rsidP="00DE1073">
            <w:r w:rsidRPr="00DE1073">
              <w:t>-1,6</w:t>
            </w:r>
          </w:p>
        </w:tc>
        <w:tc>
          <w:tcPr>
            <w:tcW w:w="1180" w:type="dxa"/>
            <w:tcBorders>
              <w:top w:val="nil"/>
              <w:left w:val="nil"/>
              <w:bottom w:val="nil"/>
              <w:right w:val="nil"/>
            </w:tcBorders>
            <w:tcMar>
              <w:top w:w="100" w:type="dxa"/>
              <w:left w:w="43" w:type="dxa"/>
              <w:bottom w:w="43" w:type="dxa"/>
              <w:right w:w="43" w:type="dxa"/>
            </w:tcMar>
            <w:vAlign w:val="bottom"/>
          </w:tcPr>
          <w:p w14:paraId="1CFD9CCF" w14:textId="77777777" w:rsidR="0062115A" w:rsidRPr="00DE1073" w:rsidRDefault="003823F2" w:rsidP="00DE1073">
            <w:r w:rsidRPr="00DE1073">
              <w:t>0,3</w:t>
            </w:r>
          </w:p>
        </w:tc>
      </w:tr>
      <w:tr w:rsidR="0062115A" w:rsidRPr="00DE1073" w14:paraId="181C9BAA" w14:textId="77777777">
        <w:trPr>
          <w:trHeight w:val="340"/>
        </w:trPr>
        <w:tc>
          <w:tcPr>
            <w:tcW w:w="860" w:type="dxa"/>
            <w:tcBorders>
              <w:top w:val="nil"/>
              <w:left w:val="nil"/>
              <w:bottom w:val="nil"/>
              <w:right w:val="nil"/>
            </w:tcBorders>
            <w:tcMar>
              <w:top w:w="100" w:type="dxa"/>
              <w:left w:w="43" w:type="dxa"/>
              <w:bottom w:w="43" w:type="dxa"/>
              <w:right w:w="43" w:type="dxa"/>
            </w:tcMar>
          </w:tcPr>
          <w:p w14:paraId="5BA3E702" w14:textId="77777777" w:rsidR="0062115A" w:rsidRPr="00DE1073" w:rsidRDefault="003823F2" w:rsidP="00DE1073">
            <w:r w:rsidRPr="00DE1073">
              <w:t>2001</w:t>
            </w:r>
          </w:p>
        </w:tc>
        <w:tc>
          <w:tcPr>
            <w:tcW w:w="1020" w:type="dxa"/>
            <w:tcBorders>
              <w:top w:val="nil"/>
              <w:left w:val="nil"/>
              <w:bottom w:val="nil"/>
              <w:right w:val="nil"/>
            </w:tcBorders>
            <w:tcMar>
              <w:top w:w="100" w:type="dxa"/>
              <w:left w:w="43" w:type="dxa"/>
              <w:bottom w:w="43" w:type="dxa"/>
              <w:right w:w="43" w:type="dxa"/>
            </w:tcMar>
            <w:vAlign w:val="bottom"/>
          </w:tcPr>
          <w:p w14:paraId="39E221FA" w14:textId="77777777" w:rsidR="0062115A" w:rsidRPr="00DE1073" w:rsidRDefault="003823F2" w:rsidP="00DE1073">
            <w:r w:rsidRPr="00DE1073">
              <w:t>-1 640</w:t>
            </w:r>
          </w:p>
        </w:tc>
        <w:tc>
          <w:tcPr>
            <w:tcW w:w="1460" w:type="dxa"/>
            <w:tcBorders>
              <w:top w:val="nil"/>
              <w:left w:val="nil"/>
              <w:bottom w:val="nil"/>
              <w:right w:val="nil"/>
            </w:tcBorders>
            <w:tcMar>
              <w:top w:w="100" w:type="dxa"/>
              <w:left w:w="43" w:type="dxa"/>
              <w:bottom w:w="43" w:type="dxa"/>
              <w:right w:w="43" w:type="dxa"/>
            </w:tcMar>
            <w:vAlign w:val="bottom"/>
          </w:tcPr>
          <w:p w14:paraId="333E3D07" w14:textId="77777777" w:rsidR="0062115A" w:rsidRPr="00DE1073" w:rsidRDefault="003823F2" w:rsidP="00DE1073">
            <w:r w:rsidRPr="00DE1073">
              <w:t>2 567</w:t>
            </w:r>
          </w:p>
        </w:tc>
        <w:tc>
          <w:tcPr>
            <w:tcW w:w="1260" w:type="dxa"/>
            <w:tcBorders>
              <w:top w:val="nil"/>
              <w:left w:val="nil"/>
              <w:bottom w:val="nil"/>
              <w:right w:val="nil"/>
            </w:tcBorders>
            <w:tcMar>
              <w:top w:w="100" w:type="dxa"/>
              <w:left w:w="43" w:type="dxa"/>
              <w:bottom w:w="43" w:type="dxa"/>
              <w:right w:w="43" w:type="dxa"/>
            </w:tcMar>
            <w:vAlign w:val="bottom"/>
          </w:tcPr>
          <w:p w14:paraId="75B7FAC6" w14:textId="77777777" w:rsidR="0062115A" w:rsidRPr="00DE1073" w:rsidRDefault="003823F2" w:rsidP="00DE1073">
            <w:r w:rsidRPr="00DE1073">
              <w:t>3 436</w:t>
            </w:r>
          </w:p>
        </w:tc>
        <w:tc>
          <w:tcPr>
            <w:tcW w:w="1180" w:type="dxa"/>
            <w:tcBorders>
              <w:top w:val="nil"/>
              <w:left w:val="nil"/>
              <w:bottom w:val="nil"/>
              <w:right w:val="nil"/>
            </w:tcBorders>
            <w:tcMar>
              <w:top w:w="100" w:type="dxa"/>
              <w:left w:w="43" w:type="dxa"/>
              <w:bottom w:w="43" w:type="dxa"/>
              <w:right w:w="43" w:type="dxa"/>
            </w:tcMar>
            <w:vAlign w:val="bottom"/>
          </w:tcPr>
          <w:p w14:paraId="2E1C77D7" w14:textId="77777777" w:rsidR="0062115A" w:rsidRPr="00DE1073" w:rsidRDefault="003823F2" w:rsidP="00DE1073">
            <w:r w:rsidRPr="00DE1073">
              <w:t>9 186</w:t>
            </w:r>
          </w:p>
        </w:tc>
        <w:tc>
          <w:tcPr>
            <w:tcW w:w="1260" w:type="dxa"/>
            <w:tcBorders>
              <w:top w:val="nil"/>
              <w:left w:val="nil"/>
              <w:bottom w:val="nil"/>
              <w:right w:val="nil"/>
            </w:tcBorders>
            <w:tcMar>
              <w:top w:w="100" w:type="dxa"/>
              <w:left w:w="43" w:type="dxa"/>
              <w:bottom w:w="43" w:type="dxa"/>
              <w:right w:w="43" w:type="dxa"/>
            </w:tcMar>
            <w:vAlign w:val="bottom"/>
          </w:tcPr>
          <w:p w14:paraId="152E3AF7" w14:textId="77777777" w:rsidR="0062115A" w:rsidRPr="00DE1073" w:rsidRDefault="003823F2" w:rsidP="00DE1073">
            <w:r w:rsidRPr="00DE1073">
              <w:t>-16 829</w:t>
            </w:r>
          </w:p>
        </w:tc>
        <w:tc>
          <w:tcPr>
            <w:tcW w:w="1260" w:type="dxa"/>
            <w:tcBorders>
              <w:top w:val="nil"/>
              <w:left w:val="nil"/>
              <w:bottom w:val="nil"/>
              <w:right w:val="nil"/>
            </w:tcBorders>
            <w:tcMar>
              <w:top w:w="100" w:type="dxa"/>
              <w:left w:w="43" w:type="dxa"/>
              <w:bottom w:w="43" w:type="dxa"/>
              <w:right w:w="43" w:type="dxa"/>
            </w:tcMar>
            <w:vAlign w:val="bottom"/>
          </w:tcPr>
          <w:p w14:paraId="2998D0A0" w14:textId="77777777" w:rsidR="0062115A" w:rsidRPr="00DE1073" w:rsidRDefault="003823F2" w:rsidP="00DE1073">
            <w:r w:rsidRPr="00DE1073">
              <w:t>-1,4</w:t>
            </w:r>
          </w:p>
        </w:tc>
        <w:tc>
          <w:tcPr>
            <w:tcW w:w="1180" w:type="dxa"/>
            <w:tcBorders>
              <w:top w:val="nil"/>
              <w:left w:val="nil"/>
              <w:bottom w:val="nil"/>
              <w:right w:val="nil"/>
            </w:tcBorders>
            <w:tcMar>
              <w:top w:w="100" w:type="dxa"/>
              <w:left w:w="43" w:type="dxa"/>
              <w:bottom w:w="43" w:type="dxa"/>
              <w:right w:w="43" w:type="dxa"/>
            </w:tcMar>
            <w:vAlign w:val="bottom"/>
          </w:tcPr>
          <w:p w14:paraId="66885B1F" w14:textId="77777777" w:rsidR="0062115A" w:rsidRPr="00DE1073" w:rsidRDefault="003823F2" w:rsidP="00DE1073">
            <w:r w:rsidRPr="00DE1073">
              <w:t>0,2</w:t>
            </w:r>
          </w:p>
        </w:tc>
      </w:tr>
      <w:tr w:rsidR="0062115A" w:rsidRPr="00DE1073" w14:paraId="3B74B96C" w14:textId="77777777">
        <w:trPr>
          <w:trHeight w:val="340"/>
        </w:trPr>
        <w:tc>
          <w:tcPr>
            <w:tcW w:w="860" w:type="dxa"/>
            <w:tcBorders>
              <w:top w:val="nil"/>
              <w:left w:val="nil"/>
              <w:bottom w:val="nil"/>
              <w:right w:val="nil"/>
            </w:tcBorders>
            <w:tcMar>
              <w:top w:w="100" w:type="dxa"/>
              <w:left w:w="43" w:type="dxa"/>
              <w:bottom w:w="43" w:type="dxa"/>
              <w:right w:w="43" w:type="dxa"/>
            </w:tcMar>
          </w:tcPr>
          <w:p w14:paraId="1C8C95B6" w14:textId="77777777" w:rsidR="0062115A" w:rsidRPr="00DE1073" w:rsidRDefault="003823F2" w:rsidP="00DE1073">
            <w:r w:rsidRPr="00DE1073">
              <w:t>2002</w:t>
            </w:r>
          </w:p>
        </w:tc>
        <w:tc>
          <w:tcPr>
            <w:tcW w:w="1020" w:type="dxa"/>
            <w:tcBorders>
              <w:top w:val="nil"/>
              <w:left w:val="nil"/>
              <w:bottom w:val="nil"/>
              <w:right w:val="nil"/>
            </w:tcBorders>
            <w:tcMar>
              <w:top w:w="100" w:type="dxa"/>
              <w:left w:w="43" w:type="dxa"/>
              <w:bottom w:w="43" w:type="dxa"/>
              <w:right w:w="43" w:type="dxa"/>
            </w:tcMar>
            <w:vAlign w:val="bottom"/>
          </w:tcPr>
          <w:p w14:paraId="58582F7F" w14:textId="77777777" w:rsidR="0062115A" w:rsidRPr="00DE1073" w:rsidRDefault="003823F2" w:rsidP="00DE1073">
            <w:r w:rsidRPr="00DE1073">
              <w:t>-62 392</w:t>
            </w:r>
          </w:p>
        </w:tc>
        <w:tc>
          <w:tcPr>
            <w:tcW w:w="1460" w:type="dxa"/>
            <w:tcBorders>
              <w:top w:val="nil"/>
              <w:left w:val="nil"/>
              <w:bottom w:val="nil"/>
              <w:right w:val="nil"/>
            </w:tcBorders>
            <w:tcMar>
              <w:top w:w="100" w:type="dxa"/>
              <w:left w:w="43" w:type="dxa"/>
              <w:bottom w:w="43" w:type="dxa"/>
              <w:right w:w="43" w:type="dxa"/>
            </w:tcMar>
            <w:vAlign w:val="bottom"/>
          </w:tcPr>
          <w:p w14:paraId="4A2306CF" w14:textId="77777777" w:rsidR="0062115A" w:rsidRPr="00DE1073" w:rsidRDefault="003823F2" w:rsidP="00DE1073">
            <w:r w:rsidRPr="00DE1073">
              <w:t>-8 278</w:t>
            </w:r>
          </w:p>
        </w:tc>
        <w:tc>
          <w:tcPr>
            <w:tcW w:w="1260" w:type="dxa"/>
            <w:tcBorders>
              <w:top w:val="nil"/>
              <w:left w:val="nil"/>
              <w:bottom w:val="nil"/>
              <w:right w:val="nil"/>
            </w:tcBorders>
            <w:tcMar>
              <w:top w:w="100" w:type="dxa"/>
              <w:left w:w="43" w:type="dxa"/>
              <w:bottom w:w="43" w:type="dxa"/>
              <w:right w:w="43" w:type="dxa"/>
            </w:tcMar>
            <w:vAlign w:val="bottom"/>
          </w:tcPr>
          <w:p w14:paraId="3CC90DB7" w14:textId="77777777" w:rsidR="0062115A" w:rsidRPr="00DE1073" w:rsidRDefault="003823F2" w:rsidP="00DE1073">
            <w:r w:rsidRPr="00DE1073">
              <w:t>-19 356</w:t>
            </w:r>
          </w:p>
        </w:tc>
        <w:tc>
          <w:tcPr>
            <w:tcW w:w="1180" w:type="dxa"/>
            <w:tcBorders>
              <w:top w:val="nil"/>
              <w:left w:val="nil"/>
              <w:bottom w:val="nil"/>
              <w:right w:val="nil"/>
            </w:tcBorders>
            <w:tcMar>
              <w:top w:w="100" w:type="dxa"/>
              <w:left w:w="43" w:type="dxa"/>
              <w:bottom w:w="43" w:type="dxa"/>
              <w:right w:w="43" w:type="dxa"/>
            </w:tcMar>
            <w:vAlign w:val="bottom"/>
          </w:tcPr>
          <w:p w14:paraId="081FE925" w14:textId="77777777" w:rsidR="0062115A" w:rsidRPr="00DE1073" w:rsidRDefault="003823F2" w:rsidP="00DE1073">
            <w:r w:rsidRPr="00DE1073">
              <w:t>-2 376</w:t>
            </w:r>
          </w:p>
        </w:tc>
        <w:tc>
          <w:tcPr>
            <w:tcW w:w="1260" w:type="dxa"/>
            <w:tcBorders>
              <w:top w:val="nil"/>
              <w:left w:val="nil"/>
              <w:bottom w:val="nil"/>
              <w:right w:val="nil"/>
            </w:tcBorders>
            <w:tcMar>
              <w:top w:w="100" w:type="dxa"/>
              <w:left w:w="43" w:type="dxa"/>
              <w:bottom w:w="43" w:type="dxa"/>
              <w:right w:w="43" w:type="dxa"/>
            </w:tcMar>
            <w:vAlign w:val="bottom"/>
          </w:tcPr>
          <w:p w14:paraId="4B3FE4BE" w14:textId="77777777" w:rsidR="0062115A" w:rsidRPr="00DE1073" w:rsidRDefault="003823F2" w:rsidP="00DE1073">
            <w:r w:rsidRPr="00DE1073">
              <w:t>-32 382</w:t>
            </w:r>
          </w:p>
        </w:tc>
        <w:tc>
          <w:tcPr>
            <w:tcW w:w="1260" w:type="dxa"/>
            <w:tcBorders>
              <w:top w:val="nil"/>
              <w:left w:val="nil"/>
              <w:bottom w:val="nil"/>
              <w:right w:val="nil"/>
            </w:tcBorders>
            <w:tcMar>
              <w:top w:w="100" w:type="dxa"/>
              <w:left w:w="43" w:type="dxa"/>
              <w:bottom w:w="43" w:type="dxa"/>
              <w:right w:w="43" w:type="dxa"/>
            </w:tcMar>
            <w:vAlign w:val="bottom"/>
          </w:tcPr>
          <w:p w14:paraId="6D371E9E" w14:textId="77777777" w:rsidR="0062115A" w:rsidRPr="00DE1073" w:rsidRDefault="003823F2" w:rsidP="00DE1073">
            <w:r w:rsidRPr="00DE1073">
              <w:t>-2,5</w:t>
            </w:r>
          </w:p>
        </w:tc>
        <w:tc>
          <w:tcPr>
            <w:tcW w:w="1180" w:type="dxa"/>
            <w:tcBorders>
              <w:top w:val="nil"/>
              <w:left w:val="nil"/>
              <w:bottom w:val="nil"/>
              <w:right w:val="nil"/>
            </w:tcBorders>
            <w:tcMar>
              <w:top w:w="100" w:type="dxa"/>
              <w:left w:w="43" w:type="dxa"/>
              <w:bottom w:w="43" w:type="dxa"/>
              <w:right w:w="43" w:type="dxa"/>
            </w:tcMar>
            <w:vAlign w:val="bottom"/>
          </w:tcPr>
          <w:p w14:paraId="769E8C2E" w14:textId="77777777" w:rsidR="0062115A" w:rsidRPr="00DE1073" w:rsidRDefault="003823F2" w:rsidP="00DE1073">
            <w:r w:rsidRPr="00DE1073">
              <w:t>-1,1</w:t>
            </w:r>
          </w:p>
        </w:tc>
      </w:tr>
      <w:tr w:rsidR="0062115A" w:rsidRPr="00DE1073" w14:paraId="0F4750FA" w14:textId="77777777">
        <w:trPr>
          <w:trHeight w:val="340"/>
        </w:trPr>
        <w:tc>
          <w:tcPr>
            <w:tcW w:w="860" w:type="dxa"/>
            <w:tcBorders>
              <w:top w:val="nil"/>
              <w:left w:val="nil"/>
              <w:bottom w:val="nil"/>
              <w:right w:val="nil"/>
            </w:tcBorders>
            <w:tcMar>
              <w:top w:w="100" w:type="dxa"/>
              <w:left w:w="43" w:type="dxa"/>
              <w:bottom w:w="43" w:type="dxa"/>
              <w:right w:w="43" w:type="dxa"/>
            </w:tcMar>
          </w:tcPr>
          <w:p w14:paraId="07FA2FB1" w14:textId="77777777" w:rsidR="0062115A" w:rsidRPr="00DE1073" w:rsidRDefault="003823F2" w:rsidP="00DE1073">
            <w:r w:rsidRPr="00DE1073">
              <w:t>2003</w:t>
            </w:r>
          </w:p>
        </w:tc>
        <w:tc>
          <w:tcPr>
            <w:tcW w:w="1020" w:type="dxa"/>
            <w:tcBorders>
              <w:top w:val="nil"/>
              <w:left w:val="nil"/>
              <w:bottom w:val="nil"/>
              <w:right w:val="nil"/>
            </w:tcBorders>
            <w:tcMar>
              <w:top w:w="100" w:type="dxa"/>
              <w:left w:w="43" w:type="dxa"/>
              <w:bottom w:w="43" w:type="dxa"/>
              <w:right w:w="43" w:type="dxa"/>
            </w:tcMar>
            <w:vAlign w:val="bottom"/>
          </w:tcPr>
          <w:p w14:paraId="24044968" w14:textId="77777777" w:rsidR="0062115A" w:rsidRPr="00DE1073" w:rsidRDefault="003823F2" w:rsidP="00DE1073">
            <w:r w:rsidRPr="00DE1073">
              <w:t>-66 150</w:t>
            </w:r>
          </w:p>
        </w:tc>
        <w:tc>
          <w:tcPr>
            <w:tcW w:w="1460" w:type="dxa"/>
            <w:tcBorders>
              <w:top w:val="nil"/>
              <w:left w:val="nil"/>
              <w:bottom w:val="nil"/>
              <w:right w:val="nil"/>
            </w:tcBorders>
            <w:tcMar>
              <w:top w:w="100" w:type="dxa"/>
              <w:left w:w="43" w:type="dxa"/>
              <w:bottom w:w="43" w:type="dxa"/>
              <w:right w:w="43" w:type="dxa"/>
            </w:tcMar>
            <w:vAlign w:val="bottom"/>
          </w:tcPr>
          <w:p w14:paraId="5380E5C9" w14:textId="77777777" w:rsidR="0062115A" w:rsidRPr="00DE1073" w:rsidRDefault="003823F2" w:rsidP="00DE1073">
            <w:r w:rsidRPr="00DE1073">
              <w:t>-9 535</w:t>
            </w:r>
          </w:p>
        </w:tc>
        <w:tc>
          <w:tcPr>
            <w:tcW w:w="1260" w:type="dxa"/>
            <w:tcBorders>
              <w:top w:val="nil"/>
              <w:left w:val="nil"/>
              <w:bottom w:val="nil"/>
              <w:right w:val="nil"/>
            </w:tcBorders>
            <w:tcMar>
              <w:top w:w="100" w:type="dxa"/>
              <w:left w:w="43" w:type="dxa"/>
              <w:bottom w:w="43" w:type="dxa"/>
              <w:right w:w="43" w:type="dxa"/>
            </w:tcMar>
            <w:vAlign w:val="bottom"/>
          </w:tcPr>
          <w:p w14:paraId="12FC230B" w14:textId="77777777" w:rsidR="0062115A" w:rsidRPr="00DE1073" w:rsidRDefault="003823F2" w:rsidP="00DE1073">
            <w:r w:rsidRPr="00DE1073">
              <w:t>5 334</w:t>
            </w:r>
          </w:p>
        </w:tc>
        <w:tc>
          <w:tcPr>
            <w:tcW w:w="1180" w:type="dxa"/>
            <w:tcBorders>
              <w:top w:val="nil"/>
              <w:left w:val="nil"/>
              <w:bottom w:val="nil"/>
              <w:right w:val="nil"/>
            </w:tcBorders>
            <w:tcMar>
              <w:top w:w="100" w:type="dxa"/>
              <w:left w:w="43" w:type="dxa"/>
              <w:bottom w:w="43" w:type="dxa"/>
              <w:right w:w="43" w:type="dxa"/>
            </w:tcMar>
            <w:vAlign w:val="bottom"/>
          </w:tcPr>
          <w:p w14:paraId="6DD91A5C" w14:textId="77777777" w:rsidR="0062115A" w:rsidRPr="00DE1073" w:rsidRDefault="003823F2" w:rsidP="00DE1073">
            <w:r w:rsidRPr="00DE1073">
              <w:t>-25 818</w:t>
            </w:r>
          </w:p>
        </w:tc>
        <w:tc>
          <w:tcPr>
            <w:tcW w:w="1260" w:type="dxa"/>
            <w:tcBorders>
              <w:top w:val="nil"/>
              <w:left w:val="nil"/>
              <w:bottom w:val="nil"/>
              <w:right w:val="nil"/>
            </w:tcBorders>
            <w:tcMar>
              <w:top w:w="100" w:type="dxa"/>
              <w:left w:w="43" w:type="dxa"/>
              <w:bottom w:w="43" w:type="dxa"/>
              <w:right w:w="43" w:type="dxa"/>
            </w:tcMar>
            <w:vAlign w:val="bottom"/>
          </w:tcPr>
          <w:p w14:paraId="3CD5328F" w14:textId="77777777" w:rsidR="0062115A" w:rsidRPr="00DE1073" w:rsidRDefault="003823F2" w:rsidP="00DE1073">
            <w:r w:rsidRPr="00DE1073">
              <w:t>-36 131</w:t>
            </w:r>
          </w:p>
        </w:tc>
        <w:tc>
          <w:tcPr>
            <w:tcW w:w="1260" w:type="dxa"/>
            <w:tcBorders>
              <w:top w:val="nil"/>
              <w:left w:val="nil"/>
              <w:bottom w:val="nil"/>
              <w:right w:val="nil"/>
            </w:tcBorders>
            <w:tcMar>
              <w:top w:w="100" w:type="dxa"/>
              <w:left w:w="43" w:type="dxa"/>
              <w:bottom w:w="43" w:type="dxa"/>
              <w:right w:w="43" w:type="dxa"/>
            </w:tcMar>
            <w:vAlign w:val="bottom"/>
          </w:tcPr>
          <w:p w14:paraId="5A016A98" w14:textId="77777777" w:rsidR="0062115A" w:rsidRPr="00DE1073" w:rsidRDefault="003823F2" w:rsidP="00DE1073">
            <w:r w:rsidRPr="00DE1073">
              <w:t>-2,7</w:t>
            </w:r>
          </w:p>
        </w:tc>
        <w:tc>
          <w:tcPr>
            <w:tcW w:w="1180" w:type="dxa"/>
            <w:tcBorders>
              <w:top w:val="nil"/>
              <w:left w:val="nil"/>
              <w:bottom w:val="nil"/>
              <w:right w:val="nil"/>
            </w:tcBorders>
            <w:tcMar>
              <w:top w:w="100" w:type="dxa"/>
              <w:left w:w="43" w:type="dxa"/>
              <w:bottom w:w="43" w:type="dxa"/>
              <w:right w:w="43" w:type="dxa"/>
            </w:tcMar>
            <w:vAlign w:val="bottom"/>
          </w:tcPr>
          <w:p w14:paraId="03633079" w14:textId="77777777" w:rsidR="0062115A" w:rsidRPr="00DE1073" w:rsidRDefault="003823F2" w:rsidP="00DE1073">
            <w:r w:rsidRPr="00DE1073">
              <w:t>-0,1</w:t>
            </w:r>
          </w:p>
        </w:tc>
      </w:tr>
      <w:tr w:rsidR="0062115A" w:rsidRPr="00DE1073" w14:paraId="4D632516" w14:textId="77777777">
        <w:trPr>
          <w:trHeight w:val="340"/>
        </w:trPr>
        <w:tc>
          <w:tcPr>
            <w:tcW w:w="860" w:type="dxa"/>
            <w:tcBorders>
              <w:top w:val="nil"/>
              <w:left w:val="nil"/>
              <w:bottom w:val="nil"/>
              <w:right w:val="nil"/>
            </w:tcBorders>
            <w:tcMar>
              <w:top w:w="100" w:type="dxa"/>
              <w:left w:w="43" w:type="dxa"/>
              <w:bottom w:w="43" w:type="dxa"/>
              <w:right w:w="43" w:type="dxa"/>
            </w:tcMar>
          </w:tcPr>
          <w:p w14:paraId="3DFA3115" w14:textId="77777777" w:rsidR="0062115A" w:rsidRPr="00DE1073" w:rsidRDefault="003823F2" w:rsidP="00DE1073">
            <w:r w:rsidRPr="00DE1073">
              <w:t>2004</w:t>
            </w:r>
          </w:p>
        </w:tc>
        <w:tc>
          <w:tcPr>
            <w:tcW w:w="1020" w:type="dxa"/>
            <w:tcBorders>
              <w:top w:val="nil"/>
              <w:left w:val="nil"/>
              <w:bottom w:val="nil"/>
              <w:right w:val="nil"/>
            </w:tcBorders>
            <w:tcMar>
              <w:top w:w="100" w:type="dxa"/>
              <w:left w:w="43" w:type="dxa"/>
              <w:bottom w:w="43" w:type="dxa"/>
              <w:right w:w="43" w:type="dxa"/>
            </w:tcMar>
            <w:vAlign w:val="bottom"/>
          </w:tcPr>
          <w:p w14:paraId="4239B730" w14:textId="77777777" w:rsidR="0062115A" w:rsidRPr="00DE1073" w:rsidRDefault="003823F2" w:rsidP="00DE1073">
            <w:r w:rsidRPr="00DE1073">
              <w:t>-79 246</w:t>
            </w:r>
          </w:p>
        </w:tc>
        <w:tc>
          <w:tcPr>
            <w:tcW w:w="1460" w:type="dxa"/>
            <w:tcBorders>
              <w:top w:val="nil"/>
              <w:left w:val="nil"/>
              <w:bottom w:val="nil"/>
              <w:right w:val="nil"/>
            </w:tcBorders>
            <w:tcMar>
              <w:top w:w="100" w:type="dxa"/>
              <w:left w:w="43" w:type="dxa"/>
              <w:bottom w:w="43" w:type="dxa"/>
              <w:right w:w="43" w:type="dxa"/>
            </w:tcMar>
            <w:vAlign w:val="bottom"/>
          </w:tcPr>
          <w:p w14:paraId="3B358DFF" w14:textId="77777777" w:rsidR="0062115A" w:rsidRPr="00DE1073" w:rsidRDefault="003823F2" w:rsidP="00DE1073">
            <w:r w:rsidRPr="00DE1073">
              <w:t>-11 764</w:t>
            </w:r>
          </w:p>
        </w:tc>
        <w:tc>
          <w:tcPr>
            <w:tcW w:w="1260" w:type="dxa"/>
            <w:tcBorders>
              <w:top w:val="nil"/>
              <w:left w:val="nil"/>
              <w:bottom w:val="nil"/>
              <w:right w:val="nil"/>
            </w:tcBorders>
            <w:tcMar>
              <w:top w:w="100" w:type="dxa"/>
              <w:left w:w="43" w:type="dxa"/>
              <w:bottom w:w="43" w:type="dxa"/>
              <w:right w:w="43" w:type="dxa"/>
            </w:tcMar>
            <w:vAlign w:val="bottom"/>
          </w:tcPr>
          <w:p w14:paraId="10953626" w14:textId="77777777" w:rsidR="0062115A" w:rsidRPr="00DE1073" w:rsidRDefault="003823F2" w:rsidP="00DE1073">
            <w:r w:rsidRPr="00DE1073">
              <w:t>1 994</w:t>
            </w:r>
          </w:p>
        </w:tc>
        <w:tc>
          <w:tcPr>
            <w:tcW w:w="1180" w:type="dxa"/>
            <w:tcBorders>
              <w:top w:val="nil"/>
              <w:left w:val="nil"/>
              <w:bottom w:val="nil"/>
              <w:right w:val="nil"/>
            </w:tcBorders>
            <w:tcMar>
              <w:top w:w="100" w:type="dxa"/>
              <w:left w:w="43" w:type="dxa"/>
              <w:bottom w:w="43" w:type="dxa"/>
              <w:right w:w="43" w:type="dxa"/>
            </w:tcMar>
            <w:vAlign w:val="bottom"/>
          </w:tcPr>
          <w:p w14:paraId="474B005C" w14:textId="77777777" w:rsidR="0062115A" w:rsidRPr="00DE1073" w:rsidRDefault="003823F2" w:rsidP="00DE1073">
            <w:r w:rsidRPr="00DE1073">
              <w:t>-27 261</w:t>
            </w:r>
          </w:p>
        </w:tc>
        <w:tc>
          <w:tcPr>
            <w:tcW w:w="1260" w:type="dxa"/>
            <w:tcBorders>
              <w:top w:val="nil"/>
              <w:left w:val="nil"/>
              <w:bottom w:val="nil"/>
              <w:right w:val="nil"/>
            </w:tcBorders>
            <w:tcMar>
              <w:top w:w="100" w:type="dxa"/>
              <w:left w:w="43" w:type="dxa"/>
              <w:bottom w:w="43" w:type="dxa"/>
              <w:right w:w="43" w:type="dxa"/>
            </w:tcMar>
            <w:vAlign w:val="bottom"/>
          </w:tcPr>
          <w:p w14:paraId="235997E0" w14:textId="77777777" w:rsidR="0062115A" w:rsidRPr="00DE1073" w:rsidRDefault="003823F2" w:rsidP="00DE1073">
            <w:r w:rsidRPr="00DE1073">
              <w:t>-42 215</w:t>
            </w:r>
          </w:p>
        </w:tc>
        <w:tc>
          <w:tcPr>
            <w:tcW w:w="1260" w:type="dxa"/>
            <w:tcBorders>
              <w:top w:val="nil"/>
              <w:left w:val="nil"/>
              <w:bottom w:val="nil"/>
              <w:right w:val="nil"/>
            </w:tcBorders>
            <w:tcMar>
              <w:top w:w="100" w:type="dxa"/>
              <w:left w:w="43" w:type="dxa"/>
              <w:bottom w:w="43" w:type="dxa"/>
              <w:right w:w="43" w:type="dxa"/>
            </w:tcMar>
            <w:vAlign w:val="bottom"/>
          </w:tcPr>
          <w:p w14:paraId="3F2426AB" w14:textId="77777777" w:rsidR="0062115A" w:rsidRPr="00DE1073" w:rsidRDefault="003823F2" w:rsidP="00DE1073">
            <w:r w:rsidRPr="00DE1073">
              <w:t>-2,9</w:t>
            </w:r>
          </w:p>
        </w:tc>
        <w:tc>
          <w:tcPr>
            <w:tcW w:w="1180" w:type="dxa"/>
            <w:tcBorders>
              <w:top w:val="nil"/>
              <w:left w:val="nil"/>
              <w:bottom w:val="nil"/>
              <w:right w:val="nil"/>
            </w:tcBorders>
            <w:tcMar>
              <w:top w:w="100" w:type="dxa"/>
              <w:left w:w="43" w:type="dxa"/>
              <w:bottom w:w="43" w:type="dxa"/>
              <w:right w:w="43" w:type="dxa"/>
            </w:tcMar>
            <w:vAlign w:val="bottom"/>
          </w:tcPr>
          <w:p w14:paraId="68EC5419" w14:textId="77777777" w:rsidR="0062115A" w:rsidRPr="00DE1073" w:rsidRDefault="003823F2" w:rsidP="00DE1073">
            <w:r w:rsidRPr="00DE1073">
              <w:t>-0,3</w:t>
            </w:r>
          </w:p>
        </w:tc>
      </w:tr>
      <w:tr w:rsidR="0062115A" w:rsidRPr="00DE1073" w14:paraId="0693240B" w14:textId="77777777">
        <w:trPr>
          <w:trHeight w:val="340"/>
        </w:trPr>
        <w:tc>
          <w:tcPr>
            <w:tcW w:w="860" w:type="dxa"/>
            <w:tcBorders>
              <w:top w:val="nil"/>
              <w:left w:val="nil"/>
              <w:bottom w:val="nil"/>
              <w:right w:val="nil"/>
            </w:tcBorders>
            <w:tcMar>
              <w:top w:w="100" w:type="dxa"/>
              <w:left w:w="43" w:type="dxa"/>
              <w:bottom w:w="43" w:type="dxa"/>
              <w:right w:w="43" w:type="dxa"/>
            </w:tcMar>
          </w:tcPr>
          <w:p w14:paraId="6F92AD4F" w14:textId="77777777" w:rsidR="0062115A" w:rsidRPr="00DE1073" w:rsidRDefault="003823F2" w:rsidP="00DE1073">
            <w:r w:rsidRPr="00DE1073">
              <w:t>2005</w:t>
            </w:r>
          </w:p>
        </w:tc>
        <w:tc>
          <w:tcPr>
            <w:tcW w:w="1020" w:type="dxa"/>
            <w:tcBorders>
              <w:top w:val="nil"/>
              <w:left w:val="nil"/>
              <w:bottom w:val="nil"/>
              <w:right w:val="nil"/>
            </w:tcBorders>
            <w:tcMar>
              <w:top w:w="100" w:type="dxa"/>
              <w:left w:w="43" w:type="dxa"/>
              <w:bottom w:w="43" w:type="dxa"/>
              <w:right w:w="43" w:type="dxa"/>
            </w:tcMar>
            <w:vAlign w:val="bottom"/>
          </w:tcPr>
          <w:p w14:paraId="690F9440" w14:textId="77777777" w:rsidR="0062115A" w:rsidRPr="00DE1073" w:rsidRDefault="003823F2" w:rsidP="00DE1073">
            <w:r w:rsidRPr="00DE1073">
              <w:t>-64 763</w:t>
            </w:r>
          </w:p>
        </w:tc>
        <w:tc>
          <w:tcPr>
            <w:tcW w:w="1460" w:type="dxa"/>
            <w:tcBorders>
              <w:top w:val="nil"/>
              <w:left w:val="nil"/>
              <w:bottom w:val="nil"/>
              <w:right w:val="nil"/>
            </w:tcBorders>
            <w:tcMar>
              <w:top w:w="100" w:type="dxa"/>
              <w:left w:w="43" w:type="dxa"/>
              <w:bottom w:w="43" w:type="dxa"/>
              <w:right w:w="43" w:type="dxa"/>
            </w:tcMar>
            <w:vAlign w:val="bottom"/>
          </w:tcPr>
          <w:p w14:paraId="15B75277" w14:textId="77777777" w:rsidR="0062115A" w:rsidRPr="00DE1073" w:rsidRDefault="003823F2" w:rsidP="00DE1073">
            <w:r w:rsidRPr="00DE1073">
              <w:t>-10 521</w:t>
            </w:r>
          </w:p>
        </w:tc>
        <w:tc>
          <w:tcPr>
            <w:tcW w:w="1260" w:type="dxa"/>
            <w:tcBorders>
              <w:top w:val="nil"/>
              <w:left w:val="nil"/>
              <w:bottom w:val="nil"/>
              <w:right w:val="nil"/>
            </w:tcBorders>
            <w:tcMar>
              <w:top w:w="100" w:type="dxa"/>
              <w:left w:w="43" w:type="dxa"/>
              <w:bottom w:w="43" w:type="dxa"/>
              <w:right w:w="43" w:type="dxa"/>
            </w:tcMar>
            <w:vAlign w:val="bottom"/>
          </w:tcPr>
          <w:p w14:paraId="34E35255" w14:textId="77777777" w:rsidR="0062115A" w:rsidRPr="00DE1073" w:rsidRDefault="003823F2" w:rsidP="00DE1073">
            <w:r w:rsidRPr="00DE1073">
              <w:t>792</w:t>
            </w:r>
          </w:p>
        </w:tc>
        <w:tc>
          <w:tcPr>
            <w:tcW w:w="1180" w:type="dxa"/>
            <w:tcBorders>
              <w:top w:val="nil"/>
              <w:left w:val="nil"/>
              <w:bottom w:val="nil"/>
              <w:right w:val="nil"/>
            </w:tcBorders>
            <w:tcMar>
              <w:top w:w="100" w:type="dxa"/>
              <w:left w:w="43" w:type="dxa"/>
              <w:bottom w:w="43" w:type="dxa"/>
              <w:right w:w="43" w:type="dxa"/>
            </w:tcMar>
            <w:vAlign w:val="bottom"/>
          </w:tcPr>
          <w:p w14:paraId="0FDA5C13" w14:textId="77777777" w:rsidR="0062115A" w:rsidRPr="00DE1073" w:rsidRDefault="003823F2" w:rsidP="00DE1073">
            <w:r w:rsidRPr="00DE1073">
              <w:t>-10 660</w:t>
            </w:r>
          </w:p>
        </w:tc>
        <w:tc>
          <w:tcPr>
            <w:tcW w:w="1260" w:type="dxa"/>
            <w:tcBorders>
              <w:top w:val="nil"/>
              <w:left w:val="nil"/>
              <w:bottom w:val="nil"/>
              <w:right w:val="nil"/>
            </w:tcBorders>
            <w:tcMar>
              <w:top w:w="100" w:type="dxa"/>
              <w:left w:w="43" w:type="dxa"/>
              <w:bottom w:w="43" w:type="dxa"/>
              <w:right w:w="43" w:type="dxa"/>
            </w:tcMar>
            <w:vAlign w:val="bottom"/>
          </w:tcPr>
          <w:p w14:paraId="470B0C89" w14:textId="77777777" w:rsidR="0062115A" w:rsidRPr="00DE1073" w:rsidRDefault="003823F2" w:rsidP="00DE1073">
            <w:r w:rsidRPr="00DE1073">
              <w:t>-44 375</w:t>
            </w:r>
          </w:p>
        </w:tc>
        <w:tc>
          <w:tcPr>
            <w:tcW w:w="1260" w:type="dxa"/>
            <w:tcBorders>
              <w:top w:val="nil"/>
              <w:left w:val="nil"/>
              <w:bottom w:val="nil"/>
              <w:right w:val="nil"/>
            </w:tcBorders>
            <w:tcMar>
              <w:top w:w="100" w:type="dxa"/>
              <w:left w:w="43" w:type="dxa"/>
              <w:bottom w:w="43" w:type="dxa"/>
              <w:right w:w="43" w:type="dxa"/>
            </w:tcMar>
            <w:vAlign w:val="bottom"/>
          </w:tcPr>
          <w:p w14:paraId="0DECB020" w14:textId="77777777" w:rsidR="0062115A" w:rsidRPr="00DE1073" w:rsidRDefault="003823F2" w:rsidP="00DE1073">
            <w:r w:rsidRPr="00DE1073">
              <w:t>-2,9</w:t>
            </w:r>
          </w:p>
        </w:tc>
        <w:tc>
          <w:tcPr>
            <w:tcW w:w="1180" w:type="dxa"/>
            <w:tcBorders>
              <w:top w:val="nil"/>
              <w:left w:val="nil"/>
              <w:bottom w:val="nil"/>
              <w:right w:val="nil"/>
            </w:tcBorders>
            <w:tcMar>
              <w:top w:w="100" w:type="dxa"/>
              <w:left w:w="43" w:type="dxa"/>
              <w:bottom w:w="43" w:type="dxa"/>
              <w:right w:w="43" w:type="dxa"/>
            </w:tcMar>
            <w:vAlign w:val="bottom"/>
          </w:tcPr>
          <w:p w14:paraId="4C2D729F" w14:textId="77777777" w:rsidR="0062115A" w:rsidRPr="00DE1073" w:rsidRDefault="003823F2" w:rsidP="00DE1073">
            <w:r w:rsidRPr="00DE1073">
              <w:t>0,0</w:t>
            </w:r>
          </w:p>
        </w:tc>
      </w:tr>
      <w:tr w:rsidR="0062115A" w:rsidRPr="00DE1073" w14:paraId="7B98E1DC" w14:textId="77777777">
        <w:trPr>
          <w:trHeight w:val="340"/>
        </w:trPr>
        <w:tc>
          <w:tcPr>
            <w:tcW w:w="860" w:type="dxa"/>
            <w:tcBorders>
              <w:top w:val="nil"/>
              <w:left w:val="nil"/>
              <w:bottom w:val="nil"/>
              <w:right w:val="nil"/>
            </w:tcBorders>
            <w:tcMar>
              <w:top w:w="100" w:type="dxa"/>
              <w:left w:w="43" w:type="dxa"/>
              <w:bottom w:w="43" w:type="dxa"/>
              <w:right w:w="43" w:type="dxa"/>
            </w:tcMar>
          </w:tcPr>
          <w:p w14:paraId="55DA6B26" w14:textId="77777777" w:rsidR="0062115A" w:rsidRPr="00DE1073" w:rsidRDefault="003823F2" w:rsidP="00DE1073">
            <w:r w:rsidRPr="00DE1073">
              <w:t>2006</w:t>
            </w:r>
          </w:p>
        </w:tc>
        <w:tc>
          <w:tcPr>
            <w:tcW w:w="1020" w:type="dxa"/>
            <w:tcBorders>
              <w:top w:val="nil"/>
              <w:left w:val="nil"/>
              <w:bottom w:val="nil"/>
              <w:right w:val="nil"/>
            </w:tcBorders>
            <w:tcMar>
              <w:top w:w="100" w:type="dxa"/>
              <w:left w:w="43" w:type="dxa"/>
              <w:bottom w:w="43" w:type="dxa"/>
              <w:right w:w="43" w:type="dxa"/>
            </w:tcMar>
            <w:vAlign w:val="bottom"/>
          </w:tcPr>
          <w:p w14:paraId="374D70A4" w14:textId="77777777" w:rsidR="0062115A" w:rsidRPr="00DE1073" w:rsidRDefault="003823F2" w:rsidP="00DE1073">
            <w:r w:rsidRPr="00DE1073">
              <w:t>-44 002</w:t>
            </w:r>
          </w:p>
        </w:tc>
        <w:tc>
          <w:tcPr>
            <w:tcW w:w="1460" w:type="dxa"/>
            <w:tcBorders>
              <w:top w:val="nil"/>
              <w:left w:val="nil"/>
              <w:bottom w:val="nil"/>
              <w:right w:val="nil"/>
            </w:tcBorders>
            <w:tcMar>
              <w:top w:w="100" w:type="dxa"/>
              <w:left w:w="43" w:type="dxa"/>
              <w:bottom w:w="43" w:type="dxa"/>
              <w:right w:w="43" w:type="dxa"/>
            </w:tcMar>
            <w:vAlign w:val="bottom"/>
          </w:tcPr>
          <w:p w14:paraId="30E70345" w14:textId="77777777" w:rsidR="0062115A" w:rsidRPr="00DE1073" w:rsidRDefault="003823F2" w:rsidP="00DE1073">
            <w:r w:rsidRPr="00DE1073">
              <w:t>-16 570</w:t>
            </w:r>
          </w:p>
        </w:tc>
        <w:tc>
          <w:tcPr>
            <w:tcW w:w="1260" w:type="dxa"/>
            <w:tcBorders>
              <w:top w:val="nil"/>
              <w:left w:val="nil"/>
              <w:bottom w:val="nil"/>
              <w:right w:val="nil"/>
            </w:tcBorders>
            <w:tcMar>
              <w:top w:w="100" w:type="dxa"/>
              <w:left w:w="43" w:type="dxa"/>
              <w:bottom w:w="43" w:type="dxa"/>
              <w:right w:w="43" w:type="dxa"/>
            </w:tcMar>
            <w:vAlign w:val="bottom"/>
          </w:tcPr>
          <w:p w14:paraId="297530AE" w14:textId="77777777" w:rsidR="0062115A" w:rsidRPr="00DE1073" w:rsidRDefault="003823F2" w:rsidP="00DE1073">
            <w:r w:rsidRPr="00DE1073">
              <w:t>1 645</w:t>
            </w:r>
          </w:p>
        </w:tc>
        <w:tc>
          <w:tcPr>
            <w:tcW w:w="1180" w:type="dxa"/>
            <w:tcBorders>
              <w:top w:val="nil"/>
              <w:left w:val="nil"/>
              <w:bottom w:val="nil"/>
              <w:right w:val="nil"/>
            </w:tcBorders>
            <w:tcMar>
              <w:top w:w="100" w:type="dxa"/>
              <w:left w:w="43" w:type="dxa"/>
              <w:bottom w:w="43" w:type="dxa"/>
              <w:right w:w="43" w:type="dxa"/>
            </w:tcMar>
            <w:vAlign w:val="bottom"/>
          </w:tcPr>
          <w:p w14:paraId="0FD9490C" w14:textId="77777777" w:rsidR="0062115A" w:rsidRPr="00DE1073" w:rsidRDefault="003823F2" w:rsidP="00DE1073">
            <w:r w:rsidRPr="00DE1073">
              <w:t>14 060</w:t>
            </w:r>
          </w:p>
        </w:tc>
        <w:tc>
          <w:tcPr>
            <w:tcW w:w="1260" w:type="dxa"/>
            <w:tcBorders>
              <w:top w:val="nil"/>
              <w:left w:val="nil"/>
              <w:bottom w:val="nil"/>
              <w:right w:val="nil"/>
            </w:tcBorders>
            <w:tcMar>
              <w:top w:w="100" w:type="dxa"/>
              <w:left w:w="43" w:type="dxa"/>
              <w:bottom w:w="43" w:type="dxa"/>
              <w:right w:w="43" w:type="dxa"/>
            </w:tcMar>
            <w:vAlign w:val="bottom"/>
          </w:tcPr>
          <w:p w14:paraId="1DD40FED" w14:textId="77777777" w:rsidR="0062115A" w:rsidRPr="00DE1073" w:rsidRDefault="003823F2" w:rsidP="00DE1073">
            <w:r w:rsidRPr="00DE1073">
              <w:t>-43 137</w:t>
            </w:r>
          </w:p>
        </w:tc>
        <w:tc>
          <w:tcPr>
            <w:tcW w:w="1260" w:type="dxa"/>
            <w:tcBorders>
              <w:top w:val="nil"/>
              <w:left w:val="nil"/>
              <w:bottom w:val="nil"/>
              <w:right w:val="nil"/>
            </w:tcBorders>
            <w:tcMar>
              <w:top w:w="100" w:type="dxa"/>
              <w:left w:w="43" w:type="dxa"/>
              <w:bottom w:w="43" w:type="dxa"/>
              <w:right w:w="43" w:type="dxa"/>
            </w:tcMar>
            <w:vAlign w:val="bottom"/>
          </w:tcPr>
          <w:p w14:paraId="6B73C445" w14:textId="77777777" w:rsidR="0062115A" w:rsidRPr="00DE1073" w:rsidRDefault="003823F2" w:rsidP="00DE1073">
            <w:r w:rsidRPr="00DE1073">
              <w:t>-2,6</w:t>
            </w:r>
          </w:p>
        </w:tc>
        <w:tc>
          <w:tcPr>
            <w:tcW w:w="1180" w:type="dxa"/>
            <w:tcBorders>
              <w:top w:val="nil"/>
              <w:left w:val="nil"/>
              <w:bottom w:val="nil"/>
              <w:right w:val="nil"/>
            </w:tcBorders>
            <w:tcMar>
              <w:top w:w="100" w:type="dxa"/>
              <w:left w:w="43" w:type="dxa"/>
              <w:bottom w:w="43" w:type="dxa"/>
              <w:right w:w="43" w:type="dxa"/>
            </w:tcMar>
            <w:vAlign w:val="bottom"/>
          </w:tcPr>
          <w:p w14:paraId="533D8EB7" w14:textId="77777777" w:rsidR="0062115A" w:rsidRPr="00DE1073" w:rsidRDefault="003823F2" w:rsidP="00DE1073">
            <w:r w:rsidRPr="00DE1073">
              <w:t>0,3</w:t>
            </w:r>
          </w:p>
        </w:tc>
      </w:tr>
      <w:tr w:rsidR="0062115A" w:rsidRPr="00DE1073" w14:paraId="1F21B3E6" w14:textId="77777777">
        <w:trPr>
          <w:trHeight w:val="340"/>
        </w:trPr>
        <w:tc>
          <w:tcPr>
            <w:tcW w:w="860" w:type="dxa"/>
            <w:tcBorders>
              <w:top w:val="nil"/>
              <w:left w:val="nil"/>
              <w:bottom w:val="nil"/>
              <w:right w:val="nil"/>
            </w:tcBorders>
            <w:tcMar>
              <w:top w:w="100" w:type="dxa"/>
              <w:left w:w="43" w:type="dxa"/>
              <w:bottom w:w="43" w:type="dxa"/>
              <w:right w:w="43" w:type="dxa"/>
            </w:tcMar>
          </w:tcPr>
          <w:p w14:paraId="331DBDE4" w14:textId="77777777" w:rsidR="0062115A" w:rsidRPr="00DE1073" w:rsidRDefault="003823F2" w:rsidP="00DE1073">
            <w:r w:rsidRPr="00DE1073">
              <w:t>2007</w:t>
            </w:r>
          </w:p>
        </w:tc>
        <w:tc>
          <w:tcPr>
            <w:tcW w:w="1020" w:type="dxa"/>
            <w:tcBorders>
              <w:top w:val="nil"/>
              <w:left w:val="nil"/>
              <w:bottom w:val="nil"/>
              <w:right w:val="nil"/>
            </w:tcBorders>
            <w:tcMar>
              <w:top w:w="100" w:type="dxa"/>
              <w:left w:w="43" w:type="dxa"/>
              <w:bottom w:w="43" w:type="dxa"/>
              <w:right w:w="43" w:type="dxa"/>
            </w:tcMar>
            <w:vAlign w:val="bottom"/>
          </w:tcPr>
          <w:p w14:paraId="170AAF2B" w14:textId="77777777" w:rsidR="0062115A" w:rsidRPr="00DE1073" w:rsidRDefault="003823F2" w:rsidP="00DE1073">
            <w:r w:rsidRPr="00DE1073">
              <w:t>-1 342</w:t>
            </w:r>
          </w:p>
        </w:tc>
        <w:tc>
          <w:tcPr>
            <w:tcW w:w="1460" w:type="dxa"/>
            <w:tcBorders>
              <w:top w:val="nil"/>
              <w:left w:val="nil"/>
              <w:bottom w:val="nil"/>
              <w:right w:val="nil"/>
            </w:tcBorders>
            <w:tcMar>
              <w:top w:w="100" w:type="dxa"/>
              <w:left w:w="43" w:type="dxa"/>
              <w:bottom w:w="43" w:type="dxa"/>
              <w:right w:w="43" w:type="dxa"/>
            </w:tcMar>
            <w:vAlign w:val="bottom"/>
          </w:tcPr>
          <w:p w14:paraId="0FEEC836" w14:textId="77777777" w:rsidR="0062115A" w:rsidRPr="00DE1073" w:rsidRDefault="003823F2" w:rsidP="00DE1073">
            <w:r w:rsidRPr="00DE1073">
              <w:t>-4 217</w:t>
            </w:r>
          </w:p>
        </w:tc>
        <w:tc>
          <w:tcPr>
            <w:tcW w:w="1260" w:type="dxa"/>
            <w:tcBorders>
              <w:top w:val="nil"/>
              <w:left w:val="nil"/>
              <w:bottom w:val="nil"/>
              <w:right w:val="nil"/>
            </w:tcBorders>
            <w:tcMar>
              <w:top w:w="100" w:type="dxa"/>
              <w:left w:w="43" w:type="dxa"/>
              <w:bottom w:w="43" w:type="dxa"/>
              <w:right w:w="43" w:type="dxa"/>
            </w:tcMar>
            <w:vAlign w:val="bottom"/>
          </w:tcPr>
          <w:p w14:paraId="56836CF3" w14:textId="77777777" w:rsidR="0062115A" w:rsidRPr="00DE1073" w:rsidRDefault="003823F2" w:rsidP="00DE1073">
            <w:r w:rsidRPr="00DE1073">
              <w:t>2 292</w:t>
            </w:r>
          </w:p>
        </w:tc>
        <w:tc>
          <w:tcPr>
            <w:tcW w:w="1180" w:type="dxa"/>
            <w:tcBorders>
              <w:top w:val="nil"/>
              <w:left w:val="nil"/>
              <w:bottom w:val="nil"/>
              <w:right w:val="nil"/>
            </w:tcBorders>
            <w:tcMar>
              <w:top w:w="100" w:type="dxa"/>
              <w:left w:w="43" w:type="dxa"/>
              <w:bottom w:w="43" w:type="dxa"/>
              <w:right w:w="43" w:type="dxa"/>
            </w:tcMar>
            <w:vAlign w:val="bottom"/>
          </w:tcPr>
          <w:p w14:paraId="0AF77C00" w14:textId="77777777" w:rsidR="0062115A" w:rsidRPr="00DE1073" w:rsidRDefault="003823F2" w:rsidP="00DE1073">
            <w:r w:rsidRPr="00DE1073">
              <w:t>43 199</w:t>
            </w:r>
          </w:p>
        </w:tc>
        <w:tc>
          <w:tcPr>
            <w:tcW w:w="1260" w:type="dxa"/>
            <w:tcBorders>
              <w:top w:val="nil"/>
              <w:left w:val="nil"/>
              <w:bottom w:val="nil"/>
              <w:right w:val="nil"/>
            </w:tcBorders>
            <w:tcMar>
              <w:top w:w="100" w:type="dxa"/>
              <w:left w:w="43" w:type="dxa"/>
              <w:bottom w:w="43" w:type="dxa"/>
              <w:right w:w="43" w:type="dxa"/>
            </w:tcMar>
            <w:vAlign w:val="bottom"/>
          </w:tcPr>
          <w:p w14:paraId="535CB7AF" w14:textId="77777777" w:rsidR="0062115A" w:rsidRPr="00DE1073" w:rsidRDefault="003823F2" w:rsidP="00DE1073">
            <w:r w:rsidRPr="00DE1073">
              <w:t>-42 617</w:t>
            </w:r>
          </w:p>
        </w:tc>
        <w:tc>
          <w:tcPr>
            <w:tcW w:w="1260" w:type="dxa"/>
            <w:tcBorders>
              <w:top w:val="nil"/>
              <w:left w:val="nil"/>
              <w:bottom w:val="nil"/>
              <w:right w:val="nil"/>
            </w:tcBorders>
            <w:tcMar>
              <w:top w:w="100" w:type="dxa"/>
              <w:left w:w="43" w:type="dxa"/>
              <w:bottom w:w="43" w:type="dxa"/>
              <w:right w:w="43" w:type="dxa"/>
            </w:tcMar>
            <w:vAlign w:val="bottom"/>
          </w:tcPr>
          <w:p w14:paraId="26FF8A72" w14:textId="77777777" w:rsidR="0062115A" w:rsidRPr="00DE1073" w:rsidRDefault="003823F2" w:rsidP="00DE1073">
            <w:r w:rsidRPr="00DE1073">
              <w:t>-2,5</w:t>
            </w:r>
          </w:p>
        </w:tc>
        <w:tc>
          <w:tcPr>
            <w:tcW w:w="1180" w:type="dxa"/>
            <w:tcBorders>
              <w:top w:val="nil"/>
              <w:left w:val="nil"/>
              <w:bottom w:val="nil"/>
              <w:right w:val="nil"/>
            </w:tcBorders>
            <w:tcMar>
              <w:top w:w="100" w:type="dxa"/>
              <w:left w:w="43" w:type="dxa"/>
              <w:bottom w:w="43" w:type="dxa"/>
              <w:right w:w="43" w:type="dxa"/>
            </w:tcMar>
            <w:vAlign w:val="bottom"/>
          </w:tcPr>
          <w:p w14:paraId="346EF109" w14:textId="77777777" w:rsidR="0062115A" w:rsidRPr="00DE1073" w:rsidRDefault="003823F2" w:rsidP="00DE1073">
            <w:r w:rsidRPr="00DE1073">
              <w:t>0,2</w:t>
            </w:r>
          </w:p>
        </w:tc>
      </w:tr>
      <w:tr w:rsidR="0062115A" w:rsidRPr="00DE1073" w14:paraId="1F14112B" w14:textId="77777777">
        <w:trPr>
          <w:trHeight w:val="340"/>
        </w:trPr>
        <w:tc>
          <w:tcPr>
            <w:tcW w:w="860" w:type="dxa"/>
            <w:tcBorders>
              <w:top w:val="nil"/>
              <w:left w:val="nil"/>
              <w:bottom w:val="nil"/>
              <w:right w:val="nil"/>
            </w:tcBorders>
            <w:tcMar>
              <w:top w:w="100" w:type="dxa"/>
              <w:left w:w="43" w:type="dxa"/>
              <w:bottom w:w="43" w:type="dxa"/>
              <w:right w:w="43" w:type="dxa"/>
            </w:tcMar>
          </w:tcPr>
          <w:p w14:paraId="6AFF38EC" w14:textId="77777777" w:rsidR="0062115A" w:rsidRPr="00DE1073" w:rsidRDefault="003823F2" w:rsidP="00DE1073">
            <w:r w:rsidRPr="00DE1073">
              <w:t>2008</w:t>
            </w:r>
          </w:p>
        </w:tc>
        <w:tc>
          <w:tcPr>
            <w:tcW w:w="1020" w:type="dxa"/>
            <w:tcBorders>
              <w:top w:val="nil"/>
              <w:left w:val="nil"/>
              <w:bottom w:val="nil"/>
              <w:right w:val="nil"/>
            </w:tcBorders>
            <w:tcMar>
              <w:top w:w="100" w:type="dxa"/>
              <w:left w:w="43" w:type="dxa"/>
              <w:bottom w:w="43" w:type="dxa"/>
              <w:right w:w="43" w:type="dxa"/>
            </w:tcMar>
            <w:vAlign w:val="bottom"/>
          </w:tcPr>
          <w:p w14:paraId="5C37A2AE" w14:textId="77777777" w:rsidR="0062115A" w:rsidRPr="00DE1073" w:rsidRDefault="003823F2" w:rsidP="00DE1073">
            <w:r w:rsidRPr="00DE1073">
              <w:t>-11 797</w:t>
            </w:r>
          </w:p>
        </w:tc>
        <w:tc>
          <w:tcPr>
            <w:tcW w:w="1460" w:type="dxa"/>
            <w:tcBorders>
              <w:top w:val="nil"/>
              <w:left w:val="nil"/>
              <w:bottom w:val="nil"/>
              <w:right w:val="nil"/>
            </w:tcBorders>
            <w:tcMar>
              <w:top w:w="100" w:type="dxa"/>
              <w:left w:w="43" w:type="dxa"/>
              <w:bottom w:w="43" w:type="dxa"/>
              <w:right w:w="43" w:type="dxa"/>
            </w:tcMar>
            <w:vAlign w:val="bottom"/>
          </w:tcPr>
          <w:p w14:paraId="5D68CB3F" w14:textId="77777777" w:rsidR="0062115A" w:rsidRPr="00DE1073" w:rsidRDefault="003823F2" w:rsidP="00DE1073">
            <w:r w:rsidRPr="00DE1073">
              <w:t>-2 201</w:t>
            </w:r>
          </w:p>
        </w:tc>
        <w:tc>
          <w:tcPr>
            <w:tcW w:w="1260" w:type="dxa"/>
            <w:tcBorders>
              <w:top w:val="nil"/>
              <w:left w:val="nil"/>
              <w:bottom w:val="nil"/>
              <w:right w:val="nil"/>
            </w:tcBorders>
            <w:tcMar>
              <w:top w:w="100" w:type="dxa"/>
              <w:left w:w="43" w:type="dxa"/>
              <w:bottom w:w="43" w:type="dxa"/>
              <w:right w:w="43" w:type="dxa"/>
            </w:tcMar>
            <w:vAlign w:val="bottom"/>
          </w:tcPr>
          <w:p w14:paraId="184A0828" w14:textId="77777777" w:rsidR="0062115A" w:rsidRPr="00DE1073" w:rsidRDefault="003823F2" w:rsidP="00DE1073">
            <w:r w:rsidRPr="00DE1073">
              <w:t>858</w:t>
            </w:r>
          </w:p>
        </w:tc>
        <w:tc>
          <w:tcPr>
            <w:tcW w:w="1180" w:type="dxa"/>
            <w:tcBorders>
              <w:top w:val="nil"/>
              <w:left w:val="nil"/>
              <w:bottom w:val="nil"/>
              <w:right w:val="nil"/>
            </w:tcBorders>
            <w:tcMar>
              <w:top w:w="100" w:type="dxa"/>
              <w:left w:w="43" w:type="dxa"/>
              <w:bottom w:w="43" w:type="dxa"/>
              <w:right w:w="43" w:type="dxa"/>
            </w:tcMar>
            <w:vAlign w:val="bottom"/>
          </w:tcPr>
          <w:p w14:paraId="6B2798F5" w14:textId="77777777" w:rsidR="0062115A" w:rsidRPr="00DE1073" w:rsidRDefault="003823F2" w:rsidP="00DE1073">
            <w:r w:rsidRPr="00DE1073">
              <w:t>40 765</w:t>
            </w:r>
          </w:p>
        </w:tc>
        <w:tc>
          <w:tcPr>
            <w:tcW w:w="1260" w:type="dxa"/>
            <w:tcBorders>
              <w:top w:val="nil"/>
              <w:left w:val="nil"/>
              <w:bottom w:val="nil"/>
              <w:right w:val="nil"/>
            </w:tcBorders>
            <w:tcMar>
              <w:top w:w="100" w:type="dxa"/>
              <w:left w:w="43" w:type="dxa"/>
              <w:bottom w:w="43" w:type="dxa"/>
              <w:right w:w="43" w:type="dxa"/>
            </w:tcMar>
            <w:vAlign w:val="bottom"/>
          </w:tcPr>
          <w:p w14:paraId="6923D235" w14:textId="77777777" w:rsidR="0062115A" w:rsidRPr="00DE1073" w:rsidRDefault="003823F2" w:rsidP="00DE1073">
            <w:r w:rsidRPr="00DE1073">
              <w:t>-51 219</w:t>
            </w:r>
          </w:p>
        </w:tc>
        <w:tc>
          <w:tcPr>
            <w:tcW w:w="1260" w:type="dxa"/>
            <w:tcBorders>
              <w:top w:val="nil"/>
              <w:left w:val="nil"/>
              <w:bottom w:val="nil"/>
              <w:right w:val="nil"/>
            </w:tcBorders>
            <w:tcMar>
              <w:top w:w="100" w:type="dxa"/>
              <w:left w:w="43" w:type="dxa"/>
              <w:bottom w:w="43" w:type="dxa"/>
              <w:right w:w="43" w:type="dxa"/>
            </w:tcMar>
            <w:vAlign w:val="bottom"/>
          </w:tcPr>
          <w:p w14:paraId="1E4427FA" w14:textId="77777777" w:rsidR="0062115A" w:rsidRPr="00DE1073" w:rsidRDefault="003823F2" w:rsidP="00DE1073">
            <w:r w:rsidRPr="00DE1073">
              <w:t>-2,8</w:t>
            </w:r>
          </w:p>
        </w:tc>
        <w:tc>
          <w:tcPr>
            <w:tcW w:w="1180" w:type="dxa"/>
            <w:tcBorders>
              <w:top w:val="nil"/>
              <w:left w:val="nil"/>
              <w:bottom w:val="nil"/>
              <w:right w:val="nil"/>
            </w:tcBorders>
            <w:tcMar>
              <w:top w:w="100" w:type="dxa"/>
              <w:left w:w="43" w:type="dxa"/>
              <w:bottom w:w="43" w:type="dxa"/>
              <w:right w:w="43" w:type="dxa"/>
            </w:tcMar>
            <w:vAlign w:val="bottom"/>
          </w:tcPr>
          <w:p w14:paraId="37BE6ACD" w14:textId="77777777" w:rsidR="0062115A" w:rsidRPr="00DE1073" w:rsidRDefault="003823F2" w:rsidP="00DE1073">
            <w:r w:rsidRPr="00DE1073">
              <w:t>-0,3</w:t>
            </w:r>
          </w:p>
        </w:tc>
      </w:tr>
      <w:tr w:rsidR="0062115A" w:rsidRPr="00DE1073" w14:paraId="505C33C5" w14:textId="77777777">
        <w:trPr>
          <w:trHeight w:val="340"/>
        </w:trPr>
        <w:tc>
          <w:tcPr>
            <w:tcW w:w="860" w:type="dxa"/>
            <w:tcBorders>
              <w:top w:val="nil"/>
              <w:left w:val="nil"/>
              <w:bottom w:val="nil"/>
              <w:right w:val="nil"/>
            </w:tcBorders>
            <w:tcMar>
              <w:top w:w="100" w:type="dxa"/>
              <w:left w:w="43" w:type="dxa"/>
              <w:bottom w:w="43" w:type="dxa"/>
              <w:right w:w="43" w:type="dxa"/>
            </w:tcMar>
          </w:tcPr>
          <w:p w14:paraId="5FE3582A" w14:textId="77777777" w:rsidR="0062115A" w:rsidRPr="00DE1073" w:rsidRDefault="003823F2" w:rsidP="00DE1073">
            <w:r w:rsidRPr="00DE1073">
              <w:t>2009</w:t>
            </w:r>
          </w:p>
        </w:tc>
        <w:tc>
          <w:tcPr>
            <w:tcW w:w="1020" w:type="dxa"/>
            <w:tcBorders>
              <w:top w:val="nil"/>
              <w:left w:val="nil"/>
              <w:bottom w:val="nil"/>
              <w:right w:val="nil"/>
            </w:tcBorders>
            <w:tcMar>
              <w:top w:w="100" w:type="dxa"/>
              <w:left w:w="43" w:type="dxa"/>
              <w:bottom w:w="43" w:type="dxa"/>
              <w:right w:w="43" w:type="dxa"/>
            </w:tcMar>
            <w:vAlign w:val="bottom"/>
          </w:tcPr>
          <w:p w14:paraId="2FBA3048" w14:textId="77777777" w:rsidR="0062115A" w:rsidRPr="00DE1073" w:rsidRDefault="003823F2" w:rsidP="00DE1073">
            <w:r w:rsidRPr="00DE1073">
              <w:t>-96 561</w:t>
            </w:r>
          </w:p>
        </w:tc>
        <w:tc>
          <w:tcPr>
            <w:tcW w:w="1460" w:type="dxa"/>
            <w:tcBorders>
              <w:top w:val="nil"/>
              <w:left w:val="nil"/>
              <w:bottom w:val="nil"/>
              <w:right w:val="nil"/>
            </w:tcBorders>
            <w:tcMar>
              <w:top w:w="100" w:type="dxa"/>
              <w:left w:w="43" w:type="dxa"/>
              <w:bottom w:w="43" w:type="dxa"/>
              <w:right w:w="43" w:type="dxa"/>
            </w:tcMar>
            <w:vAlign w:val="bottom"/>
          </w:tcPr>
          <w:p w14:paraId="14DAF8A6" w14:textId="77777777" w:rsidR="0062115A" w:rsidRPr="00DE1073" w:rsidRDefault="003823F2" w:rsidP="00DE1073">
            <w:r w:rsidRPr="00DE1073">
              <w:t>-6 789</w:t>
            </w:r>
          </w:p>
        </w:tc>
        <w:tc>
          <w:tcPr>
            <w:tcW w:w="1260" w:type="dxa"/>
            <w:tcBorders>
              <w:top w:val="nil"/>
              <w:left w:val="nil"/>
              <w:bottom w:val="nil"/>
              <w:right w:val="nil"/>
            </w:tcBorders>
            <w:tcMar>
              <w:top w:w="100" w:type="dxa"/>
              <w:left w:w="43" w:type="dxa"/>
              <w:bottom w:w="43" w:type="dxa"/>
              <w:right w:w="43" w:type="dxa"/>
            </w:tcMar>
            <w:vAlign w:val="bottom"/>
          </w:tcPr>
          <w:p w14:paraId="2F81BE84" w14:textId="77777777" w:rsidR="0062115A" w:rsidRPr="00DE1073" w:rsidRDefault="003823F2" w:rsidP="00DE1073">
            <w:r w:rsidRPr="00DE1073">
              <w:t>-6 058</w:t>
            </w:r>
          </w:p>
        </w:tc>
        <w:tc>
          <w:tcPr>
            <w:tcW w:w="1180" w:type="dxa"/>
            <w:tcBorders>
              <w:top w:val="nil"/>
              <w:left w:val="nil"/>
              <w:bottom w:val="nil"/>
              <w:right w:val="nil"/>
            </w:tcBorders>
            <w:tcMar>
              <w:top w:w="100" w:type="dxa"/>
              <w:left w:w="43" w:type="dxa"/>
              <w:bottom w:w="43" w:type="dxa"/>
              <w:right w:w="43" w:type="dxa"/>
            </w:tcMar>
            <w:vAlign w:val="bottom"/>
          </w:tcPr>
          <w:p w14:paraId="1F768900" w14:textId="77777777" w:rsidR="0062115A" w:rsidRPr="00DE1073" w:rsidRDefault="003823F2" w:rsidP="00DE1073">
            <w:r w:rsidRPr="00DE1073">
              <w:t>6 660</w:t>
            </w:r>
          </w:p>
        </w:tc>
        <w:tc>
          <w:tcPr>
            <w:tcW w:w="1260" w:type="dxa"/>
            <w:tcBorders>
              <w:top w:val="nil"/>
              <w:left w:val="nil"/>
              <w:bottom w:val="nil"/>
              <w:right w:val="nil"/>
            </w:tcBorders>
            <w:tcMar>
              <w:top w:w="100" w:type="dxa"/>
              <w:left w:w="43" w:type="dxa"/>
              <w:bottom w:w="43" w:type="dxa"/>
              <w:right w:w="43" w:type="dxa"/>
            </w:tcMar>
            <w:vAlign w:val="bottom"/>
          </w:tcPr>
          <w:p w14:paraId="21727D93" w14:textId="77777777" w:rsidR="0062115A" w:rsidRPr="00DE1073" w:rsidRDefault="003823F2" w:rsidP="00DE1073">
            <w:r w:rsidRPr="00DE1073">
              <w:t>-90 374</w:t>
            </w:r>
          </w:p>
        </w:tc>
        <w:tc>
          <w:tcPr>
            <w:tcW w:w="1260" w:type="dxa"/>
            <w:tcBorders>
              <w:top w:val="nil"/>
              <w:left w:val="nil"/>
              <w:bottom w:val="nil"/>
              <w:right w:val="nil"/>
            </w:tcBorders>
            <w:tcMar>
              <w:top w:w="100" w:type="dxa"/>
              <w:left w:w="43" w:type="dxa"/>
              <w:bottom w:w="43" w:type="dxa"/>
              <w:right w:w="43" w:type="dxa"/>
            </w:tcMar>
            <w:vAlign w:val="bottom"/>
          </w:tcPr>
          <w:p w14:paraId="40482933" w14:textId="77777777" w:rsidR="0062115A" w:rsidRPr="00DE1073" w:rsidRDefault="003823F2" w:rsidP="00DE1073">
            <w:r w:rsidRPr="00DE1073">
              <w:t>-4,6</w:t>
            </w:r>
          </w:p>
        </w:tc>
        <w:tc>
          <w:tcPr>
            <w:tcW w:w="1180" w:type="dxa"/>
            <w:tcBorders>
              <w:top w:val="nil"/>
              <w:left w:val="nil"/>
              <w:bottom w:val="nil"/>
              <w:right w:val="nil"/>
            </w:tcBorders>
            <w:tcMar>
              <w:top w:w="100" w:type="dxa"/>
              <w:left w:w="43" w:type="dxa"/>
              <w:bottom w:w="43" w:type="dxa"/>
              <w:right w:w="43" w:type="dxa"/>
            </w:tcMar>
            <w:vAlign w:val="bottom"/>
          </w:tcPr>
          <w:p w14:paraId="2B61573B" w14:textId="77777777" w:rsidR="0062115A" w:rsidRPr="00DE1073" w:rsidRDefault="003823F2" w:rsidP="00DE1073">
            <w:r w:rsidRPr="00DE1073">
              <w:t>-1,9</w:t>
            </w:r>
          </w:p>
        </w:tc>
      </w:tr>
      <w:tr w:rsidR="0062115A" w:rsidRPr="00DE1073" w14:paraId="41698DFB" w14:textId="77777777">
        <w:trPr>
          <w:trHeight w:val="340"/>
        </w:trPr>
        <w:tc>
          <w:tcPr>
            <w:tcW w:w="860" w:type="dxa"/>
            <w:tcBorders>
              <w:top w:val="nil"/>
              <w:left w:val="nil"/>
              <w:bottom w:val="nil"/>
              <w:right w:val="nil"/>
            </w:tcBorders>
            <w:tcMar>
              <w:top w:w="100" w:type="dxa"/>
              <w:left w:w="43" w:type="dxa"/>
              <w:bottom w:w="43" w:type="dxa"/>
              <w:right w:w="43" w:type="dxa"/>
            </w:tcMar>
          </w:tcPr>
          <w:p w14:paraId="7C3AF563" w14:textId="77777777" w:rsidR="0062115A" w:rsidRPr="00DE1073" w:rsidRDefault="003823F2" w:rsidP="00DE1073">
            <w:r w:rsidRPr="00DE1073">
              <w:t>2010</w:t>
            </w:r>
          </w:p>
        </w:tc>
        <w:tc>
          <w:tcPr>
            <w:tcW w:w="1020" w:type="dxa"/>
            <w:tcBorders>
              <w:top w:val="nil"/>
              <w:left w:val="nil"/>
              <w:bottom w:val="nil"/>
              <w:right w:val="nil"/>
            </w:tcBorders>
            <w:tcMar>
              <w:top w:w="100" w:type="dxa"/>
              <w:left w:w="43" w:type="dxa"/>
              <w:bottom w:w="43" w:type="dxa"/>
              <w:right w:w="43" w:type="dxa"/>
            </w:tcMar>
            <w:vAlign w:val="bottom"/>
          </w:tcPr>
          <w:p w14:paraId="7CE4DB96" w14:textId="77777777" w:rsidR="0062115A" w:rsidRPr="00DE1073" w:rsidRDefault="003823F2" w:rsidP="00DE1073">
            <w:r w:rsidRPr="00DE1073">
              <w:t>-104 070</w:t>
            </w:r>
          </w:p>
        </w:tc>
        <w:tc>
          <w:tcPr>
            <w:tcW w:w="1460" w:type="dxa"/>
            <w:tcBorders>
              <w:top w:val="nil"/>
              <w:left w:val="nil"/>
              <w:bottom w:val="nil"/>
              <w:right w:val="nil"/>
            </w:tcBorders>
            <w:tcMar>
              <w:top w:w="100" w:type="dxa"/>
              <w:left w:w="43" w:type="dxa"/>
              <w:bottom w:w="43" w:type="dxa"/>
              <w:right w:w="43" w:type="dxa"/>
            </w:tcMar>
            <w:vAlign w:val="bottom"/>
          </w:tcPr>
          <w:p w14:paraId="72C8F6CF" w14:textId="77777777" w:rsidR="0062115A" w:rsidRPr="00DE1073" w:rsidRDefault="003823F2" w:rsidP="00DE1073">
            <w:r w:rsidRPr="00DE1073">
              <w:t>-7 245</w:t>
            </w:r>
          </w:p>
        </w:tc>
        <w:tc>
          <w:tcPr>
            <w:tcW w:w="1260" w:type="dxa"/>
            <w:tcBorders>
              <w:top w:val="nil"/>
              <w:left w:val="nil"/>
              <w:bottom w:val="nil"/>
              <w:right w:val="nil"/>
            </w:tcBorders>
            <w:tcMar>
              <w:top w:w="100" w:type="dxa"/>
              <w:left w:w="43" w:type="dxa"/>
              <w:bottom w:w="43" w:type="dxa"/>
              <w:right w:w="43" w:type="dxa"/>
            </w:tcMar>
            <w:vAlign w:val="bottom"/>
          </w:tcPr>
          <w:p w14:paraId="22B16401" w14:textId="77777777" w:rsidR="0062115A" w:rsidRPr="00DE1073" w:rsidRDefault="003823F2" w:rsidP="00DE1073">
            <w:r w:rsidRPr="00DE1073">
              <w:t>-1 180</w:t>
            </w:r>
          </w:p>
        </w:tc>
        <w:tc>
          <w:tcPr>
            <w:tcW w:w="1180" w:type="dxa"/>
            <w:tcBorders>
              <w:top w:val="nil"/>
              <w:left w:val="nil"/>
              <w:bottom w:val="nil"/>
              <w:right w:val="nil"/>
            </w:tcBorders>
            <w:tcMar>
              <w:top w:w="100" w:type="dxa"/>
              <w:left w:w="43" w:type="dxa"/>
              <w:bottom w:w="43" w:type="dxa"/>
              <w:right w:w="43" w:type="dxa"/>
            </w:tcMar>
            <w:vAlign w:val="bottom"/>
          </w:tcPr>
          <w:p w14:paraId="0A563722" w14:textId="77777777" w:rsidR="0062115A" w:rsidRPr="00DE1073" w:rsidRDefault="003823F2" w:rsidP="00DE1073">
            <w:r w:rsidRPr="00DE1073">
              <w:t>5 406</w:t>
            </w:r>
          </w:p>
        </w:tc>
        <w:tc>
          <w:tcPr>
            <w:tcW w:w="1260" w:type="dxa"/>
            <w:tcBorders>
              <w:top w:val="nil"/>
              <w:left w:val="nil"/>
              <w:bottom w:val="nil"/>
              <w:right w:val="nil"/>
            </w:tcBorders>
            <w:tcMar>
              <w:top w:w="100" w:type="dxa"/>
              <w:left w:w="43" w:type="dxa"/>
              <w:bottom w:w="43" w:type="dxa"/>
              <w:right w:w="43" w:type="dxa"/>
            </w:tcMar>
            <w:vAlign w:val="bottom"/>
          </w:tcPr>
          <w:p w14:paraId="288DD2BE" w14:textId="77777777" w:rsidR="0062115A" w:rsidRPr="00DE1073" w:rsidRDefault="003823F2" w:rsidP="00DE1073">
            <w:r w:rsidRPr="00DE1073">
              <w:t>-101 050</w:t>
            </w:r>
          </w:p>
        </w:tc>
        <w:tc>
          <w:tcPr>
            <w:tcW w:w="1260" w:type="dxa"/>
            <w:tcBorders>
              <w:top w:val="nil"/>
              <w:left w:val="nil"/>
              <w:bottom w:val="nil"/>
              <w:right w:val="nil"/>
            </w:tcBorders>
            <w:tcMar>
              <w:top w:w="100" w:type="dxa"/>
              <w:left w:w="43" w:type="dxa"/>
              <w:bottom w:w="43" w:type="dxa"/>
              <w:right w:w="43" w:type="dxa"/>
            </w:tcMar>
            <w:vAlign w:val="bottom"/>
          </w:tcPr>
          <w:p w14:paraId="63DA901F" w14:textId="77777777" w:rsidR="0062115A" w:rsidRPr="00DE1073" w:rsidRDefault="003823F2" w:rsidP="00DE1073">
            <w:r w:rsidRPr="00DE1073">
              <w:t>-4,9</w:t>
            </w:r>
          </w:p>
        </w:tc>
        <w:tc>
          <w:tcPr>
            <w:tcW w:w="1180" w:type="dxa"/>
            <w:tcBorders>
              <w:top w:val="nil"/>
              <w:left w:val="nil"/>
              <w:bottom w:val="nil"/>
              <w:right w:val="nil"/>
            </w:tcBorders>
            <w:tcMar>
              <w:top w:w="100" w:type="dxa"/>
              <w:left w:w="43" w:type="dxa"/>
              <w:bottom w:w="43" w:type="dxa"/>
              <w:right w:w="43" w:type="dxa"/>
            </w:tcMar>
            <w:vAlign w:val="bottom"/>
          </w:tcPr>
          <w:p w14:paraId="52D7F1F1" w14:textId="77777777" w:rsidR="0062115A" w:rsidRPr="00DE1073" w:rsidRDefault="003823F2" w:rsidP="00DE1073">
            <w:r w:rsidRPr="00DE1073">
              <w:t>-0,3</w:t>
            </w:r>
          </w:p>
        </w:tc>
      </w:tr>
      <w:tr w:rsidR="0062115A" w:rsidRPr="00DE1073" w14:paraId="479A5929" w14:textId="77777777">
        <w:trPr>
          <w:trHeight w:val="340"/>
        </w:trPr>
        <w:tc>
          <w:tcPr>
            <w:tcW w:w="860" w:type="dxa"/>
            <w:tcBorders>
              <w:top w:val="nil"/>
              <w:left w:val="nil"/>
              <w:bottom w:val="nil"/>
              <w:right w:val="nil"/>
            </w:tcBorders>
            <w:tcMar>
              <w:top w:w="100" w:type="dxa"/>
              <w:left w:w="43" w:type="dxa"/>
              <w:bottom w:w="43" w:type="dxa"/>
              <w:right w:w="43" w:type="dxa"/>
            </w:tcMar>
          </w:tcPr>
          <w:p w14:paraId="0978B173" w14:textId="77777777" w:rsidR="0062115A" w:rsidRPr="00DE1073" w:rsidRDefault="003823F2" w:rsidP="00DE1073">
            <w:r w:rsidRPr="00DE1073">
              <w:t>2011</w:t>
            </w:r>
          </w:p>
        </w:tc>
        <w:tc>
          <w:tcPr>
            <w:tcW w:w="1020" w:type="dxa"/>
            <w:tcBorders>
              <w:top w:val="nil"/>
              <w:left w:val="nil"/>
              <w:bottom w:val="nil"/>
              <w:right w:val="nil"/>
            </w:tcBorders>
            <w:tcMar>
              <w:top w:w="100" w:type="dxa"/>
              <w:left w:w="43" w:type="dxa"/>
              <w:bottom w:w="43" w:type="dxa"/>
              <w:right w:w="43" w:type="dxa"/>
            </w:tcMar>
            <w:vAlign w:val="bottom"/>
          </w:tcPr>
          <w:p w14:paraId="763C4564" w14:textId="77777777" w:rsidR="0062115A" w:rsidRPr="00DE1073" w:rsidRDefault="003823F2" w:rsidP="00DE1073">
            <w:r w:rsidRPr="00DE1073">
              <w:t>-79 399</w:t>
            </w:r>
          </w:p>
        </w:tc>
        <w:tc>
          <w:tcPr>
            <w:tcW w:w="1460" w:type="dxa"/>
            <w:tcBorders>
              <w:top w:val="nil"/>
              <w:left w:val="nil"/>
              <w:bottom w:val="nil"/>
              <w:right w:val="nil"/>
            </w:tcBorders>
            <w:tcMar>
              <w:top w:w="100" w:type="dxa"/>
              <w:left w:w="43" w:type="dxa"/>
              <w:bottom w:w="43" w:type="dxa"/>
              <w:right w:w="43" w:type="dxa"/>
            </w:tcMar>
            <w:vAlign w:val="bottom"/>
          </w:tcPr>
          <w:p w14:paraId="013F0B83" w14:textId="77777777" w:rsidR="0062115A" w:rsidRPr="00DE1073" w:rsidRDefault="003823F2" w:rsidP="00DE1073">
            <w:r w:rsidRPr="00DE1073">
              <w:t>-3 829</w:t>
            </w:r>
          </w:p>
        </w:tc>
        <w:tc>
          <w:tcPr>
            <w:tcW w:w="1260" w:type="dxa"/>
            <w:tcBorders>
              <w:top w:val="nil"/>
              <w:left w:val="nil"/>
              <w:bottom w:val="nil"/>
              <w:right w:val="nil"/>
            </w:tcBorders>
            <w:tcMar>
              <w:top w:w="100" w:type="dxa"/>
              <w:left w:w="43" w:type="dxa"/>
              <w:bottom w:w="43" w:type="dxa"/>
              <w:right w:w="43" w:type="dxa"/>
            </w:tcMar>
            <w:vAlign w:val="bottom"/>
          </w:tcPr>
          <w:p w14:paraId="6AA94F91" w14:textId="77777777" w:rsidR="0062115A" w:rsidRPr="00DE1073" w:rsidRDefault="003823F2" w:rsidP="00DE1073">
            <w:r w:rsidRPr="00DE1073">
              <w:t>4 465</w:t>
            </w:r>
          </w:p>
        </w:tc>
        <w:tc>
          <w:tcPr>
            <w:tcW w:w="1180" w:type="dxa"/>
            <w:tcBorders>
              <w:top w:val="nil"/>
              <w:left w:val="nil"/>
              <w:bottom w:val="nil"/>
              <w:right w:val="nil"/>
            </w:tcBorders>
            <w:tcMar>
              <w:top w:w="100" w:type="dxa"/>
              <w:left w:w="43" w:type="dxa"/>
              <w:bottom w:w="43" w:type="dxa"/>
              <w:right w:w="43" w:type="dxa"/>
            </w:tcMar>
            <w:vAlign w:val="bottom"/>
          </w:tcPr>
          <w:p w14:paraId="7C5E699B" w14:textId="77777777" w:rsidR="0062115A" w:rsidRPr="00DE1073" w:rsidRDefault="003823F2" w:rsidP="00DE1073">
            <w:r w:rsidRPr="00DE1073">
              <w:t>8 127</w:t>
            </w:r>
          </w:p>
        </w:tc>
        <w:tc>
          <w:tcPr>
            <w:tcW w:w="1260" w:type="dxa"/>
            <w:tcBorders>
              <w:top w:val="nil"/>
              <w:left w:val="nil"/>
              <w:bottom w:val="nil"/>
              <w:right w:val="nil"/>
            </w:tcBorders>
            <w:tcMar>
              <w:top w:w="100" w:type="dxa"/>
              <w:left w:w="43" w:type="dxa"/>
              <w:bottom w:w="43" w:type="dxa"/>
              <w:right w:w="43" w:type="dxa"/>
            </w:tcMar>
            <w:vAlign w:val="bottom"/>
          </w:tcPr>
          <w:p w14:paraId="4D06553F" w14:textId="77777777" w:rsidR="0062115A" w:rsidRPr="00DE1073" w:rsidRDefault="003823F2" w:rsidP="00DE1073">
            <w:r w:rsidRPr="00DE1073">
              <w:t>-88 163</w:t>
            </w:r>
          </w:p>
        </w:tc>
        <w:tc>
          <w:tcPr>
            <w:tcW w:w="1260" w:type="dxa"/>
            <w:tcBorders>
              <w:top w:val="nil"/>
              <w:left w:val="nil"/>
              <w:bottom w:val="nil"/>
              <w:right w:val="nil"/>
            </w:tcBorders>
            <w:tcMar>
              <w:top w:w="100" w:type="dxa"/>
              <w:left w:w="43" w:type="dxa"/>
              <w:bottom w:w="43" w:type="dxa"/>
              <w:right w:w="43" w:type="dxa"/>
            </w:tcMar>
            <w:vAlign w:val="bottom"/>
          </w:tcPr>
          <w:p w14:paraId="07012822" w14:textId="77777777" w:rsidR="0062115A" w:rsidRPr="00DE1073" w:rsidRDefault="003823F2" w:rsidP="00DE1073">
            <w:r w:rsidRPr="00DE1073">
              <w:t>-4,1</w:t>
            </w:r>
          </w:p>
        </w:tc>
        <w:tc>
          <w:tcPr>
            <w:tcW w:w="1180" w:type="dxa"/>
            <w:tcBorders>
              <w:top w:val="nil"/>
              <w:left w:val="nil"/>
              <w:bottom w:val="nil"/>
              <w:right w:val="nil"/>
            </w:tcBorders>
            <w:tcMar>
              <w:top w:w="100" w:type="dxa"/>
              <w:left w:w="43" w:type="dxa"/>
              <w:bottom w:w="43" w:type="dxa"/>
              <w:right w:w="43" w:type="dxa"/>
            </w:tcMar>
            <w:vAlign w:val="bottom"/>
          </w:tcPr>
          <w:p w14:paraId="526D5673" w14:textId="77777777" w:rsidR="0062115A" w:rsidRPr="00DE1073" w:rsidRDefault="003823F2" w:rsidP="00DE1073">
            <w:r w:rsidRPr="00DE1073">
              <w:t>0,8</w:t>
            </w:r>
          </w:p>
        </w:tc>
      </w:tr>
      <w:tr w:rsidR="0062115A" w:rsidRPr="00DE1073" w14:paraId="1FF7D3C0" w14:textId="77777777">
        <w:trPr>
          <w:trHeight w:val="340"/>
        </w:trPr>
        <w:tc>
          <w:tcPr>
            <w:tcW w:w="860" w:type="dxa"/>
            <w:tcBorders>
              <w:top w:val="nil"/>
              <w:left w:val="nil"/>
              <w:bottom w:val="nil"/>
              <w:right w:val="nil"/>
            </w:tcBorders>
            <w:tcMar>
              <w:top w:w="100" w:type="dxa"/>
              <w:left w:w="43" w:type="dxa"/>
              <w:bottom w:w="43" w:type="dxa"/>
              <w:right w:w="43" w:type="dxa"/>
            </w:tcMar>
          </w:tcPr>
          <w:p w14:paraId="075B5C81" w14:textId="77777777" w:rsidR="0062115A" w:rsidRPr="00DE1073" w:rsidRDefault="003823F2" w:rsidP="00DE1073">
            <w:r w:rsidRPr="00DE1073">
              <w:t>2012</w:t>
            </w:r>
          </w:p>
        </w:tc>
        <w:tc>
          <w:tcPr>
            <w:tcW w:w="1020" w:type="dxa"/>
            <w:tcBorders>
              <w:top w:val="nil"/>
              <w:left w:val="nil"/>
              <w:bottom w:val="nil"/>
              <w:right w:val="nil"/>
            </w:tcBorders>
            <w:tcMar>
              <w:top w:w="100" w:type="dxa"/>
              <w:left w:w="43" w:type="dxa"/>
              <w:bottom w:w="43" w:type="dxa"/>
              <w:right w:w="43" w:type="dxa"/>
            </w:tcMar>
            <w:vAlign w:val="bottom"/>
          </w:tcPr>
          <w:p w14:paraId="56F875D6" w14:textId="77777777" w:rsidR="0062115A" w:rsidRPr="00DE1073" w:rsidRDefault="003823F2" w:rsidP="00DE1073">
            <w:r w:rsidRPr="00DE1073">
              <w:t>-100 898</w:t>
            </w:r>
          </w:p>
        </w:tc>
        <w:tc>
          <w:tcPr>
            <w:tcW w:w="1460" w:type="dxa"/>
            <w:tcBorders>
              <w:top w:val="nil"/>
              <w:left w:val="nil"/>
              <w:bottom w:val="nil"/>
              <w:right w:val="nil"/>
            </w:tcBorders>
            <w:tcMar>
              <w:top w:w="100" w:type="dxa"/>
              <w:left w:w="43" w:type="dxa"/>
              <w:bottom w:w="43" w:type="dxa"/>
              <w:right w:w="43" w:type="dxa"/>
            </w:tcMar>
            <w:vAlign w:val="bottom"/>
          </w:tcPr>
          <w:p w14:paraId="14CD7CB2" w14:textId="77777777" w:rsidR="0062115A" w:rsidRPr="00DE1073" w:rsidRDefault="003823F2" w:rsidP="00DE1073">
            <w:r w:rsidRPr="00DE1073">
              <w:t>-6 084</w:t>
            </w:r>
          </w:p>
        </w:tc>
        <w:tc>
          <w:tcPr>
            <w:tcW w:w="1260" w:type="dxa"/>
            <w:tcBorders>
              <w:top w:val="nil"/>
              <w:left w:val="nil"/>
              <w:bottom w:val="nil"/>
              <w:right w:val="nil"/>
            </w:tcBorders>
            <w:tcMar>
              <w:top w:w="100" w:type="dxa"/>
              <w:left w:w="43" w:type="dxa"/>
              <w:bottom w:w="43" w:type="dxa"/>
              <w:right w:w="43" w:type="dxa"/>
            </w:tcMar>
            <w:vAlign w:val="bottom"/>
          </w:tcPr>
          <w:p w14:paraId="2A3565FF" w14:textId="77777777" w:rsidR="0062115A" w:rsidRPr="00DE1073" w:rsidRDefault="003823F2" w:rsidP="00DE1073">
            <w:r w:rsidRPr="00DE1073">
              <w:t>-1 552</w:t>
            </w:r>
          </w:p>
        </w:tc>
        <w:tc>
          <w:tcPr>
            <w:tcW w:w="1180" w:type="dxa"/>
            <w:tcBorders>
              <w:top w:val="nil"/>
              <w:left w:val="nil"/>
              <w:bottom w:val="nil"/>
              <w:right w:val="nil"/>
            </w:tcBorders>
            <w:tcMar>
              <w:top w:w="100" w:type="dxa"/>
              <w:left w:w="43" w:type="dxa"/>
              <w:bottom w:w="43" w:type="dxa"/>
              <w:right w:w="43" w:type="dxa"/>
            </w:tcMar>
            <w:vAlign w:val="bottom"/>
          </w:tcPr>
          <w:p w14:paraId="5D96BD5A" w14:textId="77777777" w:rsidR="0062115A" w:rsidRPr="00DE1073" w:rsidRDefault="003823F2" w:rsidP="00DE1073">
            <w:r w:rsidRPr="00DE1073">
              <w:t>13 775</w:t>
            </w:r>
          </w:p>
        </w:tc>
        <w:tc>
          <w:tcPr>
            <w:tcW w:w="1260" w:type="dxa"/>
            <w:tcBorders>
              <w:top w:val="nil"/>
              <w:left w:val="nil"/>
              <w:bottom w:val="nil"/>
              <w:right w:val="nil"/>
            </w:tcBorders>
            <w:tcMar>
              <w:top w:w="100" w:type="dxa"/>
              <w:left w:w="43" w:type="dxa"/>
              <w:bottom w:w="43" w:type="dxa"/>
              <w:right w:w="43" w:type="dxa"/>
            </w:tcMar>
            <w:vAlign w:val="bottom"/>
          </w:tcPr>
          <w:p w14:paraId="7AEB1E1A" w14:textId="77777777" w:rsidR="0062115A" w:rsidRPr="00DE1073" w:rsidRDefault="003823F2" w:rsidP="00DE1073">
            <w:r w:rsidRPr="00DE1073">
              <w:t>-107 037</w:t>
            </w:r>
          </w:p>
        </w:tc>
        <w:tc>
          <w:tcPr>
            <w:tcW w:w="1260" w:type="dxa"/>
            <w:tcBorders>
              <w:top w:val="nil"/>
              <w:left w:val="nil"/>
              <w:bottom w:val="nil"/>
              <w:right w:val="nil"/>
            </w:tcBorders>
            <w:tcMar>
              <w:top w:w="100" w:type="dxa"/>
              <w:left w:w="43" w:type="dxa"/>
              <w:bottom w:w="43" w:type="dxa"/>
              <w:right w:w="43" w:type="dxa"/>
            </w:tcMar>
            <w:vAlign w:val="bottom"/>
          </w:tcPr>
          <w:p w14:paraId="28EEC7AE" w14:textId="77777777" w:rsidR="0062115A" w:rsidRPr="00DE1073" w:rsidRDefault="003823F2" w:rsidP="00DE1073">
            <w:r w:rsidRPr="00DE1073">
              <w:t>-4,7</w:t>
            </w:r>
          </w:p>
        </w:tc>
        <w:tc>
          <w:tcPr>
            <w:tcW w:w="1180" w:type="dxa"/>
            <w:tcBorders>
              <w:top w:val="nil"/>
              <w:left w:val="nil"/>
              <w:bottom w:val="nil"/>
              <w:right w:val="nil"/>
            </w:tcBorders>
            <w:tcMar>
              <w:top w:w="100" w:type="dxa"/>
              <w:left w:w="43" w:type="dxa"/>
              <w:bottom w:w="43" w:type="dxa"/>
              <w:right w:w="43" w:type="dxa"/>
            </w:tcMar>
            <w:vAlign w:val="bottom"/>
          </w:tcPr>
          <w:p w14:paraId="6B6F17FA" w14:textId="77777777" w:rsidR="0062115A" w:rsidRPr="00DE1073" w:rsidRDefault="003823F2" w:rsidP="00DE1073">
            <w:r w:rsidRPr="00DE1073">
              <w:t>-0,6</w:t>
            </w:r>
          </w:p>
        </w:tc>
      </w:tr>
      <w:tr w:rsidR="0062115A" w:rsidRPr="00DE1073" w14:paraId="6405E260" w14:textId="77777777">
        <w:trPr>
          <w:trHeight w:val="340"/>
        </w:trPr>
        <w:tc>
          <w:tcPr>
            <w:tcW w:w="860" w:type="dxa"/>
            <w:tcBorders>
              <w:top w:val="nil"/>
              <w:left w:val="nil"/>
              <w:bottom w:val="nil"/>
              <w:right w:val="nil"/>
            </w:tcBorders>
            <w:tcMar>
              <w:top w:w="100" w:type="dxa"/>
              <w:left w:w="43" w:type="dxa"/>
              <w:bottom w:w="43" w:type="dxa"/>
              <w:right w:w="43" w:type="dxa"/>
            </w:tcMar>
          </w:tcPr>
          <w:p w14:paraId="01831F08" w14:textId="77777777" w:rsidR="0062115A" w:rsidRPr="00DE1073" w:rsidRDefault="003823F2" w:rsidP="00DE1073">
            <w:r w:rsidRPr="00DE1073">
              <w:t>2013</w:t>
            </w:r>
          </w:p>
        </w:tc>
        <w:tc>
          <w:tcPr>
            <w:tcW w:w="1020" w:type="dxa"/>
            <w:tcBorders>
              <w:top w:val="nil"/>
              <w:left w:val="nil"/>
              <w:bottom w:val="nil"/>
              <w:right w:val="nil"/>
            </w:tcBorders>
            <w:tcMar>
              <w:top w:w="100" w:type="dxa"/>
              <w:left w:w="43" w:type="dxa"/>
              <w:bottom w:w="43" w:type="dxa"/>
              <w:right w:w="43" w:type="dxa"/>
            </w:tcMar>
            <w:vAlign w:val="bottom"/>
          </w:tcPr>
          <w:p w14:paraId="1E4A24D0" w14:textId="77777777" w:rsidR="0062115A" w:rsidRPr="00DE1073" w:rsidRDefault="003823F2" w:rsidP="00DE1073">
            <w:r w:rsidRPr="00DE1073">
              <w:t>-116 454</w:t>
            </w:r>
          </w:p>
        </w:tc>
        <w:tc>
          <w:tcPr>
            <w:tcW w:w="1460" w:type="dxa"/>
            <w:tcBorders>
              <w:top w:val="nil"/>
              <w:left w:val="nil"/>
              <w:bottom w:val="nil"/>
              <w:right w:val="nil"/>
            </w:tcBorders>
            <w:tcMar>
              <w:top w:w="100" w:type="dxa"/>
              <w:left w:w="43" w:type="dxa"/>
              <w:bottom w:w="43" w:type="dxa"/>
              <w:right w:w="43" w:type="dxa"/>
            </w:tcMar>
            <w:vAlign w:val="bottom"/>
          </w:tcPr>
          <w:p w14:paraId="1D730E2A" w14:textId="77777777" w:rsidR="0062115A" w:rsidRPr="00DE1073" w:rsidRDefault="003823F2" w:rsidP="00DE1073">
            <w:r w:rsidRPr="00DE1073">
              <w:t>-7 840</w:t>
            </w:r>
          </w:p>
        </w:tc>
        <w:tc>
          <w:tcPr>
            <w:tcW w:w="1260" w:type="dxa"/>
            <w:tcBorders>
              <w:top w:val="nil"/>
              <w:left w:val="nil"/>
              <w:bottom w:val="nil"/>
              <w:right w:val="nil"/>
            </w:tcBorders>
            <w:tcMar>
              <w:top w:w="100" w:type="dxa"/>
              <w:left w:w="43" w:type="dxa"/>
              <w:bottom w:w="43" w:type="dxa"/>
              <w:right w:w="43" w:type="dxa"/>
            </w:tcMar>
            <w:vAlign w:val="bottom"/>
          </w:tcPr>
          <w:p w14:paraId="61F334FD" w14:textId="77777777" w:rsidR="0062115A" w:rsidRPr="00DE1073" w:rsidRDefault="003823F2" w:rsidP="00DE1073">
            <w:r w:rsidRPr="00DE1073">
              <w:t>-11</w:t>
            </w:r>
          </w:p>
        </w:tc>
        <w:tc>
          <w:tcPr>
            <w:tcW w:w="1180" w:type="dxa"/>
            <w:tcBorders>
              <w:top w:val="nil"/>
              <w:left w:val="nil"/>
              <w:bottom w:val="nil"/>
              <w:right w:val="nil"/>
            </w:tcBorders>
            <w:tcMar>
              <w:top w:w="100" w:type="dxa"/>
              <w:left w:w="43" w:type="dxa"/>
              <w:bottom w:w="43" w:type="dxa"/>
              <w:right w:w="43" w:type="dxa"/>
            </w:tcMar>
            <w:vAlign w:val="bottom"/>
          </w:tcPr>
          <w:p w14:paraId="4A44BA4B" w14:textId="77777777" w:rsidR="0062115A" w:rsidRPr="00DE1073" w:rsidRDefault="003823F2" w:rsidP="00DE1073">
            <w:r w:rsidRPr="00DE1073">
              <w:t>12 448</w:t>
            </w:r>
          </w:p>
        </w:tc>
        <w:tc>
          <w:tcPr>
            <w:tcW w:w="1260" w:type="dxa"/>
            <w:tcBorders>
              <w:top w:val="nil"/>
              <w:left w:val="nil"/>
              <w:bottom w:val="nil"/>
              <w:right w:val="nil"/>
            </w:tcBorders>
            <w:tcMar>
              <w:top w:w="100" w:type="dxa"/>
              <w:left w:w="43" w:type="dxa"/>
              <w:bottom w:w="43" w:type="dxa"/>
              <w:right w:w="43" w:type="dxa"/>
            </w:tcMar>
            <w:vAlign w:val="bottom"/>
          </w:tcPr>
          <w:p w14:paraId="49ABB273" w14:textId="77777777" w:rsidR="0062115A" w:rsidRPr="00DE1073" w:rsidRDefault="003823F2" w:rsidP="00DE1073">
            <w:r w:rsidRPr="00DE1073">
              <w:t>-121 052</w:t>
            </w:r>
          </w:p>
        </w:tc>
        <w:tc>
          <w:tcPr>
            <w:tcW w:w="1260" w:type="dxa"/>
            <w:tcBorders>
              <w:top w:val="nil"/>
              <w:left w:val="nil"/>
              <w:bottom w:val="nil"/>
              <w:right w:val="nil"/>
            </w:tcBorders>
            <w:tcMar>
              <w:top w:w="100" w:type="dxa"/>
              <w:left w:w="43" w:type="dxa"/>
              <w:bottom w:w="43" w:type="dxa"/>
              <w:right w:w="43" w:type="dxa"/>
            </w:tcMar>
            <w:vAlign w:val="bottom"/>
          </w:tcPr>
          <w:p w14:paraId="5AE9D27F" w14:textId="77777777" w:rsidR="0062115A" w:rsidRPr="00DE1073" w:rsidRDefault="003823F2" w:rsidP="00DE1073">
            <w:r w:rsidRPr="00DE1073">
              <w:t>-5,1</w:t>
            </w:r>
          </w:p>
        </w:tc>
        <w:tc>
          <w:tcPr>
            <w:tcW w:w="1180" w:type="dxa"/>
            <w:tcBorders>
              <w:top w:val="nil"/>
              <w:left w:val="nil"/>
              <w:bottom w:val="nil"/>
              <w:right w:val="nil"/>
            </w:tcBorders>
            <w:tcMar>
              <w:top w:w="100" w:type="dxa"/>
              <w:left w:w="43" w:type="dxa"/>
              <w:bottom w:w="43" w:type="dxa"/>
              <w:right w:w="43" w:type="dxa"/>
            </w:tcMar>
            <w:vAlign w:val="bottom"/>
          </w:tcPr>
          <w:p w14:paraId="573D417B" w14:textId="77777777" w:rsidR="0062115A" w:rsidRPr="00DE1073" w:rsidRDefault="003823F2" w:rsidP="00DE1073">
            <w:r w:rsidRPr="00DE1073">
              <w:t>-0,4</w:t>
            </w:r>
          </w:p>
        </w:tc>
      </w:tr>
      <w:tr w:rsidR="0062115A" w:rsidRPr="00DE1073" w14:paraId="798F3AB6" w14:textId="77777777">
        <w:trPr>
          <w:trHeight w:val="340"/>
        </w:trPr>
        <w:tc>
          <w:tcPr>
            <w:tcW w:w="860" w:type="dxa"/>
            <w:tcBorders>
              <w:top w:val="nil"/>
              <w:left w:val="nil"/>
              <w:bottom w:val="nil"/>
              <w:right w:val="nil"/>
            </w:tcBorders>
            <w:tcMar>
              <w:top w:w="100" w:type="dxa"/>
              <w:left w:w="43" w:type="dxa"/>
              <w:bottom w:w="43" w:type="dxa"/>
              <w:right w:w="43" w:type="dxa"/>
            </w:tcMar>
          </w:tcPr>
          <w:p w14:paraId="50CA5CC8" w14:textId="77777777" w:rsidR="0062115A" w:rsidRPr="00DE1073" w:rsidRDefault="003823F2" w:rsidP="00DE1073">
            <w:r w:rsidRPr="00DE1073">
              <w:t>2014</w:t>
            </w:r>
          </w:p>
        </w:tc>
        <w:tc>
          <w:tcPr>
            <w:tcW w:w="1020" w:type="dxa"/>
            <w:tcBorders>
              <w:top w:val="nil"/>
              <w:left w:val="nil"/>
              <w:bottom w:val="nil"/>
              <w:right w:val="nil"/>
            </w:tcBorders>
            <w:tcMar>
              <w:top w:w="100" w:type="dxa"/>
              <w:left w:w="43" w:type="dxa"/>
              <w:bottom w:w="43" w:type="dxa"/>
              <w:right w:w="43" w:type="dxa"/>
            </w:tcMar>
            <w:vAlign w:val="bottom"/>
          </w:tcPr>
          <w:p w14:paraId="7E5651AC" w14:textId="77777777" w:rsidR="0062115A" w:rsidRPr="00DE1073" w:rsidRDefault="003823F2" w:rsidP="00DE1073">
            <w:r w:rsidRPr="00DE1073">
              <w:t>-160 008</w:t>
            </w:r>
          </w:p>
        </w:tc>
        <w:tc>
          <w:tcPr>
            <w:tcW w:w="1460" w:type="dxa"/>
            <w:tcBorders>
              <w:top w:val="nil"/>
              <w:left w:val="nil"/>
              <w:bottom w:val="nil"/>
              <w:right w:val="nil"/>
            </w:tcBorders>
            <w:tcMar>
              <w:top w:w="100" w:type="dxa"/>
              <w:left w:w="43" w:type="dxa"/>
              <w:bottom w:w="43" w:type="dxa"/>
              <w:right w:w="43" w:type="dxa"/>
            </w:tcMar>
            <w:vAlign w:val="bottom"/>
          </w:tcPr>
          <w:p w14:paraId="50883EB3" w14:textId="77777777" w:rsidR="0062115A" w:rsidRPr="00DE1073" w:rsidRDefault="003823F2" w:rsidP="00DE1073">
            <w:r w:rsidRPr="00DE1073">
              <w:t>-7 484</w:t>
            </w:r>
          </w:p>
        </w:tc>
        <w:tc>
          <w:tcPr>
            <w:tcW w:w="1260" w:type="dxa"/>
            <w:tcBorders>
              <w:top w:val="nil"/>
              <w:left w:val="nil"/>
              <w:bottom w:val="nil"/>
              <w:right w:val="nil"/>
            </w:tcBorders>
            <w:tcMar>
              <w:top w:w="100" w:type="dxa"/>
              <w:left w:w="43" w:type="dxa"/>
              <w:bottom w:w="43" w:type="dxa"/>
              <w:right w:w="43" w:type="dxa"/>
            </w:tcMar>
            <w:vAlign w:val="bottom"/>
          </w:tcPr>
          <w:p w14:paraId="15DA45C0" w14:textId="77777777" w:rsidR="0062115A" w:rsidRPr="00DE1073" w:rsidRDefault="003823F2" w:rsidP="00DE1073">
            <w:r w:rsidRPr="00DE1073">
              <w:t>-648</w:t>
            </w:r>
          </w:p>
        </w:tc>
        <w:tc>
          <w:tcPr>
            <w:tcW w:w="1180" w:type="dxa"/>
            <w:tcBorders>
              <w:top w:val="nil"/>
              <w:left w:val="nil"/>
              <w:bottom w:val="nil"/>
              <w:right w:val="nil"/>
            </w:tcBorders>
            <w:tcMar>
              <w:top w:w="100" w:type="dxa"/>
              <w:left w:w="43" w:type="dxa"/>
              <w:bottom w:w="43" w:type="dxa"/>
              <w:right w:w="43" w:type="dxa"/>
            </w:tcMar>
            <w:vAlign w:val="bottom"/>
          </w:tcPr>
          <w:p w14:paraId="71B29FBA" w14:textId="77777777" w:rsidR="0062115A" w:rsidRPr="00DE1073" w:rsidRDefault="003823F2" w:rsidP="00DE1073">
            <w:r w:rsidRPr="00DE1073">
              <w:t>-7 799</w:t>
            </w:r>
          </w:p>
        </w:tc>
        <w:tc>
          <w:tcPr>
            <w:tcW w:w="1260" w:type="dxa"/>
            <w:tcBorders>
              <w:top w:val="nil"/>
              <w:left w:val="nil"/>
              <w:bottom w:val="nil"/>
              <w:right w:val="nil"/>
            </w:tcBorders>
            <w:tcMar>
              <w:top w:w="100" w:type="dxa"/>
              <w:left w:w="43" w:type="dxa"/>
              <w:bottom w:w="43" w:type="dxa"/>
              <w:right w:w="43" w:type="dxa"/>
            </w:tcMar>
            <w:vAlign w:val="bottom"/>
          </w:tcPr>
          <w:p w14:paraId="6CA69FA0" w14:textId="77777777" w:rsidR="0062115A" w:rsidRPr="00DE1073" w:rsidRDefault="003823F2" w:rsidP="00DE1073">
            <w:r w:rsidRPr="00DE1073">
              <w:t>-144 077</w:t>
            </w:r>
          </w:p>
        </w:tc>
        <w:tc>
          <w:tcPr>
            <w:tcW w:w="1260" w:type="dxa"/>
            <w:tcBorders>
              <w:top w:val="nil"/>
              <w:left w:val="nil"/>
              <w:bottom w:val="nil"/>
              <w:right w:val="nil"/>
            </w:tcBorders>
            <w:tcMar>
              <w:top w:w="100" w:type="dxa"/>
              <w:left w:w="43" w:type="dxa"/>
              <w:bottom w:w="43" w:type="dxa"/>
              <w:right w:w="43" w:type="dxa"/>
            </w:tcMar>
            <w:vAlign w:val="bottom"/>
          </w:tcPr>
          <w:p w14:paraId="4F469D1C" w14:textId="77777777" w:rsidR="0062115A" w:rsidRPr="00DE1073" w:rsidRDefault="003823F2" w:rsidP="00DE1073">
            <w:r w:rsidRPr="00DE1073">
              <w:t>-5,8</w:t>
            </w:r>
          </w:p>
        </w:tc>
        <w:tc>
          <w:tcPr>
            <w:tcW w:w="1180" w:type="dxa"/>
            <w:tcBorders>
              <w:top w:val="nil"/>
              <w:left w:val="nil"/>
              <w:bottom w:val="nil"/>
              <w:right w:val="nil"/>
            </w:tcBorders>
            <w:tcMar>
              <w:top w:w="100" w:type="dxa"/>
              <w:left w:w="43" w:type="dxa"/>
              <w:bottom w:w="43" w:type="dxa"/>
              <w:right w:w="43" w:type="dxa"/>
            </w:tcMar>
            <w:vAlign w:val="bottom"/>
          </w:tcPr>
          <w:p w14:paraId="630608DF" w14:textId="77777777" w:rsidR="0062115A" w:rsidRPr="00DE1073" w:rsidRDefault="003823F2" w:rsidP="00DE1073">
            <w:r w:rsidRPr="00DE1073">
              <w:t>-0,7</w:t>
            </w:r>
          </w:p>
        </w:tc>
      </w:tr>
      <w:tr w:rsidR="0062115A" w:rsidRPr="00DE1073" w14:paraId="5B6D1BFE" w14:textId="77777777">
        <w:trPr>
          <w:trHeight w:val="340"/>
        </w:trPr>
        <w:tc>
          <w:tcPr>
            <w:tcW w:w="860" w:type="dxa"/>
            <w:tcBorders>
              <w:top w:val="nil"/>
              <w:left w:val="nil"/>
              <w:bottom w:val="nil"/>
              <w:right w:val="nil"/>
            </w:tcBorders>
            <w:tcMar>
              <w:top w:w="100" w:type="dxa"/>
              <w:left w:w="43" w:type="dxa"/>
              <w:bottom w:w="43" w:type="dxa"/>
              <w:right w:w="43" w:type="dxa"/>
            </w:tcMar>
          </w:tcPr>
          <w:p w14:paraId="06CC40F2" w14:textId="77777777" w:rsidR="0062115A" w:rsidRPr="00DE1073" w:rsidRDefault="003823F2" w:rsidP="00DE1073">
            <w:r w:rsidRPr="00DE1073">
              <w:t>2015</w:t>
            </w:r>
          </w:p>
        </w:tc>
        <w:tc>
          <w:tcPr>
            <w:tcW w:w="1020" w:type="dxa"/>
            <w:tcBorders>
              <w:top w:val="nil"/>
              <w:left w:val="nil"/>
              <w:bottom w:val="nil"/>
              <w:right w:val="nil"/>
            </w:tcBorders>
            <w:tcMar>
              <w:top w:w="100" w:type="dxa"/>
              <w:left w:w="43" w:type="dxa"/>
              <w:bottom w:w="43" w:type="dxa"/>
              <w:right w:w="43" w:type="dxa"/>
            </w:tcMar>
            <w:vAlign w:val="bottom"/>
          </w:tcPr>
          <w:p w14:paraId="64E43BE2" w14:textId="77777777" w:rsidR="0062115A" w:rsidRPr="00DE1073" w:rsidRDefault="003823F2" w:rsidP="00DE1073">
            <w:r w:rsidRPr="00DE1073">
              <w:t>-185 312</w:t>
            </w:r>
          </w:p>
        </w:tc>
        <w:tc>
          <w:tcPr>
            <w:tcW w:w="1460" w:type="dxa"/>
            <w:tcBorders>
              <w:top w:val="nil"/>
              <w:left w:val="nil"/>
              <w:bottom w:val="nil"/>
              <w:right w:val="nil"/>
            </w:tcBorders>
            <w:tcMar>
              <w:top w:w="100" w:type="dxa"/>
              <w:left w:w="43" w:type="dxa"/>
              <w:bottom w:w="43" w:type="dxa"/>
              <w:right w:w="43" w:type="dxa"/>
            </w:tcMar>
            <w:vAlign w:val="bottom"/>
          </w:tcPr>
          <w:p w14:paraId="22DA413E" w14:textId="77777777" w:rsidR="0062115A" w:rsidRPr="00DE1073" w:rsidRDefault="003823F2" w:rsidP="00DE1073">
            <w:r w:rsidRPr="00DE1073">
              <w:t>1 658</w:t>
            </w:r>
          </w:p>
        </w:tc>
        <w:tc>
          <w:tcPr>
            <w:tcW w:w="1260" w:type="dxa"/>
            <w:tcBorders>
              <w:top w:val="nil"/>
              <w:left w:val="nil"/>
              <w:bottom w:val="nil"/>
              <w:right w:val="nil"/>
            </w:tcBorders>
            <w:tcMar>
              <w:top w:w="100" w:type="dxa"/>
              <w:left w:w="43" w:type="dxa"/>
              <w:bottom w:w="43" w:type="dxa"/>
              <w:right w:w="43" w:type="dxa"/>
            </w:tcMar>
            <w:vAlign w:val="bottom"/>
          </w:tcPr>
          <w:p w14:paraId="2A05AFD5" w14:textId="77777777" w:rsidR="0062115A" w:rsidRPr="00DE1073" w:rsidRDefault="003823F2" w:rsidP="00DE1073">
            <w:r w:rsidRPr="00DE1073">
              <w:t>-503</w:t>
            </w:r>
          </w:p>
        </w:tc>
        <w:tc>
          <w:tcPr>
            <w:tcW w:w="1180" w:type="dxa"/>
            <w:tcBorders>
              <w:top w:val="nil"/>
              <w:left w:val="nil"/>
              <w:bottom w:val="nil"/>
              <w:right w:val="nil"/>
            </w:tcBorders>
            <w:tcMar>
              <w:top w:w="100" w:type="dxa"/>
              <w:left w:w="43" w:type="dxa"/>
              <w:bottom w:w="43" w:type="dxa"/>
              <w:right w:w="43" w:type="dxa"/>
            </w:tcMar>
            <w:vAlign w:val="bottom"/>
          </w:tcPr>
          <w:p w14:paraId="37373CB8" w14:textId="77777777" w:rsidR="0062115A" w:rsidRPr="00DE1073" w:rsidRDefault="003823F2" w:rsidP="00DE1073">
            <w:r w:rsidRPr="00DE1073">
              <w:t>-18 336</w:t>
            </w:r>
          </w:p>
        </w:tc>
        <w:tc>
          <w:tcPr>
            <w:tcW w:w="1260" w:type="dxa"/>
            <w:tcBorders>
              <w:top w:val="nil"/>
              <w:left w:val="nil"/>
              <w:bottom w:val="nil"/>
              <w:right w:val="nil"/>
            </w:tcBorders>
            <w:tcMar>
              <w:top w:w="100" w:type="dxa"/>
              <w:left w:w="43" w:type="dxa"/>
              <w:bottom w:w="43" w:type="dxa"/>
              <w:right w:w="43" w:type="dxa"/>
            </w:tcMar>
            <w:vAlign w:val="bottom"/>
          </w:tcPr>
          <w:p w14:paraId="5D213D7A" w14:textId="77777777" w:rsidR="0062115A" w:rsidRPr="00DE1073" w:rsidRDefault="003823F2" w:rsidP="00DE1073">
            <w:r w:rsidRPr="00DE1073">
              <w:t>-168 131</w:t>
            </w:r>
          </w:p>
        </w:tc>
        <w:tc>
          <w:tcPr>
            <w:tcW w:w="1260" w:type="dxa"/>
            <w:tcBorders>
              <w:top w:val="nil"/>
              <w:left w:val="nil"/>
              <w:bottom w:val="nil"/>
              <w:right w:val="nil"/>
            </w:tcBorders>
            <w:tcMar>
              <w:top w:w="100" w:type="dxa"/>
              <w:left w:w="43" w:type="dxa"/>
              <w:bottom w:w="43" w:type="dxa"/>
              <w:right w:w="43" w:type="dxa"/>
            </w:tcMar>
            <w:vAlign w:val="bottom"/>
          </w:tcPr>
          <w:p w14:paraId="5F405AF8" w14:textId="77777777" w:rsidR="0062115A" w:rsidRPr="00DE1073" w:rsidRDefault="003823F2" w:rsidP="00DE1073">
            <w:r w:rsidRPr="00DE1073">
              <w:t>-6,5</w:t>
            </w:r>
          </w:p>
        </w:tc>
        <w:tc>
          <w:tcPr>
            <w:tcW w:w="1180" w:type="dxa"/>
            <w:tcBorders>
              <w:top w:val="nil"/>
              <w:left w:val="nil"/>
              <w:bottom w:val="nil"/>
              <w:right w:val="nil"/>
            </w:tcBorders>
            <w:tcMar>
              <w:top w:w="100" w:type="dxa"/>
              <w:left w:w="43" w:type="dxa"/>
              <w:bottom w:w="43" w:type="dxa"/>
              <w:right w:w="43" w:type="dxa"/>
            </w:tcMar>
            <w:vAlign w:val="bottom"/>
          </w:tcPr>
          <w:p w14:paraId="42EEBA47" w14:textId="77777777" w:rsidR="0062115A" w:rsidRPr="00DE1073" w:rsidRDefault="003823F2" w:rsidP="00DE1073">
            <w:r w:rsidRPr="00DE1073">
              <w:t>-0,7</w:t>
            </w:r>
          </w:p>
        </w:tc>
      </w:tr>
      <w:tr w:rsidR="0062115A" w:rsidRPr="00DE1073" w14:paraId="27C7F139" w14:textId="77777777">
        <w:trPr>
          <w:trHeight w:val="340"/>
        </w:trPr>
        <w:tc>
          <w:tcPr>
            <w:tcW w:w="860" w:type="dxa"/>
            <w:tcBorders>
              <w:top w:val="nil"/>
              <w:left w:val="nil"/>
              <w:bottom w:val="nil"/>
              <w:right w:val="nil"/>
            </w:tcBorders>
            <w:tcMar>
              <w:top w:w="100" w:type="dxa"/>
              <w:left w:w="43" w:type="dxa"/>
              <w:bottom w:w="43" w:type="dxa"/>
              <w:right w:w="43" w:type="dxa"/>
            </w:tcMar>
          </w:tcPr>
          <w:p w14:paraId="03D7D630" w14:textId="77777777" w:rsidR="0062115A" w:rsidRPr="00DE1073" w:rsidRDefault="003823F2" w:rsidP="00DE1073">
            <w:r w:rsidRPr="00DE1073">
              <w:t>2016</w:t>
            </w:r>
          </w:p>
        </w:tc>
        <w:tc>
          <w:tcPr>
            <w:tcW w:w="1020" w:type="dxa"/>
            <w:tcBorders>
              <w:top w:val="nil"/>
              <w:left w:val="nil"/>
              <w:bottom w:val="nil"/>
              <w:right w:val="nil"/>
            </w:tcBorders>
            <w:tcMar>
              <w:top w:w="100" w:type="dxa"/>
              <w:left w:w="43" w:type="dxa"/>
              <w:bottom w:w="43" w:type="dxa"/>
              <w:right w:w="43" w:type="dxa"/>
            </w:tcMar>
            <w:vAlign w:val="bottom"/>
          </w:tcPr>
          <w:p w14:paraId="0A40AD08" w14:textId="77777777" w:rsidR="0062115A" w:rsidRPr="00DE1073" w:rsidRDefault="003823F2" w:rsidP="00DE1073">
            <w:r w:rsidRPr="00DE1073">
              <w:t>-208 388</w:t>
            </w:r>
          </w:p>
        </w:tc>
        <w:tc>
          <w:tcPr>
            <w:tcW w:w="1460" w:type="dxa"/>
            <w:tcBorders>
              <w:top w:val="nil"/>
              <w:left w:val="nil"/>
              <w:bottom w:val="nil"/>
              <w:right w:val="nil"/>
            </w:tcBorders>
            <w:tcMar>
              <w:top w:w="100" w:type="dxa"/>
              <w:left w:w="43" w:type="dxa"/>
              <w:bottom w:w="43" w:type="dxa"/>
              <w:right w:w="43" w:type="dxa"/>
            </w:tcMar>
            <w:vAlign w:val="bottom"/>
          </w:tcPr>
          <w:p w14:paraId="6E3ACB38" w14:textId="77777777" w:rsidR="0062115A" w:rsidRPr="00DE1073" w:rsidRDefault="003823F2" w:rsidP="00DE1073">
            <w:r w:rsidRPr="00DE1073">
              <w:t>17 510</w:t>
            </w:r>
          </w:p>
        </w:tc>
        <w:tc>
          <w:tcPr>
            <w:tcW w:w="1260" w:type="dxa"/>
            <w:tcBorders>
              <w:top w:val="nil"/>
              <w:left w:val="nil"/>
              <w:bottom w:val="nil"/>
              <w:right w:val="nil"/>
            </w:tcBorders>
            <w:tcMar>
              <w:top w:w="100" w:type="dxa"/>
              <w:left w:w="43" w:type="dxa"/>
              <w:bottom w:w="43" w:type="dxa"/>
              <w:right w:w="43" w:type="dxa"/>
            </w:tcMar>
            <w:vAlign w:val="bottom"/>
          </w:tcPr>
          <w:p w14:paraId="60930FD7" w14:textId="77777777" w:rsidR="0062115A" w:rsidRPr="00DE1073" w:rsidRDefault="003823F2" w:rsidP="00DE1073">
            <w:r w:rsidRPr="00DE1073">
              <w:t>514</w:t>
            </w:r>
          </w:p>
        </w:tc>
        <w:tc>
          <w:tcPr>
            <w:tcW w:w="1180" w:type="dxa"/>
            <w:tcBorders>
              <w:top w:val="nil"/>
              <w:left w:val="nil"/>
              <w:bottom w:val="nil"/>
              <w:right w:val="nil"/>
            </w:tcBorders>
            <w:tcMar>
              <w:top w:w="100" w:type="dxa"/>
              <w:left w:w="43" w:type="dxa"/>
              <w:bottom w:w="43" w:type="dxa"/>
              <w:right w:w="43" w:type="dxa"/>
            </w:tcMar>
            <w:vAlign w:val="bottom"/>
          </w:tcPr>
          <w:p w14:paraId="04D3858C" w14:textId="77777777" w:rsidR="0062115A" w:rsidRPr="00DE1073" w:rsidRDefault="003823F2" w:rsidP="00DE1073">
            <w:r w:rsidRPr="00DE1073">
              <w:t>-26 323</w:t>
            </w:r>
          </w:p>
        </w:tc>
        <w:tc>
          <w:tcPr>
            <w:tcW w:w="1260" w:type="dxa"/>
            <w:tcBorders>
              <w:top w:val="nil"/>
              <w:left w:val="nil"/>
              <w:bottom w:val="nil"/>
              <w:right w:val="nil"/>
            </w:tcBorders>
            <w:tcMar>
              <w:top w:w="100" w:type="dxa"/>
              <w:left w:w="43" w:type="dxa"/>
              <w:bottom w:w="43" w:type="dxa"/>
              <w:right w:w="43" w:type="dxa"/>
            </w:tcMar>
            <w:vAlign w:val="bottom"/>
          </w:tcPr>
          <w:p w14:paraId="41B7088D" w14:textId="77777777" w:rsidR="0062115A" w:rsidRPr="00DE1073" w:rsidRDefault="003823F2" w:rsidP="00DE1073">
            <w:r w:rsidRPr="00DE1073">
              <w:t>-200 090</w:t>
            </w:r>
          </w:p>
        </w:tc>
        <w:tc>
          <w:tcPr>
            <w:tcW w:w="1260" w:type="dxa"/>
            <w:tcBorders>
              <w:top w:val="nil"/>
              <w:left w:val="nil"/>
              <w:bottom w:val="nil"/>
              <w:right w:val="nil"/>
            </w:tcBorders>
            <w:tcMar>
              <w:top w:w="100" w:type="dxa"/>
              <w:left w:w="43" w:type="dxa"/>
              <w:bottom w:w="43" w:type="dxa"/>
              <w:right w:w="43" w:type="dxa"/>
            </w:tcMar>
            <w:vAlign w:val="bottom"/>
          </w:tcPr>
          <w:p w14:paraId="25CFE802" w14:textId="77777777" w:rsidR="0062115A" w:rsidRPr="00DE1073" w:rsidRDefault="003823F2" w:rsidP="00DE1073">
            <w:r w:rsidRPr="00DE1073">
              <w:t>-7,4</w:t>
            </w:r>
          </w:p>
        </w:tc>
        <w:tc>
          <w:tcPr>
            <w:tcW w:w="1180" w:type="dxa"/>
            <w:tcBorders>
              <w:top w:val="nil"/>
              <w:left w:val="nil"/>
              <w:bottom w:val="nil"/>
              <w:right w:val="nil"/>
            </w:tcBorders>
            <w:tcMar>
              <w:top w:w="100" w:type="dxa"/>
              <w:left w:w="43" w:type="dxa"/>
              <w:bottom w:w="43" w:type="dxa"/>
              <w:right w:w="43" w:type="dxa"/>
            </w:tcMar>
            <w:vAlign w:val="bottom"/>
          </w:tcPr>
          <w:p w14:paraId="340465F3" w14:textId="77777777" w:rsidR="0062115A" w:rsidRPr="00DE1073" w:rsidRDefault="003823F2" w:rsidP="00DE1073">
            <w:r w:rsidRPr="00DE1073">
              <w:t>-0,9</w:t>
            </w:r>
          </w:p>
        </w:tc>
      </w:tr>
      <w:tr w:rsidR="0062115A" w:rsidRPr="00DE1073" w14:paraId="186F4BAE" w14:textId="77777777">
        <w:trPr>
          <w:trHeight w:val="340"/>
        </w:trPr>
        <w:tc>
          <w:tcPr>
            <w:tcW w:w="860" w:type="dxa"/>
            <w:tcBorders>
              <w:top w:val="nil"/>
              <w:left w:val="nil"/>
              <w:bottom w:val="nil"/>
              <w:right w:val="nil"/>
            </w:tcBorders>
            <w:tcMar>
              <w:top w:w="100" w:type="dxa"/>
              <w:left w:w="43" w:type="dxa"/>
              <w:bottom w:w="43" w:type="dxa"/>
              <w:right w:w="43" w:type="dxa"/>
            </w:tcMar>
          </w:tcPr>
          <w:p w14:paraId="3C7DD84C" w14:textId="77777777" w:rsidR="0062115A" w:rsidRPr="00DE1073" w:rsidRDefault="003823F2" w:rsidP="00DE1073">
            <w:r w:rsidRPr="00DE1073">
              <w:lastRenderedPageBreak/>
              <w:t>2017</w:t>
            </w:r>
          </w:p>
        </w:tc>
        <w:tc>
          <w:tcPr>
            <w:tcW w:w="1020" w:type="dxa"/>
            <w:tcBorders>
              <w:top w:val="nil"/>
              <w:left w:val="nil"/>
              <w:bottom w:val="nil"/>
              <w:right w:val="nil"/>
            </w:tcBorders>
            <w:tcMar>
              <w:top w:w="100" w:type="dxa"/>
              <w:left w:w="43" w:type="dxa"/>
              <w:bottom w:w="43" w:type="dxa"/>
              <w:right w:w="43" w:type="dxa"/>
            </w:tcMar>
            <w:vAlign w:val="bottom"/>
          </w:tcPr>
          <w:p w14:paraId="42DFA51D" w14:textId="77777777" w:rsidR="0062115A" w:rsidRPr="00DE1073" w:rsidRDefault="003823F2" w:rsidP="00DE1073">
            <w:r w:rsidRPr="00DE1073">
              <w:t>-222 826</w:t>
            </w:r>
          </w:p>
        </w:tc>
        <w:tc>
          <w:tcPr>
            <w:tcW w:w="1460" w:type="dxa"/>
            <w:tcBorders>
              <w:top w:val="nil"/>
              <w:left w:val="nil"/>
              <w:bottom w:val="nil"/>
              <w:right w:val="nil"/>
            </w:tcBorders>
            <w:tcMar>
              <w:top w:w="100" w:type="dxa"/>
              <w:left w:w="43" w:type="dxa"/>
              <w:bottom w:w="43" w:type="dxa"/>
              <w:right w:w="43" w:type="dxa"/>
            </w:tcMar>
            <w:vAlign w:val="bottom"/>
          </w:tcPr>
          <w:p w14:paraId="18CE2AA5" w14:textId="77777777" w:rsidR="0062115A" w:rsidRPr="00DE1073" w:rsidRDefault="003823F2" w:rsidP="00DE1073">
            <w:r w:rsidRPr="00DE1073">
              <w:t>10 621</w:t>
            </w:r>
          </w:p>
        </w:tc>
        <w:tc>
          <w:tcPr>
            <w:tcW w:w="1260" w:type="dxa"/>
            <w:tcBorders>
              <w:top w:val="nil"/>
              <w:left w:val="nil"/>
              <w:bottom w:val="nil"/>
              <w:right w:val="nil"/>
            </w:tcBorders>
            <w:tcMar>
              <w:top w:w="100" w:type="dxa"/>
              <w:left w:w="43" w:type="dxa"/>
              <w:bottom w:w="43" w:type="dxa"/>
              <w:right w:w="43" w:type="dxa"/>
            </w:tcMar>
            <w:vAlign w:val="bottom"/>
          </w:tcPr>
          <w:p w14:paraId="3846BF01" w14:textId="77777777" w:rsidR="0062115A" w:rsidRPr="00DE1073" w:rsidRDefault="003823F2" w:rsidP="00DE1073">
            <w:r w:rsidRPr="00DE1073">
              <w:t>-2 769</w:t>
            </w:r>
          </w:p>
        </w:tc>
        <w:tc>
          <w:tcPr>
            <w:tcW w:w="1180" w:type="dxa"/>
            <w:tcBorders>
              <w:top w:val="nil"/>
              <w:left w:val="nil"/>
              <w:bottom w:val="nil"/>
              <w:right w:val="nil"/>
            </w:tcBorders>
            <w:tcMar>
              <w:top w:w="100" w:type="dxa"/>
              <w:left w:w="43" w:type="dxa"/>
              <w:bottom w:w="43" w:type="dxa"/>
              <w:right w:w="43" w:type="dxa"/>
            </w:tcMar>
            <w:vAlign w:val="bottom"/>
          </w:tcPr>
          <w:p w14:paraId="0D1A52A6" w14:textId="77777777" w:rsidR="0062115A" w:rsidRPr="00DE1073" w:rsidRDefault="003823F2" w:rsidP="00DE1073">
            <w:r w:rsidRPr="00DE1073">
              <w:t>-16 650</w:t>
            </w:r>
          </w:p>
        </w:tc>
        <w:tc>
          <w:tcPr>
            <w:tcW w:w="1260" w:type="dxa"/>
            <w:tcBorders>
              <w:top w:val="nil"/>
              <w:left w:val="nil"/>
              <w:bottom w:val="nil"/>
              <w:right w:val="nil"/>
            </w:tcBorders>
            <w:tcMar>
              <w:top w:w="100" w:type="dxa"/>
              <w:left w:w="43" w:type="dxa"/>
              <w:bottom w:w="43" w:type="dxa"/>
              <w:right w:w="43" w:type="dxa"/>
            </w:tcMar>
            <w:vAlign w:val="bottom"/>
          </w:tcPr>
          <w:p w14:paraId="45E15025" w14:textId="77777777" w:rsidR="0062115A" w:rsidRPr="00DE1073" w:rsidRDefault="003823F2" w:rsidP="00DE1073">
            <w:r w:rsidRPr="00DE1073">
              <w:t>-214 027</w:t>
            </w:r>
          </w:p>
        </w:tc>
        <w:tc>
          <w:tcPr>
            <w:tcW w:w="1260" w:type="dxa"/>
            <w:tcBorders>
              <w:top w:val="nil"/>
              <w:left w:val="nil"/>
              <w:bottom w:val="nil"/>
              <w:right w:val="nil"/>
            </w:tcBorders>
            <w:tcMar>
              <w:top w:w="100" w:type="dxa"/>
              <w:left w:w="43" w:type="dxa"/>
              <w:bottom w:w="43" w:type="dxa"/>
              <w:right w:w="43" w:type="dxa"/>
            </w:tcMar>
            <w:vAlign w:val="bottom"/>
          </w:tcPr>
          <w:p w14:paraId="6FCC6ADD" w14:textId="77777777" w:rsidR="0062115A" w:rsidRPr="00DE1073" w:rsidRDefault="003823F2" w:rsidP="00DE1073">
            <w:r w:rsidRPr="00DE1073">
              <w:t>-7,6</w:t>
            </w:r>
          </w:p>
        </w:tc>
        <w:tc>
          <w:tcPr>
            <w:tcW w:w="1180" w:type="dxa"/>
            <w:tcBorders>
              <w:top w:val="nil"/>
              <w:left w:val="nil"/>
              <w:bottom w:val="nil"/>
              <w:right w:val="nil"/>
            </w:tcBorders>
            <w:tcMar>
              <w:top w:w="100" w:type="dxa"/>
              <w:left w:w="43" w:type="dxa"/>
              <w:bottom w:w="43" w:type="dxa"/>
              <w:right w:w="43" w:type="dxa"/>
            </w:tcMar>
            <w:vAlign w:val="bottom"/>
          </w:tcPr>
          <w:p w14:paraId="102C8ECF" w14:textId="77777777" w:rsidR="0062115A" w:rsidRPr="00DE1073" w:rsidRDefault="003823F2" w:rsidP="00DE1073">
            <w:r w:rsidRPr="00DE1073">
              <w:t>-0,2</w:t>
            </w:r>
          </w:p>
        </w:tc>
      </w:tr>
      <w:tr w:rsidR="0062115A" w:rsidRPr="00DE1073" w14:paraId="6DA70E07" w14:textId="77777777">
        <w:trPr>
          <w:trHeight w:val="340"/>
        </w:trPr>
        <w:tc>
          <w:tcPr>
            <w:tcW w:w="860" w:type="dxa"/>
            <w:tcBorders>
              <w:top w:val="nil"/>
              <w:left w:val="nil"/>
              <w:bottom w:val="nil"/>
              <w:right w:val="nil"/>
            </w:tcBorders>
            <w:tcMar>
              <w:top w:w="100" w:type="dxa"/>
              <w:left w:w="43" w:type="dxa"/>
              <w:bottom w:w="43" w:type="dxa"/>
              <w:right w:w="43" w:type="dxa"/>
            </w:tcMar>
          </w:tcPr>
          <w:p w14:paraId="00B719B2" w14:textId="77777777" w:rsidR="0062115A" w:rsidRPr="00DE1073" w:rsidRDefault="003823F2" w:rsidP="00DE1073">
            <w:r w:rsidRPr="00DE1073">
              <w:t>2018</w:t>
            </w:r>
          </w:p>
        </w:tc>
        <w:tc>
          <w:tcPr>
            <w:tcW w:w="1020" w:type="dxa"/>
            <w:tcBorders>
              <w:top w:val="nil"/>
              <w:left w:val="nil"/>
              <w:bottom w:val="nil"/>
              <w:right w:val="nil"/>
            </w:tcBorders>
            <w:tcMar>
              <w:top w:w="100" w:type="dxa"/>
              <w:left w:w="43" w:type="dxa"/>
              <w:bottom w:w="43" w:type="dxa"/>
              <w:right w:w="43" w:type="dxa"/>
            </w:tcMar>
            <w:vAlign w:val="bottom"/>
          </w:tcPr>
          <w:p w14:paraId="0B618015" w14:textId="77777777" w:rsidR="0062115A" w:rsidRPr="00DE1073" w:rsidRDefault="003823F2" w:rsidP="00DE1073">
            <w:r w:rsidRPr="00DE1073">
              <w:t>-218 513</w:t>
            </w:r>
          </w:p>
        </w:tc>
        <w:tc>
          <w:tcPr>
            <w:tcW w:w="1460" w:type="dxa"/>
            <w:tcBorders>
              <w:top w:val="nil"/>
              <w:left w:val="nil"/>
              <w:bottom w:val="nil"/>
              <w:right w:val="nil"/>
            </w:tcBorders>
            <w:tcMar>
              <w:top w:w="100" w:type="dxa"/>
              <w:left w:w="43" w:type="dxa"/>
              <w:bottom w:w="43" w:type="dxa"/>
              <w:right w:w="43" w:type="dxa"/>
            </w:tcMar>
            <w:vAlign w:val="bottom"/>
          </w:tcPr>
          <w:p w14:paraId="367B64DF" w14:textId="77777777" w:rsidR="0062115A" w:rsidRPr="00DE1073" w:rsidRDefault="003823F2" w:rsidP="00DE1073">
            <w:r w:rsidRPr="00DE1073">
              <w:t>4 897</w:t>
            </w:r>
          </w:p>
        </w:tc>
        <w:tc>
          <w:tcPr>
            <w:tcW w:w="1260" w:type="dxa"/>
            <w:tcBorders>
              <w:top w:val="nil"/>
              <w:left w:val="nil"/>
              <w:bottom w:val="nil"/>
              <w:right w:val="nil"/>
            </w:tcBorders>
            <w:tcMar>
              <w:top w:w="100" w:type="dxa"/>
              <w:left w:w="43" w:type="dxa"/>
              <w:bottom w:w="43" w:type="dxa"/>
              <w:right w:w="43" w:type="dxa"/>
            </w:tcMar>
            <w:vAlign w:val="bottom"/>
          </w:tcPr>
          <w:p w14:paraId="36D989AE" w14:textId="77777777" w:rsidR="0062115A" w:rsidRPr="00DE1073" w:rsidRDefault="003823F2" w:rsidP="00DE1073">
            <w:r w:rsidRPr="00DE1073">
              <w:t>1 002</w:t>
            </w:r>
          </w:p>
        </w:tc>
        <w:tc>
          <w:tcPr>
            <w:tcW w:w="1180" w:type="dxa"/>
            <w:tcBorders>
              <w:top w:val="nil"/>
              <w:left w:val="nil"/>
              <w:bottom w:val="nil"/>
              <w:right w:val="nil"/>
            </w:tcBorders>
            <w:tcMar>
              <w:top w:w="100" w:type="dxa"/>
              <w:left w:w="43" w:type="dxa"/>
              <w:bottom w:w="43" w:type="dxa"/>
              <w:right w:w="43" w:type="dxa"/>
            </w:tcMar>
            <w:vAlign w:val="bottom"/>
          </w:tcPr>
          <w:p w14:paraId="52839F18" w14:textId="77777777" w:rsidR="0062115A" w:rsidRPr="00DE1073" w:rsidRDefault="003823F2" w:rsidP="00DE1073">
            <w:r w:rsidRPr="00DE1073">
              <w:t>-10 779</w:t>
            </w:r>
          </w:p>
        </w:tc>
        <w:tc>
          <w:tcPr>
            <w:tcW w:w="1260" w:type="dxa"/>
            <w:tcBorders>
              <w:top w:val="nil"/>
              <w:left w:val="nil"/>
              <w:bottom w:val="nil"/>
              <w:right w:val="nil"/>
            </w:tcBorders>
            <w:tcMar>
              <w:top w:w="100" w:type="dxa"/>
              <w:left w:w="43" w:type="dxa"/>
              <w:bottom w:w="43" w:type="dxa"/>
              <w:right w:w="43" w:type="dxa"/>
            </w:tcMar>
            <w:vAlign w:val="bottom"/>
          </w:tcPr>
          <w:p w14:paraId="1E7B2F1E" w14:textId="77777777" w:rsidR="0062115A" w:rsidRPr="00DE1073" w:rsidRDefault="003823F2" w:rsidP="00DE1073">
            <w:r w:rsidRPr="00DE1073">
              <w:t>-213 633</w:t>
            </w:r>
          </w:p>
        </w:tc>
        <w:tc>
          <w:tcPr>
            <w:tcW w:w="1260" w:type="dxa"/>
            <w:tcBorders>
              <w:top w:val="nil"/>
              <w:left w:val="nil"/>
              <w:bottom w:val="nil"/>
              <w:right w:val="nil"/>
            </w:tcBorders>
            <w:tcMar>
              <w:top w:w="100" w:type="dxa"/>
              <w:left w:w="43" w:type="dxa"/>
              <w:bottom w:w="43" w:type="dxa"/>
              <w:right w:w="43" w:type="dxa"/>
            </w:tcMar>
            <w:vAlign w:val="bottom"/>
          </w:tcPr>
          <w:p w14:paraId="76CB4BBD" w14:textId="77777777" w:rsidR="0062115A" w:rsidRPr="00DE1073" w:rsidRDefault="003823F2" w:rsidP="00DE1073">
            <w:r w:rsidRPr="00DE1073">
              <w:t>-7,3</w:t>
            </w:r>
          </w:p>
        </w:tc>
        <w:tc>
          <w:tcPr>
            <w:tcW w:w="1180" w:type="dxa"/>
            <w:tcBorders>
              <w:top w:val="nil"/>
              <w:left w:val="nil"/>
              <w:bottom w:val="nil"/>
              <w:right w:val="nil"/>
            </w:tcBorders>
            <w:tcMar>
              <w:top w:w="100" w:type="dxa"/>
              <w:left w:w="43" w:type="dxa"/>
              <w:bottom w:w="43" w:type="dxa"/>
              <w:right w:w="43" w:type="dxa"/>
            </w:tcMar>
            <w:vAlign w:val="bottom"/>
          </w:tcPr>
          <w:p w14:paraId="70259A8D" w14:textId="77777777" w:rsidR="0062115A" w:rsidRPr="00DE1073" w:rsidRDefault="003823F2" w:rsidP="00DE1073">
            <w:r w:rsidRPr="00DE1073">
              <w:t>0,3</w:t>
            </w:r>
          </w:p>
        </w:tc>
      </w:tr>
      <w:tr w:rsidR="0062115A" w:rsidRPr="00DE1073" w14:paraId="66459963" w14:textId="77777777">
        <w:trPr>
          <w:trHeight w:val="340"/>
        </w:trPr>
        <w:tc>
          <w:tcPr>
            <w:tcW w:w="860" w:type="dxa"/>
            <w:tcBorders>
              <w:top w:val="nil"/>
              <w:left w:val="nil"/>
              <w:bottom w:val="nil"/>
              <w:right w:val="nil"/>
            </w:tcBorders>
            <w:tcMar>
              <w:top w:w="100" w:type="dxa"/>
              <w:left w:w="43" w:type="dxa"/>
              <w:bottom w:w="43" w:type="dxa"/>
              <w:right w:w="43" w:type="dxa"/>
            </w:tcMar>
          </w:tcPr>
          <w:p w14:paraId="3CD217A8" w14:textId="77777777" w:rsidR="0062115A" w:rsidRPr="00DE1073" w:rsidRDefault="003823F2" w:rsidP="00DE1073">
            <w:r w:rsidRPr="00DE1073">
              <w:t>2019</w:t>
            </w:r>
          </w:p>
        </w:tc>
        <w:tc>
          <w:tcPr>
            <w:tcW w:w="1020" w:type="dxa"/>
            <w:tcBorders>
              <w:top w:val="nil"/>
              <w:left w:val="nil"/>
              <w:bottom w:val="nil"/>
              <w:right w:val="nil"/>
            </w:tcBorders>
            <w:tcMar>
              <w:top w:w="100" w:type="dxa"/>
              <w:left w:w="43" w:type="dxa"/>
              <w:bottom w:w="43" w:type="dxa"/>
              <w:right w:w="43" w:type="dxa"/>
            </w:tcMar>
            <w:vAlign w:val="bottom"/>
          </w:tcPr>
          <w:p w14:paraId="62E25E46" w14:textId="77777777" w:rsidR="0062115A" w:rsidRPr="00DE1073" w:rsidRDefault="003823F2" w:rsidP="00DE1073">
            <w:r w:rsidRPr="00DE1073">
              <w:t>-227 623</w:t>
            </w:r>
          </w:p>
        </w:tc>
        <w:tc>
          <w:tcPr>
            <w:tcW w:w="1460" w:type="dxa"/>
            <w:tcBorders>
              <w:top w:val="nil"/>
              <w:left w:val="nil"/>
              <w:bottom w:val="nil"/>
              <w:right w:val="nil"/>
            </w:tcBorders>
            <w:tcMar>
              <w:top w:w="100" w:type="dxa"/>
              <w:left w:w="43" w:type="dxa"/>
              <w:bottom w:w="43" w:type="dxa"/>
              <w:right w:w="43" w:type="dxa"/>
            </w:tcMar>
            <w:vAlign w:val="bottom"/>
          </w:tcPr>
          <w:p w14:paraId="21477FE5" w14:textId="77777777" w:rsidR="0062115A" w:rsidRPr="00DE1073" w:rsidRDefault="003823F2" w:rsidP="00DE1073">
            <w:r w:rsidRPr="00DE1073">
              <w:t>4 893</w:t>
            </w:r>
          </w:p>
        </w:tc>
        <w:tc>
          <w:tcPr>
            <w:tcW w:w="1260" w:type="dxa"/>
            <w:tcBorders>
              <w:top w:val="nil"/>
              <w:left w:val="nil"/>
              <w:bottom w:val="nil"/>
              <w:right w:val="nil"/>
            </w:tcBorders>
            <w:tcMar>
              <w:top w:w="100" w:type="dxa"/>
              <w:left w:w="43" w:type="dxa"/>
              <w:bottom w:w="43" w:type="dxa"/>
              <w:right w:w="43" w:type="dxa"/>
            </w:tcMar>
            <w:vAlign w:val="bottom"/>
          </w:tcPr>
          <w:p w14:paraId="4F022D36" w14:textId="77777777" w:rsidR="0062115A" w:rsidRPr="00DE1073" w:rsidRDefault="003823F2" w:rsidP="00DE1073">
            <w:r w:rsidRPr="00DE1073">
              <w:t>7 061</w:t>
            </w:r>
          </w:p>
        </w:tc>
        <w:tc>
          <w:tcPr>
            <w:tcW w:w="1180" w:type="dxa"/>
            <w:tcBorders>
              <w:top w:val="nil"/>
              <w:left w:val="nil"/>
              <w:bottom w:val="nil"/>
              <w:right w:val="nil"/>
            </w:tcBorders>
            <w:tcMar>
              <w:top w:w="100" w:type="dxa"/>
              <w:left w:w="43" w:type="dxa"/>
              <w:bottom w:w="43" w:type="dxa"/>
              <w:right w:w="43" w:type="dxa"/>
            </w:tcMar>
            <w:vAlign w:val="bottom"/>
          </w:tcPr>
          <w:p w14:paraId="218D533A" w14:textId="77777777" w:rsidR="0062115A" w:rsidRPr="00DE1073" w:rsidRDefault="003823F2" w:rsidP="00DE1073">
            <w:r w:rsidRPr="00DE1073">
              <w:t>2 088</w:t>
            </w:r>
          </w:p>
        </w:tc>
        <w:tc>
          <w:tcPr>
            <w:tcW w:w="1260" w:type="dxa"/>
            <w:tcBorders>
              <w:top w:val="nil"/>
              <w:left w:val="nil"/>
              <w:bottom w:val="nil"/>
              <w:right w:val="nil"/>
            </w:tcBorders>
            <w:tcMar>
              <w:top w:w="100" w:type="dxa"/>
              <w:left w:w="43" w:type="dxa"/>
              <w:bottom w:w="43" w:type="dxa"/>
              <w:right w:w="43" w:type="dxa"/>
            </w:tcMar>
            <w:vAlign w:val="bottom"/>
          </w:tcPr>
          <w:p w14:paraId="45BE8D0B" w14:textId="77777777" w:rsidR="0062115A" w:rsidRPr="00DE1073" w:rsidRDefault="003823F2" w:rsidP="00DE1073">
            <w:r w:rsidRPr="00DE1073">
              <w:t>-241 665</w:t>
            </w:r>
          </w:p>
        </w:tc>
        <w:tc>
          <w:tcPr>
            <w:tcW w:w="1260" w:type="dxa"/>
            <w:tcBorders>
              <w:top w:val="nil"/>
              <w:left w:val="nil"/>
              <w:bottom w:val="nil"/>
              <w:right w:val="nil"/>
            </w:tcBorders>
            <w:tcMar>
              <w:top w:w="100" w:type="dxa"/>
              <w:left w:w="43" w:type="dxa"/>
              <w:bottom w:w="43" w:type="dxa"/>
              <w:right w:w="43" w:type="dxa"/>
            </w:tcMar>
            <w:vAlign w:val="bottom"/>
          </w:tcPr>
          <w:p w14:paraId="3A35C8F2" w14:textId="77777777" w:rsidR="0062115A" w:rsidRPr="00DE1073" w:rsidRDefault="003823F2" w:rsidP="00DE1073">
            <w:r w:rsidRPr="00DE1073">
              <w:t>-7,8</w:t>
            </w:r>
          </w:p>
        </w:tc>
        <w:tc>
          <w:tcPr>
            <w:tcW w:w="1180" w:type="dxa"/>
            <w:tcBorders>
              <w:top w:val="nil"/>
              <w:left w:val="nil"/>
              <w:bottom w:val="nil"/>
              <w:right w:val="nil"/>
            </w:tcBorders>
            <w:tcMar>
              <w:top w:w="100" w:type="dxa"/>
              <w:left w:w="43" w:type="dxa"/>
              <w:bottom w:w="43" w:type="dxa"/>
              <w:right w:w="43" w:type="dxa"/>
            </w:tcMar>
            <w:vAlign w:val="bottom"/>
          </w:tcPr>
          <w:p w14:paraId="3C6ABF9C" w14:textId="77777777" w:rsidR="0062115A" w:rsidRPr="00DE1073" w:rsidRDefault="003823F2" w:rsidP="00DE1073">
            <w:r w:rsidRPr="00DE1073">
              <w:t>-0,6</w:t>
            </w:r>
          </w:p>
        </w:tc>
      </w:tr>
      <w:tr w:rsidR="0062115A" w:rsidRPr="00DE1073" w14:paraId="42DCDFF9" w14:textId="77777777">
        <w:trPr>
          <w:trHeight w:val="340"/>
        </w:trPr>
        <w:tc>
          <w:tcPr>
            <w:tcW w:w="860" w:type="dxa"/>
            <w:tcBorders>
              <w:top w:val="nil"/>
              <w:left w:val="nil"/>
              <w:bottom w:val="nil"/>
              <w:right w:val="nil"/>
            </w:tcBorders>
            <w:tcMar>
              <w:top w:w="100" w:type="dxa"/>
              <w:left w:w="43" w:type="dxa"/>
              <w:bottom w:w="43" w:type="dxa"/>
              <w:right w:w="43" w:type="dxa"/>
            </w:tcMar>
          </w:tcPr>
          <w:p w14:paraId="171A6361" w14:textId="77777777" w:rsidR="0062115A" w:rsidRPr="00DE1073" w:rsidRDefault="003823F2" w:rsidP="00DE1073">
            <w:r w:rsidRPr="00DE1073">
              <w:t>2020</w:t>
            </w:r>
          </w:p>
        </w:tc>
        <w:tc>
          <w:tcPr>
            <w:tcW w:w="1020" w:type="dxa"/>
            <w:tcBorders>
              <w:top w:val="nil"/>
              <w:left w:val="nil"/>
              <w:bottom w:val="nil"/>
              <w:right w:val="nil"/>
            </w:tcBorders>
            <w:tcMar>
              <w:top w:w="100" w:type="dxa"/>
              <w:left w:w="43" w:type="dxa"/>
              <w:bottom w:w="43" w:type="dxa"/>
              <w:right w:w="43" w:type="dxa"/>
            </w:tcMar>
            <w:vAlign w:val="bottom"/>
          </w:tcPr>
          <w:p w14:paraId="6A632FBE" w14:textId="77777777" w:rsidR="0062115A" w:rsidRPr="00DE1073" w:rsidRDefault="003823F2" w:rsidP="00DE1073">
            <w:r w:rsidRPr="00DE1073">
              <w:t>-370 525</w:t>
            </w:r>
          </w:p>
        </w:tc>
        <w:tc>
          <w:tcPr>
            <w:tcW w:w="1460" w:type="dxa"/>
            <w:tcBorders>
              <w:top w:val="nil"/>
              <w:left w:val="nil"/>
              <w:bottom w:val="nil"/>
              <w:right w:val="nil"/>
            </w:tcBorders>
            <w:tcMar>
              <w:top w:w="100" w:type="dxa"/>
              <w:left w:w="43" w:type="dxa"/>
              <w:bottom w:w="43" w:type="dxa"/>
              <w:right w:w="43" w:type="dxa"/>
            </w:tcMar>
            <w:vAlign w:val="bottom"/>
          </w:tcPr>
          <w:p w14:paraId="7A2B6C01" w14:textId="77777777" w:rsidR="0062115A" w:rsidRPr="00DE1073" w:rsidRDefault="003823F2" w:rsidP="00DE1073">
            <w:r w:rsidRPr="00DE1073">
              <w:t>6 929</w:t>
            </w:r>
          </w:p>
        </w:tc>
        <w:tc>
          <w:tcPr>
            <w:tcW w:w="1260" w:type="dxa"/>
            <w:tcBorders>
              <w:top w:val="nil"/>
              <w:left w:val="nil"/>
              <w:bottom w:val="nil"/>
              <w:right w:val="nil"/>
            </w:tcBorders>
            <w:tcMar>
              <w:top w:w="100" w:type="dxa"/>
              <w:left w:w="43" w:type="dxa"/>
              <w:bottom w:w="43" w:type="dxa"/>
              <w:right w:w="43" w:type="dxa"/>
            </w:tcMar>
            <w:vAlign w:val="bottom"/>
          </w:tcPr>
          <w:p w14:paraId="6EDB565A" w14:textId="77777777" w:rsidR="0062115A" w:rsidRPr="00DE1073" w:rsidRDefault="003823F2" w:rsidP="00DE1073">
            <w:r w:rsidRPr="00DE1073">
              <w:t>2 926</w:t>
            </w:r>
          </w:p>
        </w:tc>
        <w:tc>
          <w:tcPr>
            <w:tcW w:w="1180" w:type="dxa"/>
            <w:tcBorders>
              <w:top w:val="nil"/>
              <w:left w:val="nil"/>
              <w:bottom w:val="nil"/>
              <w:right w:val="nil"/>
            </w:tcBorders>
            <w:tcMar>
              <w:top w:w="100" w:type="dxa"/>
              <w:left w:w="43" w:type="dxa"/>
              <w:bottom w:w="43" w:type="dxa"/>
              <w:right w:w="43" w:type="dxa"/>
            </w:tcMar>
            <w:vAlign w:val="bottom"/>
          </w:tcPr>
          <w:p w14:paraId="6F8C9B6D" w14:textId="77777777" w:rsidR="0062115A" w:rsidRPr="00DE1073" w:rsidRDefault="003823F2" w:rsidP="00DE1073">
            <w:r w:rsidRPr="00DE1073">
              <w:t>-5 758</w:t>
            </w:r>
          </w:p>
        </w:tc>
        <w:tc>
          <w:tcPr>
            <w:tcW w:w="1260" w:type="dxa"/>
            <w:tcBorders>
              <w:top w:val="nil"/>
              <w:left w:val="nil"/>
              <w:bottom w:val="nil"/>
              <w:right w:val="nil"/>
            </w:tcBorders>
            <w:tcMar>
              <w:top w:w="100" w:type="dxa"/>
              <w:left w:w="43" w:type="dxa"/>
              <w:bottom w:w="43" w:type="dxa"/>
              <w:right w:w="43" w:type="dxa"/>
            </w:tcMar>
            <w:vAlign w:val="bottom"/>
          </w:tcPr>
          <w:p w14:paraId="0033919F" w14:textId="77777777" w:rsidR="0062115A" w:rsidRPr="00DE1073" w:rsidRDefault="003823F2" w:rsidP="00DE1073">
            <w:r w:rsidRPr="00DE1073">
              <w:t>-374 623</w:t>
            </w:r>
          </w:p>
        </w:tc>
        <w:tc>
          <w:tcPr>
            <w:tcW w:w="1260" w:type="dxa"/>
            <w:tcBorders>
              <w:top w:val="nil"/>
              <w:left w:val="nil"/>
              <w:bottom w:val="nil"/>
              <w:right w:val="nil"/>
            </w:tcBorders>
            <w:tcMar>
              <w:top w:w="100" w:type="dxa"/>
              <w:left w:w="43" w:type="dxa"/>
              <w:bottom w:w="43" w:type="dxa"/>
              <w:right w:w="43" w:type="dxa"/>
            </w:tcMar>
            <w:vAlign w:val="bottom"/>
          </w:tcPr>
          <w:p w14:paraId="55663F53" w14:textId="77777777" w:rsidR="0062115A" w:rsidRPr="00DE1073" w:rsidRDefault="003823F2" w:rsidP="00DE1073">
            <w:r w:rsidRPr="00DE1073">
              <w:t>-11,6</w:t>
            </w:r>
          </w:p>
        </w:tc>
        <w:tc>
          <w:tcPr>
            <w:tcW w:w="1180" w:type="dxa"/>
            <w:tcBorders>
              <w:top w:val="nil"/>
              <w:left w:val="nil"/>
              <w:bottom w:val="nil"/>
              <w:right w:val="nil"/>
            </w:tcBorders>
            <w:tcMar>
              <w:top w:w="100" w:type="dxa"/>
              <w:left w:w="43" w:type="dxa"/>
              <w:bottom w:w="43" w:type="dxa"/>
              <w:right w:w="43" w:type="dxa"/>
            </w:tcMar>
            <w:vAlign w:val="bottom"/>
          </w:tcPr>
          <w:p w14:paraId="4E9846B1" w14:textId="77777777" w:rsidR="0062115A" w:rsidRPr="00DE1073" w:rsidRDefault="003823F2" w:rsidP="00DE1073">
            <w:r w:rsidRPr="00DE1073">
              <w:t>-3,8</w:t>
            </w:r>
          </w:p>
        </w:tc>
      </w:tr>
      <w:tr w:rsidR="0062115A" w:rsidRPr="00DE1073" w14:paraId="2D7EDF4B" w14:textId="77777777">
        <w:trPr>
          <w:trHeight w:val="340"/>
        </w:trPr>
        <w:tc>
          <w:tcPr>
            <w:tcW w:w="860" w:type="dxa"/>
            <w:tcBorders>
              <w:top w:val="nil"/>
              <w:left w:val="nil"/>
              <w:bottom w:val="nil"/>
              <w:right w:val="nil"/>
            </w:tcBorders>
            <w:tcMar>
              <w:top w:w="100" w:type="dxa"/>
              <w:left w:w="43" w:type="dxa"/>
              <w:bottom w:w="43" w:type="dxa"/>
              <w:right w:w="43" w:type="dxa"/>
            </w:tcMar>
          </w:tcPr>
          <w:p w14:paraId="2E892DF9" w14:textId="77777777" w:rsidR="0062115A" w:rsidRPr="00DE1073" w:rsidRDefault="003823F2" w:rsidP="00DE1073">
            <w:r w:rsidRPr="00DE1073">
              <w:t>2021</w:t>
            </w:r>
          </w:p>
        </w:tc>
        <w:tc>
          <w:tcPr>
            <w:tcW w:w="1020" w:type="dxa"/>
            <w:tcBorders>
              <w:top w:val="nil"/>
              <w:left w:val="nil"/>
              <w:bottom w:val="nil"/>
              <w:right w:val="nil"/>
            </w:tcBorders>
            <w:tcMar>
              <w:top w:w="100" w:type="dxa"/>
              <w:left w:w="43" w:type="dxa"/>
              <w:bottom w:w="43" w:type="dxa"/>
              <w:right w:w="43" w:type="dxa"/>
            </w:tcMar>
            <w:vAlign w:val="bottom"/>
          </w:tcPr>
          <w:p w14:paraId="5FB56D1E" w14:textId="77777777" w:rsidR="0062115A" w:rsidRPr="00DE1073" w:rsidRDefault="003823F2" w:rsidP="00DE1073">
            <w:r w:rsidRPr="00DE1073">
              <w:t>-368 969</w:t>
            </w:r>
          </w:p>
        </w:tc>
        <w:tc>
          <w:tcPr>
            <w:tcW w:w="1460" w:type="dxa"/>
            <w:tcBorders>
              <w:top w:val="nil"/>
              <w:left w:val="nil"/>
              <w:bottom w:val="nil"/>
              <w:right w:val="nil"/>
            </w:tcBorders>
            <w:tcMar>
              <w:top w:w="100" w:type="dxa"/>
              <w:left w:w="43" w:type="dxa"/>
              <w:bottom w:w="43" w:type="dxa"/>
              <w:right w:w="43" w:type="dxa"/>
            </w:tcMar>
            <w:vAlign w:val="bottom"/>
          </w:tcPr>
          <w:p w14:paraId="4E27F290" w14:textId="77777777" w:rsidR="0062115A" w:rsidRPr="00DE1073" w:rsidRDefault="003823F2" w:rsidP="00DE1073">
            <w:r w:rsidRPr="00DE1073">
              <w:t>-1 484</w:t>
            </w:r>
          </w:p>
        </w:tc>
        <w:tc>
          <w:tcPr>
            <w:tcW w:w="1260" w:type="dxa"/>
            <w:tcBorders>
              <w:top w:val="nil"/>
              <w:left w:val="nil"/>
              <w:bottom w:val="nil"/>
              <w:right w:val="nil"/>
            </w:tcBorders>
            <w:tcMar>
              <w:top w:w="100" w:type="dxa"/>
              <w:left w:w="43" w:type="dxa"/>
              <w:bottom w:w="43" w:type="dxa"/>
              <w:right w:w="43" w:type="dxa"/>
            </w:tcMar>
            <w:vAlign w:val="bottom"/>
          </w:tcPr>
          <w:p w14:paraId="6D914FE8" w14:textId="77777777" w:rsidR="0062115A" w:rsidRPr="00DE1073" w:rsidRDefault="003823F2" w:rsidP="00DE1073">
            <w:r w:rsidRPr="00DE1073">
              <w:t>-3 527</w:t>
            </w:r>
          </w:p>
        </w:tc>
        <w:tc>
          <w:tcPr>
            <w:tcW w:w="1180" w:type="dxa"/>
            <w:tcBorders>
              <w:top w:val="nil"/>
              <w:left w:val="nil"/>
              <w:bottom w:val="nil"/>
              <w:right w:val="nil"/>
            </w:tcBorders>
            <w:tcMar>
              <w:top w:w="100" w:type="dxa"/>
              <w:left w:w="43" w:type="dxa"/>
              <w:bottom w:w="43" w:type="dxa"/>
              <w:right w:w="43" w:type="dxa"/>
            </w:tcMar>
            <w:vAlign w:val="bottom"/>
          </w:tcPr>
          <w:p w14:paraId="7AB37010" w14:textId="77777777" w:rsidR="0062115A" w:rsidRPr="00DE1073" w:rsidRDefault="003823F2" w:rsidP="00DE1073">
            <w:r w:rsidRPr="00DE1073">
              <w:t>-5 347</w:t>
            </w:r>
          </w:p>
        </w:tc>
        <w:tc>
          <w:tcPr>
            <w:tcW w:w="1260" w:type="dxa"/>
            <w:tcBorders>
              <w:top w:val="nil"/>
              <w:left w:val="nil"/>
              <w:bottom w:val="nil"/>
              <w:right w:val="nil"/>
            </w:tcBorders>
            <w:tcMar>
              <w:top w:w="100" w:type="dxa"/>
              <w:left w:w="43" w:type="dxa"/>
              <w:bottom w:w="43" w:type="dxa"/>
              <w:right w:w="43" w:type="dxa"/>
            </w:tcMar>
            <w:vAlign w:val="bottom"/>
          </w:tcPr>
          <w:p w14:paraId="50DF0E85" w14:textId="77777777" w:rsidR="0062115A" w:rsidRPr="00DE1073" w:rsidRDefault="003823F2" w:rsidP="00DE1073">
            <w:r w:rsidRPr="00DE1073">
              <w:t>-358 610</w:t>
            </w:r>
          </w:p>
        </w:tc>
        <w:tc>
          <w:tcPr>
            <w:tcW w:w="1260" w:type="dxa"/>
            <w:tcBorders>
              <w:top w:val="nil"/>
              <w:left w:val="nil"/>
              <w:bottom w:val="nil"/>
              <w:right w:val="nil"/>
            </w:tcBorders>
            <w:tcMar>
              <w:top w:w="100" w:type="dxa"/>
              <w:left w:w="43" w:type="dxa"/>
              <w:bottom w:w="43" w:type="dxa"/>
              <w:right w:w="43" w:type="dxa"/>
            </w:tcMar>
            <w:vAlign w:val="bottom"/>
          </w:tcPr>
          <w:p w14:paraId="183CF623" w14:textId="77777777" w:rsidR="0062115A" w:rsidRPr="00DE1073" w:rsidRDefault="003823F2" w:rsidP="00DE1073">
            <w:r w:rsidRPr="00DE1073">
              <w:t>-10,6</w:t>
            </w:r>
          </w:p>
        </w:tc>
        <w:tc>
          <w:tcPr>
            <w:tcW w:w="1180" w:type="dxa"/>
            <w:tcBorders>
              <w:top w:val="nil"/>
              <w:left w:val="nil"/>
              <w:bottom w:val="nil"/>
              <w:right w:val="nil"/>
            </w:tcBorders>
            <w:tcMar>
              <w:top w:w="100" w:type="dxa"/>
              <w:left w:w="43" w:type="dxa"/>
              <w:bottom w:w="43" w:type="dxa"/>
              <w:right w:w="43" w:type="dxa"/>
            </w:tcMar>
            <w:vAlign w:val="bottom"/>
          </w:tcPr>
          <w:p w14:paraId="75BB4CD1" w14:textId="77777777" w:rsidR="0062115A" w:rsidRPr="00DE1073" w:rsidRDefault="003823F2" w:rsidP="00DE1073">
            <w:r w:rsidRPr="00DE1073">
              <w:t>1,0</w:t>
            </w:r>
          </w:p>
        </w:tc>
      </w:tr>
      <w:tr w:rsidR="0062115A" w:rsidRPr="00DE1073" w14:paraId="4C03F275" w14:textId="77777777">
        <w:trPr>
          <w:trHeight w:val="340"/>
        </w:trPr>
        <w:tc>
          <w:tcPr>
            <w:tcW w:w="860" w:type="dxa"/>
            <w:tcBorders>
              <w:top w:val="nil"/>
              <w:left w:val="nil"/>
              <w:bottom w:val="nil"/>
              <w:right w:val="nil"/>
            </w:tcBorders>
            <w:tcMar>
              <w:top w:w="100" w:type="dxa"/>
              <w:left w:w="43" w:type="dxa"/>
              <w:bottom w:w="43" w:type="dxa"/>
              <w:right w:w="43" w:type="dxa"/>
            </w:tcMar>
          </w:tcPr>
          <w:p w14:paraId="77491357" w14:textId="77777777" w:rsidR="0062115A" w:rsidRPr="00DE1073" w:rsidRDefault="003823F2" w:rsidP="00DE1073">
            <w:r w:rsidRPr="00DE1073">
              <w:t>2022</w:t>
            </w:r>
          </w:p>
        </w:tc>
        <w:tc>
          <w:tcPr>
            <w:tcW w:w="1020" w:type="dxa"/>
            <w:tcBorders>
              <w:top w:val="nil"/>
              <w:left w:val="nil"/>
              <w:bottom w:val="nil"/>
              <w:right w:val="nil"/>
            </w:tcBorders>
            <w:tcMar>
              <w:top w:w="100" w:type="dxa"/>
              <w:left w:w="43" w:type="dxa"/>
              <w:bottom w:w="43" w:type="dxa"/>
              <w:right w:w="43" w:type="dxa"/>
            </w:tcMar>
            <w:vAlign w:val="bottom"/>
          </w:tcPr>
          <w:p w14:paraId="4977DB4E" w14:textId="77777777" w:rsidR="0062115A" w:rsidRPr="00DE1073" w:rsidRDefault="003823F2" w:rsidP="00DE1073">
            <w:r w:rsidRPr="00DE1073">
              <w:t>-282 742</w:t>
            </w:r>
          </w:p>
        </w:tc>
        <w:tc>
          <w:tcPr>
            <w:tcW w:w="1460" w:type="dxa"/>
            <w:tcBorders>
              <w:top w:val="nil"/>
              <w:left w:val="nil"/>
              <w:bottom w:val="nil"/>
              <w:right w:val="nil"/>
            </w:tcBorders>
            <w:tcMar>
              <w:top w:w="100" w:type="dxa"/>
              <w:left w:w="43" w:type="dxa"/>
              <w:bottom w:w="43" w:type="dxa"/>
              <w:right w:w="43" w:type="dxa"/>
            </w:tcMar>
            <w:vAlign w:val="bottom"/>
          </w:tcPr>
          <w:p w14:paraId="16250BFE" w14:textId="77777777" w:rsidR="0062115A" w:rsidRPr="00DE1073" w:rsidRDefault="003823F2" w:rsidP="00DE1073">
            <w:r w:rsidRPr="00DE1073">
              <w:t>75</w:t>
            </w:r>
          </w:p>
        </w:tc>
        <w:tc>
          <w:tcPr>
            <w:tcW w:w="1260" w:type="dxa"/>
            <w:tcBorders>
              <w:top w:val="nil"/>
              <w:left w:val="nil"/>
              <w:bottom w:val="nil"/>
              <w:right w:val="nil"/>
            </w:tcBorders>
            <w:tcMar>
              <w:top w:w="100" w:type="dxa"/>
              <w:left w:w="43" w:type="dxa"/>
              <w:bottom w:w="43" w:type="dxa"/>
              <w:right w:w="43" w:type="dxa"/>
            </w:tcMar>
            <w:vAlign w:val="bottom"/>
          </w:tcPr>
          <w:p w14:paraId="2649BBC8" w14:textId="77777777" w:rsidR="0062115A" w:rsidRPr="00DE1073" w:rsidRDefault="003823F2" w:rsidP="00DE1073">
            <w:r w:rsidRPr="00DE1073">
              <w:t>-22 692</w:t>
            </w:r>
          </w:p>
        </w:tc>
        <w:tc>
          <w:tcPr>
            <w:tcW w:w="1180" w:type="dxa"/>
            <w:tcBorders>
              <w:top w:val="nil"/>
              <w:left w:val="nil"/>
              <w:bottom w:val="nil"/>
              <w:right w:val="nil"/>
            </w:tcBorders>
            <w:tcMar>
              <w:top w:w="100" w:type="dxa"/>
              <w:left w:w="43" w:type="dxa"/>
              <w:bottom w:w="43" w:type="dxa"/>
              <w:right w:w="43" w:type="dxa"/>
            </w:tcMar>
            <w:vAlign w:val="bottom"/>
          </w:tcPr>
          <w:p w14:paraId="75B5BD72" w14:textId="77777777" w:rsidR="0062115A" w:rsidRPr="00DE1073" w:rsidRDefault="003823F2" w:rsidP="00DE1073">
            <w:r w:rsidRPr="00DE1073">
              <w:t>79 322</w:t>
            </w:r>
          </w:p>
        </w:tc>
        <w:tc>
          <w:tcPr>
            <w:tcW w:w="1260" w:type="dxa"/>
            <w:tcBorders>
              <w:top w:val="nil"/>
              <w:left w:val="nil"/>
              <w:bottom w:val="nil"/>
              <w:right w:val="nil"/>
            </w:tcBorders>
            <w:tcMar>
              <w:top w:w="100" w:type="dxa"/>
              <w:left w:w="43" w:type="dxa"/>
              <w:bottom w:w="43" w:type="dxa"/>
              <w:right w:w="43" w:type="dxa"/>
            </w:tcMar>
            <w:vAlign w:val="bottom"/>
          </w:tcPr>
          <w:p w14:paraId="5831BDCA" w14:textId="77777777" w:rsidR="0062115A" w:rsidRPr="00DE1073" w:rsidRDefault="003823F2" w:rsidP="00DE1073">
            <w:r w:rsidRPr="00DE1073">
              <w:t>-339 447</w:t>
            </w:r>
          </w:p>
        </w:tc>
        <w:tc>
          <w:tcPr>
            <w:tcW w:w="1260" w:type="dxa"/>
            <w:tcBorders>
              <w:top w:val="nil"/>
              <w:left w:val="nil"/>
              <w:bottom w:val="nil"/>
              <w:right w:val="nil"/>
            </w:tcBorders>
            <w:tcMar>
              <w:top w:w="100" w:type="dxa"/>
              <w:left w:w="43" w:type="dxa"/>
              <w:bottom w:w="43" w:type="dxa"/>
              <w:right w:w="43" w:type="dxa"/>
            </w:tcMar>
            <w:vAlign w:val="bottom"/>
          </w:tcPr>
          <w:p w14:paraId="074AE67F" w14:textId="77777777" w:rsidR="0062115A" w:rsidRPr="00DE1073" w:rsidRDefault="003823F2" w:rsidP="00DE1073">
            <w:r w:rsidRPr="00DE1073">
              <w:t>-9,5</w:t>
            </w:r>
          </w:p>
        </w:tc>
        <w:tc>
          <w:tcPr>
            <w:tcW w:w="1180" w:type="dxa"/>
            <w:tcBorders>
              <w:top w:val="nil"/>
              <w:left w:val="nil"/>
              <w:bottom w:val="nil"/>
              <w:right w:val="nil"/>
            </w:tcBorders>
            <w:tcMar>
              <w:top w:w="100" w:type="dxa"/>
              <w:left w:w="43" w:type="dxa"/>
              <w:bottom w:w="43" w:type="dxa"/>
              <w:right w:w="43" w:type="dxa"/>
            </w:tcMar>
            <w:vAlign w:val="bottom"/>
          </w:tcPr>
          <w:p w14:paraId="5F795021" w14:textId="77777777" w:rsidR="0062115A" w:rsidRPr="00DE1073" w:rsidRDefault="003823F2" w:rsidP="00DE1073">
            <w:r w:rsidRPr="00DE1073">
              <w:t>1,0</w:t>
            </w:r>
          </w:p>
        </w:tc>
      </w:tr>
      <w:tr w:rsidR="0062115A" w:rsidRPr="00DE1073" w14:paraId="68EDC2C3" w14:textId="77777777">
        <w:trPr>
          <w:trHeight w:val="340"/>
        </w:trPr>
        <w:tc>
          <w:tcPr>
            <w:tcW w:w="860" w:type="dxa"/>
            <w:tcBorders>
              <w:top w:val="nil"/>
              <w:left w:val="nil"/>
              <w:bottom w:val="single" w:sz="4" w:space="0" w:color="000000"/>
              <w:right w:val="nil"/>
            </w:tcBorders>
            <w:tcMar>
              <w:top w:w="100" w:type="dxa"/>
              <w:left w:w="43" w:type="dxa"/>
              <w:bottom w:w="43" w:type="dxa"/>
              <w:right w:w="43" w:type="dxa"/>
            </w:tcMar>
          </w:tcPr>
          <w:p w14:paraId="4E793EA1" w14:textId="77777777" w:rsidR="0062115A" w:rsidRPr="00DE1073" w:rsidRDefault="003823F2" w:rsidP="00DE1073">
            <w:r w:rsidRPr="00DE1073">
              <w:t>2023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C64954F" w14:textId="77777777" w:rsidR="0062115A" w:rsidRPr="00DE1073" w:rsidRDefault="003823F2" w:rsidP="00DE1073">
            <w:r w:rsidRPr="00DE1073">
              <w:t>-301 059</w:t>
            </w:r>
          </w:p>
        </w:tc>
        <w:tc>
          <w:tcPr>
            <w:tcW w:w="1460" w:type="dxa"/>
            <w:tcBorders>
              <w:top w:val="nil"/>
              <w:left w:val="nil"/>
              <w:bottom w:val="single" w:sz="4" w:space="0" w:color="000000"/>
              <w:right w:val="nil"/>
            </w:tcBorders>
            <w:tcMar>
              <w:top w:w="100" w:type="dxa"/>
              <w:left w:w="43" w:type="dxa"/>
              <w:bottom w:w="43" w:type="dxa"/>
              <w:right w:w="43" w:type="dxa"/>
            </w:tcMar>
            <w:vAlign w:val="bottom"/>
          </w:tcPr>
          <w:p w14:paraId="59C0C3FA" w14:textId="77777777" w:rsidR="0062115A" w:rsidRPr="00DE1073" w:rsidRDefault="003823F2" w:rsidP="00DE1073">
            <w:r w:rsidRPr="00DE1073">
              <w:t>11 708</w:t>
            </w:r>
          </w:p>
        </w:tc>
        <w:tc>
          <w:tcPr>
            <w:tcW w:w="1260" w:type="dxa"/>
            <w:tcBorders>
              <w:top w:val="nil"/>
              <w:left w:val="nil"/>
              <w:bottom w:val="single" w:sz="4" w:space="0" w:color="000000"/>
              <w:right w:val="nil"/>
            </w:tcBorders>
            <w:tcMar>
              <w:top w:w="100" w:type="dxa"/>
              <w:left w:w="43" w:type="dxa"/>
              <w:bottom w:w="43" w:type="dxa"/>
              <w:right w:w="43" w:type="dxa"/>
            </w:tcMar>
            <w:vAlign w:val="bottom"/>
          </w:tcPr>
          <w:p w14:paraId="532B2436" w14:textId="77777777" w:rsidR="0062115A" w:rsidRPr="00DE1073" w:rsidRDefault="003823F2" w:rsidP="00DE1073">
            <w:r w:rsidRPr="00DE1073">
              <w:t>-12 863</w:t>
            </w:r>
          </w:p>
        </w:tc>
        <w:tc>
          <w:tcPr>
            <w:tcW w:w="1180" w:type="dxa"/>
            <w:tcBorders>
              <w:top w:val="nil"/>
              <w:left w:val="nil"/>
              <w:bottom w:val="single" w:sz="4" w:space="0" w:color="000000"/>
              <w:right w:val="nil"/>
            </w:tcBorders>
            <w:tcMar>
              <w:top w:w="100" w:type="dxa"/>
              <w:left w:w="43" w:type="dxa"/>
              <w:bottom w:w="43" w:type="dxa"/>
              <w:right w:w="43" w:type="dxa"/>
            </w:tcMar>
            <w:vAlign w:val="bottom"/>
          </w:tcPr>
          <w:p w14:paraId="39191604" w14:textId="77777777" w:rsidR="0062115A" w:rsidRPr="00DE1073" w:rsidRDefault="003823F2" w:rsidP="00DE1073">
            <w:r w:rsidRPr="00DE1073">
              <w:t>72 677</w:t>
            </w:r>
          </w:p>
        </w:tc>
        <w:tc>
          <w:tcPr>
            <w:tcW w:w="1260" w:type="dxa"/>
            <w:tcBorders>
              <w:top w:val="nil"/>
              <w:left w:val="nil"/>
              <w:bottom w:val="single" w:sz="4" w:space="0" w:color="000000"/>
              <w:right w:val="nil"/>
            </w:tcBorders>
            <w:tcMar>
              <w:top w:w="100" w:type="dxa"/>
              <w:left w:w="43" w:type="dxa"/>
              <w:bottom w:w="43" w:type="dxa"/>
              <w:right w:w="43" w:type="dxa"/>
            </w:tcMar>
            <w:vAlign w:val="bottom"/>
          </w:tcPr>
          <w:p w14:paraId="126E6E99" w14:textId="77777777" w:rsidR="0062115A" w:rsidRPr="00DE1073" w:rsidRDefault="003823F2" w:rsidP="00DE1073">
            <w:r w:rsidRPr="00DE1073">
              <w:t>-372 581</w:t>
            </w:r>
          </w:p>
        </w:tc>
        <w:tc>
          <w:tcPr>
            <w:tcW w:w="1260" w:type="dxa"/>
            <w:tcBorders>
              <w:top w:val="nil"/>
              <w:left w:val="nil"/>
              <w:bottom w:val="single" w:sz="4" w:space="0" w:color="000000"/>
              <w:right w:val="nil"/>
            </w:tcBorders>
            <w:tcMar>
              <w:top w:w="100" w:type="dxa"/>
              <w:left w:w="43" w:type="dxa"/>
              <w:bottom w:w="43" w:type="dxa"/>
              <w:right w:w="43" w:type="dxa"/>
            </w:tcMar>
            <w:vAlign w:val="bottom"/>
          </w:tcPr>
          <w:p w14:paraId="3195A093" w14:textId="77777777" w:rsidR="0062115A" w:rsidRPr="00DE1073" w:rsidRDefault="003823F2" w:rsidP="00DE1073">
            <w:r w:rsidRPr="00DE1073">
              <w:t>-10,0</w:t>
            </w:r>
          </w:p>
        </w:tc>
        <w:tc>
          <w:tcPr>
            <w:tcW w:w="1180" w:type="dxa"/>
            <w:tcBorders>
              <w:top w:val="nil"/>
              <w:left w:val="nil"/>
              <w:bottom w:val="single" w:sz="4" w:space="0" w:color="000000"/>
              <w:right w:val="nil"/>
            </w:tcBorders>
            <w:tcMar>
              <w:top w:w="100" w:type="dxa"/>
              <w:left w:w="43" w:type="dxa"/>
              <w:bottom w:w="43" w:type="dxa"/>
              <w:right w:w="43" w:type="dxa"/>
            </w:tcMar>
            <w:vAlign w:val="bottom"/>
          </w:tcPr>
          <w:p w14:paraId="543DFBB2" w14:textId="77777777" w:rsidR="0062115A" w:rsidRPr="00DE1073" w:rsidRDefault="003823F2" w:rsidP="00DE1073">
            <w:r w:rsidRPr="00DE1073">
              <w:t>-0,4</w:t>
            </w:r>
          </w:p>
        </w:tc>
      </w:tr>
    </w:tbl>
    <w:p w14:paraId="666682CE" w14:textId="77777777" w:rsidR="0062115A" w:rsidRDefault="003823F2" w:rsidP="00DE1073">
      <w:pPr>
        <w:pStyle w:val="Kilde"/>
      </w:pPr>
      <w:r w:rsidRPr="00DE1073">
        <w:t>Kilde: Finansdepartementet.</w:t>
      </w:r>
    </w:p>
    <w:p w14:paraId="74B1A5AC" w14:textId="5E2DB058" w:rsidR="005F2150" w:rsidRPr="005F2150" w:rsidRDefault="005F2150" w:rsidP="005F2150">
      <w:pPr>
        <w:pStyle w:val="tabell-tittel"/>
      </w:pPr>
      <w:r w:rsidRPr="00DE1073">
        <w:t>Bruttonasjonalinntekt. Mrd. kroner</w:t>
      </w:r>
    </w:p>
    <w:p w14:paraId="05B50303" w14:textId="77777777" w:rsidR="0062115A" w:rsidRPr="00DE1073" w:rsidRDefault="003823F2" w:rsidP="00DE1073">
      <w:pPr>
        <w:pStyle w:val="Tabellnavn"/>
      </w:pPr>
      <w:r w:rsidRPr="00DE1073">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62115A" w:rsidRPr="00DE1073" w14:paraId="7F37ECCF" w14:textId="77777777" w:rsidTr="005F2150">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FE06D2F" w14:textId="77777777" w:rsidR="0062115A" w:rsidRPr="00DE1073" w:rsidRDefault="0062115A" w:rsidP="00DE1073"/>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C96F61" w14:textId="77777777" w:rsidR="0062115A" w:rsidRPr="00DE1073" w:rsidRDefault="003823F2" w:rsidP="00DE1073">
            <w:r w:rsidRPr="00DE1073">
              <w:t>2022</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C2A4C6" w14:textId="77777777" w:rsidR="0062115A" w:rsidRPr="00DE1073" w:rsidRDefault="003823F2" w:rsidP="00DE1073">
            <w:r w:rsidRPr="00DE1073">
              <w:t>2023</w:t>
            </w:r>
          </w:p>
        </w:tc>
      </w:tr>
      <w:tr w:rsidR="0062115A" w:rsidRPr="00DE1073" w14:paraId="7633A9E9" w14:textId="77777777" w:rsidTr="005F2150">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1F84B9D6" w14:textId="77777777" w:rsidR="0062115A" w:rsidRPr="00DE1073" w:rsidRDefault="003823F2" w:rsidP="00DE1073">
            <w:r w:rsidRPr="00DE1073">
              <w:t>Bruttonasjonalprodukt</w:t>
            </w:r>
            <w:r w:rsidRPr="00DE1073">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41DA0B4D" w14:textId="77777777" w:rsidR="0062115A" w:rsidRPr="00DE1073" w:rsidRDefault="003823F2" w:rsidP="00DE1073">
            <w:r w:rsidRPr="00DE1073">
              <w:t>5 569,2</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64F06A87" w14:textId="77777777" w:rsidR="0062115A" w:rsidRPr="00DE1073" w:rsidRDefault="003823F2" w:rsidP="00DE1073">
            <w:r w:rsidRPr="00DE1073">
              <w:t>5 155,9</w:t>
            </w:r>
          </w:p>
        </w:tc>
      </w:tr>
      <w:tr w:rsidR="0062115A" w:rsidRPr="00DE1073" w14:paraId="72FD1AEE"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370A4CED" w14:textId="77777777" w:rsidR="0062115A" w:rsidRPr="00DE1073" w:rsidRDefault="003823F2" w:rsidP="00DE1073">
            <w:r w:rsidRPr="00DE1073">
              <w:t>BNP Fastlands-Norge</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2135EE8D" w14:textId="77777777" w:rsidR="0062115A" w:rsidRPr="00DE1073" w:rsidRDefault="003823F2" w:rsidP="00DE1073">
            <w:r w:rsidRPr="00DE1073">
              <w:t>3 569,3</w:t>
            </w:r>
          </w:p>
        </w:tc>
        <w:tc>
          <w:tcPr>
            <w:tcW w:w="1400" w:type="dxa"/>
            <w:tcBorders>
              <w:top w:val="nil"/>
              <w:left w:val="nil"/>
              <w:bottom w:val="nil"/>
              <w:right w:val="nil"/>
            </w:tcBorders>
            <w:tcMar>
              <w:top w:w="100" w:type="dxa"/>
              <w:left w:w="43" w:type="dxa"/>
              <w:bottom w:w="43" w:type="dxa"/>
              <w:right w:w="43" w:type="dxa"/>
            </w:tcMar>
            <w:vAlign w:val="bottom"/>
          </w:tcPr>
          <w:p w14:paraId="2D0D5185" w14:textId="77777777" w:rsidR="0062115A" w:rsidRPr="00DE1073" w:rsidRDefault="003823F2" w:rsidP="00DE1073">
            <w:r w:rsidRPr="00DE1073">
              <w:t>3 797,2</w:t>
            </w:r>
          </w:p>
        </w:tc>
      </w:tr>
      <w:tr w:rsidR="0062115A" w:rsidRPr="00DE1073" w14:paraId="4A8C3913"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72FEFE77" w14:textId="77777777" w:rsidR="0062115A" w:rsidRPr="00DE1073" w:rsidRDefault="003823F2" w:rsidP="00DE1073">
            <w:r w:rsidRPr="00DE1073">
              <w:t>Overskudd på driftsbalansen</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3B750B8C" w14:textId="77777777" w:rsidR="0062115A" w:rsidRPr="00DE1073" w:rsidRDefault="003823F2" w:rsidP="00DE1073">
            <w:r w:rsidRPr="00DE1073">
              <w:t>1 690,6</w:t>
            </w:r>
          </w:p>
        </w:tc>
        <w:tc>
          <w:tcPr>
            <w:tcW w:w="1400" w:type="dxa"/>
            <w:tcBorders>
              <w:top w:val="nil"/>
              <w:left w:val="nil"/>
              <w:bottom w:val="nil"/>
              <w:right w:val="nil"/>
            </w:tcBorders>
            <w:tcMar>
              <w:top w:w="100" w:type="dxa"/>
              <w:left w:w="43" w:type="dxa"/>
              <w:bottom w:w="43" w:type="dxa"/>
              <w:right w:w="43" w:type="dxa"/>
            </w:tcMar>
            <w:vAlign w:val="bottom"/>
          </w:tcPr>
          <w:p w14:paraId="1448DE7E" w14:textId="77777777" w:rsidR="0062115A" w:rsidRPr="00DE1073" w:rsidRDefault="003823F2" w:rsidP="00DE1073">
            <w:r w:rsidRPr="00DE1073">
              <w:t>969,0</w:t>
            </w:r>
          </w:p>
        </w:tc>
      </w:tr>
      <w:tr w:rsidR="0062115A" w:rsidRPr="00DE1073" w14:paraId="306F13B6" w14:textId="77777777" w:rsidTr="005F2150">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00767BAD" w14:textId="77777777" w:rsidR="0062115A" w:rsidRPr="00DE1073" w:rsidRDefault="003823F2" w:rsidP="00DE1073">
            <w:r w:rsidRPr="00DE1073">
              <w:t>Bruttonasjonalinntekt</w:t>
            </w:r>
            <w:r w:rsidRPr="00DE1073">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C73534B" w14:textId="77777777" w:rsidR="0062115A" w:rsidRPr="00DE1073" w:rsidRDefault="003823F2" w:rsidP="00DE1073">
            <w:r w:rsidRPr="00DE1073">
              <w:t>5 745,7</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F4F4DF8" w14:textId="77777777" w:rsidR="0062115A" w:rsidRPr="00DE1073" w:rsidRDefault="003823F2" w:rsidP="00DE1073">
            <w:r w:rsidRPr="00DE1073">
              <w:t>5 280,9</w:t>
            </w:r>
          </w:p>
        </w:tc>
      </w:tr>
    </w:tbl>
    <w:p w14:paraId="22A4564A" w14:textId="77777777" w:rsidR="0062115A" w:rsidRDefault="003823F2" w:rsidP="00DE1073">
      <w:pPr>
        <w:pStyle w:val="Kilde"/>
      </w:pPr>
      <w:r w:rsidRPr="00DE1073">
        <w:t>Kilder: Statistisk sentralbyrå og Finansdepartementet.</w:t>
      </w:r>
    </w:p>
    <w:p w14:paraId="79AF7D7A" w14:textId="5C6DAC34" w:rsidR="005F2150" w:rsidRPr="005F2150" w:rsidRDefault="005F2150" w:rsidP="005F2150">
      <w:pPr>
        <w:pStyle w:val="tabell-tittel"/>
      </w:pPr>
      <w:r w:rsidRPr="00DE1073">
        <w:t>Produktivitetsutviklingen. Prosentvis endring fra året før</w:t>
      </w:r>
      <w:r w:rsidRPr="00DE1073">
        <w:rPr>
          <w:rStyle w:val="skrift-hevet"/>
        </w:rPr>
        <w:t>1</w:t>
      </w:r>
    </w:p>
    <w:p w14:paraId="158F21E9" w14:textId="77777777" w:rsidR="0062115A" w:rsidRPr="00DE1073" w:rsidRDefault="003823F2" w:rsidP="00DE1073">
      <w:pPr>
        <w:pStyle w:val="Tabellnavn"/>
      </w:pPr>
      <w:r w:rsidRPr="00DE1073">
        <w:t>07J2xt2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3440"/>
        <w:gridCol w:w="1020"/>
        <w:gridCol w:w="1020"/>
        <w:gridCol w:w="1020"/>
        <w:gridCol w:w="1020"/>
        <w:gridCol w:w="1020"/>
        <w:gridCol w:w="1020"/>
      </w:tblGrid>
      <w:tr w:rsidR="0062115A" w:rsidRPr="00DE1073" w14:paraId="2824779A" w14:textId="77777777" w:rsidTr="005F2150">
        <w:trPr>
          <w:trHeight w:val="320"/>
        </w:trPr>
        <w:tc>
          <w:tcPr>
            <w:tcW w:w="3440" w:type="dxa"/>
            <w:tcBorders>
              <w:top w:val="single" w:sz="4" w:space="0" w:color="000000"/>
              <w:left w:val="nil"/>
              <w:bottom w:val="nil"/>
              <w:right w:val="nil"/>
            </w:tcBorders>
            <w:tcMar>
              <w:top w:w="100" w:type="dxa"/>
              <w:left w:w="43" w:type="dxa"/>
              <w:bottom w:w="43" w:type="dxa"/>
              <w:right w:w="43" w:type="dxa"/>
            </w:tcMar>
            <w:vAlign w:val="bottom"/>
          </w:tcPr>
          <w:p w14:paraId="18FB1A8B" w14:textId="77777777" w:rsidR="0062115A" w:rsidRPr="00DE1073" w:rsidRDefault="0062115A" w:rsidP="00DE1073"/>
        </w:tc>
        <w:tc>
          <w:tcPr>
            <w:tcW w:w="40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743606A2" w14:textId="77777777" w:rsidR="0062115A" w:rsidRPr="00DE1073" w:rsidRDefault="003823F2" w:rsidP="00DE1073">
            <w:r w:rsidRPr="00DE1073">
              <w:t>Årlig gjennomsnitt</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7A96146"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8058DFA" w14:textId="77777777" w:rsidR="0062115A" w:rsidRPr="00DE1073" w:rsidRDefault="0062115A" w:rsidP="00DE1073"/>
        </w:tc>
      </w:tr>
      <w:tr w:rsidR="0062115A" w:rsidRPr="00DE1073" w14:paraId="6B113AD6" w14:textId="77777777" w:rsidTr="005F2150">
        <w:trPr>
          <w:trHeight w:val="320"/>
        </w:trPr>
        <w:tc>
          <w:tcPr>
            <w:tcW w:w="3440" w:type="dxa"/>
            <w:tcBorders>
              <w:top w:val="nil"/>
              <w:left w:val="nil"/>
              <w:bottom w:val="single" w:sz="4" w:space="0" w:color="000000"/>
              <w:right w:val="nil"/>
            </w:tcBorders>
            <w:tcMar>
              <w:top w:w="100" w:type="dxa"/>
              <w:left w:w="43" w:type="dxa"/>
              <w:bottom w:w="43" w:type="dxa"/>
              <w:right w:w="43" w:type="dxa"/>
            </w:tcMar>
            <w:vAlign w:val="bottom"/>
          </w:tcPr>
          <w:p w14:paraId="1A0D293D" w14:textId="77777777" w:rsidR="0062115A" w:rsidRPr="00DE1073" w:rsidRDefault="003823F2" w:rsidP="00DE1073">
            <w:r w:rsidRPr="00DE1073">
              <w:t xml:space="preserve"> </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5F3B7EB" w14:textId="77777777" w:rsidR="0062115A" w:rsidRPr="00DE1073" w:rsidRDefault="003823F2" w:rsidP="00DE1073">
            <w:r w:rsidRPr="00DE1073">
              <w:t>1971–1980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1E37308" w14:textId="77777777" w:rsidR="0062115A" w:rsidRPr="00DE1073" w:rsidRDefault="003823F2" w:rsidP="00DE1073">
            <w:r w:rsidRPr="00DE1073">
              <w:t>1981–1990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DC0F0BE" w14:textId="77777777" w:rsidR="0062115A" w:rsidRPr="00DE1073" w:rsidRDefault="003823F2" w:rsidP="00DE1073">
            <w:r w:rsidRPr="00DE1073">
              <w:t>1991–2021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DE08629" w14:textId="77777777" w:rsidR="0062115A" w:rsidRPr="00DE1073" w:rsidRDefault="003823F2" w:rsidP="00DE1073">
            <w:r w:rsidRPr="00DE1073">
              <w:t>1971–2021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987A445" w14:textId="77777777" w:rsidR="0062115A" w:rsidRPr="00DE1073" w:rsidRDefault="003823F2" w:rsidP="00DE1073">
            <w:r w:rsidRPr="00DE1073">
              <w:t>2022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3B5A896" w14:textId="77777777" w:rsidR="0062115A" w:rsidRPr="00DE1073" w:rsidRDefault="003823F2" w:rsidP="00DE1073">
            <w:r w:rsidRPr="00DE1073">
              <w:t>2023</w:t>
            </w:r>
          </w:p>
        </w:tc>
      </w:tr>
      <w:tr w:rsidR="0062115A" w:rsidRPr="00DE1073" w14:paraId="3F4A0E68" w14:textId="77777777" w:rsidTr="005F2150">
        <w:trPr>
          <w:trHeight w:val="340"/>
        </w:trPr>
        <w:tc>
          <w:tcPr>
            <w:tcW w:w="3440" w:type="dxa"/>
            <w:tcBorders>
              <w:top w:val="single" w:sz="4" w:space="0" w:color="000000"/>
              <w:left w:val="nil"/>
              <w:bottom w:val="nil"/>
              <w:right w:val="nil"/>
            </w:tcBorders>
            <w:tcMar>
              <w:top w:w="100" w:type="dxa"/>
              <w:left w:w="43" w:type="dxa"/>
              <w:bottom w:w="43" w:type="dxa"/>
              <w:right w:w="43" w:type="dxa"/>
            </w:tcMar>
          </w:tcPr>
          <w:p w14:paraId="0F0B145D" w14:textId="77777777" w:rsidR="0062115A" w:rsidRPr="00DE1073" w:rsidRDefault="003823F2" w:rsidP="00DE1073">
            <w:proofErr w:type="spellStart"/>
            <w:r w:rsidRPr="00D10D15">
              <w:rPr>
                <w:rStyle w:val="kursiv"/>
              </w:rPr>
              <w:t>Arbeidskraftsproduktivitet</w:t>
            </w:r>
            <w:proofErr w:type="spellEnd"/>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718E790"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178467E"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0E353F0C"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BC058B9"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0D186EE0" w14:textId="77777777" w:rsidR="0062115A" w:rsidRPr="00DE1073" w:rsidRDefault="0062115A" w:rsidP="00DE1073"/>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D624DA8" w14:textId="77777777" w:rsidR="0062115A" w:rsidRPr="00DE1073" w:rsidRDefault="0062115A" w:rsidP="00DE1073"/>
        </w:tc>
      </w:tr>
      <w:tr w:rsidR="0062115A" w:rsidRPr="00DE1073" w14:paraId="45A35486" w14:textId="77777777" w:rsidTr="005F2150">
        <w:trPr>
          <w:trHeight w:val="340"/>
        </w:trPr>
        <w:tc>
          <w:tcPr>
            <w:tcW w:w="3440" w:type="dxa"/>
            <w:tcBorders>
              <w:top w:val="nil"/>
              <w:left w:val="nil"/>
              <w:bottom w:val="nil"/>
              <w:right w:val="nil"/>
            </w:tcBorders>
            <w:tcMar>
              <w:top w:w="100" w:type="dxa"/>
              <w:left w:w="43" w:type="dxa"/>
              <w:bottom w:w="43" w:type="dxa"/>
              <w:right w:w="43" w:type="dxa"/>
            </w:tcMar>
          </w:tcPr>
          <w:p w14:paraId="171786AC" w14:textId="77777777" w:rsidR="0062115A" w:rsidRPr="00DE1073" w:rsidRDefault="003823F2" w:rsidP="00DE1073">
            <w:r w:rsidRPr="00DE1073">
              <w:tab/>
              <w:t>Fastlands-Norge</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7C96349F" w14:textId="77777777" w:rsidR="0062115A" w:rsidRPr="00DE1073" w:rsidRDefault="003823F2" w:rsidP="00DE1073">
            <w:r w:rsidRPr="00DE1073">
              <w:t>3,3</w:t>
            </w:r>
          </w:p>
        </w:tc>
        <w:tc>
          <w:tcPr>
            <w:tcW w:w="1020" w:type="dxa"/>
            <w:tcBorders>
              <w:top w:val="nil"/>
              <w:left w:val="nil"/>
              <w:bottom w:val="nil"/>
              <w:right w:val="nil"/>
            </w:tcBorders>
            <w:tcMar>
              <w:top w:w="100" w:type="dxa"/>
              <w:left w:w="43" w:type="dxa"/>
              <w:bottom w:w="43" w:type="dxa"/>
              <w:right w:w="43" w:type="dxa"/>
            </w:tcMar>
            <w:vAlign w:val="bottom"/>
          </w:tcPr>
          <w:p w14:paraId="296DA42F" w14:textId="77777777" w:rsidR="0062115A" w:rsidRPr="00DE1073" w:rsidRDefault="003823F2" w:rsidP="00DE1073">
            <w:r w:rsidRPr="00DE1073">
              <w:t>1,7</w:t>
            </w:r>
          </w:p>
        </w:tc>
        <w:tc>
          <w:tcPr>
            <w:tcW w:w="1020" w:type="dxa"/>
            <w:tcBorders>
              <w:top w:val="nil"/>
              <w:left w:val="nil"/>
              <w:bottom w:val="nil"/>
              <w:right w:val="nil"/>
            </w:tcBorders>
            <w:tcMar>
              <w:top w:w="100" w:type="dxa"/>
              <w:left w:w="43" w:type="dxa"/>
              <w:bottom w:w="43" w:type="dxa"/>
              <w:right w:w="43" w:type="dxa"/>
            </w:tcMar>
            <w:vAlign w:val="bottom"/>
          </w:tcPr>
          <w:p w14:paraId="6E40729E" w14:textId="77777777" w:rsidR="0062115A" w:rsidRPr="00DE1073" w:rsidRDefault="003823F2" w:rsidP="00DE1073">
            <w:r w:rsidRPr="00DE1073">
              <w:t>1,6</w:t>
            </w:r>
          </w:p>
        </w:tc>
        <w:tc>
          <w:tcPr>
            <w:tcW w:w="1020" w:type="dxa"/>
            <w:tcBorders>
              <w:top w:val="nil"/>
              <w:left w:val="nil"/>
              <w:bottom w:val="nil"/>
              <w:right w:val="nil"/>
            </w:tcBorders>
            <w:tcMar>
              <w:top w:w="100" w:type="dxa"/>
              <w:left w:w="43" w:type="dxa"/>
              <w:bottom w:w="43" w:type="dxa"/>
              <w:right w:w="43" w:type="dxa"/>
            </w:tcMar>
            <w:vAlign w:val="bottom"/>
          </w:tcPr>
          <w:p w14:paraId="397A058B" w14:textId="77777777" w:rsidR="0062115A" w:rsidRPr="00DE1073" w:rsidRDefault="003823F2" w:rsidP="00DE1073">
            <w:r w:rsidRPr="00DE1073">
              <w:t>1,9</w:t>
            </w:r>
          </w:p>
        </w:tc>
        <w:tc>
          <w:tcPr>
            <w:tcW w:w="1020" w:type="dxa"/>
            <w:tcBorders>
              <w:top w:val="nil"/>
              <w:left w:val="nil"/>
              <w:bottom w:val="nil"/>
              <w:right w:val="nil"/>
            </w:tcBorders>
            <w:tcMar>
              <w:top w:w="100" w:type="dxa"/>
              <w:left w:w="43" w:type="dxa"/>
              <w:bottom w:w="43" w:type="dxa"/>
              <w:right w:w="43" w:type="dxa"/>
            </w:tcMar>
            <w:vAlign w:val="bottom"/>
          </w:tcPr>
          <w:p w14:paraId="19337FF0" w14:textId="77777777" w:rsidR="0062115A" w:rsidRPr="00DE1073" w:rsidRDefault="003823F2" w:rsidP="00DE1073">
            <w:r w:rsidRPr="00DE1073">
              <w:t>0,0</w:t>
            </w:r>
          </w:p>
        </w:tc>
        <w:tc>
          <w:tcPr>
            <w:tcW w:w="1020" w:type="dxa"/>
            <w:tcBorders>
              <w:top w:val="nil"/>
              <w:left w:val="nil"/>
              <w:bottom w:val="nil"/>
              <w:right w:val="nil"/>
            </w:tcBorders>
            <w:tcMar>
              <w:top w:w="100" w:type="dxa"/>
              <w:left w:w="43" w:type="dxa"/>
              <w:bottom w:w="43" w:type="dxa"/>
              <w:right w:w="43" w:type="dxa"/>
            </w:tcMar>
            <w:vAlign w:val="bottom"/>
          </w:tcPr>
          <w:p w14:paraId="67BFD6E1" w14:textId="77777777" w:rsidR="0062115A" w:rsidRPr="00DE1073" w:rsidRDefault="003823F2" w:rsidP="00DE1073">
            <w:r w:rsidRPr="00DE1073">
              <w:t>0,8</w:t>
            </w:r>
          </w:p>
        </w:tc>
      </w:tr>
      <w:tr w:rsidR="0062115A" w:rsidRPr="00DE1073" w14:paraId="65052B4E" w14:textId="77777777" w:rsidTr="005F2150">
        <w:trPr>
          <w:trHeight w:val="340"/>
        </w:trPr>
        <w:tc>
          <w:tcPr>
            <w:tcW w:w="3440" w:type="dxa"/>
            <w:tcBorders>
              <w:top w:val="nil"/>
              <w:left w:val="nil"/>
              <w:bottom w:val="nil"/>
              <w:right w:val="nil"/>
            </w:tcBorders>
            <w:tcMar>
              <w:top w:w="100" w:type="dxa"/>
              <w:left w:w="43" w:type="dxa"/>
              <w:bottom w:w="43" w:type="dxa"/>
              <w:right w:w="43" w:type="dxa"/>
            </w:tcMar>
          </w:tcPr>
          <w:p w14:paraId="25EE69E7" w14:textId="77777777" w:rsidR="0062115A" w:rsidRPr="00DE1073" w:rsidRDefault="003823F2" w:rsidP="00DE1073">
            <w:r w:rsidRPr="00DE1073">
              <w:tab/>
              <w:t>Private fastlandsnæringer</w:t>
            </w:r>
            <w:r w:rsidRPr="00D10D15">
              <w:rPr>
                <w:rStyle w:val="skrift-hevet"/>
              </w:rPr>
              <w:t>2</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466198DC" w14:textId="77777777" w:rsidR="0062115A" w:rsidRPr="00DE1073" w:rsidRDefault="003823F2" w:rsidP="00DE1073">
            <w:r w:rsidRPr="00DE1073">
              <w:t>2,9</w:t>
            </w:r>
          </w:p>
        </w:tc>
        <w:tc>
          <w:tcPr>
            <w:tcW w:w="1020" w:type="dxa"/>
            <w:tcBorders>
              <w:top w:val="nil"/>
              <w:left w:val="nil"/>
              <w:bottom w:val="nil"/>
              <w:right w:val="nil"/>
            </w:tcBorders>
            <w:tcMar>
              <w:top w:w="100" w:type="dxa"/>
              <w:left w:w="43" w:type="dxa"/>
              <w:bottom w:w="43" w:type="dxa"/>
              <w:right w:w="43" w:type="dxa"/>
            </w:tcMar>
            <w:vAlign w:val="bottom"/>
          </w:tcPr>
          <w:p w14:paraId="293216E0" w14:textId="77777777" w:rsidR="0062115A" w:rsidRPr="00DE1073" w:rsidRDefault="003823F2" w:rsidP="00DE1073">
            <w:r w:rsidRPr="00DE1073">
              <w:t>1,7</w:t>
            </w:r>
          </w:p>
        </w:tc>
        <w:tc>
          <w:tcPr>
            <w:tcW w:w="1020" w:type="dxa"/>
            <w:tcBorders>
              <w:top w:val="nil"/>
              <w:left w:val="nil"/>
              <w:bottom w:val="nil"/>
              <w:right w:val="nil"/>
            </w:tcBorders>
            <w:tcMar>
              <w:top w:w="100" w:type="dxa"/>
              <w:left w:w="43" w:type="dxa"/>
              <w:bottom w:w="43" w:type="dxa"/>
              <w:right w:w="43" w:type="dxa"/>
            </w:tcMar>
            <w:vAlign w:val="bottom"/>
          </w:tcPr>
          <w:p w14:paraId="01A458E2" w14:textId="77777777" w:rsidR="0062115A" w:rsidRPr="00DE1073" w:rsidRDefault="003823F2" w:rsidP="00DE1073">
            <w:r w:rsidRPr="00DE1073">
              <w:t>1,8</w:t>
            </w:r>
          </w:p>
        </w:tc>
        <w:tc>
          <w:tcPr>
            <w:tcW w:w="1020" w:type="dxa"/>
            <w:tcBorders>
              <w:top w:val="nil"/>
              <w:left w:val="nil"/>
              <w:bottom w:val="nil"/>
              <w:right w:val="nil"/>
            </w:tcBorders>
            <w:tcMar>
              <w:top w:w="100" w:type="dxa"/>
              <w:left w:w="43" w:type="dxa"/>
              <w:bottom w:w="43" w:type="dxa"/>
              <w:right w:w="43" w:type="dxa"/>
            </w:tcMar>
            <w:vAlign w:val="bottom"/>
          </w:tcPr>
          <w:p w14:paraId="18F290D9" w14:textId="77777777" w:rsidR="0062115A" w:rsidRPr="00DE1073" w:rsidRDefault="003823F2" w:rsidP="00DE1073">
            <w:r w:rsidRPr="00DE1073">
              <w:t>2,0</w:t>
            </w:r>
          </w:p>
        </w:tc>
        <w:tc>
          <w:tcPr>
            <w:tcW w:w="1020" w:type="dxa"/>
            <w:tcBorders>
              <w:top w:val="nil"/>
              <w:left w:val="nil"/>
              <w:bottom w:val="nil"/>
              <w:right w:val="nil"/>
            </w:tcBorders>
            <w:tcMar>
              <w:top w:w="100" w:type="dxa"/>
              <w:left w:w="43" w:type="dxa"/>
              <w:bottom w:w="43" w:type="dxa"/>
              <w:right w:w="43" w:type="dxa"/>
            </w:tcMar>
            <w:vAlign w:val="bottom"/>
          </w:tcPr>
          <w:p w14:paraId="2CAB97E5" w14:textId="77777777" w:rsidR="0062115A" w:rsidRPr="00DE1073" w:rsidRDefault="003823F2" w:rsidP="00DE1073">
            <w:r w:rsidRPr="00DE1073">
              <w:t>0,2</w:t>
            </w:r>
          </w:p>
        </w:tc>
        <w:tc>
          <w:tcPr>
            <w:tcW w:w="1020" w:type="dxa"/>
            <w:tcBorders>
              <w:top w:val="nil"/>
              <w:left w:val="nil"/>
              <w:bottom w:val="nil"/>
              <w:right w:val="nil"/>
            </w:tcBorders>
            <w:tcMar>
              <w:top w:w="100" w:type="dxa"/>
              <w:left w:w="43" w:type="dxa"/>
              <w:bottom w:w="43" w:type="dxa"/>
              <w:right w:w="43" w:type="dxa"/>
            </w:tcMar>
            <w:vAlign w:val="bottom"/>
          </w:tcPr>
          <w:p w14:paraId="4DEF00F9" w14:textId="77777777" w:rsidR="0062115A" w:rsidRPr="00DE1073" w:rsidRDefault="003823F2" w:rsidP="00DE1073">
            <w:r w:rsidRPr="00DE1073">
              <w:t>1,4</w:t>
            </w:r>
          </w:p>
        </w:tc>
      </w:tr>
      <w:tr w:rsidR="0062115A" w:rsidRPr="00DE1073" w14:paraId="68D472F4" w14:textId="77777777" w:rsidTr="005F2150">
        <w:trPr>
          <w:trHeight w:val="340"/>
        </w:trPr>
        <w:tc>
          <w:tcPr>
            <w:tcW w:w="3440" w:type="dxa"/>
            <w:tcBorders>
              <w:top w:val="nil"/>
              <w:left w:val="nil"/>
              <w:bottom w:val="nil"/>
              <w:right w:val="nil"/>
            </w:tcBorders>
            <w:tcMar>
              <w:top w:w="100" w:type="dxa"/>
              <w:left w:w="43" w:type="dxa"/>
              <w:bottom w:w="43" w:type="dxa"/>
              <w:right w:w="43" w:type="dxa"/>
            </w:tcMar>
          </w:tcPr>
          <w:p w14:paraId="125B4593" w14:textId="77777777" w:rsidR="0062115A" w:rsidRPr="00DE1073" w:rsidRDefault="003823F2" w:rsidP="00DE1073">
            <w:r w:rsidRPr="00D10D15">
              <w:rPr>
                <w:rStyle w:val="kursiv"/>
              </w:rPr>
              <w:lastRenderedPageBreak/>
              <w:t>Total faktorproduktivitet</w:t>
            </w:r>
          </w:p>
        </w:tc>
        <w:tc>
          <w:tcPr>
            <w:tcW w:w="1020" w:type="dxa"/>
            <w:tcBorders>
              <w:top w:val="nil"/>
              <w:left w:val="nil"/>
              <w:bottom w:val="nil"/>
              <w:right w:val="nil"/>
            </w:tcBorders>
            <w:tcMar>
              <w:top w:w="100" w:type="dxa"/>
              <w:left w:w="43" w:type="dxa"/>
              <w:bottom w:w="43" w:type="dxa"/>
              <w:right w:w="43" w:type="dxa"/>
            </w:tcMar>
            <w:vAlign w:val="bottom"/>
          </w:tcPr>
          <w:p w14:paraId="5288E401" w14:textId="77777777" w:rsidR="0062115A" w:rsidRPr="00DE1073" w:rsidRDefault="0062115A" w:rsidP="00DE1073"/>
        </w:tc>
        <w:tc>
          <w:tcPr>
            <w:tcW w:w="1020" w:type="dxa"/>
            <w:tcBorders>
              <w:top w:val="nil"/>
              <w:left w:val="nil"/>
              <w:bottom w:val="nil"/>
              <w:right w:val="nil"/>
            </w:tcBorders>
            <w:tcMar>
              <w:top w:w="100" w:type="dxa"/>
              <w:left w:w="43" w:type="dxa"/>
              <w:bottom w:w="43" w:type="dxa"/>
              <w:right w:w="43" w:type="dxa"/>
            </w:tcMar>
            <w:vAlign w:val="bottom"/>
          </w:tcPr>
          <w:p w14:paraId="689FDEC4" w14:textId="77777777" w:rsidR="0062115A" w:rsidRPr="00DE1073" w:rsidRDefault="0062115A" w:rsidP="00DE1073"/>
        </w:tc>
        <w:tc>
          <w:tcPr>
            <w:tcW w:w="1020" w:type="dxa"/>
            <w:tcBorders>
              <w:top w:val="nil"/>
              <w:left w:val="nil"/>
              <w:bottom w:val="nil"/>
              <w:right w:val="nil"/>
            </w:tcBorders>
            <w:tcMar>
              <w:top w:w="100" w:type="dxa"/>
              <w:left w:w="43" w:type="dxa"/>
              <w:bottom w:w="43" w:type="dxa"/>
              <w:right w:w="43" w:type="dxa"/>
            </w:tcMar>
            <w:vAlign w:val="bottom"/>
          </w:tcPr>
          <w:p w14:paraId="5831EE54" w14:textId="77777777" w:rsidR="0062115A" w:rsidRPr="00DE1073" w:rsidRDefault="0062115A" w:rsidP="00DE1073"/>
        </w:tc>
        <w:tc>
          <w:tcPr>
            <w:tcW w:w="1020" w:type="dxa"/>
            <w:tcBorders>
              <w:top w:val="nil"/>
              <w:left w:val="nil"/>
              <w:bottom w:val="nil"/>
              <w:right w:val="nil"/>
            </w:tcBorders>
            <w:tcMar>
              <w:top w:w="100" w:type="dxa"/>
              <w:left w:w="43" w:type="dxa"/>
              <w:bottom w:w="43" w:type="dxa"/>
              <w:right w:w="43" w:type="dxa"/>
            </w:tcMar>
            <w:vAlign w:val="bottom"/>
          </w:tcPr>
          <w:p w14:paraId="0E90E04A" w14:textId="77777777" w:rsidR="0062115A" w:rsidRPr="00DE1073" w:rsidRDefault="0062115A" w:rsidP="00DE1073"/>
        </w:tc>
        <w:tc>
          <w:tcPr>
            <w:tcW w:w="1020" w:type="dxa"/>
            <w:tcBorders>
              <w:top w:val="nil"/>
              <w:left w:val="nil"/>
              <w:bottom w:val="nil"/>
              <w:right w:val="nil"/>
            </w:tcBorders>
            <w:tcMar>
              <w:top w:w="100" w:type="dxa"/>
              <w:left w:w="43" w:type="dxa"/>
              <w:bottom w:w="43" w:type="dxa"/>
              <w:right w:w="43" w:type="dxa"/>
            </w:tcMar>
            <w:vAlign w:val="bottom"/>
          </w:tcPr>
          <w:p w14:paraId="66F92D34" w14:textId="77777777" w:rsidR="0062115A" w:rsidRPr="00DE1073" w:rsidRDefault="0062115A" w:rsidP="00DE1073"/>
        </w:tc>
        <w:tc>
          <w:tcPr>
            <w:tcW w:w="1020" w:type="dxa"/>
            <w:tcBorders>
              <w:top w:val="nil"/>
              <w:left w:val="nil"/>
              <w:bottom w:val="nil"/>
              <w:right w:val="nil"/>
            </w:tcBorders>
            <w:tcMar>
              <w:top w:w="100" w:type="dxa"/>
              <w:left w:w="43" w:type="dxa"/>
              <w:bottom w:w="43" w:type="dxa"/>
              <w:right w:w="43" w:type="dxa"/>
            </w:tcMar>
            <w:vAlign w:val="bottom"/>
          </w:tcPr>
          <w:p w14:paraId="0048182F" w14:textId="77777777" w:rsidR="0062115A" w:rsidRPr="00DE1073" w:rsidRDefault="0062115A" w:rsidP="00DE1073"/>
        </w:tc>
      </w:tr>
      <w:tr w:rsidR="0062115A" w:rsidRPr="00DE1073" w14:paraId="0467263F" w14:textId="77777777" w:rsidTr="005F2150">
        <w:trPr>
          <w:trHeight w:val="340"/>
        </w:trPr>
        <w:tc>
          <w:tcPr>
            <w:tcW w:w="3440" w:type="dxa"/>
            <w:tcBorders>
              <w:top w:val="nil"/>
              <w:left w:val="nil"/>
              <w:bottom w:val="nil"/>
              <w:right w:val="nil"/>
            </w:tcBorders>
            <w:tcMar>
              <w:top w:w="100" w:type="dxa"/>
              <w:left w:w="43" w:type="dxa"/>
              <w:bottom w:w="43" w:type="dxa"/>
              <w:right w:w="43" w:type="dxa"/>
            </w:tcMar>
          </w:tcPr>
          <w:p w14:paraId="394AD71B" w14:textId="77777777" w:rsidR="0062115A" w:rsidRPr="00DE1073" w:rsidRDefault="003823F2" w:rsidP="00DE1073">
            <w:r w:rsidRPr="00DE1073">
              <w:tab/>
              <w:t>Fastlands-Norge</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072AEE38" w14:textId="77777777" w:rsidR="0062115A" w:rsidRPr="00DE1073" w:rsidRDefault="003823F2" w:rsidP="00DE1073">
            <w:r w:rsidRPr="00DE1073">
              <w:t>2,1</w:t>
            </w:r>
          </w:p>
        </w:tc>
        <w:tc>
          <w:tcPr>
            <w:tcW w:w="1020" w:type="dxa"/>
            <w:tcBorders>
              <w:top w:val="nil"/>
              <w:left w:val="nil"/>
              <w:bottom w:val="nil"/>
              <w:right w:val="nil"/>
            </w:tcBorders>
            <w:tcMar>
              <w:top w:w="100" w:type="dxa"/>
              <w:left w:w="43" w:type="dxa"/>
              <w:bottom w:w="43" w:type="dxa"/>
              <w:right w:w="43" w:type="dxa"/>
            </w:tcMar>
            <w:vAlign w:val="bottom"/>
          </w:tcPr>
          <w:p w14:paraId="150191CB" w14:textId="77777777" w:rsidR="0062115A" w:rsidRPr="00DE1073" w:rsidRDefault="003823F2" w:rsidP="00DE1073">
            <w:r w:rsidRPr="00DE1073">
              <w:t>0,7</w:t>
            </w:r>
          </w:p>
        </w:tc>
        <w:tc>
          <w:tcPr>
            <w:tcW w:w="1020" w:type="dxa"/>
            <w:tcBorders>
              <w:top w:val="nil"/>
              <w:left w:val="nil"/>
              <w:bottom w:val="nil"/>
              <w:right w:val="nil"/>
            </w:tcBorders>
            <w:tcMar>
              <w:top w:w="100" w:type="dxa"/>
              <w:left w:w="43" w:type="dxa"/>
              <w:bottom w:w="43" w:type="dxa"/>
              <w:right w:w="43" w:type="dxa"/>
            </w:tcMar>
            <w:vAlign w:val="bottom"/>
          </w:tcPr>
          <w:p w14:paraId="7842DC1B" w14:textId="77777777" w:rsidR="0062115A" w:rsidRPr="00DE1073" w:rsidRDefault="003823F2" w:rsidP="00DE1073">
            <w:r w:rsidRPr="00DE1073">
              <w:t>1,2</w:t>
            </w:r>
          </w:p>
        </w:tc>
        <w:tc>
          <w:tcPr>
            <w:tcW w:w="1020" w:type="dxa"/>
            <w:tcBorders>
              <w:top w:val="nil"/>
              <w:left w:val="nil"/>
              <w:bottom w:val="nil"/>
              <w:right w:val="nil"/>
            </w:tcBorders>
            <w:tcMar>
              <w:top w:w="100" w:type="dxa"/>
              <w:left w:w="43" w:type="dxa"/>
              <w:bottom w:w="43" w:type="dxa"/>
              <w:right w:w="43" w:type="dxa"/>
            </w:tcMar>
            <w:vAlign w:val="bottom"/>
          </w:tcPr>
          <w:p w14:paraId="3802DCF6" w14:textId="77777777" w:rsidR="0062115A" w:rsidRPr="00DE1073" w:rsidRDefault="003823F2" w:rsidP="00DE1073">
            <w:r w:rsidRPr="00DE1073">
              <w:t>1,3</w:t>
            </w:r>
          </w:p>
        </w:tc>
        <w:tc>
          <w:tcPr>
            <w:tcW w:w="1020" w:type="dxa"/>
            <w:tcBorders>
              <w:top w:val="nil"/>
              <w:left w:val="nil"/>
              <w:bottom w:val="nil"/>
              <w:right w:val="nil"/>
            </w:tcBorders>
            <w:tcMar>
              <w:top w:w="100" w:type="dxa"/>
              <w:left w:w="43" w:type="dxa"/>
              <w:bottom w:w="43" w:type="dxa"/>
              <w:right w:w="43" w:type="dxa"/>
            </w:tcMar>
            <w:vAlign w:val="bottom"/>
          </w:tcPr>
          <w:p w14:paraId="60E3AB99" w14:textId="77777777" w:rsidR="0062115A" w:rsidRPr="00DE1073" w:rsidRDefault="003823F2" w:rsidP="00DE1073">
            <w:r w:rsidRPr="00DE1073">
              <w:t>0,5</w:t>
            </w:r>
          </w:p>
        </w:tc>
        <w:tc>
          <w:tcPr>
            <w:tcW w:w="1020" w:type="dxa"/>
            <w:tcBorders>
              <w:top w:val="nil"/>
              <w:left w:val="nil"/>
              <w:bottom w:val="nil"/>
              <w:right w:val="nil"/>
            </w:tcBorders>
            <w:tcMar>
              <w:top w:w="100" w:type="dxa"/>
              <w:left w:w="43" w:type="dxa"/>
              <w:bottom w:w="43" w:type="dxa"/>
              <w:right w:w="43" w:type="dxa"/>
            </w:tcMar>
            <w:vAlign w:val="bottom"/>
          </w:tcPr>
          <w:p w14:paraId="193AEB72" w14:textId="77777777" w:rsidR="0062115A" w:rsidRPr="00DE1073" w:rsidRDefault="003823F2" w:rsidP="00DE1073">
            <w:r w:rsidRPr="00DE1073">
              <w:t>0,1</w:t>
            </w:r>
          </w:p>
        </w:tc>
      </w:tr>
      <w:tr w:rsidR="0062115A" w:rsidRPr="00DE1073" w14:paraId="1EDE5B23" w14:textId="77777777" w:rsidTr="005F2150">
        <w:trPr>
          <w:trHeight w:val="340"/>
        </w:trPr>
        <w:tc>
          <w:tcPr>
            <w:tcW w:w="3440" w:type="dxa"/>
            <w:tcBorders>
              <w:top w:val="nil"/>
              <w:left w:val="nil"/>
              <w:bottom w:val="single" w:sz="4" w:space="0" w:color="000000"/>
              <w:right w:val="nil"/>
            </w:tcBorders>
            <w:tcMar>
              <w:top w:w="100" w:type="dxa"/>
              <w:left w:w="43" w:type="dxa"/>
              <w:bottom w:w="43" w:type="dxa"/>
              <w:right w:w="43" w:type="dxa"/>
            </w:tcMar>
          </w:tcPr>
          <w:p w14:paraId="0432EA59" w14:textId="77777777" w:rsidR="0062115A" w:rsidRPr="00DE1073" w:rsidRDefault="003823F2" w:rsidP="00DE1073">
            <w:r w:rsidRPr="00DE1073">
              <w:tab/>
              <w:t>Private fastlandsnæringer</w:t>
            </w:r>
            <w:r w:rsidRPr="00D10D15">
              <w:rPr>
                <w:rStyle w:val="skrift-hevet"/>
              </w:rPr>
              <w:t>2</w:t>
            </w:r>
            <w:r w:rsidRPr="00DE1073">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055194C" w14:textId="77777777" w:rsidR="0062115A" w:rsidRPr="00DE1073" w:rsidRDefault="003823F2" w:rsidP="00DE1073">
            <w:r w:rsidRPr="00DE1073">
              <w:t>2,0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4BB83E98" w14:textId="77777777" w:rsidR="0062115A" w:rsidRPr="00DE1073" w:rsidRDefault="003823F2" w:rsidP="00DE1073">
            <w:r w:rsidRPr="00DE1073">
              <w:t>0,8</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64619B8" w14:textId="77777777" w:rsidR="0062115A" w:rsidRPr="00DE1073" w:rsidRDefault="003823F2" w:rsidP="00DE1073">
            <w:r w:rsidRPr="00DE1073">
              <w:t>1,4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A559323" w14:textId="77777777" w:rsidR="0062115A" w:rsidRPr="00DE1073" w:rsidRDefault="003823F2" w:rsidP="00DE1073">
            <w:r w:rsidRPr="00DE1073">
              <w:t>1,4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FFAAA1D" w14:textId="77777777" w:rsidR="0062115A" w:rsidRPr="00DE1073" w:rsidRDefault="003823F2" w:rsidP="00DE1073">
            <w:r w:rsidRPr="00DE1073">
              <w:t>0,9</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0E5CF2E1" w14:textId="77777777" w:rsidR="0062115A" w:rsidRPr="00DE1073" w:rsidRDefault="003823F2" w:rsidP="00DE1073">
            <w:r w:rsidRPr="00DE1073">
              <w:t>0,2</w:t>
            </w:r>
          </w:p>
        </w:tc>
      </w:tr>
    </w:tbl>
    <w:p w14:paraId="6612BD6B" w14:textId="77777777" w:rsidR="0062115A" w:rsidRPr="00DE1073" w:rsidRDefault="003823F2" w:rsidP="00DE1073">
      <w:pPr>
        <w:pStyle w:val="tabell-noter"/>
        <w:rPr>
          <w:rStyle w:val="skrift-hevet"/>
        </w:rPr>
      </w:pPr>
      <w:r w:rsidRPr="00DE1073">
        <w:rPr>
          <w:rStyle w:val="skrift-hevet"/>
        </w:rPr>
        <w:t>1</w:t>
      </w:r>
      <w:r w:rsidRPr="00DE1073">
        <w:tab/>
        <w:t>Arbeidsproduktivitet er definert som bruttoprodukt per utført timeverk, mens total faktorproduktivitet er definert som den delen av endringen i bruttoproduktet som ikke kan henføres til endring i bruken av arbeidskraft og realkapital.</w:t>
      </w:r>
    </w:p>
    <w:p w14:paraId="77F99DB1" w14:textId="77777777" w:rsidR="0062115A" w:rsidRPr="00DE1073" w:rsidRDefault="003823F2" w:rsidP="00DE1073">
      <w:pPr>
        <w:pStyle w:val="tabell-noter"/>
        <w:rPr>
          <w:rStyle w:val="skrift-hevet"/>
        </w:rPr>
      </w:pPr>
      <w:r w:rsidRPr="00DE1073">
        <w:rPr>
          <w:rStyle w:val="skrift-hevet"/>
        </w:rPr>
        <w:t>2</w:t>
      </w:r>
      <w:r w:rsidRPr="00DE1073">
        <w:tab/>
        <w:t>Private næringer i Fastlands-Norge utenom bolig, primærnæringer, oljeboring og elektrisitetsforsyning.</w:t>
      </w:r>
    </w:p>
    <w:p w14:paraId="3E2377C0" w14:textId="77777777" w:rsidR="0062115A" w:rsidRDefault="003823F2" w:rsidP="00DE1073">
      <w:pPr>
        <w:pStyle w:val="Kilde"/>
      </w:pPr>
      <w:r w:rsidRPr="00DE1073">
        <w:t>Kilder: Statistisk sentralbyrå og Finansdepartementet.</w:t>
      </w:r>
    </w:p>
    <w:p w14:paraId="748BFB7B" w14:textId="393B93C5" w:rsidR="005F2150" w:rsidRPr="005F2150" w:rsidRDefault="005F2150" w:rsidP="005F2150">
      <w:pPr>
        <w:pStyle w:val="tabell-tittel"/>
      </w:pPr>
      <w:r w:rsidRPr="00DE1073">
        <w:t>Anslag for den økonomiske utviklingen i 2023. Prosentvis endring fra året før</w:t>
      </w:r>
    </w:p>
    <w:p w14:paraId="71B5E2AE" w14:textId="77777777" w:rsidR="0062115A" w:rsidRPr="00DE1073" w:rsidRDefault="003823F2" w:rsidP="00DE1073">
      <w:pPr>
        <w:pStyle w:val="Tabellnavn"/>
      </w:pPr>
      <w:r w:rsidRPr="00DE1073">
        <w:t>06J1tx2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3220"/>
        <w:gridCol w:w="1240"/>
        <w:gridCol w:w="1580"/>
        <w:gridCol w:w="960"/>
        <w:gridCol w:w="960"/>
        <w:gridCol w:w="1580"/>
      </w:tblGrid>
      <w:tr w:rsidR="0062115A" w:rsidRPr="00DE1073" w14:paraId="6A16DB68" w14:textId="77777777" w:rsidTr="005F2150">
        <w:trPr>
          <w:trHeight w:val="580"/>
        </w:trPr>
        <w:tc>
          <w:tcPr>
            <w:tcW w:w="3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2D0E31" w14:textId="77777777" w:rsidR="0062115A" w:rsidRPr="00DE1073" w:rsidRDefault="0062115A" w:rsidP="00DE1073"/>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0F8634C3" w14:textId="77777777" w:rsidR="0062115A" w:rsidRPr="00DE1073" w:rsidRDefault="0062115A" w:rsidP="00DE1073"/>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AA2D0D7" w14:textId="77777777" w:rsidR="0062115A" w:rsidRPr="00DE1073" w:rsidRDefault="003823F2" w:rsidP="00DE1073">
            <w:r w:rsidRPr="00DE1073">
              <w:t>BNP Fastlands-Norge</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332A431" w14:textId="77777777" w:rsidR="0062115A" w:rsidRPr="00DE1073" w:rsidRDefault="003823F2" w:rsidP="00DE1073">
            <w:r w:rsidRPr="00DE1073">
              <w:t>KPI</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8D1CEB6" w14:textId="77777777" w:rsidR="0062115A" w:rsidRPr="00DE1073" w:rsidRDefault="003823F2" w:rsidP="00DE1073">
            <w:r w:rsidRPr="00DE1073">
              <w:t>Årslønn</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3F3C699" w14:textId="77777777" w:rsidR="0062115A" w:rsidRPr="00DE1073" w:rsidRDefault="003823F2" w:rsidP="00DE1073">
            <w:r w:rsidRPr="00DE1073">
              <w:t>Arbeidsledighet AKU</w:t>
            </w:r>
            <w:r w:rsidRPr="00D10D15">
              <w:rPr>
                <w:rStyle w:val="skrift-hevet"/>
              </w:rPr>
              <w:t>1</w:t>
            </w:r>
          </w:p>
        </w:tc>
      </w:tr>
      <w:tr w:rsidR="0062115A" w:rsidRPr="00DE1073" w14:paraId="2FFE5BBD" w14:textId="77777777" w:rsidTr="005F2150">
        <w:trPr>
          <w:trHeight w:val="340"/>
        </w:trPr>
        <w:tc>
          <w:tcPr>
            <w:tcW w:w="3220" w:type="dxa"/>
            <w:tcBorders>
              <w:top w:val="single" w:sz="4" w:space="0" w:color="000000"/>
              <w:left w:val="nil"/>
              <w:bottom w:val="nil"/>
              <w:right w:val="nil"/>
            </w:tcBorders>
            <w:tcMar>
              <w:top w:w="100" w:type="dxa"/>
              <w:left w:w="43" w:type="dxa"/>
              <w:bottom w:w="43" w:type="dxa"/>
              <w:right w:w="43" w:type="dxa"/>
            </w:tcMar>
          </w:tcPr>
          <w:p w14:paraId="09EC207E" w14:textId="77777777" w:rsidR="0062115A" w:rsidRPr="00DE1073" w:rsidRDefault="003823F2" w:rsidP="00DE1073">
            <w:r w:rsidRPr="00DE1073">
              <w:t>Danske Bank</w:t>
            </w:r>
            <w:r w:rsidRPr="00DE1073">
              <w:tab/>
            </w:r>
          </w:p>
        </w:tc>
        <w:tc>
          <w:tcPr>
            <w:tcW w:w="1240" w:type="dxa"/>
            <w:tcBorders>
              <w:top w:val="single" w:sz="4" w:space="0" w:color="000000"/>
              <w:left w:val="nil"/>
              <w:bottom w:val="nil"/>
              <w:right w:val="nil"/>
            </w:tcBorders>
            <w:tcMar>
              <w:top w:w="100" w:type="dxa"/>
              <w:left w:w="43" w:type="dxa"/>
              <w:bottom w:w="43" w:type="dxa"/>
              <w:right w:w="43" w:type="dxa"/>
            </w:tcMar>
          </w:tcPr>
          <w:p w14:paraId="42A730FA" w14:textId="77777777" w:rsidR="0062115A" w:rsidRPr="00DE1073" w:rsidRDefault="003823F2" w:rsidP="00DE1073">
            <w:r w:rsidRPr="00DE1073">
              <w:t>Mai 2023</w:t>
            </w:r>
          </w:p>
        </w:tc>
        <w:tc>
          <w:tcPr>
            <w:tcW w:w="1580" w:type="dxa"/>
            <w:tcBorders>
              <w:top w:val="single" w:sz="4" w:space="0" w:color="000000"/>
              <w:left w:val="nil"/>
              <w:bottom w:val="nil"/>
              <w:right w:val="nil"/>
            </w:tcBorders>
            <w:tcMar>
              <w:top w:w="100" w:type="dxa"/>
              <w:left w:w="43" w:type="dxa"/>
              <w:bottom w:w="43" w:type="dxa"/>
              <w:right w:w="43" w:type="dxa"/>
            </w:tcMar>
            <w:vAlign w:val="bottom"/>
          </w:tcPr>
          <w:p w14:paraId="230ED14C" w14:textId="77777777" w:rsidR="0062115A" w:rsidRPr="00DE1073" w:rsidRDefault="003823F2" w:rsidP="00DE1073">
            <w:r w:rsidRPr="00DE1073">
              <w:t>1,0</w:t>
            </w:r>
          </w:p>
        </w:tc>
        <w:tc>
          <w:tcPr>
            <w:tcW w:w="960" w:type="dxa"/>
            <w:tcBorders>
              <w:top w:val="single" w:sz="4" w:space="0" w:color="000000"/>
              <w:left w:val="nil"/>
              <w:bottom w:val="nil"/>
              <w:right w:val="nil"/>
            </w:tcBorders>
            <w:tcMar>
              <w:top w:w="100" w:type="dxa"/>
              <w:left w:w="43" w:type="dxa"/>
              <w:bottom w:w="43" w:type="dxa"/>
              <w:right w:w="43" w:type="dxa"/>
            </w:tcMar>
            <w:vAlign w:val="bottom"/>
          </w:tcPr>
          <w:p w14:paraId="0A80085C" w14:textId="77777777" w:rsidR="0062115A" w:rsidRPr="00DE1073" w:rsidRDefault="003823F2" w:rsidP="00DE1073">
            <w:r w:rsidRPr="00DE1073">
              <w:t>4,8</w:t>
            </w:r>
          </w:p>
        </w:tc>
        <w:tc>
          <w:tcPr>
            <w:tcW w:w="960" w:type="dxa"/>
            <w:tcBorders>
              <w:top w:val="single" w:sz="4" w:space="0" w:color="000000"/>
              <w:left w:val="nil"/>
              <w:bottom w:val="nil"/>
              <w:right w:val="nil"/>
            </w:tcBorders>
            <w:tcMar>
              <w:top w:w="100" w:type="dxa"/>
              <w:left w:w="43" w:type="dxa"/>
              <w:bottom w:w="43" w:type="dxa"/>
              <w:right w:w="43" w:type="dxa"/>
            </w:tcMar>
            <w:vAlign w:val="bottom"/>
          </w:tcPr>
          <w:p w14:paraId="6CCD6A4A" w14:textId="77777777" w:rsidR="0062115A" w:rsidRPr="00DE1073" w:rsidRDefault="003823F2" w:rsidP="00DE1073">
            <w:r w:rsidRPr="00DE1073">
              <w:t>5,0</w:t>
            </w:r>
          </w:p>
        </w:tc>
        <w:tc>
          <w:tcPr>
            <w:tcW w:w="1580" w:type="dxa"/>
            <w:tcBorders>
              <w:top w:val="single" w:sz="4" w:space="0" w:color="000000"/>
              <w:left w:val="nil"/>
              <w:bottom w:val="nil"/>
              <w:right w:val="nil"/>
            </w:tcBorders>
            <w:tcMar>
              <w:top w:w="100" w:type="dxa"/>
              <w:left w:w="43" w:type="dxa"/>
              <w:bottom w:w="43" w:type="dxa"/>
              <w:right w:w="43" w:type="dxa"/>
            </w:tcMar>
            <w:vAlign w:val="bottom"/>
          </w:tcPr>
          <w:p w14:paraId="1F7393EB" w14:textId="77777777" w:rsidR="0062115A" w:rsidRPr="00DE1073" w:rsidRDefault="003823F2" w:rsidP="00DE1073">
            <w:r w:rsidRPr="00DE1073">
              <w:t>-</w:t>
            </w:r>
          </w:p>
        </w:tc>
      </w:tr>
      <w:tr w:rsidR="0062115A" w:rsidRPr="00DE1073" w14:paraId="26A4050F"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4C12326F" w14:textId="77777777" w:rsidR="0062115A" w:rsidRPr="00DE1073" w:rsidRDefault="003823F2" w:rsidP="00DE1073">
            <w:r w:rsidRPr="00DE1073">
              <w:t>DNB</w:t>
            </w:r>
            <w:r w:rsidRPr="00DE1073">
              <w:tab/>
            </w:r>
          </w:p>
        </w:tc>
        <w:tc>
          <w:tcPr>
            <w:tcW w:w="1240" w:type="dxa"/>
            <w:tcBorders>
              <w:top w:val="nil"/>
              <w:left w:val="nil"/>
              <w:bottom w:val="nil"/>
              <w:right w:val="nil"/>
            </w:tcBorders>
            <w:tcMar>
              <w:top w:w="100" w:type="dxa"/>
              <w:left w:w="43" w:type="dxa"/>
              <w:bottom w:w="43" w:type="dxa"/>
              <w:right w:w="43" w:type="dxa"/>
            </w:tcMar>
          </w:tcPr>
          <w:p w14:paraId="71259ED1" w14:textId="77777777" w:rsidR="0062115A" w:rsidRPr="00DE1073" w:rsidRDefault="003823F2" w:rsidP="00DE1073">
            <w:proofErr w:type="spellStart"/>
            <w:r w:rsidRPr="00DE1073">
              <w:t>Apr</w:t>
            </w:r>
            <w:proofErr w:type="spellEnd"/>
            <w:r w:rsidRPr="00DE1073">
              <w:t xml:space="preserve"> 2023</w:t>
            </w:r>
          </w:p>
        </w:tc>
        <w:tc>
          <w:tcPr>
            <w:tcW w:w="1580" w:type="dxa"/>
            <w:tcBorders>
              <w:top w:val="nil"/>
              <w:left w:val="nil"/>
              <w:bottom w:val="nil"/>
              <w:right w:val="nil"/>
            </w:tcBorders>
            <w:tcMar>
              <w:top w:w="100" w:type="dxa"/>
              <w:left w:w="43" w:type="dxa"/>
              <w:bottom w:w="43" w:type="dxa"/>
              <w:right w:w="43" w:type="dxa"/>
            </w:tcMar>
            <w:vAlign w:val="bottom"/>
          </w:tcPr>
          <w:p w14:paraId="4B4AB79A" w14:textId="77777777" w:rsidR="0062115A" w:rsidRPr="00DE1073" w:rsidRDefault="003823F2" w:rsidP="00DE1073">
            <w:r w:rsidRPr="00DE1073">
              <w:t>1,0</w:t>
            </w:r>
          </w:p>
        </w:tc>
        <w:tc>
          <w:tcPr>
            <w:tcW w:w="960" w:type="dxa"/>
            <w:tcBorders>
              <w:top w:val="nil"/>
              <w:left w:val="nil"/>
              <w:bottom w:val="nil"/>
              <w:right w:val="nil"/>
            </w:tcBorders>
            <w:tcMar>
              <w:top w:w="100" w:type="dxa"/>
              <w:left w:w="43" w:type="dxa"/>
              <w:bottom w:w="43" w:type="dxa"/>
              <w:right w:w="43" w:type="dxa"/>
            </w:tcMar>
            <w:vAlign w:val="bottom"/>
          </w:tcPr>
          <w:p w14:paraId="0C727C92" w14:textId="77777777" w:rsidR="0062115A" w:rsidRPr="00DE1073" w:rsidRDefault="003823F2" w:rsidP="00DE1073">
            <w:r w:rsidRPr="00DE1073">
              <w:t>5,0</w:t>
            </w:r>
          </w:p>
        </w:tc>
        <w:tc>
          <w:tcPr>
            <w:tcW w:w="960" w:type="dxa"/>
            <w:tcBorders>
              <w:top w:val="nil"/>
              <w:left w:val="nil"/>
              <w:bottom w:val="nil"/>
              <w:right w:val="nil"/>
            </w:tcBorders>
            <w:tcMar>
              <w:top w:w="100" w:type="dxa"/>
              <w:left w:w="43" w:type="dxa"/>
              <w:bottom w:w="43" w:type="dxa"/>
              <w:right w:w="43" w:type="dxa"/>
            </w:tcMar>
            <w:vAlign w:val="bottom"/>
          </w:tcPr>
          <w:p w14:paraId="1F21968D" w14:textId="77777777" w:rsidR="0062115A" w:rsidRPr="00DE1073" w:rsidRDefault="003823F2" w:rsidP="00DE1073">
            <w:r w:rsidRPr="00DE1073">
              <w:t>5,5</w:t>
            </w:r>
          </w:p>
        </w:tc>
        <w:tc>
          <w:tcPr>
            <w:tcW w:w="1580" w:type="dxa"/>
            <w:tcBorders>
              <w:top w:val="nil"/>
              <w:left w:val="nil"/>
              <w:bottom w:val="nil"/>
              <w:right w:val="nil"/>
            </w:tcBorders>
            <w:tcMar>
              <w:top w:w="100" w:type="dxa"/>
              <w:left w:w="43" w:type="dxa"/>
              <w:bottom w:w="43" w:type="dxa"/>
              <w:right w:w="43" w:type="dxa"/>
            </w:tcMar>
            <w:vAlign w:val="bottom"/>
          </w:tcPr>
          <w:p w14:paraId="66996AD3" w14:textId="77777777" w:rsidR="0062115A" w:rsidRPr="00DE1073" w:rsidRDefault="003823F2" w:rsidP="00DE1073">
            <w:r w:rsidRPr="00DE1073">
              <w:t>3,8</w:t>
            </w:r>
          </w:p>
        </w:tc>
      </w:tr>
      <w:tr w:rsidR="0062115A" w:rsidRPr="00DE1073" w14:paraId="719488A2"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7D62D335" w14:textId="77777777" w:rsidR="0062115A" w:rsidRPr="00DE1073" w:rsidRDefault="003823F2" w:rsidP="00DE1073">
            <w:r w:rsidRPr="00DE1073">
              <w:t>Handelsbanken</w:t>
            </w:r>
            <w:r w:rsidRPr="00DE1073">
              <w:tab/>
            </w:r>
          </w:p>
        </w:tc>
        <w:tc>
          <w:tcPr>
            <w:tcW w:w="1240" w:type="dxa"/>
            <w:tcBorders>
              <w:top w:val="nil"/>
              <w:left w:val="nil"/>
              <w:bottom w:val="nil"/>
              <w:right w:val="nil"/>
            </w:tcBorders>
            <w:tcMar>
              <w:top w:w="100" w:type="dxa"/>
              <w:left w:w="43" w:type="dxa"/>
              <w:bottom w:w="43" w:type="dxa"/>
              <w:right w:w="43" w:type="dxa"/>
            </w:tcMar>
          </w:tcPr>
          <w:p w14:paraId="534D9263" w14:textId="77777777" w:rsidR="0062115A" w:rsidRPr="00DE1073" w:rsidRDefault="003823F2" w:rsidP="00DE1073">
            <w:proofErr w:type="spellStart"/>
            <w:r w:rsidRPr="00DE1073">
              <w:t>Apr</w:t>
            </w:r>
            <w:proofErr w:type="spellEnd"/>
            <w:r w:rsidRPr="00DE1073">
              <w:t xml:space="preserve"> 2023</w:t>
            </w:r>
          </w:p>
        </w:tc>
        <w:tc>
          <w:tcPr>
            <w:tcW w:w="1580" w:type="dxa"/>
            <w:tcBorders>
              <w:top w:val="nil"/>
              <w:left w:val="nil"/>
              <w:bottom w:val="nil"/>
              <w:right w:val="nil"/>
            </w:tcBorders>
            <w:tcMar>
              <w:top w:w="100" w:type="dxa"/>
              <w:left w:w="43" w:type="dxa"/>
              <w:bottom w:w="43" w:type="dxa"/>
              <w:right w:w="43" w:type="dxa"/>
            </w:tcMar>
            <w:vAlign w:val="bottom"/>
          </w:tcPr>
          <w:p w14:paraId="61F5BCCD" w14:textId="77777777" w:rsidR="0062115A" w:rsidRPr="00DE1073" w:rsidRDefault="003823F2" w:rsidP="00DE1073">
            <w:r w:rsidRPr="00DE1073">
              <w:t>1,2</w:t>
            </w:r>
          </w:p>
        </w:tc>
        <w:tc>
          <w:tcPr>
            <w:tcW w:w="960" w:type="dxa"/>
            <w:tcBorders>
              <w:top w:val="nil"/>
              <w:left w:val="nil"/>
              <w:bottom w:val="nil"/>
              <w:right w:val="nil"/>
            </w:tcBorders>
            <w:tcMar>
              <w:top w:w="100" w:type="dxa"/>
              <w:left w:w="43" w:type="dxa"/>
              <w:bottom w:w="43" w:type="dxa"/>
              <w:right w:w="43" w:type="dxa"/>
            </w:tcMar>
            <w:vAlign w:val="bottom"/>
          </w:tcPr>
          <w:p w14:paraId="2B58E056" w14:textId="77777777" w:rsidR="0062115A" w:rsidRPr="00DE1073" w:rsidRDefault="003823F2" w:rsidP="00DE1073">
            <w:r w:rsidRPr="00DE1073">
              <w:t>4,9</w:t>
            </w:r>
          </w:p>
        </w:tc>
        <w:tc>
          <w:tcPr>
            <w:tcW w:w="960" w:type="dxa"/>
            <w:tcBorders>
              <w:top w:val="nil"/>
              <w:left w:val="nil"/>
              <w:bottom w:val="nil"/>
              <w:right w:val="nil"/>
            </w:tcBorders>
            <w:tcMar>
              <w:top w:w="100" w:type="dxa"/>
              <w:left w:w="43" w:type="dxa"/>
              <w:bottom w:w="43" w:type="dxa"/>
              <w:right w:w="43" w:type="dxa"/>
            </w:tcMar>
            <w:vAlign w:val="bottom"/>
          </w:tcPr>
          <w:p w14:paraId="0BA3113F" w14:textId="77777777" w:rsidR="0062115A" w:rsidRPr="00DE1073" w:rsidRDefault="003823F2" w:rsidP="00DE1073">
            <w:r w:rsidRPr="00DE1073">
              <w:t>5,2</w:t>
            </w:r>
          </w:p>
        </w:tc>
        <w:tc>
          <w:tcPr>
            <w:tcW w:w="1580" w:type="dxa"/>
            <w:tcBorders>
              <w:top w:val="nil"/>
              <w:left w:val="nil"/>
              <w:bottom w:val="nil"/>
              <w:right w:val="nil"/>
            </w:tcBorders>
            <w:tcMar>
              <w:top w:w="100" w:type="dxa"/>
              <w:left w:w="43" w:type="dxa"/>
              <w:bottom w:w="43" w:type="dxa"/>
              <w:right w:w="43" w:type="dxa"/>
            </w:tcMar>
            <w:vAlign w:val="bottom"/>
          </w:tcPr>
          <w:p w14:paraId="09D954BD" w14:textId="77777777" w:rsidR="0062115A" w:rsidRPr="00DE1073" w:rsidRDefault="003823F2" w:rsidP="00DE1073">
            <w:r w:rsidRPr="00DE1073">
              <w:t>-</w:t>
            </w:r>
          </w:p>
        </w:tc>
      </w:tr>
      <w:tr w:rsidR="0062115A" w:rsidRPr="00DE1073" w14:paraId="61D352A0"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6A4AB4F9" w14:textId="77777777" w:rsidR="0062115A" w:rsidRPr="00DE1073" w:rsidRDefault="003823F2" w:rsidP="00DE1073">
            <w:r w:rsidRPr="00DE1073">
              <w:t>LO</w:t>
            </w:r>
            <w:r w:rsidRPr="00DE1073">
              <w:tab/>
            </w:r>
          </w:p>
        </w:tc>
        <w:tc>
          <w:tcPr>
            <w:tcW w:w="1240" w:type="dxa"/>
            <w:tcBorders>
              <w:top w:val="nil"/>
              <w:left w:val="nil"/>
              <w:bottom w:val="nil"/>
              <w:right w:val="nil"/>
            </w:tcBorders>
            <w:tcMar>
              <w:top w:w="100" w:type="dxa"/>
              <w:left w:w="43" w:type="dxa"/>
              <w:bottom w:w="43" w:type="dxa"/>
              <w:right w:w="43" w:type="dxa"/>
            </w:tcMar>
          </w:tcPr>
          <w:p w14:paraId="4F0D93B1" w14:textId="77777777" w:rsidR="0062115A" w:rsidRPr="00DE1073" w:rsidRDefault="003823F2" w:rsidP="00DE1073">
            <w:proofErr w:type="spellStart"/>
            <w:r w:rsidRPr="00DE1073">
              <w:t>Apr</w:t>
            </w:r>
            <w:proofErr w:type="spellEnd"/>
            <w:r w:rsidRPr="00DE1073">
              <w:t xml:space="preserve"> 2023</w:t>
            </w:r>
          </w:p>
        </w:tc>
        <w:tc>
          <w:tcPr>
            <w:tcW w:w="1580" w:type="dxa"/>
            <w:tcBorders>
              <w:top w:val="nil"/>
              <w:left w:val="nil"/>
              <w:bottom w:val="nil"/>
              <w:right w:val="nil"/>
            </w:tcBorders>
            <w:tcMar>
              <w:top w:w="100" w:type="dxa"/>
              <w:left w:w="43" w:type="dxa"/>
              <w:bottom w:w="43" w:type="dxa"/>
              <w:right w:w="43" w:type="dxa"/>
            </w:tcMar>
            <w:vAlign w:val="bottom"/>
          </w:tcPr>
          <w:p w14:paraId="56E7C1F8" w14:textId="77777777" w:rsidR="0062115A" w:rsidRPr="00DE1073" w:rsidRDefault="003823F2" w:rsidP="00DE1073">
            <w:r w:rsidRPr="00DE1073">
              <w:t>1,4</w:t>
            </w:r>
          </w:p>
        </w:tc>
        <w:tc>
          <w:tcPr>
            <w:tcW w:w="960" w:type="dxa"/>
            <w:tcBorders>
              <w:top w:val="nil"/>
              <w:left w:val="nil"/>
              <w:bottom w:val="nil"/>
              <w:right w:val="nil"/>
            </w:tcBorders>
            <w:tcMar>
              <w:top w:w="100" w:type="dxa"/>
              <w:left w:w="43" w:type="dxa"/>
              <w:bottom w:w="43" w:type="dxa"/>
              <w:right w:w="43" w:type="dxa"/>
            </w:tcMar>
            <w:vAlign w:val="bottom"/>
          </w:tcPr>
          <w:p w14:paraId="14092AAD" w14:textId="77777777" w:rsidR="0062115A" w:rsidRPr="00DE1073" w:rsidRDefault="003823F2" w:rsidP="00DE1073">
            <w:r w:rsidRPr="00DE1073">
              <w:t>5,0</w:t>
            </w:r>
          </w:p>
        </w:tc>
        <w:tc>
          <w:tcPr>
            <w:tcW w:w="960" w:type="dxa"/>
            <w:tcBorders>
              <w:top w:val="nil"/>
              <w:left w:val="nil"/>
              <w:bottom w:val="nil"/>
              <w:right w:val="nil"/>
            </w:tcBorders>
            <w:tcMar>
              <w:top w:w="100" w:type="dxa"/>
              <w:left w:w="43" w:type="dxa"/>
              <w:bottom w:w="43" w:type="dxa"/>
              <w:right w:w="43" w:type="dxa"/>
            </w:tcMar>
            <w:vAlign w:val="bottom"/>
          </w:tcPr>
          <w:p w14:paraId="3EB6F1AF" w14:textId="77777777" w:rsidR="0062115A" w:rsidRPr="00DE1073" w:rsidRDefault="003823F2" w:rsidP="00DE1073">
            <w:r w:rsidRPr="00DE1073">
              <w:t>-</w:t>
            </w:r>
          </w:p>
        </w:tc>
        <w:tc>
          <w:tcPr>
            <w:tcW w:w="1580" w:type="dxa"/>
            <w:tcBorders>
              <w:top w:val="nil"/>
              <w:left w:val="nil"/>
              <w:bottom w:val="nil"/>
              <w:right w:val="nil"/>
            </w:tcBorders>
            <w:tcMar>
              <w:top w:w="100" w:type="dxa"/>
              <w:left w:w="43" w:type="dxa"/>
              <w:bottom w:w="43" w:type="dxa"/>
              <w:right w:w="43" w:type="dxa"/>
            </w:tcMar>
            <w:vAlign w:val="bottom"/>
          </w:tcPr>
          <w:p w14:paraId="0B62A151" w14:textId="77777777" w:rsidR="0062115A" w:rsidRPr="00DE1073" w:rsidRDefault="003823F2" w:rsidP="00DE1073">
            <w:r w:rsidRPr="00DE1073">
              <w:t>3,7</w:t>
            </w:r>
          </w:p>
        </w:tc>
      </w:tr>
      <w:tr w:rsidR="0062115A" w:rsidRPr="00DE1073" w14:paraId="02240AEB"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0315B8CB" w14:textId="77777777" w:rsidR="0062115A" w:rsidRPr="00DE1073" w:rsidRDefault="003823F2" w:rsidP="00DE1073">
            <w:r w:rsidRPr="00DE1073">
              <w:t>Nordea</w:t>
            </w:r>
            <w:r w:rsidRPr="00DE1073">
              <w:tab/>
            </w:r>
          </w:p>
        </w:tc>
        <w:tc>
          <w:tcPr>
            <w:tcW w:w="1240" w:type="dxa"/>
            <w:tcBorders>
              <w:top w:val="nil"/>
              <w:left w:val="nil"/>
              <w:bottom w:val="nil"/>
              <w:right w:val="nil"/>
            </w:tcBorders>
            <w:tcMar>
              <w:top w:w="100" w:type="dxa"/>
              <w:left w:w="43" w:type="dxa"/>
              <w:bottom w:w="43" w:type="dxa"/>
              <w:right w:w="43" w:type="dxa"/>
            </w:tcMar>
          </w:tcPr>
          <w:p w14:paraId="735EF01A" w14:textId="77777777" w:rsidR="0062115A" w:rsidRPr="00DE1073" w:rsidRDefault="003823F2" w:rsidP="00DE1073">
            <w:r w:rsidRPr="00DE1073">
              <w:t>Mai 2023</w:t>
            </w:r>
          </w:p>
        </w:tc>
        <w:tc>
          <w:tcPr>
            <w:tcW w:w="1580" w:type="dxa"/>
            <w:tcBorders>
              <w:top w:val="nil"/>
              <w:left w:val="nil"/>
              <w:bottom w:val="nil"/>
              <w:right w:val="nil"/>
            </w:tcBorders>
            <w:tcMar>
              <w:top w:w="100" w:type="dxa"/>
              <w:left w:w="43" w:type="dxa"/>
              <w:bottom w:w="43" w:type="dxa"/>
              <w:right w:w="43" w:type="dxa"/>
            </w:tcMar>
            <w:vAlign w:val="bottom"/>
          </w:tcPr>
          <w:p w14:paraId="1C2E03AB" w14:textId="77777777" w:rsidR="0062115A" w:rsidRPr="00DE1073" w:rsidRDefault="003823F2" w:rsidP="00DE1073">
            <w:r w:rsidRPr="00DE1073">
              <w:t>0,5</w:t>
            </w:r>
          </w:p>
        </w:tc>
        <w:tc>
          <w:tcPr>
            <w:tcW w:w="960" w:type="dxa"/>
            <w:tcBorders>
              <w:top w:val="nil"/>
              <w:left w:val="nil"/>
              <w:bottom w:val="nil"/>
              <w:right w:val="nil"/>
            </w:tcBorders>
            <w:tcMar>
              <w:top w:w="100" w:type="dxa"/>
              <w:left w:w="43" w:type="dxa"/>
              <w:bottom w:w="43" w:type="dxa"/>
              <w:right w:w="43" w:type="dxa"/>
            </w:tcMar>
            <w:vAlign w:val="bottom"/>
          </w:tcPr>
          <w:p w14:paraId="2C4F8905" w14:textId="77777777" w:rsidR="0062115A" w:rsidRPr="00DE1073" w:rsidRDefault="003823F2" w:rsidP="00DE1073">
            <w:r w:rsidRPr="00DE1073">
              <w:t>5,3</w:t>
            </w:r>
          </w:p>
        </w:tc>
        <w:tc>
          <w:tcPr>
            <w:tcW w:w="960" w:type="dxa"/>
            <w:tcBorders>
              <w:top w:val="nil"/>
              <w:left w:val="nil"/>
              <w:bottom w:val="nil"/>
              <w:right w:val="nil"/>
            </w:tcBorders>
            <w:tcMar>
              <w:top w:w="100" w:type="dxa"/>
              <w:left w:w="43" w:type="dxa"/>
              <w:bottom w:w="43" w:type="dxa"/>
              <w:right w:w="43" w:type="dxa"/>
            </w:tcMar>
            <w:vAlign w:val="bottom"/>
          </w:tcPr>
          <w:p w14:paraId="02484CC0" w14:textId="77777777" w:rsidR="0062115A" w:rsidRPr="00DE1073" w:rsidRDefault="003823F2" w:rsidP="00DE1073">
            <w:r w:rsidRPr="00DE1073">
              <w:t>5,6</w:t>
            </w:r>
          </w:p>
        </w:tc>
        <w:tc>
          <w:tcPr>
            <w:tcW w:w="1580" w:type="dxa"/>
            <w:tcBorders>
              <w:top w:val="nil"/>
              <w:left w:val="nil"/>
              <w:bottom w:val="nil"/>
              <w:right w:val="nil"/>
            </w:tcBorders>
            <w:tcMar>
              <w:top w:w="100" w:type="dxa"/>
              <w:left w:w="43" w:type="dxa"/>
              <w:bottom w:w="43" w:type="dxa"/>
              <w:right w:w="43" w:type="dxa"/>
            </w:tcMar>
            <w:vAlign w:val="bottom"/>
          </w:tcPr>
          <w:p w14:paraId="2AB5239D" w14:textId="77777777" w:rsidR="0062115A" w:rsidRPr="00DE1073" w:rsidRDefault="003823F2" w:rsidP="00DE1073">
            <w:r w:rsidRPr="00DE1073">
              <w:t>-</w:t>
            </w:r>
          </w:p>
        </w:tc>
      </w:tr>
      <w:tr w:rsidR="0062115A" w:rsidRPr="00DE1073" w14:paraId="4D711CC9"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3BC38B6C" w14:textId="77777777" w:rsidR="0062115A" w:rsidRPr="00DE1073" w:rsidRDefault="003823F2" w:rsidP="00DE1073">
            <w:r w:rsidRPr="00DE1073">
              <w:t>Norges Bank</w:t>
            </w:r>
            <w:r w:rsidRPr="00DE1073">
              <w:tab/>
            </w:r>
          </w:p>
        </w:tc>
        <w:tc>
          <w:tcPr>
            <w:tcW w:w="1240" w:type="dxa"/>
            <w:tcBorders>
              <w:top w:val="nil"/>
              <w:left w:val="nil"/>
              <w:bottom w:val="nil"/>
              <w:right w:val="nil"/>
            </w:tcBorders>
            <w:tcMar>
              <w:top w:w="100" w:type="dxa"/>
              <w:left w:w="43" w:type="dxa"/>
              <w:bottom w:w="43" w:type="dxa"/>
              <w:right w:w="43" w:type="dxa"/>
            </w:tcMar>
          </w:tcPr>
          <w:p w14:paraId="57C894F6" w14:textId="77777777" w:rsidR="0062115A" w:rsidRPr="00DE1073" w:rsidRDefault="003823F2" w:rsidP="00DE1073">
            <w:r w:rsidRPr="00DE1073">
              <w:t>Mar 2023</w:t>
            </w:r>
          </w:p>
        </w:tc>
        <w:tc>
          <w:tcPr>
            <w:tcW w:w="1580" w:type="dxa"/>
            <w:tcBorders>
              <w:top w:val="nil"/>
              <w:left w:val="nil"/>
              <w:bottom w:val="nil"/>
              <w:right w:val="nil"/>
            </w:tcBorders>
            <w:tcMar>
              <w:top w:w="100" w:type="dxa"/>
              <w:left w:w="43" w:type="dxa"/>
              <w:bottom w:w="43" w:type="dxa"/>
              <w:right w:w="43" w:type="dxa"/>
            </w:tcMar>
            <w:vAlign w:val="bottom"/>
          </w:tcPr>
          <w:p w14:paraId="45079355" w14:textId="77777777" w:rsidR="0062115A" w:rsidRPr="00DE1073" w:rsidRDefault="003823F2" w:rsidP="00DE1073">
            <w:r w:rsidRPr="00DE1073">
              <w:t>1,1</w:t>
            </w:r>
          </w:p>
        </w:tc>
        <w:tc>
          <w:tcPr>
            <w:tcW w:w="960" w:type="dxa"/>
            <w:tcBorders>
              <w:top w:val="nil"/>
              <w:left w:val="nil"/>
              <w:bottom w:val="nil"/>
              <w:right w:val="nil"/>
            </w:tcBorders>
            <w:tcMar>
              <w:top w:w="100" w:type="dxa"/>
              <w:left w:w="43" w:type="dxa"/>
              <w:bottom w:w="43" w:type="dxa"/>
              <w:right w:w="43" w:type="dxa"/>
            </w:tcMar>
            <w:vAlign w:val="bottom"/>
          </w:tcPr>
          <w:p w14:paraId="4EAC0848" w14:textId="77777777" w:rsidR="0062115A" w:rsidRPr="00DE1073" w:rsidRDefault="003823F2" w:rsidP="00DE1073">
            <w:r w:rsidRPr="00DE1073">
              <w:t>4,9</w:t>
            </w:r>
          </w:p>
        </w:tc>
        <w:tc>
          <w:tcPr>
            <w:tcW w:w="960" w:type="dxa"/>
            <w:tcBorders>
              <w:top w:val="nil"/>
              <w:left w:val="nil"/>
              <w:bottom w:val="nil"/>
              <w:right w:val="nil"/>
            </w:tcBorders>
            <w:tcMar>
              <w:top w:w="100" w:type="dxa"/>
              <w:left w:w="43" w:type="dxa"/>
              <w:bottom w:w="43" w:type="dxa"/>
              <w:right w:w="43" w:type="dxa"/>
            </w:tcMar>
            <w:vAlign w:val="bottom"/>
          </w:tcPr>
          <w:p w14:paraId="38C69B48" w14:textId="77777777" w:rsidR="0062115A" w:rsidRPr="00DE1073" w:rsidRDefault="003823F2" w:rsidP="00DE1073">
            <w:r w:rsidRPr="00DE1073">
              <w:t>5,1</w:t>
            </w:r>
          </w:p>
        </w:tc>
        <w:tc>
          <w:tcPr>
            <w:tcW w:w="1580" w:type="dxa"/>
            <w:tcBorders>
              <w:top w:val="nil"/>
              <w:left w:val="nil"/>
              <w:bottom w:val="nil"/>
              <w:right w:val="nil"/>
            </w:tcBorders>
            <w:tcMar>
              <w:top w:w="100" w:type="dxa"/>
              <w:left w:w="43" w:type="dxa"/>
              <w:bottom w:w="43" w:type="dxa"/>
              <w:right w:w="43" w:type="dxa"/>
            </w:tcMar>
            <w:vAlign w:val="bottom"/>
          </w:tcPr>
          <w:p w14:paraId="363FECED" w14:textId="77777777" w:rsidR="0062115A" w:rsidRPr="00DE1073" w:rsidRDefault="003823F2" w:rsidP="00DE1073">
            <w:r w:rsidRPr="00DE1073">
              <w:t>-</w:t>
            </w:r>
          </w:p>
        </w:tc>
      </w:tr>
      <w:tr w:rsidR="0062115A" w:rsidRPr="00DE1073" w14:paraId="278C093F"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076A18F3" w14:textId="77777777" w:rsidR="0062115A" w:rsidRPr="00DE1073" w:rsidRDefault="003823F2" w:rsidP="00DE1073">
            <w:r w:rsidRPr="00DE1073">
              <w:t>NHO</w:t>
            </w:r>
            <w:r w:rsidRPr="00DE1073">
              <w:tab/>
            </w:r>
          </w:p>
        </w:tc>
        <w:tc>
          <w:tcPr>
            <w:tcW w:w="1240" w:type="dxa"/>
            <w:tcBorders>
              <w:top w:val="nil"/>
              <w:left w:val="nil"/>
              <w:bottom w:val="nil"/>
              <w:right w:val="nil"/>
            </w:tcBorders>
            <w:tcMar>
              <w:top w:w="100" w:type="dxa"/>
              <w:left w:w="43" w:type="dxa"/>
              <w:bottom w:w="43" w:type="dxa"/>
              <w:right w:w="43" w:type="dxa"/>
            </w:tcMar>
          </w:tcPr>
          <w:p w14:paraId="0C4BD229" w14:textId="77777777" w:rsidR="0062115A" w:rsidRPr="00DE1073" w:rsidRDefault="003823F2" w:rsidP="00DE1073">
            <w:r w:rsidRPr="00DE1073">
              <w:t>Mar 2023</w:t>
            </w:r>
          </w:p>
        </w:tc>
        <w:tc>
          <w:tcPr>
            <w:tcW w:w="1580" w:type="dxa"/>
            <w:tcBorders>
              <w:top w:val="nil"/>
              <w:left w:val="nil"/>
              <w:bottom w:val="nil"/>
              <w:right w:val="nil"/>
            </w:tcBorders>
            <w:tcMar>
              <w:top w:w="100" w:type="dxa"/>
              <w:left w:w="43" w:type="dxa"/>
              <w:bottom w:w="43" w:type="dxa"/>
              <w:right w:w="43" w:type="dxa"/>
            </w:tcMar>
            <w:vAlign w:val="bottom"/>
          </w:tcPr>
          <w:p w14:paraId="53CA24FE" w14:textId="77777777" w:rsidR="0062115A" w:rsidRPr="00DE1073" w:rsidRDefault="003823F2" w:rsidP="00DE1073">
            <w:r w:rsidRPr="00DE1073">
              <w:t>1,3</w:t>
            </w:r>
          </w:p>
        </w:tc>
        <w:tc>
          <w:tcPr>
            <w:tcW w:w="960" w:type="dxa"/>
            <w:tcBorders>
              <w:top w:val="nil"/>
              <w:left w:val="nil"/>
              <w:bottom w:val="nil"/>
              <w:right w:val="nil"/>
            </w:tcBorders>
            <w:tcMar>
              <w:top w:w="100" w:type="dxa"/>
              <w:left w:w="43" w:type="dxa"/>
              <w:bottom w:w="43" w:type="dxa"/>
              <w:right w:w="43" w:type="dxa"/>
            </w:tcMar>
            <w:vAlign w:val="bottom"/>
          </w:tcPr>
          <w:p w14:paraId="0CFA03A9" w14:textId="77777777" w:rsidR="0062115A" w:rsidRPr="00DE1073" w:rsidRDefault="003823F2" w:rsidP="00DE1073">
            <w:r w:rsidRPr="00DE1073">
              <w:t>4,8</w:t>
            </w:r>
          </w:p>
        </w:tc>
        <w:tc>
          <w:tcPr>
            <w:tcW w:w="960" w:type="dxa"/>
            <w:tcBorders>
              <w:top w:val="nil"/>
              <w:left w:val="nil"/>
              <w:bottom w:val="nil"/>
              <w:right w:val="nil"/>
            </w:tcBorders>
            <w:tcMar>
              <w:top w:w="100" w:type="dxa"/>
              <w:left w:w="43" w:type="dxa"/>
              <w:bottom w:w="43" w:type="dxa"/>
              <w:right w:w="43" w:type="dxa"/>
            </w:tcMar>
            <w:vAlign w:val="bottom"/>
          </w:tcPr>
          <w:p w14:paraId="6E6B26A2" w14:textId="77777777" w:rsidR="0062115A" w:rsidRPr="00DE1073" w:rsidRDefault="003823F2" w:rsidP="00DE1073">
            <w:r w:rsidRPr="00DE1073">
              <w:t>-</w:t>
            </w:r>
          </w:p>
        </w:tc>
        <w:tc>
          <w:tcPr>
            <w:tcW w:w="1580" w:type="dxa"/>
            <w:tcBorders>
              <w:top w:val="nil"/>
              <w:left w:val="nil"/>
              <w:bottom w:val="nil"/>
              <w:right w:val="nil"/>
            </w:tcBorders>
            <w:tcMar>
              <w:top w:w="100" w:type="dxa"/>
              <w:left w:w="43" w:type="dxa"/>
              <w:bottom w:w="43" w:type="dxa"/>
              <w:right w:w="43" w:type="dxa"/>
            </w:tcMar>
            <w:vAlign w:val="bottom"/>
          </w:tcPr>
          <w:p w14:paraId="1FB6168E" w14:textId="77777777" w:rsidR="0062115A" w:rsidRPr="00DE1073" w:rsidRDefault="003823F2" w:rsidP="00DE1073">
            <w:r w:rsidRPr="00DE1073">
              <w:t>3,7</w:t>
            </w:r>
          </w:p>
        </w:tc>
      </w:tr>
      <w:tr w:rsidR="0062115A" w:rsidRPr="00DE1073" w14:paraId="378732DA"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424B908D" w14:textId="77777777" w:rsidR="0062115A" w:rsidRPr="00DE1073" w:rsidRDefault="003823F2" w:rsidP="00DE1073">
            <w:r w:rsidRPr="00DE1073">
              <w:t>OECD</w:t>
            </w:r>
            <w:r w:rsidRPr="00DE1073">
              <w:tab/>
            </w:r>
          </w:p>
        </w:tc>
        <w:tc>
          <w:tcPr>
            <w:tcW w:w="1240" w:type="dxa"/>
            <w:tcBorders>
              <w:top w:val="nil"/>
              <w:left w:val="nil"/>
              <w:bottom w:val="nil"/>
              <w:right w:val="nil"/>
            </w:tcBorders>
            <w:tcMar>
              <w:top w:w="100" w:type="dxa"/>
              <w:left w:w="43" w:type="dxa"/>
              <w:bottom w:w="43" w:type="dxa"/>
              <w:right w:w="43" w:type="dxa"/>
            </w:tcMar>
          </w:tcPr>
          <w:p w14:paraId="67F542D1" w14:textId="77777777" w:rsidR="0062115A" w:rsidRPr="00DE1073" w:rsidRDefault="003823F2" w:rsidP="00DE1073">
            <w:r w:rsidRPr="00DE1073">
              <w:t>Nov 2022</w:t>
            </w:r>
          </w:p>
        </w:tc>
        <w:tc>
          <w:tcPr>
            <w:tcW w:w="1580" w:type="dxa"/>
            <w:tcBorders>
              <w:top w:val="nil"/>
              <w:left w:val="nil"/>
              <w:bottom w:val="nil"/>
              <w:right w:val="nil"/>
            </w:tcBorders>
            <w:tcMar>
              <w:top w:w="100" w:type="dxa"/>
              <w:left w:w="43" w:type="dxa"/>
              <w:bottom w:w="43" w:type="dxa"/>
              <w:right w:w="43" w:type="dxa"/>
            </w:tcMar>
            <w:vAlign w:val="bottom"/>
          </w:tcPr>
          <w:p w14:paraId="471144B6" w14:textId="77777777" w:rsidR="0062115A" w:rsidRPr="00DE1073" w:rsidRDefault="003823F2" w:rsidP="00DE1073">
            <w:r w:rsidRPr="00DE1073">
              <w:t>0,7</w:t>
            </w:r>
          </w:p>
        </w:tc>
        <w:tc>
          <w:tcPr>
            <w:tcW w:w="960" w:type="dxa"/>
            <w:tcBorders>
              <w:top w:val="nil"/>
              <w:left w:val="nil"/>
              <w:bottom w:val="nil"/>
              <w:right w:val="nil"/>
            </w:tcBorders>
            <w:tcMar>
              <w:top w:w="100" w:type="dxa"/>
              <w:left w:w="43" w:type="dxa"/>
              <w:bottom w:w="43" w:type="dxa"/>
              <w:right w:w="43" w:type="dxa"/>
            </w:tcMar>
            <w:vAlign w:val="bottom"/>
          </w:tcPr>
          <w:p w14:paraId="7C85CC76" w14:textId="77777777" w:rsidR="0062115A" w:rsidRPr="00DE1073" w:rsidRDefault="003823F2" w:rsidP="00DE1073">
            <w:r w:rsidRPr="00DE1073">
              <w:t>4,5</w:t>
            </w:r>
          </w:p>
        </w:tc>
        <w:tc>
          <w:tcPr>
            <w:tcW w:w="960" w:type="dxa"/>
            <w:tcBorders>
              <w:top w:val="nil"/>
              <w:left w:val="nil"/>
              <w:bottom w:val="nil"/>
              <w:right w:val="nil"/>
            </w:tcBorders>
            <w:tcMar>
              <w:top w:w="100" w:type="dxa"/>
              <w:left w:w="43" w:type="dxa"/>
              <w:bottom w:w="43" w:type="dxa"/>
              <w:right w:w="43" w:type="dxa"/>
            </w:tcMar>
            <w:vAlign w:val="bottom"/>
          </w:tcPr>
          <w:p w14:paraId="3401BC9C" w14:textId="77777777" w:rsidR="0062115A" w:rsidRPr="00DE1073" w:rsidRDefault="003823F2" w:rsidP="00DE1073">
            <w:r w:rsidRPr="00DE1073">
              <w:t>-</w:t>
            </w:r>
          </w:p>
        </w:tc>
        <w:tc>
          <w:tcPr>
            <w:tcW w:w="1580" w:type="dxa"/>
            <w:tcBorders>
              <w:top w:val="nil"/>
              <w:left w:val="nil"/>
              <w:bottom w:val="nil"/>
              <w:right w:val="nil"/>
            </w:tcBorders>
            <w:tcMar>
              <w:top w:w="100" w:type="dxa"/>
              <w:left w:w="43" w:type="dxa"/>
              <w:bottom w:w="43" w:type="dxa"/>
              <w:right w:w="43" w:type="dxa"/>
            </w:tcMar>
            <w:vAlign w:val="bottom"/>
          </w:tcPr>
          <w:p w14:paraId="41AD7C52" w14:textId="77777777" w:rsidR="0062115A" w:rsidRPr="00DE1073" w:rsidRDefault="003823F2" w:rsidP="00DE1073">
            <w:r w:rsidRPr="00DE1073">
              <w:t>3,6</w:t>
            </w:r>
          </w:p>
        </w:tc>
      </w:tr>
      <w:tr w:rsidR="0062115A" w:rsidRPr="00DE1073" w14:paraId="58282095"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58B69F99" w14:textId="77777777" w:rsidR="0062115A" w:rsidRPr="00DE1073" w:rsidRDefault="003823F2" w:rsidP="00DE1073">
            <w:r w:rsidRPr="00DE1073">
              <w:t>SEB</w:t>
            </w:r>
            <w:r w:rsidRPr="00DE1073">
              <w:tab/>
            </w:r>
          </w:p>
        </w:tc>
        <w:tc>
          <w:tcPr>
            <w:tcW w:w="1240" w:type="dxa"/>
            <w:tcBorders>
              <w:top w:val="nil"/>
              <w:left w:val="nil"/>
              <w:bottom w:val="nil"/>
              <w:right w:val="nil"/>
            </w:tcBorders>
            <w:tcMar>
              <w:top w:w="100" w:type="dxa"/>
              <w:left w:w="43" w:type="dxa"/>
              <w:bottom w:w="43" w:type="dxa"/>
              <w:right w:w="43" w:type="dxa"/>
            </w:tcMar>
          </w:tcPr>
          <w:p w14:paraId="71159894" w14:textId="77777777" w:rsidR="0062115A" w:rsidRPr="00DE1073" w:rsidRDefault="003823F2" w:rsidP="00DE1073">
            <w:r w:rsidRPr="00DE1073">
              <w:t>Mai 2023</w:t>
            </w:r>
          </w:p>
        </w:tc>
        <w:tc>
          <w:tcPr>
            <w:tcW w:w="1580" w:type="dxa"/>
            <w:tcBorders>
              <w:top w:val="nil"/>
              <w:left w:val="nil"/>
              <w:bottom w:val="nil"/>
              <w:right w:val="nil"/>
            </w:tcBorders>
            <w:tcMar>
              <w:top w:w="100" w:type="dxa"/>
              <w:left w:w="43" w:type="dxa"/>
              <w:bottom w:w="43" w:type="dxa"/>
              <w:right w:w="43" w:type="dxa"/>
            </w:tcMar>
            <w:vAlign w:val="bottom"/>
          </w:tcPr>
          <w:p w14:paraId="648B6A76" w14:textId="77777777" w:rsidR="0062115A" w:rsidRPr="00DE1073" w:rsidRDefault="003823F2" w:rsidP="00DE1073">
            <w:r w:rsidRPr="00DE1073">
              <w:t>0,8</w:t>
            </w:r>
          </w:p>
        </w:tc>
        <w:tc>
          <w:tcPr>
            <w:tcW w:w="960" w:type="dxa"/>
            <w:tcBorders>
              <w:top w:val="nil"/>
              <w:left w:val="nil"/>
              <w:bottom w:val="nil"/>
              <w:right w:val="nil"/>
            </w:tcBorders>
            <w:tcMar>
              <w:top w:w="100" w:type="dxa"/>
              <w:left w:w="43" w:type="dxa"/>
              <w:bottom w:w="43" w:type="dxa"/>
              <w:right w:w="43" w:type="dxa"/>
            </w:tcMar>
            <w:vAlign w:val="bottom"/>
          </w:tcPr>
          <w:p w14:paraId="53802515" w14:textId="77777777" w:rsidR="0062115A" w:rsidRPr="00DE1073" w:rsidRDefault="003823F2" w:rsidP="00DE1073">
            <w:r w:rsidRPr="00DE1073">
              <w:t>5,5</w:t>
            </w:r>
          </w:p>
        </w:tc>
        <w:tc>
          <w:tcPr>
            <w:tcW w:w="960" w:type="dxa"/>
            <w:tcBorders>
              <w:top w:val="nil"/>
              <w:left w:val="nil"/>
              <w:bottom w:val="nil"/>
              <w:right w:val="nil"/>
            </w:tcBorders>
            <w:tcMar>
              <w:top w:w="100" w:type="dxa"/>
              <w:left w:w="43" w:type="dxa"/>
              <w:bottom w:w="43" w:type="dxa"/>
              <w:right w:w="43" w:type="dxa"/>
            </w:tcMar>
            <w:vAlign w:val="bottom"/>
          </w:tcPr>
          <w:p w14:paraId="761B65E6" w14:textId="77777777" w:rsidR="0062115A" w:rsidRPr="00DE1073" w:rsidRDefault="003823F2" w:rsidP="00DE1073">
            <w:r w:rsidRPr="00DE1073">
              <w:t>5,4</w:t>
            </w:r>
          </w:p>
        </w:tc>
        <w:tc>
          <w:tcPr>
            <w:tcW w:w="1580" w:type="dxa"/>
            <w:tcBorders>
              <w:top w:val="nil"/>
              <w:left w:val="nil"/>
              <w:bottom w:val="nil"/>
              <w:right w:val="nil"/>
            </w:tcBorders>
            <w:tcMar>
              <w:top w:w="100" w:type="dxa"/>
              <w:left w:w="43" w:type="dxa"/>
              <w:bottom w:w="43" w:type="dxa"/>
              <w:right w:w="43" w:type="dxa"/>
            </w:tcMar>
            <w:vAlign w:val="bottom"/>
          </w:tcPr>
          <w:p w14:paraId="14212F81" w14:textId="77777777" w:rsidR="0062115A" w:rsidRPr="00DE1073" w:rsidRDefault="003823F2" w:rsidP="00DE1073">
            <w:r w:rsidRPr="00DE1073">
              <w:t>3,5</w:t>
            </w:r>
          </w:p>
        </w:tc>
      </w:tr>
      <w:tr w:rsidR="0062115A" w:rsidRPr="00DE1073" w14:paraId="16738D2A" w14:textId="77777777" w:rsidTr="005F2150">
        <w:trPr>
          <w:trHeight w:val="340"/>
        </w:trPr>
        <w:tc>
          <w:tcPr>
            <w:tcW w:w="3220" w:type="dxa"/>
            <w:tcBorders>
              <w:top w:val="nil"/>
              <w:left w:val="nil"/>
              <w:bottom w:val="nil"/>
              <w:right w:val="nil"/>
            </w:tcBorders>
            <w:tcMar>
              <w:top w:w="100" w:type="dxa"/>
              <w:left w:w="43" w:type="dxa"/>
              <w:bottom w:w="43" w:type="dxa"/>
              <w:right w:w="43" w:type="dxa"/>
            </w:tcMar>
          </w:tcPr>
          <w:p w14:paraId="1676E13A" w14:textId="77777777" w:rsidR="0062115A" w:rsidRPr="00DE1073" w:rsidRDefault="003823F2" w:rsidP="00DE1073">
            <w:r w:rsidRPr="00DE1073">
              <w:t>Statistisk sentralbyrå</w:t>
            </w:r>
            <w:r w:rsidRPr="00DE1073">
              <w:tab/>
            </w:r>
          </w:p>
        </w:tc>
        <w:tc>
          <w:tcPr>
            <w:tcW w:w="1240" w:type="dxa"/>
            <w:tcBorders>
              <w:top w:val="nil"/>
              <w:left w:val="nil"/>
              <w:bottom w:val="nil"/>
              <w:right w:val="nil"/>
            </w:tcBorders>
            <w:tcMar>
              <w:top w:w="100" w:type="dxa"/>
              <w:left w:w="43" w:type="dxa"/>
              <w:bottom w:w="43" w:type="dxa"/>
              <w:right w:w="43" w:type="dxa"/>
            </w:tcMar>
          </w:tcPr>
          <w:p w14:paraId="69AB3387" w14:textId="77777777" w:rsidR="0062115A" w:rsidRPr="00DE1073" w:rsidRDefault="003823F2" w:rsidP="00DE1073">
            <w:r w:rsidRPr="00DE1073">
              <w:t>Mar 2023</w:t>
            </w:r>
          </w:p>
        </w:tc>
        <w:tc>
          <w:tcPr>
            <w:tcW w:w="1580" w:type="dxa"/>
            <w:tcBorders>
              <w:top w:val="nil"/>
              <w:left w:val="nil"/>
              <w:bottom w:val="nil"/>
              <w:right w:val="nil"/>
            </w:tcBorders>
            <w:tcMar>
              <w:top w:w="100" w:type="dxa"/>
              <w:left w:w="43" w:type="dxa"/>
              <w:bottom w:w="43" w:type="dxa"/>
              <w:right w:w="43" w:type="dxa"/>
            </w:tcMar>
            <w:vAlign w:val="bottom"/>
          </w:tcPr>
          <w:p w14:paraId="67E4AA7E" w14:textId="77777777" w:rsidR="0062115A" w:rsidRPr="00DE1073" w:rsidRDefault="003823F2" w:rsidP="00DE1073">
            <w:r w:rsidRPr="00DE1073">
              <w:t>1,3</w:t>
            </w:r>
          </w:p>
        </w:tc>
        <w:tc>
          <w:tcPr>
            <w:tcW w:w="960" w:type="dxa"/>
            <w:tcBorders>
              <w:top w:val="nil"/>
              <w:left w:val="nil"/>
              <w:bottom w:val="nil"/>
              <w:right w:val="nil"/>
            </w:tcBorders>
            <w:tcMar>
              <w:top w:w="100" w:type="dxa"/>
              <w:left w:w="43" w:type="dxa"/>
              <w:bottom w:w="43" w:type="dxa"/>
              <w:right w:w="43" w:type="dxa"/>
            </w:tcMar>
            <w:vAlign w:val="bottom"/>
          </w:tcPr>
          <w:p w14:paraId="4A6D858E" w14:textId="77777777" w:rsidR="0062115A" w:rsidRPr="00DE1073" w:rsidRDefault="003823F2" w:rsidP="00DE1073">
            <w:r w:rsidRPr="00DE1073">
              <w:t>5,0</w:t>
            </w:r>
          </w:p>
        </w:tc>
        <w:tc>
          <w:tcPr>
            <w:tcW w:w="960" w:type="dxa"/>
            <w:tcBorders>
              <w:top w:val="nil"/>
              <w:left w:val="nil"/>
              <w:bottom w:val="nil"/>
              <w:right w:val="nil"/>
            </w:tcBorders>
            <w:tcMar>
              <w:top w:w="100" w:type="dxa"/>
              <w:left w:w="43" w:type="dxa"/>
              <w:bottom w:w="43" w:type="dxa"/>
              <w:right w:w="43" w:type="dxa"/>
            </w:tcMar>
            <w:vAlign w:val="bottom"/>
          </w:tcPr>
          <w:p w14:paraId="66A973FF" w14:textId="77777777" w:rsidR="0062115A" w:rsidRPr="00DE1073" w:rsidRDefault="003823F2" w:rsidP="00DE1073">
            <w:r w:rsidRPr="00DE1073">
              <w:t>5,0</w:t>
            </w:r>
          </w:p>
        </w:tc>
        <w:tc>
          <w:tcPr>
            <w:tcW w:w="1580" w:type="dxa"/>
            <w:tcBorders>
              <w:top w:val="nil"/>
              <w:left w:val="nil"/>
              <w:bottom w:val="nil"/>
              <w:right w:val="nil"/>
            </w:tcBorders>
            <w:tcMar>
              <w:top w:w="100" w:type="dxa"/>
              <w:left w:w="43" w:type="dxa"/>
              <w:bottom w:w="43" w:type="dxa"/>
              <w:right w:w="43" w:type="dxa"/>
            </w:tcMar>
            <w:vAlign w:val="bottom"/>
          </w:tcPr>
          <w:p w14:paraId="0DD3EE8F" w14:textId="77777777" w:rsidR="0062115A" w:rsidRPr="00DE1073" w:rsidRDefault="003823F2" w:rsidP="00DE1073">
            <w:r w:rsidRPr="00DE1073">
              <w:t>3,6</w:t>
            </w:r>
          </w:p>
        </w:tc>
      </w:tr>
      <w:tr w:rsidR="0062115A" w:rsidRPr="00DE1073" w14:paraId="5D42B1E1" w14:textId="77777777" w:rsidTr="005F2150">
        <w:trPr>
          <w:trHeight w:val="340"/>
        </w:trPr>
        <w:tc>
          <w:tcPr>
            <w:tcW w:w="3220" w:type="dxa"/>
            <w:tcBorders>
              <w:top w:val="nil"/>
              <w:left w:val="nil"/>
              <w:bottom w:val="single" w:sz="4" w:space="0" w:color="000000"/>
              <w:right w:val="nil"/>
            </w:tcBorders>
            <w:tcMar>
              <w:top w:w="100" w:type="dxa"/>
              <w:left w:w="43" w:type="dxa"/>
              <w:bottom w:w="43" w:type="dxa"/>
              <w:right w:w="43" w:type="dxa"/>
            </w:tcMar>
          </w:tcPr>
          <w:p w14:paraId="69FB33FC" w14:textId="77777777" w:rsidR="0062115A" w:rsidRPr="00DE1073" w:rsidRDefault="003823F2" w:rsidP="00DE1073">
            <w:r w:rsidRPr="00DE1073">
              <w:t>Swedbank</w:t>
            </w:r>
            <w:r w:rsidRPr="00DE1073">
              <w:tab/>
            </w:r>
          </w:p>
        </w:tc>
        <w:tc>
          <w:tcPr>
            <w:tcW w:w="1240" w:type="dxa"/>
            <w:tcBorders>
              <w:top w:val="nil"/>
              <w:left w:val="nil"/>
              <w:bottom w:val="single" w:sz="4" w:space="0" w:color="000000"/>
              <w:right w:val="nil"/>
            </w:tcBorders>
            <w:tcMar>
              <w:top w:w="100" w:type="dxa"/>
              <w:left w:w="43" w:type="dxa"/>
              <w:bottom w:w="43" w:type="dxa"/>
              <w:right w:w="43" w:type="dxa"/>
            </w:tcMar>
          </w:tcPr>
          <w:p w14:paraId="65063F6F" w14:textId="77777777" w:rsidR="0062115A" w:rsidRPr="00DE1073" w:rsidRDefault="003823F2" w:rsidP="00DE1073">
            <w:proofErr w:type="spellStart"/>
            <w:r w:rsidRPr="00DE1073">
              <w:t>Apr</w:t>
            </w:r>
            <w:proofErr w:type="spellEnd"/>
            <w:r w:rsidRPr="00DE1073">
              <w:t xml:space="preserve"> 2023</w:t>
            </w:r>
          </w:p>
        </w:tc>
        <w:tc>
          <w:tcPr>
            <w:tcW w:w="1580" w:type="dxa"/>
            <w:tcBorders>
              <w:top w:val="nil"/>
              <w:left w:val="nil"/>
              <w:bottom w:val="single" w:sz="4" w:space="0" w:color="000000"/>
              <w:right w:val="nil"/>
            </w:tcBorders>
            <w:tcMar>
              <w:top w:w="100" w:type="dxa"/>
              <w:left w:w="43" w:type="dxa"/>
              <w:bottom w:w="43" w:type="dxa"/>
              <w:right w:w="43" w:type="dxa"/>
            </w:tcMar>
            <w:vAlign w:val="bottom"/>
          </w:tcPr>
          <w:p w14:paraId="3BBC6CF3" w14:textId="77777777" w:rsidR="0062115A" w:rsidRPr="00DE1073" w:rsidRDefault="003823F2" w:rsidP="00DE1073">
            <w:r w:rsidRPr="00DE1073">
              <w:t>1,0</w:t>
            </w:r>
          </w:p>
        </w:tc>
        <w:tc>
          <w:tcPr>
            <w:tcW w:w="960" w:type="dxa"/>
            <w:tcBorders>
              <w:top w:val="nil"/>
              <w:left w:val="nil"/>
              <w:bottom w:val="single" w:sz="4" w:space="0" w:color="000000"/>
              <w:right w:val="nil"/>
            </w:tcBorders>
            <w:tcMar>
              <w:top w:w="100" w:type="dxa"/>
              <w:left w:w="43" w:type="dxa"/>
              <w:bottom w:w="43" w:type="dxa"/>
              <w:right w:w="43" w:type="dxa"/>
            </w:tcMar>
            <w:vAlign w:val="bottom"/>
          </w:tcPr>
          <w:p w14:paraId="46AC8822" w14:textId="77777777" w:rsidR="0062115A" w:rsidRPr="00DE1073" w:rsidRDefault="003823F2" w:rsidP="00DE1073">
            <w:r w:rsidRPr="00DE1073">
              <w:t>5,1</w:t>
            </w:r>
          </w:p>
        </w:tc>
        <w:tc>
          <w:tcPr>
            <w:tcW w:w="960" w:type="dxa"/>
            <w:tcBorders>
              <w:top w:val="nil"/>
              <w:left w:val="nil"/>
              <w:bottom w:val="single" w:sz="4" w:space="0" w:color="000000"/>
              <w:right w:val="nil"/>
            </w:tcBorders>
            <w:tcMar>
              <w:top w:w="100" w:type="dxa"/>
              <w:left w:w="43" w:type="dxa"/>
              <w:bottom w:w="43" w:type="dxa"/>
              <w:right w:w="43" w:type="dxa"/>
            </w:tcMar>
            <w:vAlign w:val="bottom"/>
          </w:tcPr>
          <w:p w14:paraId="63EF62BB" w14:textId="77777777" w:rsidR="0062115A" w:rsidRPr="00DE1073" w:rsidRDefault="003823F2" w:rsidP="00DE1073">
            <w:r w:rsidRPr="00DE1073">
              <w:t>5,3</w:t>
            </w:r>
          </w:p>
        </w:tc>
        <w:tc>
          <w:tcPr>
            <w:tcW w:w="1580" w:type="dxa"/>
            <w:tcBorders>
              <w:top w:val="nil"/>
              <w:left w:val="nil"/>
              <w:bottom w:val="single" w:sz="4" w:space="0" w:color="000000"/>
              <w:right w:val="nil"/>
            </w:tcBorders>
            <w:tcMar>
              <w:top w:w="100" w:type="dxa"/>
              <w:left w:w="43" w:type="dxa"/>
              <w:bottom w:w="43" w:type="dxa"/>
              <w:right w:w="43" w:type="dxa"/>
            </w:tcMar>
            <w:vAlign w:val="bottom"/>
          </w:tcPr>
          <w:p w14:paraId="71AB8CBA" w14:textId="77777777" w:rsidR="0062115A" w:rsidRPr="00DE1073" w:rsidRDefault="003823F2" w:rsidP="00DE1073">
            <w:r w:rsidRPr="00DE1073">
              <w:t>3,7</w:t>
            </w:r>
          </w:p>
        </w:tc>
      </w:tr>
      <w:tr w:rsidR="0062115A" w:rsidRPr="00DE1073" w14:paraId="7BA79527" w14:textId="77777777" w:rsidTr="005F2150">
        <w:trPr>
          <w:trHeight w:val="340"/>
        </w:trPr>
        <w:tc>
          <w:tcPr>
            <w:tcW w:w="3220" w:type="dxa"/>
            <w:tcBorders>
              <w:top w:val="single" w:sz="4" w:space="0" w:color="000000"/>
              <w:left w:val="nil"/>
              <w:bottom w:val="single" w:sz="4" w:space="0" w:color="000000"/>
              <w:right w:val="nil"/>
            </w:tcBorders>
            <w:tcMar>
              <w:top w:w="100" w:type="dxa"/>
              <w:left w:w="43" w:type="dxa"/>
              <w:bottom w:w="43" w:type="dxa"/>
              <w:right w:w="43" w:type="dxa"/>
            </w:tcMar>
          </w:tcPr>
          <w:p w14:paraId="62AEFDBF" w14:textId="77777777" w:rsidR="0062115A" w:rsidRPr="00DE1073" w:rsidRDefault="003823F2" w:rsidP="00DE1073">
            <w:r w:rsidRPr="00DE1073">
              <w:t>Gjennomsnitt</w:t>
            </w:r>
            <w:r w:rsidRPr="00DE1073">
              <w:tab/>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6E496FA3" w14:textId="77777777" w:rsidR="0062115A" w:rsidRPr="00DE1073" w:rsidRDefault="0062115A" w:rsidP="00DE1073"/>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4CA599" w14:textId="77777777" w:rsidR="0062115A" w:rsidRPr="00DE1073" w:rsidRDefault="003823F2" w:rsidP="00DE1073">
            <w:r w:rsidRPr="00DE1073">
              <w:t>1,0</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17988EB" w14:textId="77777777" w:rsidR="0062115A" w:rsidRPr="00DE1073" w:rsidRDefault="003823F2" w:rsidP="00DE1073">
            <w:r w:rsidRPr="00DE1073">
              <w:t>5,0</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E866AE6" w14:textId="77777777" w:rsidR="0062115A" w:rsidRPr="00DE1073" w:rsidRDefault="003823F2" w:rsidP="00DE1073">
            <w:r w:rsidRPr="00DE1073">
              <w:t>5,3</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5BFD6FE" w14:textId="77777777" w:rsidR="0062115A" w:rsidRPr="00DE1073" w:rsidRDefault="003823F2" w:rsidP="00DE1073">
            <w:r w:rsidRPr="00DE1073">
              <w:t>3,7</w:t>
            </w:r>
          </w:p>
        </w:tc>
      </w:tr>
      <w:tr w:rsidR="0062115A" w:rsidRPr="00DE1073" w14:paraId="08FA4826" w14:textId="77777777" w:rsidTr="005F2150">
        <w:trPr>
          <w:trHeight w:val="340"/>
        </w:trPr>
        <w:tc>
          <w:tcPr>
            <w:tcW w:w="3220" w:type="dxa"/>
            <w:tcBorders>
              <w:top w:val="single" w:sz="4" w:space="0" w:color="000000"/>
              <w:left w:val="nil"/>
              <w:bottom w:val="single" w:sz="4" w:space="0" w:color="000000"/>
              <w:right w:val="nil"/>
            </w:tcBorders>
            <w:tcMar>
              <w:top w:w="100" w:type="dxa"/>
              <w:left w:w="43" w:type="dxa"/>
              <w:bottom w:w="43" w:type="dxa"/>
              <w:right w:w="43" w:type="dxa"/>
            </w:tcMar>
          </w:tcPr>
          <w:p w14:paraId="6711F2ED" w14:textId="77777777" w:rsidR="0062115A" w:rsidRPr="00DE1073" w:rsidRDefault="003823F2" w:rsidP="00DE1073">
            <w:r w:rsidRPr="00DE1073">
              <w:t>Finansdepartementet</w:t>
            </w:r>
            <w:r w:rsidRPr="00DE1073">
              <w:tab/>
            </w:r>
          </w:p>
        </w:tc>
        <w:tc>
          <w:tcPr>
            <w:tcW w:w="1240" w:type="dxa"/>
            <w:tcBorders>
              <w:top w:val="single" w:sz="4" w:space="0" w:color="000000"/>
              <w:left w:val="nil"/>
              <w:bottom w:val="single" w:sz="4" w:space="0" w:color="000000"/>
              <w:right w:val="nil"/>
            </w:tcBorders>
            <w:tcMar>
              <w:top w:w="100" w:type="dxa"/>
              <w:left w:w="43" w:type="dxa"/>
              <w:bottom w:w="43" w:type="dxa"/>
              <w:right w:w="43" w:type="dxa"/>
            </w:tcMar>
          </w:tcPr>
          <w:p w14:paraId="36A14E62" w14:textId="77777777" w:rsidR="0062115A" w:rsidRPr="00DE1073" w:rsidRDefault="003823F2" w:rsidP="00DE1073">
            <w:proofErr w:type="spellStart"/>
            <w:r w:rsidRPr="00DE1073">
              <w:t>Apr</w:t>
            </w:r>
            <w:proofErr w:type="spellEnd"/>
            <w:r w:rsidRPr="00DE1073">
              <w:t xml:space="preserve"> 2023</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48C8BC" w14:textId="77777777" w:rsidR="0062115A" w:rsidRPr="00DE1073" w:rsidRDefault="003823F2" w:rsidP="00DE1073">
            <w:r w:rsidRPr="00DE1073">
              <w:t>1,0</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449CAE9" w14:textId="77777777" w:rsidR="0062115A" w:rsidRPr="00DE1073" w:rsidRDefault="003823F2" w:rsidP="00DE1073">
            <w:r w:rsidRPr="00DE1073">
              <w:t>5,4</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FA14BB" w14:textId="77777777" w:rsidR="0062115A" w:rsidRPr="00DE1073" w:rsidRDefault="003823F2" w:rsidP="00DE1073">
            <w:r w:rsidRPr="00DE1073">
              <w:t xml:space="preserve">5¼ </w:t>
            </w:r>
          </w:p>
        </w:tc>
        <w:tc>
          <w:tcPr>
            <w:tcW w:w="1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DF9F35E" w14:textId="77777777" w:rsidR="0062115A" w:rsidRPr="00DE1073" w:rsidRDefault="003823F2" w:rsidP="00DE1073">
            <w:r w:rsidRPr="00DE1073">
              <w:t>3,6</w:t>
            </w:r>
          </w:p>
        </w:tc>
      </w:tr>
    </w:tbl>
    <w:p w14:paraId="39A23B7B" w14:textId="77777777" w:rsidR="0062115A" w:rsidRPr="00DE1073" w:rsidRDefault="003823F2" w:rsidP="00DE1073">
      <w:pPr>
        <w:pStyle w:val="tabell-noter"/>
        <w:rPr>
          <w:rStyle w:val="skrift-hevet"/>
        </w:rPr>
      </w:pPr>
      <w:r w:rsidRPr="00DE1073">
        <w:rPr>
          <w:rStyle w:val="skrift-hevet"/>
        </w:rPr>
        <w:t>1</w:t>
      </w:r>
      <w:r w:rsidRPr="00DE1073">
        <w:tab/>
        <w:t>Prosent av arbeidsstyrken.</w:t>
      </w:r>
    </w:p>
    <w:p w14:paraId="1FD0B4FA" w14:textId="77777777" w:rsidR="0062115A" w:rsidRDefault="003823F2" w:rsidP="00DE1073">
      <w:pPr>
        <w:pStyle w:val="Kilde"/>
      </w:pPr>
      <w:r w:rsidRPr="00DE1073">
        <w:lastRenderedPageBreak/>
        <w:t>Kilder: Som angitt i tabellen.</w:t>
      </w:r>
    </w:p>
    <w:p w14:paraId="66DC8BC9" w14:textId="35EB8E90" w:rsidR="005F2150" w:rsidRPr="005F2150" w:rsidRDefault="005F2150" w:rsidP="005F2150">
      <w:pPr>
        <w:pStyle w:val="tabell-tittel"/>
      </w:pPr>
      <w:r w:rsidRPr="00DE1073">
        <w:t>Hovedtall for noen av Norges viktigste handelspartnere. Prosentvis endring fra året før</w:t>
      </w:r>
    </w:p>
    <w:p w14:paraId="24BBA5C0" w14:textId="77777777" w:rsidR="0062115A" w:rsidRPr="00DE1073" w:rsidRDefault="003823F2" w:rsidP="00DE1073">
      <w:pPr>
        <w:pStyle w:val="Tabellnavn"/>
      </w:pPr>
      <w:r w:rsidRPr="00DE1073">
        <w:t>09J2xt2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2420"/>
        <w:gridCol w:w="1120"/>
        <w:gridCol w:w="1120"/>
        <w:gridCol w:w="160"/>
        <w:gridCol w:w="1120"/>
        <w:gridCol w:w="1120"/>
        <w:gridCol w:w="160"/>
        <w:gridCol w:w="1120"/>
        <w:gridCol w:w="1120"/>
      </w:tblGrid>
      <w:tr w:rsidR="0062115A" w:rsidRPr="00DE1073" w14:paraId="1430F097" w14:textId="77777777">
        <w:trPr>
          <w:trHeight w:val="320"/>
        </w:trPr>
        <w:tc>
          <w:tcPr>
            <w:tcW w:w="2420" w:type="dxa"/>
            <w:tcBorders>
              <w:top w:val="single" w:sz="4" w:space="0" w:color="000000"/>
              <w:left w:val="nil"/>
              <w:bottom w:val="nil"/>
              <w:right w:val="nil"/>
            </w:tcBorders>
            <w:tcMar>
              <w:top w:w="100" w:type="dxa"/>
              <w:left w:w="43" w:type="dxa"/>
              <w:bottom w:w="43" w:type="dxa"/>
              <w:right w:w="43" w:type="dxa"/>
            </w:tcMar>
            <w:vAlign w:val="bottom"/>
          </w:tcPr>
          <w:p w14:paraId="75F4728C" w14:textId="77777777" w:rsidR="0062115A" w:rsidRPr="00DE1073" w:rsidRDefault="0062115A" w:rsidP="00DE1073"/>
        </w:tc>
        <w:tc>
          <w:tcPr>
            <w:tcW w:w="224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3DDB613E" w14:textId="77777777" w:rsidR="0062115A" w:rsidRPr="00DE1073" w:rsidRDefault="003823F2" w:rsidP="00DE1073">
            <w:r w:rsidRPr="00DE1073">
              <w:t>Bruttonasjonalprodukt</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242E4F15" w14:textId="77777777" w:rsidR="0062115A" w:rsidRPr="00DE1073" w:rsidRDefault="0062115A" w:rsidP="00DE1073"/>
        </w:tc>
        <w:tc>
          <w:tcPr>
            <w:tcW w:w="224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1F9C9E04" w14:textId="77777777" w:rsidR="0062115A" w:rsidRPr="00DE1073" w:rsidRDefault="003823F2" w:rsidP="00DE1073">
            <w:r w:rsidRPr="00DE1073">
              <w:t>Konsumprisindeks</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5666BA92" w14:textId="77777777" w:rsidR="0062115A" w:rsidRPr="00DE1073" w:rsidRDefault="0062115A" w:rsidP="00DE1073"/>
        </w:tc>
        <w:tc>
          <w:tcPr>
            <w:tcW w:w="224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3E1058F1" w14:textId="77777777" w:rsidR="0062115A" w:rsidRPr="00DE1073" w:rsidRDefault="003823F2" w:rsidP="00DE1073">
            <w:r w:rsidRPr="00DE1073">
              <w:t>Arbeidsledighet</w:t>
            </w:r>
            <w:r w:rsidRPr="00D10D15">
              <w:rPr>
                <w:rStyle w:val="skrift-hevet"/>
              </w:rPr>
              <w:t>1</w:t>
            </w:r>
          </w:p>
        </w:tc>
      </w:tr>
      <w:tr w:rsidR="0062115A" w:rsidRPr="00DE1073" w14:paraId="2A870DF4" w14:textId="77777777">
        <w:trPr>
          <w:trHeight w:val="320"/>
        </w:trPr>
        <w:tc>
          <w:tcPr>
            <w:tcW w:w="2420" w:type="dxa"/>
            <w:tcBorders>
              <w:top w:val="nil"/>
              <w:left w:val="nil"/>
              <w:bottom w:val="single" w:sz="4" w:space="0" w:color="000000"/>
              <w:right w:val="nil"/>
            </w:tcBorders>
            <w:tcMar>
              <w:top w:w="100" w:type="dxa"/>
              <w:left w:w="43" w:type="dxa"/>
              <w:bottom w:w="43" w:type="dxa"/>
              <w:right w:w="43" w:type="dxa"/>
            </w:tcMar>
            <w:vAlign w:val="bottom"/>
          </w:tcPr>
          <w:p w14:paraId="348A9EEF" w14:textId="77777777" w:rsidR="0062115A" w:rsidRPr="00DE1073" w:rsidRDefault="0062115A" w:rsidP="00DE1073"/>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4FFF4A4" w14:textId="77777777" w:rsidR="0062115A" w:rsidRPr="00DE1073" w:rsidRDefault="003823F2" w:rsidP="00DE1073">
            <w:r w:rsidRPr="00DE1073">
              <w:t>2022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A590BCD" w14:textId="77777777" w:rsidR="0062115A" w:rsidRPr="00DE1073" w:rsidRDefault="003823F2" w:rsidP="00DE1073">
            <w:r w:rsidRPr="00DE1073">
              <w:t>2023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3526713E" w14:textId="77777777" w:rsidR="0062115A" w:rsidRPr="00DE1073" w:rsidRDefault="0062115A" w:rsidP="00DE1073"/>
        </w:tc>
        <w:tc>
          <w:tcPr>
            <w:tcW w:w="1120" w:type="dxa"/>
            <w:tcBorders>
              <w:top w:val="nil"/>
              <w:left w:val="nil"/>
              <w:bottom w:val="single" w:sz="4" w:space="0" w:color="000000"/>
              <w:right w:val="nil"/>
            </w:tcBorders>
            <w:tcMar>
              <w:top w:w="100" w:type="dxa"/>
              <w:left w:w="43" w:type="dxa"/>
              <w:bottom w:w="43" w:type="dxa"/>
              <w:right w:w="43" w:type="dxa"/>
            </w:tcMar>
            <w:vAlign w:val="bottom"/>
          </w:tcPr>
          <w:p w14:paraId="1ED33317" w14:textId="77777777" w:rsidR="0062115A" w:rsidRPr="00DE1073" w:rsidRDefault="003823F2" w:rsidP="00DE1073">
            <w:r w:rsidRPr="00DE1073">
              <w:t>2022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75BAB7C" w14:textId="77777777" w:rsidR="0062115A" w:rsidRPr="00DE1073" w:rsidRDefault="003823F2" w:rsidP="00DE1073">
            <w:r w:rsidRPr="00DE1073">
              <w:t>2023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02CE7B62" w14:textId="77777777" w:rsidR="0062115A" w:rsidRPr="00DE1073" w:rsidRDefault="0062115A" w:rsidP="00DE1073"/>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6600F15" w14:textId="77777777" w:rsidR="0062115A" w:rsidRPr="00DE1073" w:rsidRDefault="003823F2" w:rsidP="00DE1073">
            <w:r w:rsidRPr="00DE1073">
              <w:t>2022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E2F601C" w14:textId="77777777" w:rsidR="0062115A" w:rsidRPr="00DE1073" w:rsidRDefault="003823F2" w:rsidP="00DE1073">
            <w:r w:rsidRPr="00DE1073">
              <w:t>2023</w:t>
            </w:r>
          </w:p>
        </w:tc>
      </w:tr>
      <w:tr w:rsidR="0062115A" w:rsidRPr="00DE1073" w14:paraId="04A570DA" w14:textId="77777777">
        <w:trPr>
          <w:trHeight w:val="340"/>
        </w:trPr>
        <w:tc>
          <w:tcPr>
            <w:tcW w:w="2420" w:type="dxa"/>
            <w:tcBorders>
              <w:top w:val="single" w:sz="4" w:space="0" w:color="000000"/>
              <w:left w:val="nil"/>
              <w:bottom w:val="nil"/>
              <w:right w:val="nil"/>
            </w:tcBorders>
            <w:tcMar>
              <w:top w:w="100" w:type="dxa"/>
              <w:left w:w="43" w:type="dxa"/>
              <w:bottom w:w="43" w:type="dxa"/>
              <w:right w:w="43" w:type="dxa"/>
            </w:tcMar>
          </w:tcPr>
          <w:p w14:paraId="1A2F262E" w14:textId="77777777" w:rsidR="0062115A" w:rsidRPr="00DE1073" w:rsidRDefault="003823F2" w:rsidP="00DE1073">
            <w:r w:rsidRPr="00DE1073">
              <w:t>Euroområdet</w:t>
            </w:r>
            <w:r w:rsidRPr="00DE1073">
              <w:tab/>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1DD872B4" w14:textId="77777777" w:rsidR="0062115A" w:rsidRPr="00DE1073" w:rsidRDefault="003823F2" w:rsidP="00DE1073">
            <w:r w:rsidRPr="00DE1073">
              <w:t>3,5</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13B51B84" w14:textId="77777777" w:rsidR="0062115A" w:rsidRPr="00DE1073" w:rsidRDefault="003823F2" w:rsidP="00DE1073">
            <w:r w:rsidRPr="00DE1073">
              <w:t>0,8</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25ED4C4E" w14:textId="77777777" w:rsidR="0062115A" w:rsidRPr="00DE1073" w:rsidRDefault="0062115A" w:rsidP="00DE1073"/>
        </w:tc>
        <w:tc>
          <w:tcPr>
            <w:tcW w:w="1120" w:type="dxa"/>
            <w:tcBorders>
              <w:top w:val="single" w:sz="4" w:space="0" w:color="000000"/>
              <w:left w:val="nil"/>
              <w:bottom w:val="nil"/>
              <w:right w:val="nil"/>
            </w:tcBorders>
            <w:tcMar>
              <w:top w:w="100" w:type="dxa"/>
              <w:left w:w="43" w:type="dxa"/>
              <w:bottom w:w="43" w:type="dxa"/>
              <w:right w:w="43" w:type="dxa"/>
            </w:tcMar>
            <w:vAlign w:val="bottom"/>
          </w:tcPr>
          <w:p w14:paraId="1B950C67" w14:textId="77777777" w:rsidR="0062115A" w:rsidRPr="00DE1073" w:rsidRDefault="003823F2" w:rsidP="00DE1073">
            <w:r w:rsidRPr="00DE1073">
              <w:t>8,4</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40098A82" w14:textId="77777777" w:rsidR="0062115A" w:rsidRPr="00DE1073" w:rsidRDefault="003823F2" w:rsidP="00DE1073">
            <w:r w:rsidRPr="00DE1073">
              <w:t>5,3</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491374D1" w14:textId="77777777" w:rsidR="0062115A" w:rsidRPr="00DE1073" w:rsidRDefault="0062115A" w:rsidP="00DE1073"/>
        </w:tc>
        <w:tc>
          <w:tcPr>
            <w:tcW w:w="1120" w:type="dxa"/>
            <w:tcBorders>
              <w:top w:val="single" w:sz="4" w:space="0" w:color="000000"/>
              <w:left w:val="nil"/>
              <w:bottom w:val="nil"/>
              <w:right w:val="nil"/>
            </w:tcBorders>
            <w:tcMar>
              <w:top w:w="100" w:type="dxa"/>
              <w:left w:w="43" w:type="dxa"/>
              <w:bottom w:w="43" w:type="dxa"/>
              <w:right w:w="43" w:type="dxa"/>
            </w:tcMar>
            <w:vAlign w:val="bottom"/>
          </w:tcPr>
          <w:p w14:paraId="0A755CBB" w14:textId="77777777" w:rsidR="0062115A" w:rsidRPr="00DE1073" w:rsidRDefault="003823F2" w:rsidP="00DE1073">
            <w:r w:rsidRPr="00DE1073">
              <w:t>6,8</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53732D80" w14:textId="77777777" w:rsidR="0062115A" w:rsidRPr="00DE1073" w:rsidRDefault="003823F2" w:rsidP="00DE1073">
            <w:r w:rsidRPr="00DE1073">
              <w:t>6,8</w:t>
            </w:r>
          </w:p>
        </w:tc>
      </w:tr>
      <w:tr w:rsidR="0062115A" w:rsidRPr="00DE1073" w14:paraId="5D512ED5" w14:textId="77777777">
        <w:trPr>
          <w:trHeight w:val="340"/>
        </w:trPr>
        <w:tc>
          <w:tcPr>
            <w:tcW w:w="2420" w:type="dxa"/>
            <w:tcBorders>
              <w:top w:val="nil"/>
              <w:left w:val="nil"/>
              <w:bottom w:val="nil"/>
              <w:right w:val="nil"/>
            </w:tcBorders>
            <w:tcMar>
              <w:top w:w="100" w:type="dxa"/>
              <w:left w:w="43" w:type="dxa"/>
              <w:bottom w:w="43" w:type="dxa"/>
              <w:right w:w="43" w:type="dxa"/>
            </w:tcMar>
          </w:tcPr>
          <w:p w14:paraId="59E71D81" w14:textId="77777777" w:rsidR="0062115A" w:rsidRPr="00DE1073" w:rsidRDefault="003823F2" w:rsidP="00DE1073">
            <w:r w:rsidRPr="00DE1073">
              <w:t>Sverige</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1263D48E" w14:textId="77777777" w:rsidR="0062115A" w:rsidRPr="00DE1073" w:rsidRDefault="003823F2" w:rsidP="00DE1073">
            <w:r w:rsidRPr="00DE1073">
              <w:t>2,6</w:t>
            </w:r>
          </w:p>
        </w:tc>
        <w:tc>
          <w:tcPr>
            <w:tcW w:w="1120" w:type="dxa"/>
            <w:tcBorders>
              <w:top w:val="nil"/>
              <w:left w:val="nil"/>
              <w:bottom w:val="nil"/>
              <w:right w:val="nil"/>
            </w:tcBorders>
            <w:tcMar>
              <w:top w:w="100" w:type="dxa"/>
              <w:left w:w="43" w:type="dxa"/>
              <w:bottom w:w="43" w:type="dxa"/>
              <w:right w:w="43" w:type="dxa"/>
            </w:tcMar>
            <w:vAlign w:val="bottom"/>
          </w:tcPr>
          <w:p w14:paraId="1ADDF446" w14:textId="77777777" w:rsidR="0062115A" w:rsidRPr="00DE1073" w:rsidRDefault="003823F2" w:rsidP="00DE1073">
            <w:r w:rsidRPr="00DE1073">
              <w:t>-0,5</w:t>
            </w:r>
          </w:p>
        </w:tc>
        <w:tc>
          <w:tcPr>
            <w:tcW w:w="160" w:type="dxa"/>
            <w:tcBorders>
              <w:top w:val="nil"/>
              <w:left w:val="nil"/>
              <w:bottom w:val="nil"/>
              <w:right w:val="nil"/>
            </w:tcBorders>
            <w:tcMar>
              <w:top w:w="100" w:type="dxa"/>
              <w:left w:w="43" w:type="dxa"/>
              <w:bottom w:w="43" w:type="dxa"/>
              <w:right w:w="43" w:type="dxa"/>
            </w:tcMar>
            <w:vAlign w:val="bottom"/>
          </w:tcPr>
          <w:p w14:paraId="4FF0ED1B"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68C5102E" w14:textId="77777777" w:rsidR="0062115A" w:rsidRPr="00DE1073" w:rsidRDefault="003823F2" w:rsidP="00DE1073">
            <w:r w:rsidRPr="00DE1073">
              <w:t>8,1</w:t>
            </w:r>
          </w:p>
        </w:tc>
        <w:tc>
          <w:tcPr>
            <w:tcW w:w="1120" w:type="dxa"/>
            <w:tcBorders>
              <w:top w:val="nil"/>
              <w:left w:val="nil"/>
              <w:bottom w:val="nil"/>
              <w:right w:val="nil"/>
            </w:tcBorders>
            <w:tcMar>
              <w:top w:w="100" w:type="dxa"/>
              <w:left w:w="43" w:type="dxa"/>
              <w:bottom w:w="43" w:type="dxa"/>
              <w:right w:w="43" w:type="dxa"/>
            </w:tcMar>
            <w:vAlign w:val="bottom"/>
          </w:tcPr>
          <w:p w14:paraId="6B0A99B6" w14:textId="77777777" w:rsidR="0062115A" w:rsidRPr="00DE1073" w:rsidRDefault="003823F2" w:rsidP="00DE1073">
            <w:r w:rsidRPr="00DE1073">
              <w:t>6,8</w:t>
            </w:r>
          </w:p>
        </w:tc>
        <w:tc>
          <w:tcPr>
            <w:tcW w:w="160" w:type="dxa"/>
            <w:tcBorders>
              <w:top w:val="nil"/>
              <w:left w:val="nil"/>
              <w:bottom w:val="nil"/>
              <w:right w:val="nil"/>
            </w:tcBorders>
            <w:tcMar>
              <w:top w:w="100" w:type="dxa"/>
              <w:left w:w="43" w:type="dxa"/>
              <w:bottom w:w="43" w:type="dxa"/>
              <w:right w:w="43" w:type="dxa"/>
            </w:tcMar>
            <w:vAlign w:val="bottom"/>
          </w:tcPr>
          <w:p w14:paraId="10B7D5A1"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778B345D" w14:textId="77777777" w:rsidR="0062115A" w:rsidRPr="00DE1073" w:rsidRDefault="003823F2" w:rsidP="00DE1073">
            <w:r w:rsidRPr="00DE1073">
              <w:t>7,5</w:t>
            </w:r>
          </w:p>
        </w:tc>
        <w:tc>
          <w:tcPr>
            <w:tcW w:w="1120" w:type="dxa"/>
            <w:tcBorders>
              <w:top w:val="nil"/>
              <w:left w:val="nil"/>
              <w:bottom w:val="nil"/>
              <w:right w:val="nil"/>
            </w:tcBorders>
            <w:tcMar>
              <w:top w:w="100" w:type="dxa"/>
              <w:left w:w="43" w:type="dxa"/>
              <w:bottom w:w="43" w:type="dxa"/>
              <w:right w:w="43" w:type="dxa"/>
            </w:tcMar>
            <w:vAlign w:val="bottom"/>
          </w:tcPr>
          <w:p w14:paraId="3264BA70" w14:textId="77777777" w:rsidR="0062115A" w:rsidRPr="00DE1073" w:rsidRDefault="003823F2" w:rsidP="00DE1073">
            <w:r w:rsidRPr="00DE1073">
              <w:t>7,8</w:t>
            </w:r>
          </w:p>
        </w:tc>
      </w:tr>
      <w:tr w:rsidR="0062115A" w:rsidRPr="00DE1073" w14:paraId="3EF3B5AC" w14:textId="77777777">
        <w:trPr>
          <w:trHeight w:val="340"/>
        </w:trPr>
        <w:tc>
          <w:tcPr>
            <w:tcW w:w="2420" w:type="dxa"/>
            <w:tcBorders>
              <w:top w:val="nil"/>
              <w:left w:val="nil"/>
              <w:bottom w:val="nil"/>
              <w:right w:val="nil"/>
            </w:tcBorders>
            <w:tcMar>
              <w:top w:w="100" w:type="dxa"/>
              <w:left w:w="43" w:type="dxa"/>
              <w:bottom w:w="43" w:type="dxa"/>
              <w:right w:w="43" w:type="dxa"/>
            </w:tcMar>
          </w:tcPr>
          <w:p w14:paraId="0E7E7A8C" w14:textId="77777777" w:rsidR="0062115A" w:rsidRPr="00DE1073" w:rsidRDefault="003823F2" w:rsidP="00DE1073">
            <w:r w:rsidRPr="00DE1073">
              <w:t>Storbritannia</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2530062E" w14:textId="77777777" w:rsidR="0062115A" w:rsidRPr="00DE1073" w:rsidRDefault="003823F2" w:rsidP="00DE1073">
            <w:r w:rsidRPr="00DE1073">
              <w:t>4,0</w:t>
            </w:r>
          </w:p>
        </w:tc>
        <w:tc>
          <w:tcPr>
            <w:tcW w:w="1120" w:type="dxa"/>
            <w:tcBorders>
              <w:top w:val="nil"/>
              <w:left w:val="nil"/>
              <w:bottom w:val="nil"/>
              <w:right w:val="nil"/>
            </w:tcBorders>
            <w:tcMar>
              <w:top w:w="100" w:type="dxa"/>
              <w:left w:w="43" w:type="dxa"/>
              <w:bottom w:w="43" w:type="dxa"/>
              <w:right w:w="43" w:type="dxa"/>
            </w:tcMar>
            <w:vAlign w:val="bottom"/>
          </w:tcPr>
          <w:p w14:paraId="3E69EAD4" w14:textId="77777777" w:rsidR="0062115A" w:rsidRPr="00DE1073" w:rsidRDefault="003823F2" w:rsidP="00DE1073">
            <w:r w:rsidRPr="00DE1073">
              <w:t>-0,3</w:t>
            </w:r>
          </w:p>
        </w:tc>
        <w:tc>
          <w:tcPr>
            <w:tcW w:w="160" w:type="dxa"/>
            <w:tcBorders>
              <w:top w:val="nil"/>
              <w:left w:val="nil"/>
              <w:bottom w:val="nil"/>
              <w:right w:val="nil"/>
            </w:tcBorders>
            <w:tcMar>
              <w:top w:w="100" w:type="dxa"/>
              <w:left w:w="43" w:type="dxa"/>
              <w:bottom w:w="43" w:type="dxa"/>
              <w:right w:w="43" w:type="dxa"/>
            </w:tcMar>
            <w:vAlign w:val="bottom"/>
          </w:tcPr>
          <w:p w14:paraId="006291E0"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6082DD18" w14:textId="77777777" w:rsidR="0062115A" w:rsidRPr="00DE1073" w:rsidRDefault="003823F2" w:rsidP="00DE1073">
            <w:r w:rsidRPr="00DE1073">
              <w:t>9,1</w:t>
            </w:r>
          </w:p>
        </w:tc>
        <w:tc>
          <w:tcPr>
            <w:tcW w:w="1120" w:type="dxa"/>
            <w:tcBorders>
              <w:top w:val="nil"/>
              <w:left w:val="nil"/>
              <w:bottom w:val="nil"/>
              <w:right w:val="nil"/>
            </w:tcBorders>
            <w:tcMar>
              <w:top w:w="100" w:type="dxa"/>
              <w:left w:w="43" w:type="dxa"/>
              <w:bottom w:w="43" w:type="dxa"/>
              <w:right w:w="43" w:type="dxa"/>
            </w:tcMar>
            <w:vAlign w:val="bottom"/>
          </w:tcPr>
          <w:p w14:paraId="1768CDB2" w14:textId="77777777" w:rsidR="0062115A" w:rsidRPr="00DE1073" w:rsidRDefault="003823F2" w:rsidP="00DE1073">
            <w:r w:rsidRPr="00DE1073">
              <w:t>6,8</w:t>
            </w:r>
          </w:p>
        </w:tc>
        <w:tc>
          <w:tcPr>
            <w:tcW w:w="160" w:type="dxa"/>
            <w:tcBorders>
              <w:top w:val="nil"/>
              <w:left w:val="nil"/>
              <w:bottom w:val="nil"/>
              <w:right w:val="nil"/>
            </w:tcBorders>
            <w:tcMar>
              <w:top w:w="100" w:type="dxa"/>
              <w:left w:w="43" w:type="dxa"/>
              <w:bottom w:w="43" w:type="dxa"/>
              <w:right w:w="43" w:type="dxa"/>
            </w:tcMar>
            <w:vAlign w:val="bottom"/>
          </w:tcPr>
          <w:p w14:paraId="2AA7DDB6"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04F163DD" w14:textId="77777777" w:rsidR="0062115A" w:rsidRPr="00DE1073" w:rsidRDefault="003823F2" w:rsidP="00DE1073">
            <w:r w:rsidRPr="00DE1073">
              <w:t>3,7</w:t>
            </w:r>
          </w:p>
        </w:tc>
        <w:tc>
          <w:tcPr>
            <w:tcW w:w="1120" w:type="dxa"/>
            <w:tcBorders>
              <w:top w:val="nil"/>
              <w:left w:val="nil"/>
              <w:bottom w:val="nil"/>
              <w:right w:val="nil"/>
            </w:tcBorders>
            <w:tcMar>
              <w:top w:w="100" w:type="dxa"/>
              <w:left w:w="43" w:type="dxa"/>
              <w:bottom w:w="43" w:type="dxa"/>
              <w:right w:w="43" w:type="dxa"/>
            </w:tcMar>
            <w:vAlign w:val="bottom"/>
          </w:tcPr>
          <w:p w14:paraId="3B90D978" w14:textId="77777777" w:rsidR="0062115A" w:rsidRPr="00DE1073" w:rsidRDefault="003823F2" w:rsidP="00DE1073">
            <w:r w:rsidRPr="00DE1073">
              <w:t>4,2</w:t>
            </w:r>
          </w:p>
        </w:tc>
      </w:tr>
      <w:tr w:rsidR="0062115A" w:rsidRPr="00DE1073" w14:paraId="7C59B648" w14:textId="77777777">
        <w:trPr>
          <w:trHeight w:val="340"/>
        </w:trPr>
        <w:tc>
          <w:tcPr>
            <w:tcW w:w="2420" w:type="dxa"/>
            <w:tcBorders>
              <w:top w:val="nil"/>
              <w:left w:val="nil"/>
              <w:bottom w:val="nil"/>
              <w:right w:val="nil"/>
            </w:tcBorders>
            <w:tcMar>
              <w:top w:w="100" w:type="dxa"/>
              <w:left w:w="43" w:type="dxa"/>
              <w:bottom w:w="43" w:type="dxa"/>
              <w:right w:w="43" w:type="dxa"/>
            </w:tcMar>
          </w:tcPr>
          <w:p w14:paraId="268D6299" w14:textId="77777777" w:rsidR="0062115A" w:rsidRPr="00DE1073" w:rsidRDefault="003823F2" w:rsidP="00DE1073">
            <w:r w:rsidRPr="00DE1073">
              <w:t>USA</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190C5CA1" w14:textId="77777777" w:rsidR="0062115A" w:rsidRPr="00DE1073" w:rsidRDefault="003823F2" w:rsidP="00DE1073">
            <w:r w:rsidRPr="00DE1073">
              <w:t>2,1</w:t>
            </w:r>
          </w:p>
        </w:tc>
        <w:tc>
          <w:tcPr>
            <w:tcW w:w="1120" w:type="dxa"/>
            <w:tcBorders>
              <w:top w:val="nil"/>
              <w:left w:val="nil"/>
              <w:bottom w:val="nil"/>
              <w:right w:val="nil"/>
            </w:tcBorders>
            <w:tcMar>
              <w:top w:w="100" w:type="dxa"/>
              <w:left w:w="43" w:type="dxa"/>
              <w:bottom w:w="43" w:type="dxa"/>
              <w:right w:w="43" w:type="dxa"/>
            </w:tcMar>
            <w:vAlign w:val="bottom"/>
          </w:tcPr>
          <w:p w14:paraId="0A4A4630" w14:textId="77777777" w:rsidR="0062115A" w:rsidRPr="00DE1073" w:rsidRDefault="003823F2" w:rsidP="00DE1073">
            <w:r w:rsidRPr="00DE1073">
              <w:t>1,6</w:t>
            </w:r>
          </w:p>
        </w:tc>
        <w:tc>
          <w:tcPr>
            <w:tcW w:w="160" w:type="dxa"/>
            <w:tcBorders>
              <w:top w:val="nil"/>
              <w:left w:val="nil"/>
              <w:bottom w:val="nil"/>
              <w:right w:val="nil"/>
            </w:tcBorders>
            <w:tcMar>
              <w:top w:w="100" w:type="dxa"/>
              <w:left w:w="43" w:type="dxa"/>
              <w:bottom w:w="43" w:type="dxa"/>
              <w:right w:w="43" w:type="dxa"/>
            </w:tcMar>
            <w:vAlign w:val="bottom"/>
          </w:tcPr>
          <w:p w14:paraId="5E734DAB"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087775BC" w14:textId="77777777" w:rsidR="0062115A" w:rsidRPr="00DE1073" w:rsidRDefault="003823F2" w:rsidP="00DE1073">
            <w:r w:rsidRPr="00DE1073">
              <w:t>8,0</w:t>
            </w:r>
          </w:p>
        </w:tc>
        <w:tc>
          <w:tcPr>
            <w:tcW w:w="1120" w:type="dxa"/>
            <w:tcBorders>
              <w:top w:val="nil"/>
              <w:left w:val="nil"/>
              <w:bottom w:val="nil"/>
              <w:right w:val="nil"/>
            </w:tcBorders>
            <w:tcMar>
              <w:top w:w="100" w:type="dxa"/>
              <w:left w:w="43" w:type="dxa"/>
              <w:bottom w:w="43" w:type="dxa"/>
              <w:right w:w="43" w:type="dxa"/>
            </w:tcMar>
            <w:vAlign w:val="bottom"/>
          </w:tcPr>
          <w:p w14:paraId="69EC7440" w14:textId="77777777" w:rsidR="0062115A" w:rsidRPr="00DE1073" w:rsidRDefault="003823F2" w:rsidP="00DE1073">
            <w:r w:rsidRPr="00DE1073">
              <w:t>4,5</w:t>
            </w:r>
          </w:p>
        </w:tc>
        <w:tc>
          <w:tcPr>
            <w:tcW w:w="160" w:type="dxa"/>
            <w:tcBorders>
              <w:top w:val="nil"/>
              <w:left w:val="nil"/>
              <w:bottom w:val="nil"/>
              <w:right w:val="nil"/>
            </w:tcBorders>
            <w:tcMar>
              <w:top w:w="100" w:type="dxa"/>
              <w:left w:w="43" w:type="dxa"/>
              <w:bottom w:w="43" w:type="dxa"/>
              <w:right w:w="43" w:type="dxa"/>
            </w:tcMar>
            <w:vAlign w:val="bottom"/>
          </w:tcPr>
          <w:p w14:paraId="2F34BBFA"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151C41E9" w14:textId="77777777" w:rsidR="0062115A" w:rsidRPr="00DE1073" w:rsidRDefault="003823F2" w:rsidP="00DE1073">
            <w:r w:rsidRPr="00DE1073">
              <w:t>3,6</w:t>
            </w:r>
          </w:p>
        </w:tc>
        <w:tc>
          <w:tcPr>
            <w:tcW w:w="1120" w:type="dxa"/>
            <w:tcBorders>
              <w:top w:val="nil"/>
              <w:left w:val="nil"/>
              <w:bottom w:val="nil"/>
              <w:right w:val="nil"/>
            </w:tcBorders>
            <w:tcMar>
              <w:top w:w="100" w:type="dxa"/>
              <w:left w:w="43" w:type="dxa"/>
              <w:bottom w:w="43" w:type="dxa"/>
              <w:right w:w="43" w:type="dxa"/>
            </w:tcMar>
            <w:vAlign w:val="bottom"/>
          </w:tcPr>
          <w:p w14:paraId="7819442F" w14:textId="77777777" w:rsidR="0062115A" w:rsidRPr="00DE1073" w:rsidRDefault="003823F2" w:rsidP="00DE1073">
            <w:r w:rsidRPr="00DE1073">
              <w:t>3,8</w:t>
            </w:r>
          </w:p>
        </w:tc>
      </w:tr>
      <w:tr w:rsidR="0062115A" w:rsidRPr="00DE1073" w14:paraId="3D521D7F" w14:textId="77777777">
        <w:trPr>
          <w:trHeight w:val="340"/>
        </w:trPr>
        <w:tc>
          <w:tcPr>
            <w:tcW w:w="2420" w:type="dxa"/>
            <w:tcBorders>
              <w:top w:val="nil"/>
              <w:left w:val="nil"/>
              <w:bottom w:val="nil"/>
              <w:right w:val="nil"/>
            </w:tcBorders>
            <w:tcMar>
              <w:top w:w="100" w:type="dxa"/>
              <w:left w:w="43" w:type="dxa"/>
              <w:bottom w:w="43" w:type="dxa"/>
              <w:right w:w="43" w:type="dxa"/>
            </w:tcMar>
          </w:tcPr>
          <w:p w14:paraId="18B2E810" w14:textId="77777777" w:rsidR="0062115A" w:rsidRPr="00DE1073" w:rsidRDefault="003823F2" w:rsidP="00DE1073">
            <w:r w:rsidRPr="00DE1073">
              <w:t>Danmark</w:t>
            </w:r>
            <w:r w:rsidRPr="00DE1073">
              <w:tab/>
            </w:r>
          </w:p>
        </w:tc>
        <w:tc>
          <w:tcPr>
            <w:tcW w:w="1120" w:type="dxa"/>
            <w:tcBorders>
              <w:top w:val="nil"/>
              <w:left w:val="nil"/>
              <w:bottom w:val="nil"/>
              <w:right w:val="nil"/>
            </w:tcBorders>
            <w:tcMar>
              <w:top w:w="100" w:type="dxa"/>
              <w:left w:w="43" w:type="dxa"/>
              <w:bottom w:w="43" w:type="dxa"/>
              <w:right w:w="43" w:type="dxa"/>
            </w:tcMar>
            <w:vAlign w:val="bottom"/>
          </w:tcPr>
          <w:p w14:paraId="227D63B0" w14:textId="77777777" w:rsidR="0062115A" w:rsidRPr="00DE1073" w:rsidRDefault="003823F2" w:rsidP="00DE1073">
            <w:r w:rsidRPr="00DE1073">
              <w:t>3,6</w:t>
            </w:r>
          </w:p>
        </w:tc>
        <w:tc>
          <w:tcPr>
            <w:tcW w:w="1120" w:type="dxa"/>
            <w:tcBorders>
              <w:top w:val="nil"/>
              <w:left w:val="nil"/>
              <w:bottom w:val="nil"/>
              <w:right w:val="nil"/>
            </w:tcBorders>
            <w:tcMar>
              <w:top w:w="100" w:type="dxa"/>
              <w:left w:w="43" w:type="dxa"/>
              <w:bottom w:w="43" w:type="dxa"/>
              <w:right w:w="43" w:type="dxa"/>
            </w:tcMar>
            <w:vAlign w:val="bottom"/>
          </w:tcPr>
          <w:p w14:paraId="3F66216B" w14:textId="77777777" w:rsidR="0062115A" w:rsidRPr="00DE1073" w:rsidRDefault="003823F2" w:rsidP="00DE1073">
            <w:r w:rsidRPr="00DE1073">
              <w:t>0,0</w:t>
            </w:r>
          </w:p>
        </w:tc>
        <w:tc>
          <w:tcPr>
            <w:tcW w:w="160" w:type="dxa"/>
            <w:tcBorders>
              <w:top w:val="nil"/>
              <w:left w:val="nil"/>
              <w:bottom w:val="nil"/>
              <w:right w:val="nil"/>
            </w:tcBorders>
            <w:tcMar>
              <w:top w:w="100" w:type="dxa"/>
              <w:left w:w="43" w:type="dxa"/>
              <w:bottom w:w="43" w:type="dxa"/>
              <w:right w:w="43" w:type="dxa"/>
            </w:tcMar>
            <w:vAlign w:val="bottom"/>
          </w:tcPr>
          <w:p w14:paraId="4C1CCE7A"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0829F88A" w14:textId="77777777" w:rsidR="0062115A" w:rsidRPr="00DE1073" w:rsidRDefault="003823F2" w:rsidP="00DE1073">
            <w:r w:rsidRPr="00DE1073">
              <w:t>8,5</w:t>
            </w:r>
          </w:p>
        </w:tc>
        <w:tc>
          <w:tcPr>
            <w:tcW w:w="1120" w:type="dxa"/>
            <w:tcBorders>
              <w:top w:val="nil"/>
              <w:left w:val="nil"/>
              <w:bottom w:val="nil"/>
              <w:right w:val="nil"/>
            </w:tcBorders>
            <w:tcMar>
              <w:top w:w="100" w:type="dxa"/>
              <w:left w:w="43" w:type="dxa"/>
              <w:bottom w:w="43" w:type="dxa"/>
              <w:right w:w="43" w:type="dxa"/>
            </w:tcMar>
            <w:vAlign w:val="bottom"/>
          </w:tcPr>
          <w:p w14:paraId="4D306DEB" w14:textId="77777777" w:rsidR="0062115A" w:rsidRPr="00DE1073" w:rsidRDefault="003823F2" w:rsidP="00DE1073">
            <w:r w:rsidRPr="00DE1073">
              <w:t>4,8</w:t>
            </w:r>
          </w:p>
        </w:tc>
        <w:tc>
          <w:tcPr>
            <w:tcW w:w="160" w:type="dxa"/>
            <w:tcBorders>
              <w:top w:val="nil"/>
              <w:left w:val="nil"/>
              <w:bottom w:val="nil"/>
              <w:right w:val="nil"/>
            </w:tcBorders>
            <w:tcMar>
              <w:top w:w="100" w:type="dxa"/>
              <w:left w:w="43" w:type="dxa"/>
              <w:bottom w:w="43" w:type="dxa"/>
              <w:right w:w="43" w:type="dxa"/>
            </w:tcMar>
            <w:vAlign w:val="bottom"/>
          </w:tcPr>
          <w:p w14:paraId="55F5BB84" w14:textId="77777777" w:rsidR="0062115A" w:rsidRPr="00DE1073" w:rsidRDefault="0062115A" w:rsidP="00DE1073"/>
        </w:tc>
        <w:tc>
          <w:tcPr>
            <w:tcW w:w="1120" w:type="dxa"/>
            <w:tcBorders>
              <w:top w:val="nil"/>
              <w:left w:val="nil"/>
              <w:bottom w:val="nil"/>
              <w:right w:val="nil"/>
            </w:tcBorders>
            <w:tcMar>
              <w:top w:w="100" w:type="dxa"/>
              <w:left w:w="43" w:type="dxa"/>
              <w:bottom w:w="43" w:type="dxa"/>
              <w:right w:w="43" w:type="dxa"/>
            </w:tcMar>
            <w:vAlign w:val="bottom"/>
          </w:tcPr>
          <w:p w14:paraId="4F27AD6A" w14:textId="77777777" w:rsidR="0062115A" w:rsidRPr="00DE1073" w:rsidRDefault="003823F2" w:rsidP="00DE1073">
            <w:r w:rsidRPr="00DE1073">
              <w:t>4,5</w:t>
            </w:r>
          </w:p>
        </w:tc>
        <w:tc>
          <w:tcPr>
            <w:tcW w:w="1120" w:type="dxa"/>
            <w:tcBorders>
              <w:top w:val="nil"/>
              <w:left w:val="nil"/>
              <w:bottom w:val="nil"/>
              <w:right w:val="nil"/>
            </w:tcBorders>
            <w:tcMar>
              <w:top w:w="100" w:type="dxa"/>
              <w:left w:w="43" w:type="dxa"/>
              <w:bottom w:w="43" w:type="dxa"/>
              <w:right w:w="43" w:type="dxa"/>
            </w:tcMar>
            <w:vAlign w:val="bottom"/>
          </w:tcPr>
          <w:p w14:paraId="40349C04" w14:textId="77777777" w:rsidR="0062115A" w:rsidRPr="00DE1073" w:rsidRDefault="003823F2" w:rsidP="00DE1073">
            <w:r w:rsidRPr="00DE1073">
              <w:t>5,1</w:t>
            </w:r>
          </w:p>
        </w:tc>
      </w:tr>
      <w:tr w:rsidR="0062115A" w:rsidRPr="00DE1073" w14:paraId="7F0A49BA" w14:textId="77777777">
        <w:trPr>
          <w:trHeight w:val="340"/>
        </w:trPr>
        <w:tc>
          <w:tcPr>
            <w:tcW w:w="2420" w:type="dxa"/>
            <w:tcBorders>
              <w:top w:val="nil"/>
              <w:left w:val="nil"/>
              <w:bottom w:val="single" w:sz="4" w:space="0" w:color="000000"/>
              <w:right w:val="nil"/>
            </w:tcBorders>
            <w:tcMar>
              <w:top w:w="100" w:type="dxa"/>
              <w:left w:w="43" w:type="dxa"/>
              <w:bottom w:w="43" w:type="dxa"/>
              <w:right w:w="43" w:type="dxa"/>
            </w:tcMar>
          </w:tcPr>
          <w:p w14:paraId="12425506" w14:textId="77777777" w:rsidR="0062115A" w:rsidRPr="00DE1073" w:rsidRDefault="003823F2" w:rsidP="00DE1073">
            <w:r w:rsidRPr="00DE1073">
              <w:t>Kina</w:t>
            </w:r>
            <w:r w:rsidRPr="00DE1073">
              <w:tab/>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15C49063" w14:textId="77777777" w:rsidR="0062115A" w:rsidRPr="00DE1073" w:rsidRDefault="003823F2" w:rsidP="00DE1073">
            <w:r w:rsidRPr="00DE1073">
              <w:t>3,0</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30E3EB33" w14:textId="77777777" w:rsidR="0062115A" w:rsidRPr="00DE1073" w:rsidRDefault="003823F2" w:rsidP="00DE1073">
            <w:r w:rsidRPr="00DE1073">
              <w:t>5,2</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32C2D713" w14:textId="77777777" w:rsidR="0062115A" w:rsidRPr="00DE1073" w:rsidRDefault="0062115A" w:rsidP="00DE1073"/>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7C1BBAE" w14:textId="77777777" w:rsidR="0062115A" w:rsidRPr="00DE1073" w:rsidRDefault="003823F2" w:rsidP="00DE1073">
            <w:r w:rsidRPr="00DE1073">
              <w:t>1,9</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E4A02DC" w14:textId="77777777" w:rsidR="0062115A" w:rsidRPr="00DE1073" w:rsidRDefault="003823F2" w:rsidP="00DE1073">
            <w:r w:rsidRPr="00DE1073">
              <w:t>2,0</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585CAD7A" w14:textId="77777777" w:rsidR="0062115A" w:rsidRPr="00DE1073" w:rsidRDefault="0062115A" w:rsidP="00DE1073"/>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6780F50" w14:textId="77777777" w:rsidR="0062115A" w:rsidRPr="00DE1073" w:rsidRDefault="003823F2" w:rsidP="00DE1073">
            <w:r w:rsidRPr="00DE1073">
              <w:t>4,2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76F062C6" w14:textId="77777777" w:rsidR="0062115A" w:rsidRPr="00DE1073" w:rsidRDefault="003823F2" w:rsidP="00DE1073">
            <w:r w:rsidRPr="00DE1073">
              <w:t>4,1</w:t>
            </w:r>
          </w:p>
        </w:tc>
      </w:tr>
    </w:tbl>
    <w:p w14:paraId="55417244" w14:textId="77777777" w:rsidR="0062115A" w:rsidRPr="00DE1073" w:rsidRDefault="003823F2" w:rsidP="00DE1073">
      <w:pPr>
        <w:pStyle w:val="tabell-noter"/>
        <w:rPr>
          <w:rStyle w:val="skrift-hevet"/>
        </w:rPr>
      </w:pPr>
      <w:r w:rsidRPr="00DE1073">
        <w:rPr>
          <w:rStyle w:val="skrift-hevet"/>
        </w:rPr>
        <w:t>1</w:t>
      </w:r>
      <w:r w:rsidRPr="00DE1073">
        <w:tab/>
        <w:t>Prosent av arbeidsstyrken. AKU-ledighet.</w:t>
      </w:r>
    </w:p>
    <w:p w14:paraId="4AC97DC2" w14:textId="77777777" w:rsidR="0062115A" w:rsidRDefault="003823F2" w:rsidP="00DE1073">
      <w:pPr>
        <w:pStyle w:val="Kilde"/>
      </w:pPr>
      <w:r w:rsidRPr="00DE1073">
        <w:t>Kilder: IMF, Eurostat og Finansdepartementet.</w:t>
      </w:r>
    </w:p>
    <w:p w14:paraId="38F0AC54" w14:textId="040FEB89" w:rsidR="005F2150" w:rsidRPr="005F2150" w:rsidRDefault="005F2150" w:rsidP="005F2150">
      <w:pPr>
        <w:pStyle w:val="tabell-tittel"/>
      </w:pPr>
      <w:r w:rsidRPr="00DE1073">
        <w:t>Framskriving av norsk tremåneders pengemarkedsrente</w:t>
      </w:r>
      <w:r w:rsidRPr="00DE1073">
        <w:rPr>
          <w:rStyle w:val="skrift-hevet"/>
        </w:rPr>
        <w:t>1</w:t>
      </w:r>
      <w:r w:rsidRPr="00DE1073">
        <w:t>. Prosent</w:t>
      </w:r>
    </w:p>
    <w:p w14:paraId="2EEA5A43" w14:textId="77777777" w:rsidR="0062115A" w:rsidRPr="00DE1073" w:rsidRDefault="003823F2" w:rsidP="00DE1073">
      <w:pPr>
        <w:pStyle w:val="Tabellnavn"/>
      </w:pPr>
      <w:r w:rsidRPr="00DE1073">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62115A" w:rsidRPr="00DE1073" w14:paraId="43C2078E" w14:textId="77777777" w:rsidTr="005F2150">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AD7DBA4" w14:textId="77777777" w:rsidR="0062115A" w:rsidRPr="00DE1073" w:rsidRDefault="0062115A" w:rsidP="00DE1073"/>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11F30D" w14:textId="77777777" w:rsidR="0062115A" w:rsidRPr="00DE1073" w:rsidRDefault="003823F2" w:rsidP="00DE1073">
            <w:r w:rsidRPr="00DE1073">
              <w:t>2022</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A616B6" w14:textId="77777777" w:rsidR="0062115A" w:rsidRPr="00DE1073" w:rsidRDefault="003823F2" w:rsidP="00DE1073">
            <w:r w:rsidRPr="00DE1073">
              <w:t>2023</w:t>
            </w:r>
          </w:p>
        </w:tc>
      </w:tr>
      <w:tr w:rsidR="0062115A" w:rsidRPr="00DE1073" w14:paraId="7F20CB62" w14:textId="77777777" w:rsidTr="005F2150">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05A89859" w14:textId="77777777" w:rsidR="0062115A" w:rsidRPr="00DE1073" w:rsidRDefault="003823F2" w:rsidP="00DE1073">
            <w:r w:rsidRPr="00DE1073">
              <w:t>Nasjonalbudsjettet 2023</w:t>
            </w:r>
            <w:r w:rsidRPr="00DE1073">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FE945EE" w14:textId="77777777" w:rsidR="0062115A" w:rsidRPr="00DE1073" w:rsidRDefault="003823F2" w:rsidP="00DE1073">
            <w:r w:rsidRPr="00DE1073">
              <w:t>2,1</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32C8CC3" w14:textId="77777777" w:rsidR="0062115A" w:rsidRPr="00DE1073" w:rsidRDefault="003823F2" w:rsidP="00DE1073">
            <w:r w:rsidRPr="00DE1073">
              <w:t>3,7</w:t>
            </w:r>
          </w:p>
        </w:tc>
      </w:tr>
      <w:tr w:rsidR="0062115A" w:rsidRPr="00DE1073" w14:paraId="635957D8" w14:textId="77777777" w:rsidTr="005F2150">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282777CC" w14:textId="77777777" w:rsidR="0062115A" w:rsidRPr="00DE1073" w:rsidRDefault="003823F2" w:rsidP="00DE1073">
            <w:r w:rsidRPr="00DE1073">
              <w:t>Revidert nasjonalbudsjett 2023</w:t>
            </w:r>
            <w:r w:rsidRPr="00DE1073">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D2B9711" w14:textId="77777777" w:rsidR="0062115A" w:rsidRPr="00DE1073" w:rsidRDefault="003823F2" w:rsidP="00DE1073">
            <w:r w:rsidRPr="00DE1073">
              <w:t>2,1</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C4F255D" w14:textId="77777777" w:rsidR="0062115A" w:rsidRPr="00DE1073" w:rsidRDefault="003823F2" w:rsidP="00DE1073">
            <w:r w:rsidRPr="00DE1073">
              <w:t>3,9</w:t>
            </w:r>
          </w:p>
        </w:tc>
      </w:tr>
    </w:tbl>
    <w:p w14:paraId="13D105DC" w14:textId="77777777" w:rsidR="0062115A" w:rsidRPr="00DE1073" w:rsidRDefault="003823F2" w:rsidP="00DE1073">
      <w:pPr>
        <w:pStyle w:val="tabell-noter"/>
        <w:rPr>
          <w:rStyle w:val="skrift-hevet"/>
        </w:rPr>
      </w:pPr>
      <w:r w:rsidRPr="00DE1073">
        <w:rPr>
          <w:rStyle w:val="skrift-hevet"/>
        </w:rPr>
        <w:t>1</w:t>
      </w:r>
      <w:r w:rsidRPr="00DE1073">
        <w:tab/>
        <w:t>Årsgjennomsnitt beregnet på bakgrunn av implisitte terminrenter.</w:t>
      </w:r>
    </w:p>
    <w:p w14:paraId="54DA8FE1" w14:textId="77777777" w:rsidR="0062115A" w:rsidRDefault="003823F2" w:rsidP="00DE1073">
      <w:pPr>
        <w:pStyle w:val="Kilde"/>
      </w:pPr>
      <w:r w:rsidRPr="00DE1073">
        <w:t xml:space="preserve">Kilder: </w:t>
      </w:r>
      <w:proofErr w:type="spellStart"/>
      <w:r w:rsidRPr="00DE1073">
        <w:t>Macrobond</w:t>
      </w:r>
      <w:proofErr w:type="spellEnd"/>
      <w:r w:rsidRPr="00DE1073">
        <w:t>, Thomson Reuters og Finansdepartementet.</w:t>
      </w:r>
    </w:p>
    <w:p w14:paraId="52AE8D0F" w14:textId="0D666BD8" w:rsidR="005F2150" w:rsidRPr="005F2150" w:rsidRDefault="005F2150" w:rsidP="005F2150">
      <w:pPr>
        <w:pStyle w:val="tabell-tittel"/>
      </w:pPr>
      <w:r w:rsidRPr="00DE1073">
        <w:t>Finansdepartementets anslag for 2023 på ulike tidspunkter.</w:t>
      </w:r>
      <w:r w:rsidRPr="00DE1073">
        <w:rPr>
          <w:rStyle w:val="skrift-hevet"/>
        </w:rPr>
        <w:t>1</w:t>
      </w:r>
      <w:r w:rsidRPr="00DE1073">
        <w:t xml:space="preserve"> Prosentvis volumendring fra året før, der ikke annet er angitt</w:t>
      </w:r>
    </w:p>
    <w:p w14:paraId="5FCE851A" w14:textId="77777777" w:rsidR="0062115A" w:rsidRPr="00DE1073" w:rsidRDefault="003823F2" w:rsidP="00DE1073">
      <w:pPr>
        <w:pStyle w:val="Tabellnavn"/>
      </w:pPr>
      <w:r w:rsidRPr="00DE1073">
        <w:t>03J1xt2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6740"/>
        <w:gridCol w:w="1400"/>
        <w:gridCol w:w="1400"/>
      </w:tblGrid>
      <w:tr w:rsidR="0062115A" w:rsidRPr="00DE1073" w14:paraId="012B7BC9" w14:textId="77777777" w:rsidTr="005F2150">
        <w:trPr>
          <w:trHeight w:val="320"/>
        </w:trPr>
        <w:tc>
          <w:tcPr>
            <w:tcW w:w="67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9DBA3E9" w14:textId="77777777" w:rsidR="0062115A" w:rsidRPr="00DE1073" w:rsidRDefault="0062115A" w:rsidP="00DE1073"/>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A2BFB1C" w14:textId="77777777" w:rsidR="0062115A" w:rsidRPr="00DE1073" w:rsidRDefault="003823F2" w:rsidP="00DE1073">
            <w:r w:rsidRPr="00DE1073">
              <w:t>NB23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4D365D" w14:textId="77777777" w:rsidR="0062115A" w:rsidRPr="00DE1073" w:rsidRDefault="003823F2" w:rsidP="00DE1073">
            <w:r w:rsidRPr="00DE1073">
              <w:t>RNB23</w:t>
            </w:r>
          </w:p>
        </w:tc>
      </w:tr>
      <w:tr w:rsidR="0062115A" w:rsidRPr="00DE1073" w14:paraId="483242AB" w14:textId="77777777" w:rsidTr="005F2150">
        <w:trPr>
          <w:trHeight w:val="340"/>
        </w:trPr>
        <w:tc>
          <w:tcPr>
            <w:tcW w:w="6740" w:type="dxa"/>
            <w:tcBorders>
              <w:top w:val="single" w:sz="4" w:space="0" w:color="000000"/>
              <w:left w:val="nil"/>
              <w:bottom w:val="nil"/>
              <w:right w:val="nil"/>
            </w:tcBorders>
            <w:tcMar>
              <w:top w:w="100" w:type="dxa"/>
              <w:left w:w="43" w:type="dxa"/>
              <w:bottom w:w="43" w:type="dxa"/>
              <w:right w:w="43" w:type="dxa"/>
            </w:tcMar>
          </w:tcPr>
          <w:p w14:paraId="7C387401" w14:textId="77777777" w:rsidR="0062115A" w:rsidRPr="00DE1073" w:rsidRDefault="003823F2" w:rsidP="00DE1073">
            <w:r w:rsidRPr="00D10D15">
              <w:rPr>
                <w:rStyle w:val="kursiv"/>
              </w:rPr>
              <w:lastRenderedPageBreak/>
              <w:t>Handelspartnerne</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1CC74E17" w14:textId="77777777" w:rsidR="0062115A" w:rsidRPr="00DE1073" w:rsidRDefault="0062115A" w:rsidP="00DE1073"/>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50B93CF" w14:textId="77777777" w:rsidR="0062115A" w:rsidRPr="00DE1073" w:rsidRDefault="0062115A" w:rsidP="00DE1073"/>
        </w:tc>
      </w:tr>
      <w:tr w:rsidR="0062115A" w:rsidRPr="00DE1073" w14:paraId="5787A742"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4B346520" w14:textId="77777777" w:rsidR="0062115A" w:rsidRPr="00DE1073" w:rsidRDefault="003823F2" w:rsidP="00DE1073">
            <w:r w:rsidRPr="00DE1073">
              <w:tab/>
              <w:t>BNP</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34184FA6" w14:textId="77777777" w:rsidR="0062115A" w:rsidRPr="00DE1073" w:rsidRDefault="003823F2" w:rsidP="00DE1073">
            <w:r w:rsidRPr="00DE1073">
              <w:t>1,4</w:t>
            </w:r>
          </w:p>
        </w:tc>
        <w:tc>
          <w:tcPr>
            <w:tcW w:w="1400" w:type="dxa"/>
            <w:tcBorders>
              <w:top w:val="nil"/>
              <w:left w:val="nil"/>
              <w:bottom w:val="nil"/>
              <w:right w:val="nil"/>
            </w:tcBorders>
            <w:tcMar>
              <w:top w:w="100" w:type="dxa"/>
              <w:left w:w="43" w:type="dxa"/>
              <w:bottom w:w="43" w:type="dxa"/>
              <w:right w:w="43" w:type="dxa"/>
            </w:tcMar>
            <w:vAlign w:val="bottom"/>
          </w:tcPr>
          <w:p w14:paraId="23B450AC" w14:textId="77777777" w:rsidR="0062115A" w:rsidRPr="00DE1073" w:rsidRDefault="003823F2" w:rsidP="00DE1073">
            <w:r w:rsidRPr="00DE1073">
              <w:t>0,6</w:t>
            </w:r>
          </w:p>
        </w:tc>
      </w:tr>
      <w:tr w:rsidR="0062115A" w:rsidRPr="00DE1073" w14:paraId="07E6DBD1"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0A28617A" w14:textId="77777777" w:rsidR="0062115A" w:rsidRPr="00DE1073" w:rsidRDefault="003823F2" w:rsidP="00DE1073">
            <w:r w:rsidRPr="00D10D15">
              <w:rPr>
                <w:rStyle w:val="kursiv"/>
              </w:rPr>
              <w:t>Norge</w:t>
            </w:r>
          </w:p>
        </w:tc>
        <w:tc>
          <w:tcPr>
            <w:tcW w:w="1400" w:type="dxa"/>
            <w:tcBorders>
              <w:top w:val="nil"/>
              <w:left w:val="nil"/>
              <w:bottom w:val="nil"/>
              <w:right w:val="nil"/>
            </w:tcBorders>
            <w:tcMar>
              <w:top w:w="100" w:type="dxa"/>
              <w:left w:w="43" w:type="dxa"/>
              <w:bottom w:w="43" w:type="dxa"/>
              <w:right w:w="43" w:type="dxa"/>
            </w:tcMar>
            <w:vAlign w:val="bottom"/>
          </w:tcPr>
          <w:p w14:paraId="4A303845" w14:textId="77777777" w:rsidR="0062115A" w:rsidRPr="00DE1073" w:rsidRDefault="0062115A" w:rsidP="00DE1073"/>
        </w:tc>
        <w:tc>
          <w:tcPr>
            <w:tcW w:w="1400" w:type="dxa"/>
            <w:tcBorders>
              <w:top w:val="nil"/>
              <w:left w:val="nil"/>
              <w:bottom w:val="nil"/>
              <w:right w:val="nil"/>
            </w:tcBorders>
            <w:tcMar>
              <w:top w:w="100" w:type="dxa"/>
              <w:left w:w="43" w:type="dxa"/>
              <w:bottom w:w="43" w:type="dxa"/>
              <w:right w:w="43" w:type="dxa"/>
            </w:tcMar>
            <w:vAlign w:val="bottom"/>
          </w:tcPr>
          <w:p w14:paraId="36EB9CB0" w14:textId="77777777" w:rsidR="0062115A" w:rsidRPr="00DE1073" w:rsidRDefault="0062115A" w:rsidP="00DE1073"/>
        </w:tc>
      </w:tr>
      <w:tr w:rsidR="0062115A" w:rsidRPr="00DE1073" w14:paraId="4D191316"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3E8B862A" w14:textId="77777777" w:rsidR="0062115A" w:rsidRPr="00DE1073" w:rsidRDefault="003823F2" w:rsidP="00DE1073">
            <w:r w:rsidRPr="00DE1073">
              <w:tab/>
              <w:t>BNP Fastlands-Norge</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09A6DDAA" w14:textId="77777777" w:rsidR="0062115A" w:rsidRPr="00DE1073" w:rsidRDefault="003823F2" w:rsidP="00DE1073">
            <w:r w:rsidRPr="00DE1073">
              <w:t>1,7</w:t>
            </w:r>
          </w:p>
        </w:tc>
        <w:tc>
          <w:tcPr>
            <w:tcW w:w="1400" w:type="dxa"/>
            <w:tcBorders>
              <w:top w:val="nil"/>
              <w:left w:val="nil"/>
              <w:bottom w:val="nil"/>
              <w:right w:val="nil"/>
            </w:tcBorders>
            <w:tcMar>
              <w:top w:w="100" w:type="dxa"/>
              <w:left w:w="43" w:type="dxa"/>
              <w:bottom w:w="43" w:type="dxa"/>
              <w:right w:w="43" w:type="dxa"/>
            </w:tcMar>
            <w:vAlign w:val="bottom"/>
          </w:tcPr>
          <w:p w14:paraId="61928584" w14:textId="77777777" w:rsidR="0062115A" w:rsidRPr="00DE1073" w:rsidRDefault="003823F2" w:rsidP="00DE1073">
            <w:r w:rsidRPr="00DE1073">
              <w:t>1,0</w:t>
            </w:r>
          </w:p>
        </w:tc>
      </w:tr>
      <w:tr w:rsidR="0062115A" w:rsidRPr="00DE1073" w14:paraId="0B0CCB78"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55FE0FAD" w14:textId="77777777" w:rsidR="0062115A" w:rsidRPr="00DE1073" w:rsidRDefault="003823F2" w:rsidP="00DE1073">
            <w:r w:rsidRPr="00DE1073">
              <w:tab/>
              <w:t>Sysselsatte personer</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0EAC5424" w14:textId="77777777" w:rsidR="0062115A" w:rsidRPr="00DE1073" w:rsidRDefault="003823F2" w:rsidP="00DE1073">
            <w:r w:rsidRPr="00DE1073">
              <w:t>0,8</w:t>
            </w:r>
          </w:p>
        </w:tc>
        <w:tc>
          <w:tcPr>
            <w:tcW w:w="1400" w:type="dxa"/>
            <w:tcBorders>
              <w:top w:val="nil"/>
              <w:left w:val="nil"/>
              <w:bottom w:val="nil"/>
              <w:right w:val="nil"/>
            </w:tcBorders>
            <w:tcMar>
              <w:top w:w="100" w:type="dxa"/>
              <w:left w:w="43" w:type="dxa"/>
              <w:bottom w:w="43" w:type="dxa"/>
              <w:right w:w="43" w:type="dxa"/>
            </w:tcMar>
            <w:vAlign w:val="bottom"/>
          </w:tcPr>
          <w:p w14:paraId="042498F6" w14:textId="77777777" w:rsidR="0062115A" w:rsidRPr="00DE1073" w:rsidRDefault="003823F2" w:rsidP="00DE1073">
            <w:r w:rsidRPr="00DE1073">
              <w:t>0,8</w:t>
            </w:r>
          </w:p>
        </w:tc>
      </w:tr>
      <w:tr w:rsidR="0062115A" w:rsidRPr="00DE1073" w14:paraId="7990A0F4"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04E6739E" w14:textId="77777777" w:rsidR="0062115A" w:rsidRPr="00DE1073" w:rsidRDefault="003823F2" w:rsidP="00DE1073">
            <w:r w:rsidRPr="00DE1073">
              <w:tab/>
              <w:t>Arbeidsledighetsrate (AKU), nivå</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17EE30A5" w14:textId="77777777" w:rsidR="0062115A" w:rsidRPr="00DE1073" w:rsidRDefault="003823F2" w:rsidP="00DE1073">
            <w:r w:rsidRPr="00DE1073">
              <w:t>3,2</w:t>
            </w:r>
          </w:p>
        </w:tc>
        <w:tc>
          <w:tcPr>
            <w:tcW w:w="1400" w:type="dxa"/>
            <w:tcBorders>
              <w:top w:val="nil"/>
              <w:left w:val="nil"/>
              <w:bottom w:val="nil"/>
              <w:right w:val="nil"/>
            </w:tcBorders>
            <w:tcMar>
              <w:top w:w="100" w:type="dxa"/>
              <w:left w:w="43" w:type="dxa"/>
              <w:bottom w:w="43" w:type="dxa"/>
              <w:right w:w="43" w:type="dxa"/>
            </w:tcMar>
            <w:vAlign w:val="bottom"/>
          </w:tcPr>
          <w:p w14:paraId="27CCDEEB" w14:textId="77777777" w:rsidR="0062115A" w:rsidRPr="00DE1073" w:rsidRDefault="003823F2" w:rsidP="00DE1073">
            <w:r w:rsidRPr="00DE1073">
              <w:t>3,6</w:t>
            </w:r>
          </w:p>
        </w:tc>
      </w:tr>
      <w:tr w:rsidR="0062115A" w:rsidRPr="00DE1073" w14:paraId="689D2915"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3C7BAAB3" w14:textId="77777777" w:rsidR="0062115A" w:rsidRPr="00DE1073" w:rsidRDefault="003823F2" w:rsidP="00DE1073">
            <w:r w:rsidRPr="00DE1073">
              <w:tab/>
              <w:t>Årslønn</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6F506AD1" w14:textId="77777777" w:rsidR="0062115A" w:rsidRPr="00DE1073" w:rsidRDefault="003823F2" w:rsidP="00DE1073">
            <w:r w:rsidRPr="00DE1073">
              <w:t>4,2</w:t>
            </w:r>
          </w:p>
        </w:tc>
        <w:tc>
          <w:tcPr>
            <w:tcW w:w="1400" w:type="dxa"/>
            <w:tcBorders>
              <w:top w:val="nil"/>
              <w:left w:val="nil"/>
              <w:bottom w:val="nil"/>
              <w:right w:val="nil"/>
            </w:tcBorders>
            <w:tcMar>
              <w:top w:w="100" w:type="dxa"/>
              <w:left w:w="43" w:type="dxa"/>
              <w:bottom w:w="43" w:type="dxa"/>
              <w:right w:w="43" w:type="dxa"/>
            </w:tcMar>
            <w:vAlign w:val="bottom"/>
          </w:tcPr>
          <w:p w14:paraId="7B1ED34D" w14:textId="77777777" w:rsidR="0062115A" w:rsidRPr="00DE1073" w:rsidRDefault="003823F2" w:rsidP="00DE1073">
            <w:r w:rsidRPr="00DE1073">
              <w:t xml:space="preserve">5 ¼ </w:t>
            </w:r>
          </w:p>
        </w:tc>
      </w:tr>
      <w:tr w:rsidR="0062115A" w:rsidRPr="00DE1073" w14:paraId="7309C387"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703DEB0F" w14:textId="77777777" w:rsidR="0062115A" w:rsidRPr="00DE1073" w:rsidRDefault="003823F2" w:rsidP="00DE1073">
            <w:r w:rsidRPr="00DE1073">
              <w:tab/>
              <w:t>Konsumprisindeksen (KPI)</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126F95E3" w14:textId="77777777" w:rsidR="0062115A" w:rsidRPr="00DE1073" w:rsidRDefault="003823F2" w:rsidP="00DE1073">
            <w:r w:rsidRPr="00DE1073">
              <w:t>2,8</w:t>
            </w:r>
          </w:p>
        </w:tc>
        <w:tc>
          <w:tcPr>
            <w:tcW w:w="1400" w:type="dxa"/>
            <w:tcBorders>
              <w:top w:val="nil"/>
              <w:left w:val="nil"/>
              <w:bottom w:val="nil"/>
              <w:right w:val="nil"/>
            </w:tcBorders>
            <w:tcMar>
              <w:top w:w="100" w:type="dxa"/>
              <w:left w:w="43" w:type="dxa"/>
              <w:bottom w:w="43" w:type="dxa"/>
              <w:right w:w="43" w:type="dxa"/>
            </w:tcMar>
            <w:vAlign w:val="bottom"/>
          </w:tcPr>
          <w:p w14:paraId="5DD5ED9F" w14:textId="77777777" w:rsidR="0062115A" w:rsidRPr="00DE1073" w:rsidRDefault="003823F2" w:rsidP="00DE1073">
            <w:r w:rsidRPr="00DE1073">
              <w:t>5,4</w:t>
            </w:r>
          </w:p>
        </w:tc>
      </w:tr>
      <w:tr w:rsidR="0062115A" w:rsidRPr="00DE1073" w14:paraId="68FB542F"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589EF8EB" w14:textId="77777777" w:rsidR="0062115A" w:rsidRPr="00DE1073" w:rsidRDefault="003823F2" w:rsidP="00DE1073">
            <w:r w:rsidRPr="00DE1073">
              <w:tab/>
              <w:t>Råoljepris, USD per fat, nivå</w:t>
            </w:r>
            <w:r w:rsidRPr="00D10D15">
              <w:rPr>
                <w:rStyle w:val="skrift-hevet"/>
              </w:rPr>
              <w:t>2</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65C03858" w14:textId="77777777" w:rsidR="0062115A" w:rsidRPr="00DE1073" w:rsidRDefault="003823F2" w:rsidP="00DE1073">
            <w:r w:rsidRPr="00DE1073">
              <w:t>91</w:t>
            </w:r>
          </w:p>
        </w:tc>
        <w:tc>
          <w:tcPr>
            <w:tcW w:w="1400" w:type="dxa"/>
            <w:tcBorders>
              <w:top w:val="nil"/>
              <w:left w:val="nil"/>
              <w:bottom w:val="nil"/>
              <w:right w:val="nil"/>
            </w:tcBorders>
            <w:tcMar>
              <w:top w:w="100" w:type="dxa"/>
              <w:left w:w="43" w:type="dxa"/>
              <w:bottom w:w="43" w:type="dxa"/>
              <w:right w:w="43" w:type="dxa"/>
            </w:tcMar>
            <w:vAlign w:val="bottom"/>
          </w:tcPr>
          <w:p w14:paraId="1A3E742B" w14:textId="77777777" w:rsidR="0062115A" w:rsidRPr="00DE1073" w:rsidRDefault="003823F2" w:rsidP="00DE1073">
            <w:r w:rsidRPr="00DE1073">
              <w:t>75</w:t>
            </w:r>
          </w:p>
        </w:tc>
      </w:tr>
      <w:tr w:rsidR="0062115A" w:rsidRPr="00DE1073" w14:paraId="4C808DB8"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0CD9829E" w14:textId="77777777" w:rsidR="0062115A" w:rsidRPr="00DE1073" w:rsidRDefault="003823F2" w:rsidP="00DE1073">
            <w:r w:rsidRPr="00D10D15">
              <w:rPr>
                <w:rStyle w:val="kursiv"/>
              </w:rPr>
              <w:t>Statsbudsjettet</w:t>
            </w:r>
          </w:p>
        </w:tc>
        <w:tc>
          <w:tcPr>
            <w:tcW w:w="1400" w:type="dxa"/>
            <w:tcBorders>
              <w:top w:val="nil"/>
              <w:left w:val="nil"/>
              <w:bottom w:val="nil"/>
              <w:right w:val="nil"/>
            </w:tcBorders>
            <w:tcMar>
              <w:top w:w="100" w:type="dxa"/>
              <w:left w:w="43" w:type="dxa"/>
              <w:bottom w:w="43" w:type="dxa"/>
              <w:right w:w="43" w:type="dxa"/>
            </w:tcMar>
            <w:vAlign w:val="bottom"/>
          </w:tcPr>
          <w:p w14:paraId="0F749E53" w14:textId="77777777" w:rsidR="0062115A" w:rsidRPr="00DE1073" w:rsidRDefault="0062115A" w:rsidP="00DE1073"/>
        </w:tc>
        <w:tc>
          <w:tcPr>
            <w:tcW w:w="1400" w:type="dxa"/>
            <w:tcBorders>
              <w:top w:val="nil"/>
              <w:left w:val="nil"/>
              <w:bottom w:val="nil"/>
              <w:right w:val="nil"/>
            </w:tcBorders>
            <w:tcMar>
              <w:top w:w="100" w:type="dxa"/>
              <w:left w:w="43" w:type="dxa"/>
              <w:bottom w:w="43" w:type="dxa"/>
              <w:right w:w="43" w:type="dxa"/>
            </w:tcMar>
            <w:vAlign w:val="bottom"/>
          </w:tcPr>
          <w:p w14:paraId="07EA8F1A" w14:textId="77777777" w:rsidR="0062115A" w:rsidRPr="00DE1073" w:rsidRDefault="0062115A" w:rsidP="00DE1073"/>
        </w:tc>
      </w:tr>
      <w:tr w:rsidR="0062115A" w:rsidRPr="00DE1073" w14:paraId="00298F1A"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7AC9AB4D" w14:textId="77777777" w:rsidR="0062115A" w:rsidRPr="00DE1073" w:rsidRDefault="003823F2" w:rsidP="00DE1073">
            <w:r w:rsidRPr="00DE1073">
              <w:tab/>
              <w:t>Overskudd, mrd. kroner, nivå</w:t>
            </w:r>
            <w:r w:rsidRPr="00D10D15">
              <w:rPr>
                <w:rStyle w:val="skrift-hevet"/>
              </w:rPr>
              <w:t>3</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25BD928C" w14:textId="77777777" w:rsidR="0062115A" w:rsidRPr="00DE1073" w:rsidRDefault="003823F2" w:rsidP="00DE1073">
            <w:r w:rsidRPr="00DE1073">
              <w:t>1 415,0</w:t>
            </w:r>
          </w:p>
        </w:tc>
        <w:tc>
          <w:tcPr>
            <w:tcW w:w="1400" w:type="dxa"/>
            <w:tcBorders>
              <w:top w:val="nil"/>
              <w:left w:val="nil"/>
              <w:bottom w:val="nil"/>
              <w:right w:val="nil"/>
            </w:tcBorders>
            <w:tcMar>
              <w:top w:w="100" w:type="dxa"/>
              <w:left w:w="43" w:type="dxa"/>
              <w:bottom w:w="43" w:type="dxa"/>
              <w:right w:w="43" w:type="dxa"/>
            </w:tcMar>
            <w:vAlign w:val="bottom"/>
          </w:tcPr>
          <w:p w14:paraId="74ABDC26" w14:textId="77777777" w:rsidR="0062115A" w:rsidRPr="00DE1073" w:rsidRDefault="003823F2" w:rsidP="00DE1073">
            <w:r w:rsidRPr="00DE1073">
              <w:t>1 050,4</w:t>
            </w:r>
          </w:p>
        </w:tc>
      </w:tr>
      <w:tr w:rsidR="0062115A" w:rsidRPr="00DE1073" w14:paraId="4D419912" w14:textId="77777777" w:rsidTr="005F2150">
        <w:trPr>
          <w:trHeight w:val="340"/>
        </w:trPr>
        <w:tc>
          <w:tcPr>
            <w:tcW w:w="6740" w:type="dxa"/>
            <w:tcBorders>
              <w:top w:val="nil"/>
              <w:left w:val="nil"/>
              <w:bottom w:val="nil"/>
              <w:right w:val="nil"/>
            </w:tcBorders>
            <w:tcMar>
              <w:top w:w="100" w:type="dxa"/>
              <w:left w:w="43" w:type="dxa"/>
              <w:bottom w:w="43" w:type="dxa"/>
              <w:right w:w="43" w:type="dxa"/>
            </w:tcMar>
          </w:tcPr>
          <w:p w14:paraId="55637E22" w14:textId="77777777" w:rsidR="0062115A" w:rsidRPr="00DE1073" w:rsidRDefault="003823F2" w:rsidP="00DE1073">
            <w:r w:rsidRPr="00DE1073">
              <w:tab/>
              <w:t>Underliggende, reell utgiftsvekst</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64EAC634" w14:textId="77777777" w:rsidR="0062115A" w:rsidRPr="00DE1073" w:rsidRDefault="003823F2" w:rsidP="00DE1073">
            <w:r w:rsidRPr="00DE1073">
              <w:t>1,3</w:t>
            </w:r>
          </w:p>
        </w:tc>
        <w:tc>
          <w:tcPr>
            <w:tcW w:w="1400" w:type="dxa"/>
            <w:tcBorders>
              <w:top w:val="nil"/>
              <w:left w:val="nil"/>
              <w:bottom w:val="nil"/>
              <w:right w:val="nil"/>
            </w:tcBorders>
            <w:tcMar>
              <w:top w:w="100" w:type="dxa"/>
              <w:left w:w="43" w:type="dxa"/>
              <w:bottom w:w="43" w:type="dxa"/>
              <w:right w:w="43" w:type="dxa"/>
            </w:tcMar>
            <w:vAlign w:val="bottom"/>
          </w:tcPr>
          <w:p w14:paraId="1DC297AD" w14:textId="77777777" w:rsidR="0062115A" w:rsidRPr="00DE1073" w:rsidRDefault="003823F2" w:rsidP="00DE1073">
            <w:r w:rsidRPr="00DE1073">
              <w:t>1,5</w:t>
            </w:r>
          </w:p>
        </w:tc>
      </w:tr>
      <w:tr w:rsidR="0062115A" w:rsidRPr="00DE1073" w14:paraId="2EB66007" w14:textId="77777777" w:rsidTr="005F2150">
        <w:trPr>
          <w:trHeight w:val="340"/>
        </w:trPr>
        <w:tc>
          <w:tcPr>
            <w:tcW w:w="6740" w:type="dxa"/>
            <w:tcBorders>
              <w:top w:val="nil"/>
              <w:left w:val="nil"/>
              <w:bottom w:val="single" w:sz="4" w:space="0" w:color="000000"/>
              <w:right w:val="nil"/>
            </w:tcBorders>
            <w:tcMar>
              <w:top w:w="100" w:type="dxa"/>
              <w:left w:w="43" w:type="dxa"/>
              <w:bottom w:w="43" w:type="dxa"/>
              <w:right w:w="43" w:type="dxa"/>
            </w:tcMar>
          </w:tcPr>
          <w:p w14:paraId="689A1D7B" w14:textId="77777777" w:rsidR="0062115A" w:rsidRPr="00DE1073" w:rsidRDefault="003823F2" w:rsidP="00DE1073">
            <w:r w:rsidRPr="00DE1073">
              <w:tab/>
              <w:t>Strukturelt oljekorrigert underskudd</w:t>
            </w:r>
            <w:r w:rsidRPr="00D10D15">
              <w:rPr>
                <w:rStyle w:val="skrift-hevet"/>
              </w:rPr>
              <w:t>4</w:t>
            </w:r>
            <w:r w:rsidRPr="00DE1073">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7B69DEA2" w14:textId="77777777" w:rsidR="0062115A" w:rsidRPr="00DE1073" w:rsidRDefault="003823F2" w:rsidP="00DE1073">
            <w:r w:rsidRPr="00DE1073">
              <w:t>8,8</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78EDCB9" w14:textId="77777777" w:rsidR="0062115A" w:rsidRPr="00DE1073" w:rsidRDefault="003823F2" w:rsidP="00DE1073">
            <w:r w:rsidRPr="00DE1073">
              <w:t>10,0</w:t>
            </w:r>
          </w:p>
        </w:tc>
      </w:tr>
    </w:tbl>
    <w:p w14:paraId="6EFEEA8F" w14:textId="77777777" w:rsidR="0062115A" w:rsidRPr="00DE1073" w:rsidRDefault="003823F2" w:rsidP="00DE1073">
      <w:pPr>
        <w:pStyle w:val="tabell-noter"/>
        <w:rPr>
          <w:rStyle w:val="skrift-hevet"/>
        </w:rPr>
      </w:pPr>
      <w:r w:rsidRPr="00DE1073">
        <w:rPr>
          <w:rStyle w:val="skrift-hevet"/>
        </w:rPr>
        <w:t>1</w:t>
      </w:r>
      <w:r w:rsidRPr="00DE1073">
        <w:tab/>
        <w:t>Revidert nasjonalbudsjett 2023 (RNB23) og Nasjonalbudsjettet 2023 (NB23).</w:t>
      </w:r>
    </w:p>
    <w:p w14:paraId="447962E4" w14:textId="77777777" w:rsidR="0062115A" w:rsidRPr="00DE1073" w:rsidRDefault="003823F2" w:rsidP="00DE1073">
      <w:pPr>
        <w:pStyle w:val="tabell-noter"/>
        <w:rPr>
          <w:rStyle w:val="skrift-hevet"/>
        </w:rPr>
      </w:pPr>
      <w:r w:rsidRPr="00DE1073">
        <w:rPr>
          <w:rStyle w:val="skrift-hevet"/>
        </w:rPr>
        <w:t>2</w:t>
      </w:r>
      <w:r w:rsidRPr="00DE1073">
        <w:tab/>
        <w:t>Løpende priser.</w:t>
      </w:r>
    </w:p>
    <w:p w14:paraId="7FD390E0" w14:textId="77777777" w:rsidR="0062115A" w:rsidRPr="00DE1073" w:rsidRDefault="003823F2" w:rsidP="00DE1073">
      <w:pPr>
        <w:pStyle w:val="tabell-noter"/>
        <w:rPr>
          <w:rStyle w:val="skrift-hevet"/>
        </w:rPr>
      </w:pPr>
      <w:r w:rsidRPr="00DE1073">
        <w:rPr>
          <w:rStyle w:val="skrift-hevet"/>
        </w:rPr>
        <w:t>3</w:t>
      </w:r>
      <w:r w:rsidRPr="00DE1073">
        <w:tab/>
        <w:t>Inklusive Statens pensjonsfond.</w:t>
      </w:r>
    </w:p>
    <w:p w14:paraId="7269EF96" w14:textId="77777777" w:rsidR="0062115A" w:rsidRPr="00DE1073" w:rsidRDefault="003823F2" w:rsidP="00DE1073">
      <w:pPr>
        <w:pStyle w:val="tabell-noter"/>
        <w:rPr>
          <w:rStyle w:val="skrift-hevet"/>
        </w:rPr>
      </w:pPr>
      <w:r w:rsidRPr="00DE1073">
        <w:rPr>
          <w:rStyle w:val="skrift-hevet"/>
        </w:rPr>
        <w:t>4</w:t>
      </w:r>
      <w:r w:rsidRPr="00DE1073">
        <w:tab/>
        <w:t>Prosent av trend-BNP for Fastlands-Norge.</w:t>
      </w:r>
    </w:p>
    <w:p w14:paraId="65194467" w14:textId="77777777" w:rsidR="0062115A" w:rsidRDefault="003823F2" w:rsidP="00DE1073">
      <w:pPr>
        <w:pStyle w:val="Kilde"/>
      </w:pPr>
      <w:r w:rsidRPr="00DE1073">
        <w:t>Kilde: Finansdepartementet.</w:t>
      </w:r>
    </w:p>
    <w:p w14:paraId="12079A9D" w14:textId="48C32637" w:rsidR="005F2150" w:rsidRPr="005F2150" w:rsidRDefault="005F2150" w:rsidP="005F2150">
      <w:pPr>
        <w:pStyle w:val="tabell-tittel"/>
      </w:pPr>
      <w:r w:rsidRPr="00DE1073">
        <w:t>Hovedtall for offentlig konsum. Prosentvis volumendring fra året før</w:t>
      </w:r>
    </w:p>
    <w:p w14:paraId="15620773" w14:textId="77777777" w:rsidR="0062115A" w:rsidRPr="00DE1073" w:rsidRDefault="003823F2" w:rsidP="00DE1073">
      <w:pPr>
        <w:pStyle w:val="Tabellnavn"/>
      </w:pPr>
      <w:r w:rsidRPr="00DE1073">
        <w:t>04J1xt2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5100"/>
        <w:gridCol w:w="1640"/>
        <w:gridCol w:w="1400"/>
        <w:gridCol w:w="1400"/>
      </w:tblGrid>
      <w:tr w:rsidR="0062115A" w:rsidRPr="00DE1073" w14:paraId="72161231" w14:textId="77777777" w:rsidTr="005F2150">
        <w:trPr>
          <w:trHeight w:val="320"/>
        </w:trPr>
        <w:tc>
          <w:tcPr>
            <w:tcW w:w="51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E3598A" w14:textId="77777777" w:rsidR="0062115A" w:rsidRPr="00DE1073" w:rsidRDefault="0062115A" w:rsidP="00DE1073"/>
        </w:tc>
        <w:tc>
          <w:tcPr>
            <w:tcW w:w="16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0EEE9A4" w14:textId="77777777" w:rsidR="0062115A" w:rsidRPr="00DE1073" w:rsidRDefault="003823F2" w:rsidP="00DE1073">
            <w:r w:rsidRPr="00DE1073">
              <w:t>Mrd. kroner 2021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885D845" w14:textId="77777777" w:rsidR="0062115A" w:rsidRPr="00DE1073" w:rsidRDefault="003823F2" w:rsidP="00DE1073">
            <w:r w:rsidRPr="00DE1073">
              <w:t>2022</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1C6C8E6" w14:textId="77777777" w:rsidR="0062115A" w:rsidRPr="00DE1073" w:rsidRDefault="003823F2" w:rsidP="00DE1073">
            <w:r w:rsidRPr="00DE1073">
              <w:t>2023</w:t>
            </w:r>
          </w:p>
        </w:tc>
      </w:tr>
      <w:tr w:rsidR="0062115A" w:rsidRPr="00DE1073" w14:paraId="7346847A" w14:textId="77777777" w:rsidTr="005F2150">
        <w:trPr>
          <w:trHeight w:val="340"/>
        </w:trPr>
        <w:tc>
          <w:tcPr>
            <w:tcW w:w="5100" w:type="dxa"/>
            <w:tcBorders>
              <w:top w:val="single" w:sz="4" w:space="0" w:color="000000"/>
              <w:left w:val="nil"/>
              <w:bottom w:val="nil"/>
              <w:right w:val="nil"/>
            </w:tcBorders>
            <w:tcMar>
              <w:top w:w="100" w:type="dxa"/>
              <w:left w:w="43" w:type="dxa"/>
              <w:bottom w:w="43" w:type="dxa"/>
              <w:right w:w="43" w:type="dxa"/>
            </w:tcMar>
          </w:tcPr>
          <w:p w14:paraId="53C4DEB5" w14:textId="77777777" w:rsidR="0062115A" w:rsidRPr="00DE1073" w:rsidRDefault="003823F2" w:rsidP="00DE1073">
            <w:r w:rsidRPr="00DE1073">
              <w:t>Offentlig konsum</w:t>
            </w:r>
            <w:r w:rsidRPr="00DE1073">
              <w:tab/>
            </w:r>
            <w:r w:rsidRPr="00DE1073">
              <w:tab/>
            </w:r>
          </w:p>
        </w:tc>
        <w:tc>
          <w:tcPr>
            <w:tcW w:w="1640" w:type="dxa"/>
            <w:tcBorders>
              <w:top w:val="single" w:sz="4" w:space="0" w:color="000000"/>
              <w:left w:val="nil"/>
              <w:bottom w:val="nil"/>
              <w:right w:val="nil"/>
            </w:tcBorders>
            <w:tcMar>
              <w:top w:w="100" w:type="dxa"/>
              <w:left w:w="43" w:type="dxa"/>
              <w:bottom w:w="43" w:type="dxa"/>
              <w:right w:w="43" w:type="dxa"/>
            </w:tcMar>
            <w:vAlign w:val="bottom"/>
          </w:tcPr>
          <w:p w14:paraId="42A097CD" w14:textId="77777777" w:rsidR="0062115A" w:rsidRPr="00DE1073" w:rsidRDefault="003823F2" w:rsidP="00DE1073">
            <w:r w:rsidRPr="00DE1073">
              <w:t>972,2</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5EC6958" w14:textId="77777777" w:rsidR="0062115A" w:rsidRPr="00DE1073" w:rsidRDefault="003823F2" w:rsidP="00DE1073">
            <w:r w:rsidRPr="00DE1073">
              <w:t>0,1</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79920E96" w14:textId="77777777" w:rsidR="0062115A" w:rsidRPr="00DE1073" w:rsidRDefault="003823F2" w:rsidP="00DE1073">
            <w:r w:rsidRPr="00DE1073">
              <w:t>1,4</w:t>
            </w:r>
          </w:p>
        </w:tc>
      </w:tr>
      <w:tr w:rsidR="0062115A" w:rsidRPr="00DE1073" w14:paraId="4B64C223"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7355436A" w14:textId="77777777" w:rsidR="0062115A" w:rsidRPr="00DE1073" w:rsidRDefault="003823F2" w:rsidP="00DE1073">
            <w:r w:rsidRPr="00DE1073">
              <w:tab/>
              <w:t>Statlig</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29082688" w14:textId="77777777" w:rsidR="0062115A" w:rsidRPr="00DE1073" w:rsidRDefault="003823F2" w:rsidP="00DE1073">
            <w:r w:rsidRPr="00DE1073">
              <w:t>483,0</w:t>
            </w:r>
          </w:p>
        </w:tc>
        <w:tc>
          <w:tcPr>
            <w:tcW w:w="1400" w:type="dxa"/>
            <w:tcBorders>
              <w:top w:val="nil"/>
              <w:left w:val="nil"/>
              <w:bottom w:val="nil"/>
              <w:right w:val="nil"/>
            </w:tcBorders>
            <w:tcMar>
              <w:top w:w="100" w:type="dxa"/>
              <w:left w:w="43" w:type="dxa"/>
              <w:bottom w:w="43" w:type="dxa"/>
              <w:right w:w="43" w:type="dxa"/>
            </w:tcMar>
            <w:vAlign w:val="bottom"/>
          </w:tcPr>
          <w:p w14:paraId="38BAEDF9" w14:textId="77777777" w:rsidR="0062115A" w:rsidRPr="00DE1073" w:rsidRDefault="003823F2" w:rsidP="00DE1073">
            <w:r w:rsidRPr="00DE1073">
              <w:t>0,8</w:t>
            </w:r>
          </w:p>
        </w:tc>
        <w:tc>
          <w:tcPr>
            <w:tcW w:w="1400" w:type="dxa"/>
            <w:tcBorders>
              <w:top w:val="nil"/>
              <w:left w:val="nil"/>
              <w:bottom w:val="nil"/>
              <w:right w:val="nil"/>
            </w:tcBorders>
            <w:tcMar>
              <w:top w:w="100" w:type="dxa"/>
              <w:left w:w="43" w:type="dxa"/>
              <w:bottom w:w="43" w:type="dxa"/>
              <w:right w:w="43" w:type="dxa"/>
            </w:tcMar>
            <w:vAlign w:val="bottom"/>
          </w:tcPr>
          <w:p w14:paraId="764836A1" w14:textId="77777777" w:rsidR="0062115A" w:rsidRPr="00DE1073" w:rsidRDefault="003823F2" w:rsidP="00DE1073">
            <w:r w:rsidRPr="00DE1073">
              <w:t>2,6</w:t>
            </w:r>
          </w:p>
        </w:tc>
      </w:tr>
      <w:tr w:rsidR="0062115A" w:rsidRPr="00DE1073" w14:paraId="3BFC37CF"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73789819" w14:textId="77777777" w:rsidR="0062115A" w:rsidRPr="00DE1073" w:rsidRDefault="003823F2" w:rsidP="00DE1073">
            <w:r w:rsidRPr="00DE1073">
              <w:tab/>
              <w:t>Kommunalt</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746FD9AF" w14:textId="77777777" w:rsidR="0062115A" w:rsidRPr="00DE1073" w:rsidRDefault="003823F2" w:rsidP="00DE1073">
            <w:r w:rsidRPr="00DE1073">
              <w:t>489,2</w:t>
            </w:r>
          </w:p>
        </w:tc>
        <w:tc>
          <w:tcPr>
            <w:tcW w:w="1400" w:type="dxa"/>
            <w:tcBorders>
              <w:top w:val="nil"/>
              <w:left w:val="nil"/>
              <w:bottom w:val="nil"/>
              <w:right w:val="nil"/>
            </w:tcBorders>
            <w:tcMar>
              <w:top w:w="100" w:type="dxa"/>
              <w:left w:w="43" w:type="dxa"/>
              <w:bottom w:w="43" w:type="dxa"/>
              <w:right w:w="43" w:type="dxa"/>
            </w:tcMar>
            <w:vAlign w:val="bottom"/>
          </w:tcPr>
          <w:p w14:paraId="01FF1047" w14:textId="77777777" w:rsidR="0062115A" w:rsidRPr="00DE1073" w:rsidRDefault="003823F2" w:rsidP="00DE1073">
            <w:r w:rsidRPr="00DE1073">
              <w:t>-0,6</w:t>
            </w:r>
          </w:p>
        </w:tc>
        <w:tc>
          <w:tcPr>
            <w:tcW w:w="1400" w:type="dxa"/>
            <w:tcBorders>
              <w:top w:val="nil"/>
              <w:left w:val="nil"/>
              <w:bottom w:val="nil"/>
              <w:right w:val="nil"/>
            </w:tcBorders>
            <w:tcMar>
              <w:top w:w="100" w:type="dxa"/>
              <w:left w:w="43" w:type="dxa"/>
              <w:bottom w:w="43" w:type="dxa"/>
              <w:right w:w="43" w:type="dxa"/>
            </w:tcMar>
            <w:vAlign w:val="bottom"/>
          </w:tcPr>
          <w:p w14:paraId="31203774" w14:textId="77777777" w:rsidR="0062115A" w:rsidRPr="00DE1073" w:rsidRDefault="003823F2" w:rsidP="00DE1073">
            <w:r w:rsidRPr="00DE1073">
              <w:t>0,2</w:t>
            </w:r>
          </w:p>
        </w:tc>
      </w:tr>
      <w:tr w:rsidR="0062115A" w:rsidRPr="00DE1073" w14:paraId="471C55A1"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55F5C26F" w14:textId="77777777" w:rsidR="0062115A" w:rsidRPr="00DE1073" w:rsidRDefault="003823F2" w:rsidP="00DE1073">
            <w:r w:rsidRPr="00DE1073">
              <w:t>Offentlige investeringer</w:t>
            </w:r>
            <w:r w:rsidRPr="00DE1073">
              <w:tab/>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50310C0B" w14:textId="77777777" w:rsidR="0062115A" w:rsidRPr="00DE1073" w:rsidRDefault="003823F2" w:rsidP="00DE1073">
            <w:r w:rsidRPr="00DE1073">
              <w:t>218,1</w:t>
            </w:r>
          </w:p>
        </w:tc>
        <w:tc>
          <w:tcPr>
            <w:tcW w:w="1400" w:type="dxa"/>
            <w:tcBorders>
              <w:top w:val="nil"/>
              <w:left w:val="nil"/>
              <w:bottom w:val="nil"/>
              <w:right w:val="nil"/>
            </w:tcBorders>
            <w:tcMar>
              <w:top w:w="100" w:type="dxa"/>
              <w:left w:w="43" w:type="dxa"/>
              <w:bottom w:w="43" w:type="dxa"/>
              <w:right w:w="43" w:type="dxa"/>
            </w:tcMar>
            <w:vAlign w:val="bottom"/>
          </w:tcPr>
          <w:p w14:paraId="04A7D52C" w14:textId="77777777" w:rsidR="0062115A" w:rsidRPr="00DE1073" w:rsidRDefault="003823F2" w:rsidP="00DE1073">
            <w:r w:rsidRPr="00DE1073">
              <w:t>0,9</w:t>
            </w:r>
          </w:p>
        </w:tc>
        <w:tc>
          <w:tcPr>
            <w:tcW w:w="1400" w:type="dxa"/>
            <w:tcBorders>
              <w:top w:val="nil"/>
              <w:left w:val="nil"/>
              <w:bottom w:val="nil"/>
              <w:right w:val="nil"/>
            </w:tcBorders>
            <w:tcMar>
              <w:top w:w="100" w:type="dxa"/>
              <w:left w:w="43" w:type="dxa"/>
              <w:bottom w:w="43" w:type="dxa"/>
              <w:right w:w="43" w:type="dxa"/>
            </w:tcMar>
            <w:vAlign w:val="bottom"/>
          </w:tcPr>
          <w:p w14:paraId="35A99DED" w14:textId="77777777" w:rsidR="0062115A" w:rsidRPr="00DE1073" w:rsidRDefault="003823F2" w:rsidP="00DE1073">
            <w:r w:rsidRPr="00DE1073">
              <w:t>1,2</w:t>
            </w:r>
          </w:p>
        </w:tc>
      </w:tr>
      <w:tr w:rsidR="0062115A" w:rsidRPr="00DE1073" w14:paraId="211921CE"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250DD4BC" w14:textId="77777777" w:rsidR="0062115A" w:rsidRPr="00DE1073" w:rsidRDefault="003823F2" w:rsidP="00DE1073">
            <w:r w:rsidRPr="00DE1073">
              <w:lastRenderedPageBreak/>
              <w:tab/>
              <w:t>Statlig</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1EA70292" w14:textId="77777777" w:rsidR="0062115A" w:rsidRPr="00DE1073" w:rsidRDefault="003823F2" w:rsidP="00DE1073">
            <w:r w:rsidRPr="00DE1073">
              <w:t>132,9</w:t>
            </w:r>
          </w:p>
        </w:tc>
        <w:tc>
          <w:tcPr>
            <w:tcW w:w="1400" w:type="dxa"/>
            <w:tcBorders>
              <w:top w:val="nil"/>
              <w:left w:val="nil"/>
              <w:bottom w:val="nil"/>
              <w:right w:val="nil"/>
            </w:tcBorders>
            <w:tcMar>
              <w:top w:w="100" w:type="dxa"/>
              <w:left w:w="43" w:type="dxa"/>
              <w:bottom w:w="43" w:type="dxa"/>
              <w:right w:w="43" w:type="dxa"/>
            </w:tcMar>
            <w:vAlign w:val="bottom"/>
          </w:tcPr>
          <w:p w14:paraId="081A5F74" w14:textId="77777777" w:rsidR="0062115A" w:rsidRPr="00DE1073" w:rsidRDefault="003823F2" w:rsidP="00DE1073">
            <w:r w:rsidRPr="00DE1073">
              <w:t>-0,8</w:t>
            </w:r>
          </w:p>
        </w:tc>
        <w:tc>
          <w:tcPr>
            <w:tcW w:w="1400" w:type="dxa"/>
            <w:tcBorders>
              <w:top w:val="nil"/>
              <w:left w:val="nil"/>
              <w:bottom w:val="nil"/>
              <w:right w:val="nil"/>
            </w:tcBorders>
            <w:tcMar>
              <w:top w:w="100" w:type="dxa"/>
              <w:left w:w="43" w:type="dxa"/>
              <w:bottom w:w="43" w:type="dxa"/>
              <w:right w:w="43" w:type="dxa"/>
            </w:tcMar>
            <w:vAlign w:val="bottom"/>
          </w:tcPr>
          <w:p w14:paraId="76CC9265" w14:textId="77777777" w:rsidR="0062115A" w:rsidRPr="00DE1073" w:rsidRDefault="003823F2" w:rsidP="00DE1073">
            <w:r w:rsidRPr="00DE1073">
              <w:t>2,0</w:t>
            </w:r>
          </w:p>
        </w:tc>
      </w:tr>
      <w:tr w:rsidR="0062115A" w:rsidRPr="00DE1073" w14:paraId="52CADA39"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5C32B214" w14:textId="77777777" w:rsidR="0062115A" w:rsidRPr="00DE1073" w:rsidRDefault="003823F2" w:rsidP="00DE1073">
            <w:r w:rsidRPr="00DE1073">
              <w:tab/>
              <w:t>Kommunalt</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1FE685BB" w14:textId="77777777" w:rsidR="0062115A" w:rsidRPr="00DE1073" w:rsidRDefault="003823F2" w:rsidP="00DE1073">
            <w:r w:rsidRPr="00DE1073">
              <w:t>85,1</w:t>
            </w:r>
          </w:p>
        </w:tc>
        <w:tc>
          <w:tcPr>
            <w:tcW w:w="1400" w:type="dxa"/>
            <w:tcBorders>
              <w:top w:val="nil"/>
              <w:left w:val="nil"/>
              <w:bottom w:val="nil"/>
              <w:right w:val="nil"/>
            </w:tcBorders>
            <w:tcMar>
              <w:top w:w="100" w:type="dxa"/>
              <w:left w:w="43" w:type="dxa"/>
              <w:bottom w:w="43" w:type="dxa"/>
              <w:right w:w="43" w:type="dxa"/>
            </w:tcMar>
            <w:vAlign w:val="bottom"/>
          </w:tcPr>
          <w:p w14:paraId="69A50FF4" w14:textId="77777777" w:rsidR="0062115A" w:rsidRPr="00DE1073" w:rsidRDefault="003823F2" w:rsidP="00DE1073">
            <w:r w:rsidRPr="00DE1073">
              <w:t>3,5</w:t>
            </w:r>
          </w:p>
        </w:tc>
        <w:tc>
          <w:tcPr>
            <w:tcW w:w="1400" w:type="dxa"/>
            <w:tcBorders>
              <w:top w:val="nil"/>
              <w:left w:val="nil"/>
              <w:bottom w:val="nil"/>
              <w:right w:val="nil"/>
            </w:tcBorders>
            <w:tcMar>
              <w:top w:w="100" w:type="dxa"/>
              <w:left w:w="43" w:type="dxa"/>
              <w:bottom w:w="43" w:type="dxa"/>
              <w:right w:w="43" w:type="dxa"/>
            </w:tcMar>
            <w:vAlign w:val="bottom"/>
          </w:tcPr>
          <w:p w14:paraId="7C61E63E" w14:textId="77777777" w:rsidR="0062115A" w:rsidRPr="00DE1073" w:rsidRDefault="003823F2" w:rsidP="00DE1073">
            <w:r w:rsidRPr="00DE1073">
              <w:t>0,0</w:t>
            </w:r>
          </w:p>
        </w:tc>
      </w:tr>
      <w:tr w:rsidR="0062115A" w:rsidRPr="00DE1073" w14:paraId="315942B3"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4B22A6BB" w14:textId="77777777" w:rsidR="0062115A" w:rsidRPr="00DE1073" w:rsidRDefault="003823F2" w:rsidP="00DE1073">
            <w:r w:rsidRPr="00DE1073">
              <w:t>Bruttoprodukt</w:t>
            </w:r>
            <w:r w:rsidRPr="00DE1073">
              <w:tab/>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0B632E9A" w14:textId="77777777" w:rsidR="0062115A" w:rsidRPr="00DE1073" w:rsidRDefault="003823F2" w:rsidP="00DE1073">
            <w:r w:rsidRPr="00DE1073">
              <w:t>736,7</w:t>
            </w:r>
          </w:p>
        </w:tc>
        <w:tc>
          <w:tcPr>
            <w:tcW w:w="1400" w:type="dxa"/>
            <w:tcBorders>
              <w:top w:val="nil"/>
              <w:left w:val="nil"/>
              <w:bottom w:val="nil"/>
              <w:right w:val="nil"/>
            </w:tcBorders>
            <w:tcMar>
              <w:top w:w="100" w:type="dxa"/>
              <w:left w:w="43" w:type="dxa"/>
              <w:bottom w:w="43" w:type="dxa"/>
              <w:right w:w="43" w:type="dxa"/>
            </w:tcMar>
            <w:vAlign w:val="bottom"/>
          </w:tcPr>
          <w:p w14:paraId="76FF752D" w14:textId="77777777" w:rsidR="0062115A" w:rsidRPr="00DE1073" w:rsidRDefault="003823F2" w:rsidP="00DE1073">
            <w:r w:rsidRPr="00DE1073">
              <w:t>2,2</w:t>
            </w:r>
          </w:p>
        </w:tc>
        <w:tc>
          <w:tcPr>
            <w:tcW w:w="1400" w:type="dxa"/>
            <w:tcBorders>
              <w:top w:val="nil"/>
              <w:left w:val="nil"/>
              <w:bottom w:val="nil"/>
              <w:right w:val="nil"/>
            </w:tcBorders>
            <w:tcMar>
              <w:top w:w="100" w:type="dxa"/>
              <w:left w:w="43" w:type="dxa"/>
              <w:bottom w:w="43" w:type="dxa"/>
              <w:right w:w="43" w:type="dxa"/>
            </w:tcMar>
            <w:vAlign w:val="bottom"/>
          </w:tcPr>
          <w:p w14:paraId="413F3822" w14:textId="77777777" w:rsidR="0062115A" w:rsidRPr="00DE1073" w:rsidRDefault="003823F2" w:rsidP="00DE1073">
            <w:r w:rsidRPr="00DE1073">
              <w:t>1,8</w:t>
            </w:r>
          </w:p>
        </w:tc>
      </w:tr>
      <w:tr w:rsidR="0062115A" w:rsidRPr="00DE1073" w14:paraId="35DD7DBA"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48609868" w14:textId="77777777" w:rsidR="0062115A" w:rsidRPr="00DE1073" w:rsidRDefault="003823F2" w:rsidP="00DE1073">
            <w:r w:rsidRPr="00DE1073">
              <w:tab/>
              <w:t>Statlig</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3CC39D48" w14:textId="77777777" w:rsidR="0062115A" w:rsidRPr="00DE1073" w:rsidRDefault="003823F2" w:rsidP="00DE1073">
            <w:r w:rsidRPr="00DE1073">
              <w:t>346,2</w:t>
            </w:r>
          </w:p>
        </w:tc>
        <w:tc>
          <w:tcPr>
            <w:tcW w:w="1400" w:type="dxa"/>
            <w:tcBorders>
              <w:top w:val="nil"/>
              <w:left w:val="nil"/>
              <w:bottom w:val="nil"/>
              <w:right w:val="nil"/>
            </w:tcBorders>
            <w:tcMar>
              <w:top w:w="100" w:type="dxa"/>
              <w:left w:w="43" w:type="dxa"/>
              <w:bottom w:w="43" w:type="dxa"/>
              <w:right w:w="43" w:type="dxa"/>
            </w:tcMar>
            <w:vAlign w:val="bottom"/>
          </w:tcPr>
          <w:p w14:paraId="3775A248" w14:textId="77777777" w:rsidR="0062115A" w:rsidRPr="00DE1073" w:rsidRDefault="003823F2" w:rsidP="00DE1073">
            <w:r w:rsidRPr="00DE1073">
              <w:t>2,4</w:t>
            </w:r>
          </w:p>
        </w:tc>
        <w:tc>
          <w:tcPr>
            <w:tcW w:w="1400" w:type="dxa"/>
            <w:tcBorders>
              <w:top w:val="nil"/>
              <w:left w:val="nil"/>
              <w:bottom w:val="nil"/>
              <w:right w:val="nil"/>
            </w:tcBorders>
            <w:tcMar>
              <w:top w:w="100" w:type="dxa"/>
              <w:left w:w="43" w:type="dxa"/>
              <w:bottom w:w="43" w:type="dxa"/>
              <w:right w:w="43" w:type="dxa"/>
            </w:tcMar>
            <w:vAlign w:val="bottom"/>
          </w:tcPr>
          <w:p w14:paraId="36DF76CE" w14:textId="77777777" w:rsidR="0062115A" w:rsidRPr="00DE1073" w:rsidRDefault="003823F2" w:rsidP="00DE1073">
            <w:r w:rsidRPr="00DE1073">
              <w:t>2,9</w:t>
            </w:r>
          </w:p>
        </w:tc>
      </w:tr>
      <w:tr w:rsidR="0062115A" w:rsidRPr="00DE1073" w14:paraId="1FB87753"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0D2D0797" w14:textId="77777777" w:rsidR="0062115A" w:rsidRPr="00DE1073" w:rsidRDefault="003823F2" w:rsidP="00DE1073">
            <w:r w:rsidRPr="00DE1073">
              <w:tab/>
              <w:t>Kommunalt</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1388D61E" w14:textId="77777777" w:rsidR="0062115A" w:rsidRPr="00DE1073" w:rsidRDefault="003823F2" w:rsidP="00DE1073">
            <w:r w:rsidRPr="00DE1073">
              <w:t>390,5</w:t>
            </w:r>
          </w:p>
        </w:tc>
        <w:tc>
          <w:tcPr>
            <w:tcW w:w="1400" w:type="dxa"/>
            <w:tcBorders>
              <w:top w:val="nil"/>
              <w:left w:val="nil"/>
              <w:bottom w:val="nil"/>
              <w:right w:val="nil"/>
            </w:tcBorders>
            <w:tcMar>
              <w:top w:w="100" w:type="dxa"/>
              <w:left w:w="43" w:type="dxa"/>
              <w:bottom w:w="43" w:type="dxa"/>
              <w:right w:w="43" w:type="dxa"/>
            </w:tcMar>
            <w:vAlign w:val="bottom"/>
          </w:tcPr>
          <w:p w14:paraId="038B0176" w14:textId="77777777" w:rsidR="0062115A" w:rsidRPr="00DE1073" w:rsidRDefault="003823F2" w:rsidP="00DE1073">
            <w:r w:rsidRPr="00DE1073">
              <w:t>2,0</w:t>
            </w:r>
          </w:p>
        </w:tc>
        <w:tc>
          <w:tcPr>
            <w:tcW w:w="1400" w:type="dxa"/>
            <w:tcBorders>
              <w:top w:val="nil"/>
              <w:left w:val="nil"/>
              <w:bottom w:val="nil"/>
              <w:right w:val="nil"/>
            </w:tcBorders>
            <w:tcMar>
              <w:top w:w="100" w:type="dxa"/>
              <w:left w:w="43" w:type="dxa"/>
              <w:bottom w:w="43" w:type="dxa"/>
              <w:right w:w="43" w:type="dxa"/>
            </w:tcMar>
            <w:vAlign w:val="bottom"/>
          </w:tcPr>
          <w:p w14:paraId="06C3C710" w14:textId="77777777" w:rsidR="0062115A" w:rsidRPr="00DE1073" w:rsidRDefault="003823F2" w:rsidP="00DE1073">
            <w:r w:rsidRPr="00DE1073">
              <w:t>0,9</w:t>
            </w:r>
          </w:p>
        </w:tc>
      </w:tr>
      <w:tr w:rsidR="0062115A" w:rsidRPr="00DE1073" w14:paraId="71EC000B"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02C65BB6" w14:textId="77777777" w:rsidR="0062115A" w:rsidRPr="00DE1073" w:rsidRDefault="003823F2" w:rsidP="00DE1073">
            <w:r w:rsidRPr="00DE1073">
              <w:t>Sysselsetting, mill. timeverk</w:t>
            </w:r>
            <w:r w:rsidRPr="00DE1073">
              <w:tab/>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0EB8FD35" w14:textId="77777777" w:rsidR="0062115A" w:rsidRPr="00DE1073" w:rsidRDefault="003823F2" w:rsidP="00DE1073">
            <w:r w:rsidRPr="00DE1073">
              <w:t>1 189,3</w:t>
            </w:r>
          </w:p>
        </w:tc>
        <w:tc>
          <w:tcPr>
            <w:tcW w:w="1400" w:type="dxa"/>
            <w:tcBorders>
              <w:top w:val="nil"/>
              <w:left w:val="nil"/>
              <w:bottom w:val="nil"/>
              <w:right w:val="nil"/>
            </w:tcBorders>
            <w:tcMar>
              <w:top w:w="100" w:type="dxa"/>
              <w:left w:w="43" w:type="dxa"/>
              <w:bottom w:w="43" w:type="dxa"/>
              <w:right w:w="43" w:type="dxa"/>
            </w:tcMar>
            <w:vAlign w:val="bottom"/>
          </w:tcPr>
          <w:p w14:paraId="69D6948C" w14:textId="77777777" w:rsidR="0062115A" w:rsidRPr="00DE1073" w:rsidRDefault="003823F2" w:rsidP="00DE1073">
            <w:r w:rsidRPr="00DE1073">
              <w:t>1,2</w:t>
            </w:r>
          </w:p>
        </w:tc>
        <w:tc>
          <w:tcPr>
            <w:tcW w:w="1400" w:type="dxa"/>
            <w:tcBorders>
              <w:top w:val="nil"/>
              <w:left w:val="nil"/>
              <w:bottom w:val="nil"/>
              <w:right w:val="nil"/>
            </w:tcBorders>
            <w:tcMar>
              <w:top w:w="100" w:type="dxa"/>
              <w:left w:w="43" w:type="dxa"/>
              <w:bottom w:w="43" w:type="dxa"/>
              <w:right w:w="43" w:type="dxa"/>
            </w:tcMar>
            <w:vAlign w:val="bottom"/>
          </w:tcPr>
          <w:p w14:paraId="680DBBD6" w14:textId="77777777" w:rsidR="0062115A" w:rsidRPr="00DE1073" w:rsidRDefault="003823F2" w:rsidP="00DE1073">
            <w:r w:rsidRPr="00DE1073">
              <w:t>1,1</w:t>
            </w:r>
          </w:p>
        </w:tc>
      </w:tr>
      <w:tr w:rsidR="0062115A" w:rsidRPr="00DE1073" w14:paraId="5DD40A92" w14:textId="77777777" w:rsidTr="005F2150">
        <w:trPr>
          <w:trHeight w:val="340"/>
        </w:trPr>
        <w:tc>
          <w:tcPr>
            <w:tcW w:w="5100" w:type="dxa"/>
            <w:tcBorders>
              <w:top w:val="nil"/>
              <w:left w:val="nil"/>
              <w:bottom w:val="nil"/>
              <w:right w:val="nil"/>
            </w:tcBorders>
            <w:tcMar>
              <w:top w:w="100" w:type="dxa"/>
              <w:left w:w="43" w:type="dxa"/>
              <w:bottom w:w="43" w:type="dxa"/>
              <w:right w:w="43" w:type="dxa"/>
            </w:tcMar>
          </w:tcPr>
          <w:p w14:paraId="05CA9724" w14:textId="77777777" w:rsidR="0062115A" w:rsidRPr="00DE1073" w:rsidRDefault="003823F2" w:rsidP="00DE1073">
            <w:r w:rsidRPr="00DE1073">
              <w:tab/>
              <w:t>Statlig</w:t>
            </w:r>
            <w:r w:rsidRPr="00DE1073">
              <w:tab/>
            </w:r>
          </w:p>
        </w:tc>
        <w:tc>
          <w:tcPr>
            <w:tcW w:w="1640" w:type="dxa"/>
            <w:tcBorders>
              <w:top w:val="nil"/>
              <w:left w:val="nil"/>
              <w:bottom w:val="nil"/>
              <w:right w:val="nil"/>
            </w:tcBorders>
            <w:tcMar>
              <w:top w:w="100" w:type="dxa"/>
              <w:left w:w="43" w:type="dxa"/>
              <w:bottom w:w="43" w:type="dxa"/>
              <w:right w:w="43" w:type="dxa"/>
            </w:tcMar>
            <w:vAlign w:val="bottom"/>
          </w:tcPr>
          <w:p w14:paraId="4814FE58" w14:textId="77777777" w:rsidR="0062115A" w:rsidRPr="00DE1073" w:rsidRDefault="003823F2" w:rsidP="00DE1073">
            <w:r w:rsidRPr="00DE1073">
              <w:t>482,3</w:t>
            </w:r>
          </w:p>
        </w:tc>
        <w:tc>
          <w:tcPr>
            <w:tcW w:w="1400" w:type="dxa"/>
            <w:tcBorders>
              <w:top w:val="nil"/>
              <w:left w:val="nil"/>
              <w:bottom w:val="nil"/>
              <w:right w:val="nil"/>
            </w:tcBorders>
            <w:tcMar>
              <w:top w:w="100" w:type="dxa"/>
              <w:left w:w="43" w:type="dxa"/>
              <w:bottom w:w="43" w:type="dxa"/>
              <w:right w:w="43" w:type="dxa"/>
            </w:tcMar>
            <w:vAlign w:val="bottom"/>
          </w:tcPr>
          <w:p w14:paraId="686E4DA2" w14:textId="77777777" w:rsidR="0062115A" w:rsidRPr="00DE1073" w:rsidRDefault="003823F2" w:rsidP="00DE1073">
            <w:r w:rsidRPr="00DE1073">
              <w:t>1,9</w:t>
            </w:r>
          </w:p>
        </w:tc>
        <w:tc>
          <w:tcPr>
            <w:tcW w:w="1400" w:type="dxa"/>
            <w:tcBorders>
              <w:top w:val="nil"/>
              <w:left w:val="nil"/>
              <w:bottom w:val="nil"/>
              <w:right w:val="nil"/>
            </w:tcBorders>
            <w:tcMar>
              <w:top w:w="100" w:type="dxa"/>
              <w:left w:w="43" w:type="dxa"/>
              <w:bottom w:w="43" w:type="dxa"/>
              <w:right w:w="43" w:type="dxa"/>
            </w:tcMar>
            <w:vAlign w:val="bottom"/>
          </w:tcPr>
          <w:p w14:paraId="6AA52D9F" w14:textId="77777777" w:rsidR="0062115A" w:rsidRPr="00DE1073" w:rsidRDefault="003823F2" w:rsidP="00DE1073">
            <w:r w:rsidRPr="00DE1073">
              <w:t>2,4</w:t>
            </w:r>
          </w:p>
        </w:tc>
      </w:tr>
      <w:tr w:rsidR="0062115A" w:rsidRPr="00DE1073" w14:paraId="0357039F" w14:textId="77777777" w:rsidTr="005F2150">
        <w:trPr>
          <w:trHeight w:val="340"/>
        </w:trPr>
        <w:tc>
          <w:tcPr>
            <w:tcW w:w="5100" w:type="dxa"/>
            <w:tcBorders>
              <w:top w:val="nil"/>
              <w:left w:val="nil"/>
              <w:bottom w:val="single" w:sz="4" w:space="0" w:color="000000"/>
              <w:right w:val="nil"/>
            </w:tcBorders>
            <w:tcMar>
              <w:top w:w="100" w:type="dxa"/>
              <w:left w:w="43" w:type="dxa"/>
              <w:bottom w:w="43" w:type="dxa"/>
              <w:right w:w="43" w:type="dxa"/>
            </w:tcMar>
          </w:tcPr>
          <w:p w14:paraId="2AA66CC4" w14:textId="77777777" w:rsidR="0062115A" w:rsidRPr="00DE1073" w:rsidRDefault="003823F2" w:rsidP="00DE1073">
            <w:r w:rsidRPr="00DE1073">
              <w:tab/>
              <w:t>Kommunalt</w:t>
            </w:r>
            <w:r w:rsidRPr="00DE1073">
              <w:tab/>
            </w:r>
          </w:p>
        </w:tc>
        <w:tc>
          <w:tcPr>
            <w:tcW w:w="1640" w:type="dxa"/>
            <w:tcBorders>
              <w:top w:val="nil"/>
              <w:left w:val="nil"/>
              <w:bottom w:val="single" w:sz="4" w:space="0" w:color="000000"/>
              <w:right w:val="nil"/>
            </w:tcBorders>
            <w:tcMar>
              <w:top w:w="100" w:type="dxa"/>
              <w:left w:w="43" w:type="dxa"/>
              <w:bottom w:w="43" w:type="dxa"/>
              <w:right w:w="43" w:type="dxa"/>
            </w:tcMar>
            <w:vAlign w:val="bottom"/>
          </w:tcPr>
          <w:p w14:paraId="4DA759FE" w14:textId="77777777" w:rsidR="0062115A" w:rsidRPr="00DE1073" w:rsidRDefault="003823F2" w:rsidP="00DE1073">
            <w:r w:rsidRPr="00DE1073">
              <w:t>707,0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834475B" w14:textId="77777777" w:rsidR="0062115A" w:rsidRPr="00DE1073" w:rsidRDefault="003823F2" w:rsidP="00DE1073">
            <w:r w:rsidRPr="00DE1073">
              <w:t>0,7</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78A23EFA" w14:textId="77777777" w:rsidR="0062115A" w:rsidRPr="00DE1073" w:rsidRDefault="003823F2" w:rsidP="00DE1073">
            <w:r w:rsidRPr="00DE1073">
              <w:t>0,2</w:t>
            </w:r>
          </w:p>
        </w:tc>
      </w:tr>
    </w:tbl>
    <w:p w14:paraId="7B9FEAD5" w14:textId="77777777" w:rsidR="0062115A" w:rsidRDefault="003823F2" w:rsidP="00DE1073">
      <w:pPr>
        <w:pStyle w:val="Kilde"/>
      </w:pPr>
      <w:r w:rsidRPr="00DE1073">
        <w:t>Kilder: Statistisk sentralbyrå og Finansdepartementet.</w:t>
      </w:r>
    </w:p>
    <w:p w14:paraId="52F1A667" w14:textId="1B89922A" w:rsidR="005F2150" w:rsidRPr="005F2150" w:rsidRDefault="005F2150" w:rsidP="005F2150">
      <w:pPr>
        <w:pStyle w:val="tabell-tittel"/>
      </w:pPr>
      <w:r w:rsidRPr="00DE1073">
        <w:t>Påløpte inntekter og utgifter i offentlig forvaltning. Mill. kroner og prosentvis endring fra året før</w:t>
      </w:r>
    </w:p>
    <w:p w14:paraId="4100D874" w14:textId="77777777" w:rsidR="0062115A" w:rsidRPr="00DE1073" w:rsidRDefault="003823F2" w:rsidP="00DE1073">
      <w:pPr>
        <w:pStyle w:val="Tabellnavn"/>
      </w:pPr>
      <w:r w:rsidRPr="00DE1073">
        <w:t>11J2xt2</w:t>
      </w:r>
    </w:p>
    <w:tbl>
      <w:tblPr>
        <w:tblW w:w="13940" w:type="dxa"/>
        <w:tblInd w:w="43" w:type="dxa"/>
        <w:tblLayout w:type="fixed"/>
        <w:tblCellMar>
          <w:top w:w="10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62115A" w:rsidRPr="00DE1073" w14:paraId="4831BD40" w14:textId="77777777" w:rsidTr="005F2150">
        <w:trPr>
          <w:trHeight w:val="320"/>
        </w:trPr>
        <w:tc>
          <w:tcPr>
            <w:tcW w:w="5600" w:type="dxa"/>
            <w:tcBorders>
              <w:top w:val="single" w:sz="4" w:space="0" w:color="000000"/>
              <w:left w:val="nil"/>
              <w:bottom w:val="nil"/>
              <w:right w:val="nil"/>
            </w:tcBorders>
            <w:tcMar>
              <w:top w:w="100" w:type="dxa"/>
              <w:left w:w="43" w:type="dxa"/>
              <w:bottom w:w="43" w:type="dxa"/>
              <w:right w:w="43" w:type="dxa"/>
            </w:tcMar>
            <w:vAlign w:val="bottom"/>
          </w:tcPr>
          <w:p w14:paraId="6ED35838" w14:textId="77777777" w:rsidR="0062115A" w:rsidRPr="00DE1073" w:rsidRDefault="0062115A" w:rsidP="00DE1073"/>
        </w:tc>
        <w:tc>
          <w:tcPr>
            <w:tcW w:w="53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3CEC4A7D" w14:textId="77777777" w:rsidR="0062115A" w:rsidRPr="00DE1073" w:rsidRDefault="003823F2" w:rsidP="00DE1073">
            <w:r w:rsidRPr="00DE1073">
              <w:t>Mill. kroner</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4FF277D9" w14:textId="77777777" w:rsidR="0062115A" w:rsidRPr="00DE1073" w:rsidRDefault="0062115A" w:rsidP="00DE1073"/>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23ECA2E4" w14:textId="77777777" w:rsidR="0062115A" w:rsidRPr="00DE1073" w:rsidRDefault="003823F2" w:rsidP="00DE1073">
            <w:r w:rsidRPr="00DE1073">
              <w:t>Prosentvis endring fra året før</w:t>
            </w:r>
          </w:p>
        </w:tc>
      </w:tr>
      <w:tr w:rsidR="0062115A" w:rsidRPr="00DE1073" w14:paraId="30BDD7B7" w14:textId="77777777" w:rsidTr="005F2150">
        <w:trPr>
          <w:trHeight w:val="320"/>
        </w:trPr>
        <w:tc>
          <w:tcPr>
            <w:tcW w:w="5600" w:type="dxa"/>
            <w:tcBorders>
              <w:top w:val="nil"/>
              <w:left w:val="nil"/>
              <w:bottom w:val="single" w:sz="4" w:space="0" w:color="000000"/>
              <w:right w:val="nil"/>
            </w:tcBorders>
            <w:tcMar>
              <w:top w:w="100" w:type="dxa"/>
              <w:left w:w="43" w:type="dxa"/>
              <w:bottom w:w="43" w:type="dxa"/>
              <w:right w:w="43" w:type="dxa"/>
            </w:tcMar>
            <w:vAlign w:val="bottom"/>
          </w:tcPr>
          <w:p w14:paraId="37361179"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04924E7" w14:textId="77777777" w:rsidR="0062115A" w:rsidRPr="00DE1073" w:rsidRDefault="003823F2" w:rsidP="00DE1073">
            <w:r w:rsidRPr="00DE1073">
              <w:t>2019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1197283" w14:textId="77777777" w:rsidR="0062115A" w:rsidRPr="00DE1073" w:rsidRDefault="003823F2" w:rsidP="00DE1073">
            <w:r w:rsidRPr="00DE1073">
              <w:t>2020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84AAEBB" w14:textId="77777777" w:rsidR="0062115A" w:rsidRPr="00DE1073" w:rsidRDefault="003823F2" w:rsidP="00DE1073">
            <w:r w:rsidRPr="00DE1073">
              <w:t>2021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41E1D0A" w14:textId="77777777" w:rsidR="0062115A" w:rsidRPr="00DE1073" w:rsidRDefault="003823F2" w:rsidP="00DE1073">
            <w:r w:rsidRPr="00DE1073">
              <w:t>2022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24CFD85" w14:textId="77777777" w:rsidR="0062115A" w:rsidRPr="00DE1073" w:rsidRDefault="003823F2" w:rsidP="00DE1073">
            <w:r w:rsidRPr="00DE1073">
              <w:t>2023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1EA6BEF2"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7DF80567" w14:textId="77777777" w:rsidR="0062115A" w:rsidRPr="00DE1073" w:rsidRDefault="003823F2" w:rsidP="00DE1073">
            <w:r w:rsidRPr="00DE1073">
              <w:t>2020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EF4492A" w14:textId="77777777" w:rsidR="0062115A" w:rsidRPr="00DE1073" w:rsidRDefault="003823F2" w:rsidP="00DE1073">
            <w:r w:rsidRPr="00DE1073">
              <w:t>2021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CA796C3" w14:textId="77777777" w:rsidR="0062115A" w:rsidRPr="00DE1073" w:rsidRDefault="003823F2" w:rsidP="00DE1073">
            <w:r w:rsidRPr="00DE1073">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744FB41E" w14:textId="77777777" w:rsidR="0062115A" w:rsidRPr="00DE1073" w:rsidRDefault="003823F2" w:rsidP="00DE1073">
            <w:r w:rsidRPr="00DE1073">
              <w:t>2023</w:t>
            </w:r>
          </w:p>
        </w:tc>
      </w:tr>
      <w:tr w:rsidR="0062115A" w:rsidRPr="00DE1073" w14:paraId="30157978" w14:textId="77777777" w:rsidTr="005F2150">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7E0941D9" w14:textId="77777777" w:rsidR="0062115A" w:rsidRPr="00DE1073" w:rsidRDefault="003823F2" w:rsidP="00DE1073">
            <w:r w:rsidRPr="00DE1073">
              <w:t>A.</w:t>
            </w:r>
            <w:r w:rsidRPr="00DE1073">
              <w:tab/>
              <w:t>Totale inntekter</w:t>
            </w:r>
            <w:r w:rsidRPr="00DE1073">
              <w:tab/>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300EC7" w14:textId="77777777" w:rsidR="0062115A" w:rsidRPr="00DE1073" w:rsidRDefault="003823F2" w:rsidP="00DE1073">
            <w:r w:rsidRPr="00DE1073">
              <w:t>2 071 676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B3C655" w14:textId="77777777" w:rsidR="0062115A" w:rsidRPr="00DE1073" w:rsidRDefault="003823F2" w:rsidP="00DE1073">
            <w:r w:rsidRPr="00DE1073">
              <w:t>1 904 384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5CC5CC8" w14:textId="77777777" w:rsidR="0062115A" w:rsidRPr="00DE1073" w:rsidRDefault="003823F2" w:rsidP="00DE1073">
            <w:r w:rsidRPr="00DE1073">
              <w:t>2 473 600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C103D73" w14:textId="77777777" w:rsidR="0062115A" w:rsidRPr="00DE1073" w:rsidRDefault="003823F2" w:rsidP="00DE1073">
            <w:r w:rsidRPr="00DE1073">
              <w:t>3 633 977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61238A0" w14:textId="77777777" w:rsidR="0062115A" w:rsidRPr="00DE1073" w:rsidRDefault="003823F2" w:rsidP="00DE1073">
            <w:r w:rsidRPr="00DE1073">
              <w:t>3 219 134</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130F6B" w14:textId="77777777" w:rsidR="0062115A" w:rsidRPr="00DE1073" w:rsidRDefault="0062115A" w:rsidP="00DE10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A4345AE" w14:textId="77777777" w:rsidR="0062115A" w:rsidRPr="00DE1073" w:rsidRDefault="003823F2" w:rsidP="00DE1073">
            <w:r w:rsidRPr="00DE1073">
              <w:t>-8,1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D4D477" w14:textId="77777777" w:rsidR="0062115A" w:rsidRPr="00DE1073" w:rsidRDefault="003823F2" w:rsidP="00DE1073">
            <w:r w:rsidRPr="00DE1073">
              <w:t>29,9</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CE7B22B" w14:textId="77777777" w:rsidR="0062115A" w:rsidRPr="00DE1073" w:rsidRDefault="003823F2" w:rsidP="00DE1073">
            <w:r w:rsidRPr="00DE1073">
              <w:t>46,9</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AB0CC4" w14:textId="77777777" w:rsidR="0062115A" w:rsidRPr="00DE1073" w:rsidRDefault="003823F2" w:rsidP="00DE1073">
            <w:r w:rsidRPr="00DE1073">
              <w:t>-11,4</w:t>
            </w:r>
          </w:p>
        </w:tc>
      </w:tr>
      <w:tr w:rsidR="0062115A" w:rsidRPr="00DE1073" w14:paraId="474A2857"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42E1C843" w14:textId="77777777" w:rsidR="0062115A" w:rsidRPr="00DE1073" w:rsidRDefault="003823F2" w:rsidP="00DE1073">
            <w:r w:rsidRPr="00DE1073">
              <w:tab/>
              <w:t>Formuesinntekter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ACC79BF" w14:textId="77777777" w:rsidR="0062115A" w:rsidRPr="00DE1073" w:rsidRDefault="003823F2" w:rsidP="00DE1073">
            <w:r w:rsidRPr="00DE1073">
              <w:t>443 990</w:t>
            </w:r>
          </w:p>
        </w:tc>
        <w:tc>
          <w:tcPr>
            <w:tcW w:w="1060" w:type="dxa"/>
            <w:tcBorders>
              <w:top w:val="nil"/>
              <w:left w:val="nil"/>
              <w:bottom w:val="nil"/>
              <w:right w:val="nil"/>
            </w:tcBorders>
            <w:tcMar>
              <w:top w:w="100" w:type="dxa"/>
              <w:left w:w="43" w:type="dxa"/>
              <w:bottom w:w="43" w:type="dxa"/>
              <w:right w:w="43" w:type="dxa"/>
            </w:tcMar>
            <w:vAlign w:val="bottom"/>
          </w:tcPr>
          <w:p w14:paraId="41677232" w14:textId="77777777" w:rsidR="0062115A" w:rsidRPr="00DE1073" w:rsidRDefault="003823F2" w:rsidP="00DE1073">
            <w:r w:rsidRPr="00DE1073">
              <w:t>367 442</w:t>
            </w:r>
          </w:p>
        </w:tc>
        <w:tc>
          <w:tcPr>
            <w:tcW w:w="1060" w:type="dxa"/>
            <w:tcBorders>
              <w:top w:val="nil"/>
              <w:left w:val="nil"/>
              <w:bottom w:val="nil"/>
              <w:right w:val="nil"/>
            </w:tcBorders>
            <w:tcMar>
              <w:top w:w="100" w:type="dxa"/>
              <w:left w:w="43" w:type="dxa"/>
              <w:bottom w:w="43" w:type="dxa"/>
              <w:right w:w="43" w:type="dxa"/>
            </w:tcMar>
            <w:vAlign w:val="bottom"/>
          </w:tcPr>
          <w:p w14:paraId="3894D1E3" w14:textId="77777777" w:rsidR="0062115A" w:rsidRPr="00DE1073" w:rsidRDefault="003823F2" w:rsidP="00DE1073">
            <w:r w:rsidRPr="00DE1073">
              <w:t>491 016</w:t>
            </w:r>
          </w:p>
        </w:tc>
        <w:tc>
          <w:tcPr>
            <w:tcW w:w="1060" w:type="dxa"/>
            <w:tcBorders>
              <w:top w:val="nil"/>
              <w:left w:val="nil"/>
              <w:bottom w:val="nil"/>
              <w:right w:val="nil"/>
            </w:tcBorders>
            <w:tcMar>
              <w:top w:w="100" w:type="dxa"/>
              <w:left w:w="43" w:type="dxa"/>
              <w:bottom w:w="43" w:type="dxa"/>
              <w:right w:w="43" w:type="dxa"/>
            </w:tcMar>
            <w:vAlign w:val="bottom"/>
          </w:tcPr>
          <w:p w14:paraId="4044D69E" w14:textId="77777777" w:rsidR="0062115A" w:rsidRPr="00DE1073" w:rsidRDefault="003823F2" w:rsidP="00DE1073">
            <w:r w:rsidRPr="00DE1073">
              <w:t>946 856</w:t>
            </w:r>
          </w:p>
        </w:tc>
        <w:tc>
          <w:tcPr>
            <w:tcW w:w="1060" w:type="dxa"/>
            <w:tcBorders>
              <w:top w:val="nil"/>
              <w:left w:val="nil"/>
              <w:bottom w:val="nil"/>
              <w:right w:val="nil"/>
            </w:tcBorders>
            <w:tcMar>
              <w:top w:w="100" w:type="dxa"/>
              <w:left w:w="43" w:type="dxa"/>
              <w:bottom w:w="43" w:type="dxa"/>
              <w:right w:w="43" w:type="dxa"/>
            </w:tcMar>
            <w:vAlign w:val="bottom"/>
          </w:tcPr>
          <w:p w14:paraId="2BEA4D7B" w14:textId="77777777" w:rsidR="0062115A" w:rsidRPr="00DE1073" w:rsidRDefault="003823F2" w:rsidP="00DE1073">
            <w:r w:rsidRPr="00DE1073">
              <w:t>812 546</w:t>
            </w:r>
          </w:p>
        </w:tc>
        <w:tc>
          <w:tcPr>
            <w:tcW w:w="160" w:type="dxa"/>
            <w:tcBorders>
              <w:top w:val="nil"/>
              <w:left w:val="nil"/>
              <w:bottom w:val="nil"/>
              <w:right w:val="nil"/>
            </w:tcBorders>
            <w:tcMar>
              <w:top w:w="100" w:type="dxa"/>
              <w:left w:w="43" w:type="dxa"/>
              <w:bottom w:w="43" w:type="dxa"/>
              <w:right w:w="43" w:type="dxa"/>
            </w:tcMar>
            <w:vAlign w:val="bottom"/>
          </w:tcPr>
          <w:p w14:paraId="56AB389B"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01A772BF" w14:textId="77777777" w:rsidR="0062115A" w:rsidRPr="00DE1073" w:rsidRDefault="003823F2" w:rsidP="00DE1073">
            <w:r w:rsidRPr="00DE1073">
              <w:t>-17,2</w:t>
            </w:r>
          </w:p>
        </w:tc>
        <w:tc>
          <w:tcPr>
            <w:tcW w:w="720" w:type="dxa"/>
            <w:tcBorders>
              <w:top w:val="nil"/>
              <w:left w:val="nil"/>
              <w:bottom w:val="nil"/>
              <w:right w:val="nil"/>
            </w:tcBorders>
            <w:tcMar>
              <w:top w:w="100" w:type="dxa"/>
              <w:left w:w="43" w:type="dxa"/>
              <w:bottom w:w="43" w:type="dxa"/>
              <w:right w:w="43" w:type="dxa"/>
            </w:tcMar>
            <w:vAlign w:val="bottom"/>
          </w:tcPr>
          <w:p w14:paraId="0FE9B419" w14:textId="77777777" w:rsidR="0062115A" w:rsidRPr="00DE1073" w:rsidRDefault="003823F2" w:rsidP="00DE1073">
            <w:r w:rsidRPr="00DE1073">
              <w:t>33,6</w:t>
            </w:r>
          </w:p>
        </w:tc>
        <w:tc>
          <w:tcPr>
            <w:tcW w:w="720" w:type="dxa"/>
            <w:tcBorders>
              <w:top w:val="nil"/>
              <w:left w:val="nil"/>
              <w:bottom w:val="nil"/>
              <w:right w:val="nil"/>
            </w:tcBorders>
            <w:tcMar>
              <w:top w:w="100" w:type="dxa"/>
              <w:left w:w="43" w:type="dxa"/>
              <w:bottom w:w="43" w:type="dxa"/>
              <w:right w:w="43" w:type="dxa"/>
            </w:tcMar>
            <w:vAlign w:val="bottom"/>
          </w:tcPr>
          <w:p w14:paraId="13AEEB18" w14:textId="77777777" w:rsidR="0062115A" w:rsidRPr="00DE1073" w:rsidRDefault="003823F2" w:rsidP="00DE1073">
            <w:r w:rsidRPr="00DE1073">
              <w:t>92,8</w:t>
            </w:r>
          </w:p>
        </w:tc>
        <w:tc>
          <w:tcPr>
            <w:tcW w:w="720" w:type="dxa"/>
            <w:tcBorders>
              <w:top w:val="nil"/>
              <w:left w:val="nil"/>
              <w:bottom w:val="nil"/>
              <w:right w:val="nil"/>
            </w:tcBorders>
            <w:tcMar>
              <w:top w:w="100" w:type="dxa"/>
              <w:left w:w="43" w:type="dxa"/>
              <w:bottom w:w="43" w:type="dxa"/>
              <w:right w:w="43" w:type="dxa"/>
            </w:tcMar>
            <w:vAlign w:val="bottom"/>
          </w:tcPr>
          <w:p w14:paraId="387DA5B0" w14:textId="77777777" w:rsidR="0062115A" w:rsidRPr="00DE1073" w:rsidRDefault="003823F2" w:rsidP="00DE1073">
            <w:r w:rsidRPr="00DE1073">
              <w:t>-14,2</w:t>
            </w:r>
          </w:p>
        </w:tc>
      </w:tr>
      <w:tr w:rsidR="0062115A" w:rsidRPr="00DE1073" w14:paraId="10FE5B17"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02FA7A36" w14:textId="77777777" w:rsidR="0062115A" w:rsidRPr="00DE1073" w:rsidRDefault="003823F2" w:rsidP="00DE1073">
            <w:r w:rsidRPr="00DE1073">
              <w:tab/>
              <w:t>Skatt- og pensjonspremier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E2F0C9B" w14:textId="77777777" w:rsidR="0062115A" w:rsidRPr="00DE1073" w:rsidRDefault="003823F2" w:rsidP="00DE1073">
            <w:r w:rsidRPr="00DE1073">
              <w:t>1 440 171</w:t>
            </w:r>
          </w:p>
        </w:tc>
        <w:tc>
          <w:tcPr>
            <w:tcW w:w="1060" w:type="dxa"/>
            <w:tcBorders>
              <w:top w:val="nil"/>
              <w:left w:val="nil"/>
              <w:bottom w:val="nil"/>
              <w:right w:val="nil"/>
            </w:tcBorders>
            <w:tcMar>
              <w:top w:w="100" w:type="dxa"/>
              <w:left w:w="43" w:type="dxa"/>
              <w:bottom w:w="43" w:type="dxa"/>
              <w:right w:w="43" w:type="dxa"/>
            </w:tcMar>
            <w:vAlign w:val="bottom"/>
          </w:tcPr>
          <w:p w14:paraId="4E038FD8" w14:textId="77777777" w:rsidR="0062115A" w:rsidRPr="00DE1073" w:rsidRDefault="003823F2" w:rsidP="00DE1073">
            <w:r w:rsidRPr="00DE1073">
              <w:t>1 345 027</w:t>
            </w:r>
          </w:p>
        </w:tc>
        <w:tc>
          <w:tcPr>
            <w:tcW w:w="1060" w:type="dxa"/>
            <w:tcBorders>
              <w:top w:val="nil"/>
              <w:left w:val="nil"/>
              <w:bottom w:val="nil"/>
              <w:right w:val="nil"/>
            </w:tcBorders>
            <w:tcMar>
              <w:top w:w="100" w:type="dxa"/>
              <w:left w:w="43" w:type="dxa"/>
              <w:bottom w:w="43" w:type="dxa"/>
              <w:right w:w="43" w:type="dxa"/>
            </w:tcMar>
            <w:vAlign w:val="bottom"/>
          </w:tcPr>
          <w:p w14:paraId="79B233C5" w14:textId="77777777" w:rsidR="0062115A" w:rsidRPr="00DE1073" w:rsidRDefault="003823F2" w:rsidP="00DE1073">
            <w:r w:rsidRPr="00DE1073">
              <w:t>1 788 123</w:t>
            </w:r>
          </w:p>
        </w:tc>
        <w:tc>
          <w:tcPr>
            <w:tcW w:w="1060" w:type="dxa"/>
            <w:tcBorders>
              <w:top w:val="nil"/>
              <w:left w:val="nil"/>
              <w:bottom w:val="nil"/>
              <w:right w:val="nil"/>
            </w:tcBorders>
            <w:tcMar>
              <w:top w:w="100" w:type="dxa"/>
              <w:left w:w="43" w:type="dxa"/>
              <w:bottom w:w="43" w:type="dxa"/>
              <w:right w:w="43" w:type="dxa"/>
            </w:tcMar>
            <w:vAlign w:val="bottom"/>
          </w:tcPr>
          <w:p w14:paraId="447918C2" w14:textId="77777777" w:rsidR="0062115A" w:rsidRPr="00DE1073" w:rsidRDefault="003823F2" w:rsidP="00DE1073">
            <w:r w:rsidRPr="00DE1073">
              <w:t>2 478 049</w:t>
            </w:r>
          </w:p>
        </w:tc>
        <w:tc>
          <w:tcPr>
            <w:tcW w:w="1060" w:type="dxa"/>
            <w:tcBorders>
              <w:top w:val="nil"/>
              <w:left w:val="nil"/>
              <w:bottom w:val="nil"/>
              <w:right w:val="nil"/>
            </w:tcBorders>
            <w:tcMar>
              <w:top w:w="100" w:type="dxa"/>
              <w:left w:w="43" w:type="dxa"/>
              <w:bottom w:w="43" w:type="dxa"/>
              <w:right w:w="43" w:type="dxa"/>
            </w:tcMar>
            <w:vAlign w:val="bottom"/>
          </w:tcPr>
          <w:p w14:paraId="74B79E9E" w14:textId="77777777" w:rsidR="0062115A" w:rsidRPr="00DE1073" w:rsidRDefault="003823F2" w:rsidP="00DE1073">
            <w:r w:rsidRPr="00DE1073">
              <w:t>2 189 570</w:t>
            </w:r>
          </w:p>
        </w:tc>
        <w:tc>
          <w:tcPr>
            <w:tcW w:w="160" w:type="dxa"/>
            <w:tcBorders>
              <w:top w:val="nil"/>
              <w:left w:val="nil"/>
              <w:bottom w:val="nil"/>
              <w:right w:val="nil"/>
            </w:tcBorders>
            <w:tcMar>
              <w:top w:w="100" w:type="dxa"/>
              <w:left w:w="43" w:type="dxa"/>
              <w:bottom w:w="43" w:type="dxa"/>
              <w:right w:w="43" w:type="dxa"/>
            </w:tcMar>
            <w:vAlign w:val="bottom"/>
          </w:tcPr>
          <w:p w14:paraId="434D12ED"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EDBEDED" w14:textId="77777777" w:rsidR="0062115A" w:rsidRPr="00DE1073" w:rsidRDefault="003823F2" w:rsidP="00DE1073">
            <w:r w:rsidRPr="00DE1073">
              <w:t>-6,6</w:t>
            </w:r>
          </w:p>
        </w:tc>
        <w:tc>
          <w:tcPr>
            <w:tcW w:w="720" w:type="dxa"/>
            <w:tcBorders>
              <w:top w:val="nil"/>
              <w:left w:val="nil"/>
              <w:bottom w:val="nil"/>
              <w:right w:val="nil"/>
            </w:tcBorders>
            <w:tcMar>
              <w:top w:w="100" w:type="dxa"/>
              <w:left w:w="43" w:type="dxa"/>
              <w:bottom w:w="43" w:type="dxa"/>
              <w:right w:w="43" w:type="dxa"/>
            </w:tcMar>
            <w:vAlign w:val="bottom"/>
          </w:tcPr>
          <w:p w14:paraId="5643A983" w14:textId="77777777" w:rsidR="0062115A" w:rsidRPr="00DE1073" w:rsidRDefault="003823F2" w:rsidP="00DE1073">
            <w:r w:rsidRPr="00DE1073">
              <w:t>32,9</w:t>
            </w:r>
          </w:p>
        </w:tc>
        <w:tc>
          <w:tcPr>
            <w:tcW w:w="720" w:type="dxa"/>
            <w:tcBorders>
              <w:top w:val="nil"/>
              <w:left w:val="nil"/>
              <w:bottom w:val="nil"/>
              <w:right w:val="nil"/>
            </w:tcBorders>
            <w:tcMar>
              <w:top w:w="100" w:type="dxa"/>
              <w:left w:w="43" w:type="dxa"/>
              <w:bottom w:w="43" w:type="dxa"/>
              <w:right w:w="43" w:type="dxa"/>
            </w:tcMar>
            <w:vAlign w:val="bottom"/>
          </w:tcPr>
          <w:p w14:paraId="7CCAEFB6" w14:textId="77777777" w:rsidR="0062115A" w:rsidRPr="00DE1073" w:rsidRDefault="003823F2" w:rsidP="00DE1073">
            <w:r w:rsidRPr="00DE1073">
              <w:t>38,6</w:t>
            </w:r>
          </w:p>
        </w:tc>
        <w:tc>
          <w:tcPr>
            <w:tcW w:w="720" w:type="dxa"/>
            <w:tcBorders>
              <w:top w:val="nil"/>
              <w:left w:val="nil"/>
              <w:bottom w:val="nil"/>
              <w:right w:val="nil"/>
            </w:tcBorders>
            <w:tcMar>
              <w:top w:w="100" w:type="dxa"/>
              <w:left w:w="43" w:type="dxa"/>
              <w:bottom w:w="43" w:type="dxa"/>
              <w:right w:w="43" w:type="dxa"/>
            </w:tcMar>
            <w:vAlign w:val="bottom"/>
          </w:tcPr>
          <w:p w14:paraId="105B1341" w14:textId="77777777" w:rsidR="0062115A" w:rsidRPr="00DE1073" w:rsidRDefault="003823F2" w:rsidP="00DE1073">
            <w:r w:rsidRPr="00DE1073">
              <w:t>-11,6</w:t>
            </w:r>
          </w:p>
        </w:tc>
      </w:tr>
      <w:tr w:rsidR="0062115A" w:rsidRPr="00DE1073" w14:paraId="79231C7B"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08F936DC" w14:textId="77777777" w:rsidR="0062115A" w:rsidRPr="00DE1073" w:rsidRDefault="003823F2" w:rsidP="00DE1073">
            <w:r w:rsidRPr="00DE1073">
              <w:tab/>
              <w:t>2.1</w:t>
            </w:r>
            <w:r w:rsidRPr="00DE1073">
              <w:tab/>
              <w:t>Oljeskatter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BBA3D8F" w14:textId="77777777" w:rsidR="0062115A" w:rsidRPr="00DE1073" w:rsidRDefault="003823F2" w:rsidP="00DE1073">
            <w:r w:rsidRPr="00DE1073">
              <w:t>119 721</w:t>
            </w:r>
          </w:p>
        </w:tc>
        <w:tc>
          <w:tcPr>
            <w:tcW w:w="1060" w:type="dxa"/>
            <w:tcBorders>
              <w:top w:val="nil"/>
              <w:left w:val="nil"/>
              <w:bottom w:val="nil"/>
              <w:right w:val="nil"/>
            </w:tcBorders>
            <w:tcMar>
              <w:top w:w="100" w:type="dxa"/>
              <w:left w:w="43" w:type="dxa"/>
              <w:bottom w:w="43" w:type="dxa"/>
              <w:right w:w="43" w:type="dxa"/>
            </w:tcMar>
            <w:vAlign w:val="bottom"/>
          </w:tcPr>
          <w:p w14:paraId="12D8742A" w14:textId="77777777" w:rsidR="0062115A" w:rsidRPr="00DE1073" w:rsidRDefault="003823F2" w:rsidP="00DE1073">
            <w:r w:rsidRPr="00DE1073">
              <w:t>22 514</w:t>
            </w:r>
          </w:p>
        </w:tc>
        <w:tc>
          <w:tcPr>
            <w:tcW w:w="1060" w:type="dxa"/>
            <w:tcBorders>
              <w:top w:val="nil"/>
              <w:left w:val="nil"/>
              <w:bottom w:val="nil"/>
              <w:right w:val="nil"/>
            </w:tcBorders>
            <w:tcMar>
              <w:top w:w="100" w:type="dxa"/>
              <w:left w:w="43" w:type="dxa"/>
              <w:bottom w:w="43" w:type="dxa"/>
              <w:right w:w="43" w:type="dxa"/>
            </w:tcMar>
            <w:vAlign w:val="bottom"/>
          </w:tcPr>
          <w:p w14:paraId="14ED213D" w14:textId="77777777" w:rsidR="0062115A" w:rsidRPr="00DE1073" w:rsidRDefault="003823F2" w:rsidP="00DE1073">
            <w:r w:rsidRPr="00DE1073">
              <w:t>300 203</w:t>
            </w:r>
          </w:p>
        </w:tc>
        <w:tc>
          <w:tcPr>
            <w:tcW w:w="1060" w:type="dxa"/>
            <w:tcBorders>
              <w:top w:val="nil"/>
              <w:left w:val="nil"/>
              <w:bottom w:val="nil"/>
              <w:right w:val="nil"/>
            </w:tcBorders>
            <w:tcMar>
              <w:top w:w="100" w:type="dxa"/>
              <w:left w:w="43" w:type="dxa"/>
              <w:bottom w:w="43" w:type="dxa"/>
              <w:right w:w="43" w:type="dxa"/>
            </w:tcMar>
            <w:vAlign w:val="bottom"/>
          </w:tcPr>
          <w:p w14:paraId="6820DA8E" w14:textId="77777777" w:rsidR="0062115A" w:rsidRPr="00DE1073" w:rsidRDefault="003823F2" w:rsidP="00DE1073">
            <w:r w:rsidRPr="00DE1073">
              <w:t>892 127</w:t>
            </w:r>
          </w:p>
        </w:tc>
        <w:tc>
          <w:tcPr>
            <w:tcW w:w="1060" w:type="dxa"/>
            <w:tcBorders>
              <w:top w:val="nil"/>
              <w:left w:val="nil"/>
              <w:bottom w:val="nil"/>
              <w:right w:val="nil"/>
            </w:tcBorders>
            <w:tcMar>
              <w:top w:w="100" w:type="dxa"/>
              <w:left w:w="43" w:type="dxa"/>
              <w:bottom w:w="43" w:type="dxa"/>
              <w:right w:w="43" w:type="dxa"/>
            </w:tcMar>
            <w:vAlign w:val="bottom"/>
          </w:tcPr>
          <w:p w14:paraId="4F6D58AB" w14:textId="77777777" w:rsidR="0062115A" w:rsidRPr="00DE1073" w:rsidRDefault="003823F2" w:rsidP="00DE1073">
            <w:r w:rsidRPr="00DE1073">
              <w:t>548 000</w:t>
            </w:r>
          </w:p>
        </w:tc>
        <w:tc>
          <w:tcPr>
            <w:tcW w:w="160" w:type="dxa"/>
            <w:tcBorders>
              <w:top w:val="nil"/>
              <w:left w:val="nil"/>
              <w:bottom w:val="nil"/>
              <w:right w:val="nil"/>
            </w:tcBorders>
            <w:tcMar>
              <w:top w:w="100" w:type="dxa"/>
              <w:left w:w="43" w:type="dxa"/>
              <w:bottom w:w="43" w:type="dxa"/>
              <w:right w:w="43" w:type="dxa"/>
            </w:tcMar>
            <w:vAlign w:val="bottom"/>
          </w:tcPr>
          <w:p w14:paraId="30EF8538"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6FD67ACD" w14:textId="77777777" w:rsidR="0062115A" w:rsidRPr="00DE1073" w:rsidRDefault="003823F2" w:rsidP="00DE1073">
            <w:r w:rsidRPr="00DE1073">
              <w:t>-81,2</w:t>
            </w:r>
          </w:p>
        </w:tc>
        <w:tc>
          <w:tcPr>
            <w:tcW w:w="720" w:type="dxa"/>
            <w:tcBorders>
              <w:top w:val="nil"/>
              <w:left w:val="nil"/>
              <w:bottom w:val="nil"/>
              <w:right w:val="nil"/>
            </w:tcBorders>
            <w:tcMar>
              <w:top w:w="100" w:type="dxa"/>
              <w:left w:w="43" w:type="dxa"/>
              <w:bottom w:w="43" w:type="dxa"/>
              <w:right w:w="43" w:type="dxa"/>
            </w:tcMar>
            <w:vAlign w:val="bottom"/>
          </w:tcPr>
          <w:p w14:paraId="1231F2ED" w14:textId="77777777" w:rsidR="0062115A" w:rsidRPr="00DE1073" w:rsidRDefault="003823F2" w:rsidP="00DE1073">
            <w:r w:rsidRPr="00DE1073">
              <w:t>1 233,4</w:t>
            </w:r>
          </w:p>
        </w:tc>
        <w:tc>
          <w:tcPr>
            <w:tcW w:w="720" w:type="dxa"/>
            <w:tcBorders>
              <w:top w:val="nil"/>
              <w:left w:val="nil"/>
              <w:bottom w:val="nil"/>
              <w:right w:val="nil"/>
            </w:tcBorders>
            <w:tcMar>
              <w:top w:w="100" w:type="dxa"/>
              <w:left w:w="43" w:type="dxa"/>
              <w:bottom w:w="43" w:type="dxa"/>
              <w:right w:w="43" w:type="dxa"/>
            </w:tcMar>
            <w:vAlign w:val="bottom"/>
          </w:tcPr>
          <w:p w14:paraId="214129AB" w14:textId="77777777" w:rsidR="0062115A" w:rsidRPr="00DE1073" w:rsidRDefault="003823F2" w:rsidP="00DE1073">
            <w:r w:rsidRPr="00DE1073">
              <w:t>197,2</w:t>
            </w:r>
          </w:p>
        </w:tc>
        <w:tc>
          <w:tcPr>
            <w:tcW w:w="720" w:type="dxa"/>
            <w:tcBorders>
              <w:top w:val="nil"/>
              <w:left w:val="nil"/>
              <w:bottom w:val="nil"/>
              <w:right w:val="nil"/>
            </w:tcBorders>
            <w:tcMar>
              <w:top w:w="100" w:type="dxa"/>
              <w:left w:w="43" w:type="dxa"/>
              <w:bottom w:w="43" w:type="dxa"/>
              <w:right w:w="43" w:type="dxa"/>
            </w:tcMar>
            <w:vAlign w:val="bottom"/>
          </w:tcPr>
          <w:p w14:paraId="5BE8481B" w14:textId="77777777" w:rsidR="0062115A" w:rsidRPr="00DE1073" w:rsidRDefault="003823F2" w:rsidP="00DE1073">
            <w:r w:rsidRPr="00DE1073">
              <w:t>-38,6</w:t>
            </w:r>
          </w:p>
        </w:tc>
      </w:tr>
      <w:tr w:rsidR="0062115A" w:rsidRPr="00DE1073" w14:paraId="2B74C7DE"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5308915F" w14:textId="77777777" w:rsidR="0062115A" w:rsidRPr="00DE1073" w:rsidRDefault="003823F2" w:rsidP="00DE1073">
            <w:r w:rsidRPr="00DE1073">
              <w:tab/>
              <w:t>2.2</w:t>
            </w:r>
            <w:r w:rsidRPr="00DE1073">
              <w:tab/>
              <w:t>Produksjonsskatter Fastlands-Norge</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ABDB891" w14:textId="77777777" w:rsidR="0062115A" w:rsidRPr="00DE1073" w:rsidRDefault="003823F2" w:rsidP="00DE1073">
            <w:r w:rsidRPr="00DE1073">
              <w:t>429 119</w:t>
            </w:r>
          </w:p>
        </w:tc>
        <w:tc>
          <w:tcPr>
            <w:tcW w:w="1060" w:type="dxa"/>
            <w:tcBorders>
              <w:top w:val="nil"/>
              <w:left w:val="nil"/>
              <w:bottom w:val="nil"/>
              <w:right w:val="nil"/>
            </w:tcBorders>
            <w:tcMar>
              <w:top w:w="100" w:type="dxa"/>
              <w:left w:w="43" w:type="dxa"/>
              <w:bottom w:w="43" w:type="dxa"/>
              <w:right w:w="43" w:type="dxa"/>
            </w:tcMar>
            <w:vAlign w:val="bottom"/>
          </w:tcPr>
          <w:p w14:paraId="2B5E37FE" w14:textId="77777777" w:rsidR="0062115A" w:rsidRPr="00DE1073" w:rsidRDefault="003823F2" w:rsidP="00DE1073">
            <w:r w:rsidRPr="00DE1073">
              <w:t>434 853</w:t>
            </w:r>
          </w:p>
        </w:tc>
        <w:tc>
          <w:tcPr>
            <w:tcW w:w="1060" w:type="dxa"/>
            <w:tcBorders>
              <w:top w:val="nil"/>
              <w:left w:val="nil"/>
              <w:bottom w:val="nil"/>
              <w:right w:val="nil"/>
            </w:tcBorders>
            <w:tcMar>
              <w:top w:w="100" w:type="dxa"/>
              <w:left w:w="43" w:type="dxa"/>
              <w:bottom w:w="43" w:type="dxa"/>
              <w:right w:w="43" w:type="dxa"/>
            </w:tcMar>
            <w:vAlign w:val="bottom"/>
          </w:tcPr>
          <w:p w14:paraId="5896D048" w14:textId="77777777" w:rsidR="0062115A" w:rsidRPr="00DE1073" w:rsidRDefault="003823F2" w:rsidP="00DE1073">
            <w:r w:rsidRPr="00DE1073">
              <w:t>465 340</w:t>
            </w:r>
          </w:p>
        </w:tc>
        <w:tc>
          <w:tcPr>
            <w:tcW w:w="1060" w:type="dxa"/>
            <w:tcBorders>
              <w:top w:val="nil"/>
              <w:left w:val="nil"/>
              <w:bottom w:val="nil"/>
              <w:right w:val="nil"/>
            </w:tcBorders>
            <w:tcMar>
              <w:top w:w="100" w:type="dxa"/>
              <w:left w:w="43" w:type="dxa"/>
              <w:bottom w:w="43" w:type="dxa"/>
              <w:right w:w="43" w:type="dxa"/>
            </w:tcMar>
            <w:vAlign w:val="bottom"/>
          </w:tcPr>
          <w:p w14:paraId="2CC13F29" w14:textId="77777777" w:rsidR="0062115A" w:rsidRPr="00DE1073" w:rsidRDefault="003823F2" w:rsidP="00DE1073">
            <w:r w:rsidRPr="00DE1073">
              <w:t>501 482</w:t>
            </w:r>
          </w:p>
        </w:tc>
        <w:tc>
          <w:tcPr>
            <w:tcW w:w="1060" w:type="dxa"/>
            <w:tcBorders>
              <w:top w:val="nil"/>
              <w:left w:val="nil"/>
              <w:bottom w:val="nil"/>
              <w:right w:val="nil"/>
            </w:tcBorders>
            <w:tcMar>
              <w:top w:w="100" w:type="dxa"/>
              <w:left w:w="43" w:type="dxa"/>
              <w:bottom w:w="43" w:type="dxa"/>
              <w:right w:w="43" w:type="dxa"/>
            </w:tcMar>
            <w:vAlign w:val="bottom"/>
          </w:tcPr>
          <w:p w14:paraId="0CA0DC0B" w14:textId="77777777" w:rsidR="0062115A" w:rsidRPr="00DE1073" w:rsidRDefault="003823F2" w:rsidP="00DE1073">
            <w:r w:rsidRPr="00DE1073">
              <w:t>517 974</w:t>
            </w:r>
          </w:p>
        </w:tc>
        <w:tc>
          <w:tcPr>
            <w:tcW w:w="160" w:type="dxa"/>
            <w:tcBorders>
              <w:top w:val="nil"/>
              <w:left w:val="nil"/>
              <w:bottom w:val="nil"/>
              <w:right w:val="nil"/>
            </w:tcBorders>
            <w:tcMar>
              <w:top w:w="100" w:type="dxa"/>
              <w:left w:w="43" w:type="dxa"/>
              <w:bottom w:w="43" w:type="dxa"/>
              <w:right w:w="43" w:type="dxa"/>
            </w:tcMar>
            <w:vAlign w:val="bottom"/>
          </w:tcPr>
          <w:p w14:paraId="122644CD"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612A25CB" w14:textId="77777777" w:rsidR="0062115A" w:rsidRPr="00DE1073" w:rsidRDefault="003823F2" w:rsidP="00DE1073">
            <w:r w:rsidRPr="00DE1073">
              <w:t>1,3</w:t>
            </w:r>
          </w:p>
        </w:tc>
        <w:tc>
          <w:tcPr>
            <w:tcW w:w="720" w:type="dxa"/>
            <w:tcBorders>
              <w:top w:val="nil"/>
              <w:left w:val="nil"/>
              <w:bottom w:val="nil"/>
              <w:right w:val="nil"/>
            </w:tcBorders>
            <w:tcMar>
              <w:top w:w="100" w:type="dxa"/>
              <w:left w:w="43" w:type="dxa"/>
              <w:bottom w:w="43" w:type="dxa"/>
              <w:right w:w="43" w:type="dxa"/>
            </w:tcMar>
            <w:vAlign w:val="bottom"/>
          </w:tcPr>
          <w:p w14:paraId="28F8B4DD" w14:textId="77777777" w:rsidR="0062115A" w:rsidRPr="00DE1073" w:rsidRDefault="003823F2" w:rsidP="00DE1073">
            <w:r w:rsidRPr="00DE1073">
              <w:t>7,0</w:t>
            </w:r>
          </w:p>
        </w:tc>
        <w:tc>
          <w:tcPr>
            <w:tcW w:w="720" w:type="dxa"/>
            <w:tcBorders>
              <w:top w:val="nil"/>
              <w:left w:val="nil"/>
              <w:bottom w:val="nil"/>
              <w:right w:val="nil"/>
            </w:tcBorders>
            <w:tcMar>
              <w:top w:w="100" w:type="dxa"/>
              <w:left w:w="43" w:type="dxa"/>
              <w:bottom w:w="43" w:type="dxa"/>
              <w:right w:w="43" w:type="dxa"/>
            </w:tcMar>
            <w:vAlign w:val="bottom"/>
          </w:tcPr>
          <w:p w14:paraId="683F4D23" w14:textId="77777777" w:rsidR="0062115A" w:rsidRPr="00DE1073" w:rsidRDefault="003823F2" w:rsidP="00DE1073">
            <w:r w:rsidRPr="00DE1073">
              <w:t>7,8</w:t>
            </w:r>
          </w:p>
        </w:tc>
        <w:tc>
          <w:tcPr>
            <w:tcW w:w="720" w:type="dxa"/>
            <w:tcBorders>
              <w:top w:val="nil"/>
              <w:left w:val="nil"/>
              <w:bottom w:val="nil"/>
              <w:right w:val="nil"/>
            </w:tcBorders>
            <w:tcMar>
              <w:top w:w="100" w:type="dxa"/>
              <w:left w:w="43" w:type="dxa"/>
              <w:bottom w:w="43" w:type="dxa"/>
              <w:right w:w="43" w:type="dxa"/>
            </w:tcMar>
            <w:vAlign w:val="bottom"/>
          </w:tcPr>
          <w:p w14:paraId="5F7F2329" w14:textId="77777777" w:rsidR="0062115A" w:rsidRPr="00DE1073" w:rsidRDefault="003823F2" w:rsidP="00DE1073">
            <w:r w:rsidRPr="00DE1073">
              <w:t>3,3</w:t>
            </w:r>
          </w:p>
        </w:tc>
      </w:tr>
      <w:tr w:rsidR="0062115A" w:rsidRPr="00DE1073" w14:paraId="6E24B3B3"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3A245FAC" w14:textId="77777777" w:rsidR="0062115A" w:rsidRPr="00DE1073" w:rsidRDefault="003823F2" w:rsidP="00DE1073">
            <w:r w:rsidRPr="00DE1073">
              <w:tab/>
              <w:t>2.3</w:t>
            </w:r>
            <w:r w:rsidRPr="00DE1073">
              <w:tab/>
              <w:t>Skatt og trygdeavgifter Fastlands-Norge</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20772307" w14:textId="77777777" w:rsidR="0062115A" w:rsidRPr="00DE1073" w:rsidRDefault="003823F2" w:rsidP="00DE1073">
            <w:r w:rsidRPr="00DE1073">
              <w:t>891 331</w:t>
            </w:r>
          </w:p>
        </w:tc>
        <w:tc>
          <w:tcPr>
            <w:tcW w:w="1060" w:type="dxa"/>
            <w:tcBorders>
              <w:top w:val="nil"/>
              <w:left w:val="nil"/>
              <w:bottom w:val="nil"/>
              <w:right w:val="nil"/>
            </w:tcBorders>
            <w:tcMar>
              <w:top w:w="100" w:type="dxa"/>
              <w:left w:w="43" w:type="dxa"/>
              <w:bottom w:w="43" w:type="dxa"/>
              <w:right w:w="43" w:type="dxa"/>
            </w:tcMar>
            <w:vAlign w:val="bottom"/>
          </w:tcPr>
          <w:p w14:paraId="15877958" w14:textId="77777777" w:rsidR="0062115A" w:rsidRPr="00DE1073" w:rsidRDefault="003823F2" w:rsidP="00DE1073">
            <w:r w:rsidRPr="00DE1073">
              <w:t>887 660</w:t>
            </w:r>
          </w:p>
        </w:tc>
        <w:tc>
          <w:tcPr>
            <w:tcW w:w="1060" w:type="dxa"/>
            <w:tcBorders>
              <w:top w:val="nil"/>
              <w:left w:val="nil"/>
              <w:bottom w:val="nil"/>
              <w:right w:val="nil"/>
            </w:tcBorders>
            <w:tcMar>
              <w:top w:w="100" w:type="dxa"/>
              <w:left w:w="43" w:type="dxa"/>
              <w:bottom w:w="43" w:type="dxa"/>
              <w:right w:w="43" w:type="dxa"/>
            </w:tcMar>
            <w:vAlign w:val="bottom"/>
          </w:tcPr>
          <w:p w14:paraId="0946E87C" w14:textId="77777777" w:rsidR="0062115A" w:rsidRPr="00DE1073" w:rsidRDefault="003823F2" w:rsidP="00DE1073">
            <w:r w:rsidRPr="00DE1073">
              <w:t>1 022 580</w:t>
            </w:r>
          </w:p>
        </w:tc>
        <w:tc>
          <w:tcPr>
            <w:tcW w:w="1060" w:type="dxa"/>
            <w:tcBorders>
              <w:top w:val="nil"/>
              <w:left w:val="nil"/>
              <w:bottom w:val="nil"/>
              <w:right w:val="nil"/>
            </w:tcBorders>
            <w:tcMar>
              <w:top w:w="100" w:type="dxa"/>
              <w:left w:w="43" w:type="dxa"/>
              <w:bottom w:w="43" w:type="dxa"/>
              <w:right w:w="43" w:type="dxa"/>
            </w:tcMar>
            <w:vAlign w:val="bottom"/>
          </w:tcPr>
          <w:p w14:paraId="0051836A" w14:textId="77777777" w:rsidR="0062115A" w:rsidRPr="00DE1073" w:rsidRDefault="003823F2" w:rsidP="00DE1073">
            <w:r w:rsidRPr="00DE1073">
              <w:t>1 084 440</w:t>
            </w:r>
          </w:p>
        </w:tc>
        <w:tc>
          <w:tcPr>
            <w:tcW w:w="1060" w:type="dxa"/>
            <w:tcBorders>
              <w:top w:val="nil"/>
              <w:left w:val="nil"/>
              <w:bottom w:val="nil"/>
              <w:right w:val="nil"/>
            </w:tcBorders>
            <w:tcMar>
              <w:top w:w="100" w:type="dxa"/>
              <w:left w:w="43" w:type="dxa"/>
              <w:bottom w:w="43" w:type="dxa"/>
              <w:right w:w="43" w:type="dxa"/>
            </w:tcMar>
            <w:vAlign w:val="bottom"/>
          </w:tcPr>
          <w:p w14:paraId="522B2CFC" w14:textId="77777777" w:rsidR="0062115A" w:rsidRPr="00DE1073" w:rsidRDefault="003823F2" w:rsidP="00DE1073">
            <w:r w:rsidRPr="00DE1073">
              <w:t>1 123 597</w:t>
            </w:r>
          </w:p>
        </w:tc>
        <w:tc>
          <w:tcPr>
            <w:tcW w:w="160" w:type="dxa"/>
            <w:tcBorders>
              <w:top w:val="nil"/>
              <w:left w:val="nil"/>
              <w:bottom w:val="nil"/>
              <w:right w:val="nil"/>
            </w:tcBorders>
            <w:tcMar>
              <w:top w:w="100" w:type="dxa"/>
              <w:left w:w="43" w:type="dxa"/>
              <w:bottom w:w="43" w:type="dxa"/>
              <w:right w:w="43" w:type="dxa"/>
            </w:tcMar>
            <w:vAlign w:val="bottom"/>
          </w:tcPr>
          <w:p w14:paraId="5D699138"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35F4F91F" w14:textId="77777777" w:rsidR="0062115A" w:rsidRPr="00DE1073" w:rsidRDefault="003823F2" w:rsidP="00DE1073">
            <w:r w:rsidRPr="00DE1073">
              <w:t>-0,4</w:t>
            </w:r>
          </w:p>
        </w:tc>
        <w:tc>
          <w:tcPr>
            <w:tcW w:w="720" w:type="dxa"/>
            <w:tcBorders>
              <w:top w:val="nil"/>
              <w:left w:val="nil"/>
              <w:bottom w:val="nil"/>
              <w:right w:val="nil"/>
            </w:tcBorders>
            <w:tcMar>
              <w:top w:w="100" w:type="dxa"/>
              <w:left w:w="43" w:type="dxa"/>
              <w:bottom w:w="43" w:type="dxa"/>
              <w:right w:w="43" w:type="dxa"/>
            </w:tcMar>
            <w:vAlign w:val="bottom"/>
          </w:tcPr>
          <w:p w14:paraId="1205E3B2" w14:textId="77777777" w:rsidR="0062115A" w:rsidRPr="00DE1073" w:rsidRDefault="003823F2" w:rsidP="00DE1073">
            <w:r w:rsidRPr="00DE1073">
              <w:t>15,2</w:t>
            </w:r>
          </w:p>
        </w:tc>
        <w:tc>
          <w:tcPr>
            <w:tcW w:w="720" w:type="dxa"/>
            <w:tcBorders>
              <w:top w:val="nil"/>
              <w:left w:val="nil"/>
              <w:bottom w:val="nil"/>
              <w:right w:val="nil"/>
            </w:tcBorders>
            <w:tcMar>
              <w:top w:w="100" w:type="dxa"/>
              <w:left w:w="43" w:type="dxa"/>
              <w:bottom w:w="43" w:type="dxa"/>
              <w:right w:w="43" w:type="dxa"/>
            </w:tcMar>
            <w:vAlign w:val="bottom"/>
          </w:tcPr>
          <w:p w14:paraId="06FCD771" w14:textId="77777777" w:rsidR="0062115A" w:rsidRPr="00DE1073" w:rsidRDefault="003823F2" w:rsidP="00DE1073">
            <w:r w:rsidRPr="00DE1073">
              <w:t>6,0</w:t>
            </w:r>
          </w:p>
        </w:tc>
        <w:tc>
          <w:tcPr>
            <w:tcW w:w="720" w:type="dxa"/>
            <w:tcBorders>
              <w:top w:val="nil"/>
              <w:left w:val="nil"/>
              <w:bottom w:val="nil"/>
              <w:right w:val="nil"/>
            </w:tcBorders>
            <w:tcMar>
              <w:top w:w="100" w:type="dxa"/>
              <w:left w:w="43" w:type="dxa"/>
              <w:bottom w:w="43" w:type="dxa"/>
              <w:right w:w="43" w:type="dxa"/>
            </w:tcMar>
            <w:vAlign w:val="bottom"/>
          </w:tcPr>
          <w:p w14:paraId="2CE1D13C" w14:textId="77777777" w:rsidR="0062115A" w:rsidRPr="00DE1073" w:rsidRDefault="003823F2" w:rsidP="00DE1073">
            <w:r w:rsidRPr="00DE1073">
              <w:t>3,6</w:t>
            </w:r>
          </w:p>
        </w:tc>
      </w:tr>
      <w:tr w:rsidR="0062115A" w:rsidRPr="00DE1073" w14:paraId="7B8E0360"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110ED01E" w14:textId="77777777" w:rsidR="0062115A" w:rsidRPr="00DE1073" w:rsidRDefault="003823F2" w:rsidP="00DE1073">
            <w:r w:rsidRPr="00DE1073">
              <w:tab/>
              <w:t>Andre overføringer, bøter mv.</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052CC92" w14:textId="77777777" w:rsidR="0062115A" w:rsidRPr="00DE1073" w:rsidRDefault="003823F2" w:rsidP="00DE1073">
            <w:r w:rsidRPr="00DE1073">
              <w:t>29 255</w:t>
            </w:r>
          </w:p>
        </w:tc>
        <w:tc>
          <w:tcPr>
            <w:tcW w:w="1060" w:type="dxa"/>
            <w:tcBorders>
              <w:top w:val="nil"/>
              <w:left w:val="nil"/>
              <w:bottom w:val="nil"/>
              <w:right w:val="nil"/>
            </w:tcBorders>
            <w:tcMar>
              <w:top w:w="100" w:type="dxa"/>
              <w:left w:w="43" w:type="dxa"/>
              <w:bottom w:w="43" w:type="dxa"/>
              <w:right w:w="43" w:type="dxa"/>
            </w:tcMar>
            <w:vAlign w:val="bottom"/>
          </w:tcPr>
          <w:p w14:paraId="037E9CF6" w14:textId="77777777" w:rsidR="0062115A" w:rsidRPr="00DE1073" w:rsidRDefault="003823F2" w:rsidP="00DE1073">
            <w:r w:rsidRPr="00DE1073">
              <w:t>36 864</w:t>
            </w:r>
          </w:p>
        </w:tc>
        <w:tc>
          <w:tcPr>
            <w:tcW w:w="1060" w:type="dxa"/>
            <w:tcBorders>
              <w:top w:val="nil"/>
              <w:left w:val="nil"/>
              <w:bottom w:val="nil"/>
              <w:right w:val="nil"/>
            </w:tcBorders>
            <w:tcMar>
              <w:top w:w="100" w:type="dxa"/>
              <w:left w:w="43" w:type="dxa"/>
              <w:bottom w:w="43" w:type="dxa"/>
              <w:right w:w="43" w:type="dxa"/>
            </w:tcMar>
            <w:vAlign w:val="bottom"/>
          </w:tcPr>
          <w:p w14:paraId="2B584B62" w14:textId="77777777" w:rsidR="0062115A" w:rsidRPr="00DE1073" w:rsidRDefault="003823F2" w:rsidP="00DE1073">
            <w:r w:rsidRPr="00DE1073">
              <w:t>33 281</w:t>
            </w:r>
          </w:p>
        </w:tc>
        <w:tc>
          <w:tcPr>
            <w:tcW w:w="1060" w:type="dxa"/>
            <w:tcBorders>
              <w:top w:val="nil"/>
              <w:left w:val="nil"/>
              <w:bottom w:val="nil"/>
              <w:right w:val="nil"/>
            </w:tcBorders>
            <w:tcMar>
              <w:top w:w="100" w:type="dxa"/>
              <w:left w:w="43" w:type="dxa"/>
              <w:bottom w:w="43" w:type="dxa"/>
              <w:right w:w="43" w:type="dxa"/>
            </w:tcMar>
            <w:vAlign w:val="bottom"/>
          </w:tcPr>
          <w:p w14:paraId="7550B16C" w14:textId="77777777" w:rsidR="0062115A" w:rsidRPr="00DE1073" w:rsidRDefault="003823F2" w:rsidP="00DE1073">
            <w:r w:rsidRPr="00DE1073">
              <w:t>30 243</w:t>
            </w:r>
          </w:p>
        </w:tc>
        <w:tc>
          <w:tcPr>
            <w:tcW w:w="1060" w:type="dxa"/>
            <w:tcBorders>
              <w:top w:val="nil"/>
              <w:left w:val="nil"/>
              <w:bottom w:val="nil"/>
              <w:right w:val="nil"/>
            </w:tcBorders>
            <w:tcMar>
              <w:top w:w="100" w:type="dxa"/>
              <w:left w:w="43" w:type="dxa"/>
              <w:bottom w:w="43" w:type="dxa"/>
              <w:right w:w="43" w:type="dxa"/>
            </w:tcMar>
            <w:vAlign w:val="bottom"/>
          </w:tcPr>
          <w:p w14:paraId="33B36672" w14:textId="77777777" w:rsidR="0062115A" w:rsidRPr="00DE1073" w:rsidRDefault="003823F2" w:rsidP="00DE1073">
            <w:r w:rsidRPr="00DE1073">
              <w:t>27 475</w:t>
            </w:r>
          </w:p>
        </w:tc>
        <w:tc>
          <w:tcPr>
            <w:tcW w:w="160" w:type="dxa"/>
            <w:tcBorders>
              <w:top w:val="nil"/>
              <w:left w:val="nil"/>
              <w:bottom w:val="nil"/>
              <w:right w:val="nil"/>
            </w:tcBorders>
            <w:tcMar>
              <w:top w:w="100" w:type="dxa"/>
              <w:left w:w="43" w:type="dxa"/>
              <w:bottom w:w="43" w:type="dxa"/>
              <w:right w:w="43" w:type="dxa"/>
            </w:tcMar>
            <w:vAlign w:val="bottom"/>
          </w:tcPr>
          <w:p w14:paraId="046DFC5C"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0A76F9D7" w14:textId="77777777" w:rsidR="0062115A" w:rsidRPr="00DE1073" w:rsidRDefault="003823F2" w:rsidP="00DE1073">
            <w:r w:rsidRPr="00DE1073">
              <w:t>26,0</w:t>
            </w:r>
          </w:p>
        </w:tc>
        <w:tc>
          <w:tcPr>
            <w:tcW w:w="720" w:type="dxa"/>
            <w:tcBorders>
              <w:top w:val="nil"/>
              <w:left w:val="nil"/>
              <w:bottom w:val="nil"/>
              <w:right w:val="nil"/>
            </w:tcBorders>
            <w:tcMar>
              <w:top w:w="100" w:type="dxa"/>
              <w:left w:w="43" w:type="dxa"/>
              <w:bottom w:w="43" w:type="dxa"/>
              <w:right w:w="43" w:type="dxa"/>
            </w:tcMar>
            <w:vAlign w:val="bottom"/>
          </w:tcPr>
          <w:p w14:paraId="115B6B39" w14:textId="77777777" w:rsidR="0062115A" w:rsidRPr="00DE1073" w:rsidRDefault="003823F2" w:rsidP="00DE1073">
            <w:r w:rsidRPr="00DE1073">
              <w:t>-9,7</w:t>
            </w:r>
          </w:p>
        </w:tc>
        <w:tc>
          <w:tcPr>
            <w:tcW w:w="720" w:type="dxa"/>
            <w:tcBorders>
              <w:top w:val="nil"/>
              <w:left w:val="nil"/>
              <w:bottom w:val="nil"/>
              <w:right w:val="nil"/>
            </w:tcBorders>
            <w:tcMar>
              <w:top w:w="100" w:type="dxa"/>
              <w:left w:w="43" w:type="dxa"/>
              <w:bottom w:w="43" w:type="dxa"/>
              <w:right w:w="43" w:type="dxa"/>
            </w:tcMar>
            <w:vAlign w:val="bottom"/>
          </w:tcPr>
          <w:p w14:paraId="7B2D336F" w14:textId="77777777" w:rsidR="0062115A" w:rsidRPr="00DE1073" w:rsidRDefault="003823F2" w:rsidP="00DE1073">
            <w:r w:rsidRPr="00DE1073">
              <w:t>-9,1</w:t>
            </w:r>
          </w:p>
        </w:tc>
        <w:tc>
          <w:tcPr>
            <w:tcW w:w="720" w:type="dxa"/>
            <w:tcBorders>
              <w:top w:val="nil"/>
              <w:left w:val="nil"/>
              <w:bottom w:val="nil"/>
              <w:right w:val="nil"/>
            </w:tcBorders>
            <w:tcMar>
              <w:top w:w="100" w:type="dxa"/>
              <w:left w:w="43" w:type="dxa"/>
              <w:bottom w:w="43" w:type="dxa"/>
              <w:right w:w="43" w:type="dxa"/>
            </w:tcMar>
            <w:vAlign w:val="bottom"/>
          </w:tcPr>
          <w:p w14:paraId="101B1F57" w14:textId="77777777" w:rsidR="0062115A" w:rsidRPr="00DE1073" w:rsidRDefault="003823F2" w:rsidP="00DE1073">
            <w:r w:rsidRPr="00DE1073">
              <w:t>-9,2</w:t>
            </w:r>
          </w:p>
        </w:tc>
      </w:tr>
      <w:tr w:rsidR="0062115A" w:rsidRPr="00DE1073" w14:paraId="36B04167" w14:textId="77777777" w:rsidTr="005F2150">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1224719D" w14:textId="77777777" w:rsidR="0062115A" w:rsidRPr="00DE1073" w:rsidRDefault="003823F2" w:rsidP="00DE1073">
            <w:r w:rsidRPr="00DE1073">
              <w:tab/>
              <w:t>Gebyrinntekter mv.</w:t>
            </w:r>
            <w:r w:rsidRPr="00DE1073">
              <w:tab/>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B2751B4" w14:textId="77777777" w:rsidR="0062115A" w:rsidRPr="00DE1073" w:rsidRDefault="003823F2" w:rsidP="00DE1073">
            <w:r w:rsidRPr="00DE1073">
              <w:t>158 260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E762CAC" w14:textId="77777777" w:rsidR="0062115A" w:rsidRPr="00DE1073" w:rsidRDefault="003823F2" w:rsidP="00DE1073">
            <w:r w:rsidRPr="00DE1073">
              <w:t>155 051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69CAADD" w14:textId="77777777" w:rsidR="0062115A" w:rsidRPr="00DE1073" w:rsidRDefault="003823F2" w:rsidP="00DE1073">
            <w:r w:rsidRPr="00DE1073">
              <w:t>161 180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35394BC" w14:textId="77777777" w:rsidR="0062115A" w:rsidRPr="00DE1073" w:rsidRDefault="003823F2" w:rsidP="00DE1073">
            <w:r w:rsidRPr="00DE1073">
              <w:t>178 829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87DCFD5" w14:textId="77777777" w:rsidR="0062115A" w:rsidRPr="00DE1073" w:rsidRDefault="003823F2" w:rsidP="00DE1073">
            <w:r w:rsidRPr="00DE1073">
              <w:t>189 542</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2D9AE88F"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2AD8890C" w14:textId="77777777" w:rsidR="0062115A" w:rsidRPr="00DE1073" w:rsidRDefault="003823F2" w:rsidP="00DE1073">
            <w:r w:rsidRPr="00DE1073">
              <w:t>-2,0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00E55B1" w14:textId="77777777" w:rsidR="0062115A" w:rsidRPr="00DE1073" w:rsidRDefault="003823F2" w:rsidP="00DE1073">
            <w:r w:rsidRPr="00DE1073">
              <w:t>4,0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0FA5A51" w14:textId="77777777" w:rsidR="0062115A" w:rsidRPr="00DE1073" w:rsidRDefault="003823F2" w:rsidP="00DE1073">
            <w:r w:rsidRPr="00DE1073">
              <w:t>11,0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F67A84C" w14:textId="77777777" w:rsidR="0062115A" w:rsidRPr="00DE1073" w:rsidRDefault="003823F2" w:rsidP="00DE1073">
            <w:r w:rsidRPr="00DE1073">
              <w:t>6,0</w:t>
            </w:r>
          </w:p>
        </w:tc>
      </w:tr>
      <w:tr w:rsidR="0062115A" w:rsidRPr="00DE1073" w14:paraId="368924EC" w14:textId="77777777" w:rsidTr="005F2150">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22C9E56F" w14:textId="77777777" w:rsidR="0062115A" w:rsidRPr="00DE1073" w:rsidRDefault="003823F2" w:rsidP="00DE1073">
            <w:r w:rsidRPr="00DE1073">
              <w:t>B.</w:t>
            </w:r>
            <w:r w:rsidRPr="00DE1073">
              <w:tab/>
              <w:t>Totale utgifter</w:t>
            </w:r>
            <w:r w:rsidRPr="00DE1073">
              <w:tab/>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73A512" w14:textId="77777777" w:rsidR="0062115A" w:rsidRPr="00DE1073" w:rsidRDefault="003823F2" w:rsidP="00DE1073">
            <w:r w:rsidRPr="00DE1073">
              <w:t>1 837 063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9083E6" w14:textId="77777777" w:rsidR="0062115A" w:rsidRPr="00DE1073" w:rsidRDefault="003823F2" w:rsidP="00DE1073">
            <w:r w:rsidRPr="00DE1073">
              <w:t>1 994 430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20D8A8" w14:textId="77777777" w:rsidR="0062115A" w:rsidRPr="00DE1073" w:rsidRDefault="003823F2" w:rsidP="00DE1073">
            <w:r w:rsidRPr="00DE1073">
              <w:t>2 033 918</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3249786" w14:textId="77777777" w:rsidR="0062115A" w:rsidRPr="00DE1073" w:rsidRDefault="003823F2" w:rsidP="00DE1073">
            <w:r w:rsidRPr="00DE1073">
              <w:t>2 180 371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DD5B822" w14:textId="77777777" w:rsidR="0062115A" w:rsidRPr="00DE1073" w:rsidRDefault="003823F2" w:rsidP="00DE1073">
            <w:r w:rsidRPr="00DE1073">
              <w:t>2 325 549</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B05E2FF" w14:textId="77777777" w:rsidR="0062115A" w:rsidRPr="00DE1073" w:rsidRDefault="0062115A" w:rsidP="00DE10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BE200D0" w14:textId="77777777" w:rsidR="0062115A" w:rsidRPr="00DE1073" w:rsidRDefault="003823F2" w:rsidP="00DE1073">
            <w:r w:rsidRPr="00DE1073">
              <w:t>8,6</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84623E6" w14:textId="77777777" w:rsidR="0062115A" w:rsidRPr="00DE1073" w:rsidRDefault="003823F2" w:rsidP="00DE1073">
            <w:r w:rsidRPr="00DE1073">
              <w:t>2,0</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5DBFD9B" w14:textId="77777777" w:rsidR="0062115A" w:rsidRPr="00DE1073" w:rsidRDefault="003823F2" w:rsidP="00DE1073">
            <w:r w:rsidRPr="00DE1073">
              <w:t>7,2</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39CEEFD" w14:textId="77777777" w:rsidR="0062115A" w:rsidRPr="00DE1073" w:rsidRDefault="003823F2" w:rsidP="00DE1073">
            <w:r w:rsidRPr="00DE1073">
              <w:t>6,7</w:t>
            </w:r>
          </w:p>
        </w:tc>
      </w:tr>
      <w:tr w:rsidR="0062115A" w:rsidRPr="00DE1073" w14:paraId="1C55B0B6"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465A3060" w14:textId="77777777" w:rsidR="0062115A" w:rsidRPr="00DE1073" w:rsidRDefault="003823F2" w:rsidP="00DE1073">
            <w:r w:rsidRPr="00DE1073">
              <w:lastRenderedPageBreak/>
              <w:tab/>
              <w:t>Renteutgifter og utbytte</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CFEA706" w14:textId="77777777" w:rsidR="0062115A" w:rsidRPr="00DE1073" w:rsidRDefault="003823F2" w:rsidP="00DE1073">
            <w:r w:rsidRPr="00DE1073">
              <w:t>19 327</w:t>
            </w:r>
          </w:p>
        </w:tc>
        <w:tc>
          <w:tcPr>
            <w:tcW w:w="1060" w:type="dxa"/>
            <w:tcBorders>
              <w:top w:val="nil"/>
              <w:left w:val="nil"/>
              <w:bottom w:val="nil"/>
              <w:right w:val="nil"/>
            </w:tcBorders>
            <w:tcMar>
              <w:top w:w="100" w:type="dxa"/>
              <w:left w:w="43" w:type="dxa"/>
              <w:bottom w:w="43" w:type="dxa"/>
              <w:right w:w="43" w:type="dxa"/>
            </w:tcMar>
            <w:vAlign w:val="bottom"/>
          </w:tcPr>
          <w:p w14:paraId="205A43FC" w14:textId="77777777" w:rsidR="0062115A" w:rsidRPr="00DE1073" w:rsidRDefault="003823F2" w:rsidP="00DE1073">
            <w:r w:rsidRPr="00DE1073">
              <w:t>14 632</w:t>
            </w:r>
          </w:p>
        </w:tc>
        <w:tc>
          <w:tcPr>
            <w:tcW w:w="1060" w:type="dxa"/>
            <w:tcBorders>
              <w:top w:val="nil"/>
              <w:left w:val="nil"/>
              <w:bottom w:val="nil"/>
              <w:right w:val="nil"/>
            </w:tcBorders>
            <w:tcMar>
              <w:top w:w="100" w:type="dxa"/>
              <w:left w:w="43" w:type="dxa"/>
              <w:bottom w:w="43" w:type="dxa"/>
              <w:right w:w="43" w:type="dxa"/>
            </w:tcMar>
            <w:vAlign w:val="bottom"/>
          </w:tcPr>
          <w:p w14:paraId="41EED3DE" w14:textId="77777777" w:rsidR="0062115A" w:rsidRPr="00DE1073" w:rsidRDefault="003823F2" w:rsidP="00DE1073">
            <w:r w:rsidRPr="00DE1073">
              <w:t>10 986</w:t>
            </w:r>
          </w:p>
        </w:tc>
        <w:tc>
          <w:tcPr>
            <w:tcW w:w="1060" w:type="dxa"/>
            <w:tcBorders>
              <w:top w:val="nil"/>
              <w:left w:val="nil"/>
              <w:bottom w:val="nil"/>
              <w:right w:val="nil"/>
            </w:tcBorders>
            <w:tcMar>
              <w:top w:w="100" w:type="dxa"/>
              <w:left w:w="43" w:type="dxa"/>
              <w:bottom w:w="43" w:type="dxa"/>
              <w:right w:w="43" w:type="dxa"/>
            </w:tcMar>
            <w:vAlign w:val="bottom"/>
          </w:tcPr>
          <w:p w14:paraId="0242C3C5" w14:textId="77777777" w:rsidR="0062115A" w:rsidRPr="00DE1073" w:rsidRDefault="003823F2" w:rsidP="00DE1073">
            <w:r w:rsidRPr="00DE1073">
              <w:t>23 014</w:t>
            </w:r>
          </w:p>
        </w:tc>
        <w:tc>
          <w:tcPr>
            <w:tcW w:w="1060" w:type="dxa"/>
            <w:tcBorders>
              <w:top w:val="nil"/>
              <w:left w:val="nil"/>
              <w:bottom w:val="nil"/>
              <w:right w:val="nil"/>
            </w:tcBorders>
            <w:tcMar>
              <w:top w:w="100" w:type="dxa"/>
              <w:left w:w="43" w:type="dxa"/>
              <w:bottom w:w="43" w:type="dxa"/>
              <w:right w:w="43" w:type="dxa"/>
            </w:tcMar>
            <w:vAlign w:val="bottom"/>
          </w:tcPr>
          <w:p w14:paraId="565D010E" w14:textId="77777777" w:rsidR="0062115A" w:rsidRPr="00DE1073" w:rsidRDefault="003823F2" w:rsidP="00DE1073">
            <w:r w:rsidRPr="00DE1073">
              <w:t>40 695</w:t>
            </w:r>
          </w:p>
        </w:tc>
        <w:tc>
          <w:tcPr>
            <w:tcW w:w="160" w:type="dxa"/>
            <w:tcBorders>
              <w:top w:val="nil"/>
              <w:left w:val="nil"/>
              <w:bottom w:val="nil"/>
              <w:right w:val="nil"/>
            </w:tcBorders>
            <w:tcMar>
              <w:top w:w="100" w:type="dxa"/>
              <w:left w:w="43" w:type="dxa"/>
              <w:bottom w:w="43" w:type="dxa"/>
              <w:right w:w="43" w:type="dxa"/>
            </w:tcMar>
            <w:vAlign w:val="bottom"/>
          </w:tcPr>
          <w:p w14:paraId="48FE6189"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61F0A161" w14:textId="77777777" w:rsidR="0062115A" w:rsidRPr="00DE1073" w:rsidRDefault="003823F2" w:rsidP="00DE1073">
            <w:r w:rsidRPr="00DE1073">
              <w:t>-24,3</w:t>
            </w:r>
          </w:p>
        </w:tc>
        <w:tc>
          <w:tcPr>
            <w:tcW w:w="720" w:type="dxa"/>
            <w:tcBorders>
              <w:top w:val="nil"/>
              <w:left w:val="nil"/>
              <w:bottom w:val="nil"/>
              <w:right w:val="nil"/>
            </w:tcBorders>
            <w:tcMar>
              <w:top w:w="100" w:type="dxa"/>
              <w:left w:w="43" w:type="dxa"/>
              <w:bottom w:w="43" w:type="dxa"/>
              <w:right w:w="43" w:type="dxa"/>
            </w:tcMar>
            <w:vAlign w:val="bottom"/>
          </w:tcPr>
          <w:p w14:paraId="676BF38E" w14:textId="77777777" w:rsidR="0062115A" w:rsidRPr="00DE1073" w:rsidRDefault="003823F2" w:rsidP="00DE1073">
            <w:r w:rsidRPr="00DE1073">
              <w:t>-24,9</w:t>
            </w:r>
          </w:p>
        </w:tc>
        <w:tc>
          <w:tcPr>
            <w:tcW w:w="720" w:type="dxa"/>
            <w:tcBorders>
              <w:top w:val="nil"/>
              <w:left w:val="nil"/>
              <w:bottom w:val="nil"/>
              <w:right w:val="nil"/>
            </w:tcBorders>
            <w:tcMar>
              <w:top w:w="100" w:type="dxa"/>
              <w:left w:w="43" w:type="dxa"/>
              <w:bottom w:w="43" w:type="dxa"/>
              <w:right w:w="43" w:type="dxa"/>
            </w:tcMar>
            <w:vAlign w:val="bottom"/>
          </w:tcPr>
          <w:p w14:paraId="336B8F50" w14:textId="77777777" w:rsidR="0062115A" w:rsidRPr="00DE1073" w:rsidRDefault="003823F2" w:rsidP="00DE1073">
            <w:r w:rsidRPr="00DE1073">
              <w:t>109,5</w:t>
            </w:r>
          </w:p>
        </w:tc>
        <w:tc>
          <w:tcPr>
            <w:tcW w:w="720" w:type="dxa"/>
            <w:tcBorders>
              <w:top w:val="nil"/>
              <w:left w:val="nil"/>
              <w:bottom w:val="nil"/>
              <w:right w:val="nil"/>
            </w:tcBorders>
            <w:tcMar>
              <w:top w:w="100" w:type="dxa"/>
              <w:left w:w="43" w:type="dxa"/>
              <w:bottom w:w="43" w:type="dxa"/>
              <w:right w:w="43" w:type="dxa"/>
            </w:tcMar>
            <w:vAlign w:val="bottom"/>
          </w:tcPr>
          <w:p w14:paraId="4065CC26" w14:textId="77777777" w:rsidR="0062115A" w:rsidRPr="00DE1073" w:rsidRDefault="003823F2" w:rsidP="00DE1073">
            <w:r w:rsidRPr="00DE1073">
              <w:t>76,8</w:t>
            </w:r>
          </w:p>
        </w:tc>
      </w:tr>
      <w:tr w:rsidR="0062115A" w:rsidRPr="00DE1073" w14:paraId="4E5DA26E"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1E6906F8" w14:textId="77777777" w:rsidR="0062115A" w:rsidRPr="00DE1073" w:rsidRDefault="003823F2" w:rsidP="00DE1073">
            <w:r w:rsidRPr="00DE1073">
              <w:tab/>
              <w:t>Overføringer til utlandet</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E3D0B32" w14:textId="77777777" w:rsidR="0062115A" w:rsidRPr="00DE1073" w:rsidRDefault="003823F2" w:rsidP="00DE1073">
            <w:r w:rsidRPr="00DE1073">
              <w:t>38 806</w:t>
            </w:r>
          </w:p>
        </w:tc>
        <w:tc>
          <w:tcPr>
            <w:tcW w:w="1060" w:type="dxa"/>
            <w:tcBorders>
              <w:top w:val="nil"/>
              <w:left w:val="nil"/>
              <w:bottom w:val="nil"/>
              <w:right w:val="nil"/>
            </w:tcBorders>
            <w:tcMar>
              <w:top w:w="100" w:type="dxa"/>
              <w:left w:w="43" w:type="dxa"/>
              <w:bottom w:w="43" w:type="dxa"/>
              <w:right w:w="43" w:type="dxa"/>
            </w:tcMar>
            <w:vAlign w:val="bottom"/>
          </w:tcPr>
          <w:p w14:paraId="46E3525C" w14:textId="77777777" w:rsidR="0062115A" w:rsidRPr="00DE1073" w:rsidRDefault="003823F2" w:rsidP="00DE1073">
            <w:r w:rsidRPr="00DE1073">
              <w:t>43 355</w:t>
            </w:r>
          </w:p>
        </w:tc>
        <w:tc>
          <w:tcPr>
            <w:tcW w:w="1060" w:type="dxa"/>
            <w:tcBorders>
              <w:top w:val="nil"/>
              <w:left w:val="nil"/>
              <w:bottom w:val="nil"/>
              <w:right w:val="nil"/>
            </w:tcBorders>
            <w:tcMar>
              <w:top w:w="100" w:type="dxa"/>
              <w:left w:w="43" w:type="dxa"/>
              <w:bottom w:w="43" w:type="dxa"/>
              <w:right w:w="43" w:type="dxa"/>
            </w:tcMar>
            <w:vAlign w:val="bottom"/>
          </w:tcPr>
          <w:p w14:paraId="19DB5B0E" w14:textId="77777777" w:rsidR="0062115A" w:rsidRPr="00DE1073" w:rsidRDefault="003823F2" w:rsidP="00DE1073">
            <w:r w:rsidRPr="00DE1073">
              <w:t>44 990</w:t>
            </w:r>
          </w:p>
        </w:tc>
        <w:tc>
          <w:tcPr>
            <w:tcW w:w="1060" w:type="dxa"/>
            <w:tcBorders>
              <w:top w:val="nil"/>
              <w:left w:val="nil"/>
              <w:bottom w:val="nil"/>
              <w:right w:val="nil"/>
            </w:tcBorders>
            <w:tcMar>
              <w:top w:w="100" w:type="dxa"/>
              <w:left w:w="43" w:type="dxa"/>
              <w:bottom w:w="43" w:type="dxa"/>
              <w:right w:w="43" w:type="dxa"/>
            </w:tcMar>
            <w:vAlign w:val="bottom"/>
          </w:tcPr>
          <w:p w14:paraId="0F40F471" w14:textId="77777777" w:rsidR="0062115A" w:rsidRPr="00DE1073" w:rsidRDefault="003823F2" w:rsidP="00DE1073">
            <w:r w:rsidRPr="00DE1073">
              <w:t>50 889</w:t>
            </w:r>
          </w:p>
        </w:tc>
        <w:tc>
          <w:tcPr>
            <w:tcW w:w="1060" w:type="dxa"/>
            <w:tcBorders>
              <w:top w:val="nil"/>
              <w:left w:val="nil"/>
              <w:bottom w:val="nil"/>
              <w:right w:val="nil"/>
            </w:tcBorders>
            <w:tcMar>
              <w:top w:w="100" w:type="dxa"/>
              <w:left w:w="43" w:type="dxa"/>
              <w:bottom w:w="43" w:type="dxa"/>
              <w:right w:w="43" w:type="dxa"/>
            </w:tcMar>
            <w:vAlign w:val="bottom"/>
          </w:tcPr>
          <w:p w14:paraId="49EE4A0C" w14:textId="77777777" w:rsidR="0062115A" w:rsidRPr="00DE1073" w:rsidRDefault="003823F2" w:rsidP="00DE1073">
            <w:r w:rsidRPr="00DE1073">
              <w:t>60 303</w:t>
            </w:r>
          </w:p>
        </w:tc>
        <w:tc>
          <w:tcPr>
            <w:tcW w:w="160" w:type="dxa"/>
            <w:tcBorders>
              <w:top w:val="nil"/>
              <w:left w:val="nil"/>
              <w:bottom w:val="nil"/>
              <w:right w:val="nil"/>
            </w:tcBorders>
            <w:tcMar>
              <w:top w:w="100" w:type="dxa"/>
              <w:left w:w="43" w:type="dxa"/>
              <w:bottom w:w="43" w:type="dxa"/>
              <w:right w:w="43" w:type="dxa"/>
            </w:tcMar>
            <w:vAlign w:val="bottom"/>
          </w:tcPr>
          <w:p w14:paraId="559B94A3"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CA208BB" w14:textId="77777777" w:rsidR="0062115A" w:rsidRPr="00DE1073" w:rsidRDefault="003823F2" w:rsidP="00DE1073">
            <w:r w:rsidRPr="00DE1073">
              <w:t>11,7</w:t>
            </w:r>
          </w:p>
        </w:tc>
        <w:tc>
          <w:tcPr>
            <w:tcW w:w="720" w:type="dxa"/>
            <w:tcBorders>
              <w:top w:val="nil"/>
              <w:left w:val="nil"/>
              <w:bottom w:val="nil"/>
              <w:right w:val="nil"/>
            </w:tcBorders>
            <w:tcMar>
              <w:top w:w="100" w:type="dxa"/>
              <w:left w:w="43" w:type="dxa"/>
              <w:bottom w:w="43" w:type="dxa"/>
              <w:right w:w="43" w:type="dxa"/>
            </w:tcMar>
            <w:vAlign w:val="bottom"/>
          </w:tcPr>
          <w:p w14:paraId="7F35CDC3" w14:textId="77777777" w:rsidR="0062115A" w:rsidRPr="00DE1073" w:rsidRDefault="003823F2" w:rsidP="00DE1073">
            <w:r w:rsidRPr="00DE1073">
              <w:t>3,8</w:t>
            </w:r>
          </w:p>
        </w:tc>
        <w:tc>
          <w:tcPr>
            <w:tcW w:w="720" w:type="dxa"/>
            <w:tcBorders>
              <w:top w:val="nil"/>
              <w:left w:val="nil"/>
              <w:bottom w:val="nil"/>
              <w:right w:val="nil"/>
            </w:tcBorders>
            <w:tcMar>
              <w:top w:w="100" w:type="dxa"/>
              <w:left w:w="43" w:type="dxa"/>
              <w:bottom w:w="43" w:type="dxa"/>
              <w:right w:w="43" w:type="dxa"/>
            </w:tcMar>
            <w:vAlign w:val="bottom"/>
          </w:tcPr>
          <w:p w14:paraId="4E23BE41" w14:textId="77777777" w:rsidR="0062115A" w:rsidRPr="00DE1073" w:rsidRDefault="003823F2" w:rsidP="00DE1073">
            <w:r w:rsidRPr="00DE1073">
              <w:t>13,1</w:t>
            </w:r>
          </w:p>
        </w:tc>
        <w:tc>
          <w:tcPr>
            <w:tcW w:w="720" w:type="dxa"/>
            <w:tcBorders>
              <w:top w:val="nil"/>
              <w:left w:val="nil"/>
              <w:bottom w:val="nil"/>
              <w:right w:val="nil"/>
            </w:tcBorders>
            <w:tcMar>
              <w:top w:w="100" w:type="dxa"/>
              <w:left w:w="43" w:type="dxa"/>
              <w:bottom w:w="43" w:type="dxa"/>
              <w:right w:w="43" w:type="dxa"/>
            </w:tcMar>
            <w:vAlign w:val="bottom"/>
          </w:tcPr>
          <w:p w14:paraId="4C46ACBD" w14:textId="77777777" w:rsidR="0062115A" w:rsidRPr="00DE1073" w:rsidRDefault="003823F2" w:rsidP="00DE1073">
            <w:r w:rsidRPr="00DE1073">
              <w:t>18,5</w:t>
            </w:r>
          </w:p>
        </w:tc>
      </w:tr>
      <w:tr w:rsidR="0062115A" w:rsidRPr="00DE1073" w14:paraId="031DB1BA"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792D32A5" w14:textId="77777777" w:rsidR="0062115A" w:rsidRPr="00DE1073" w:rsidRDefault="003823F2" w:rsidP="00DE1073">
            <w:r w:rsidRPr="00DE1073">
              <w:tab/>
              <w:t>Subsidier mv.</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5FCD83B" w14:textId="77777777" w:rsidR="0062115A" w:rsidRPr="00DE1073" w:rsidRDefault="003823F2" w:rsidP="00DE1073">
            <w:r w:rsidRPr="00DE1073">
              <w:t>72 446</w:t>
            </w:r>
          </w:p>
        </w:tc>
        <w:tc>
          <w:tcPr>
            <w:tcW w:w="1060" w:type="dxa"/>
            <w:tcBorders>
              <w:top w:val="nil"/>
              <w:left w:val="nil"/>
              <w:bottom w:val="nil"/>
              <w:right w:val="nil"/>
            </w:tcBorders>
            <w:tcMar>
              <w:top w:w="100" w:type="dxa"/>
              <w:left w:w="43" w:type="dxa"/>
              <w:bottom w:w="43" w:type="dxa"/>
              <w:right w:w="43" w:type="dxa"/>
            </w:tcMar>
            <w:vAlign w:val="bottom"/>
          </w:tcPr>
          <w:p w14:paraId="600025AD" w14:textId="77777777" w:rsidR="0062115A" w:rsidRPr="00DE1073" w:rsidRDefault="003823F2" w:rsidP="00DE1073">
            <w:r w:rsidRPr="00DE1073">
              <w:t>100 811</w:t>
            </w:r>
          </w:p>
        </w:tc>
        <w:tc>
          <w:tcPr>
            <w:tcW w:w="1060" w:type="dxa"/>
            <w:tcBorders>
              <w:top w:val="nil"/>
              <w:left w:val="nil"/>
              <w:bottom w:val="nil"/>
              <w:right w:val="nil"/>
            </w:tcBorders>
            <w:tcMar>
              <w:top w:w="100" w:type="dxa"/>
              <w:left w:w="43" w:type="dxa"/>
              <w:bottom w:w="43" w:type="dxa"/>
              <w:right w:w="43" w:type="dxa"/>
            </w:tcMar>
            <w:vAlign w:val="bottom"/>
          </w:tcPr>
          <w:p w14:paraId="00B23A50" w14:textId="77777777" w:rsidR="0062115A" w:rsidRPr="00DE1073" w:rsidRDefault="003823F2" w:rsidP="00DE1073">
            <w:r w:rsidRPr="00DE1073">
              <w:t>97 063</w:t>
            </w:r>
          </w:p>
        </w:tc>
        <w:tc>
          <w:tcPr>
            <w:tcW w:w="1060" w:type="dxa"/>
            <w:tcBorders>
              <w:top w:val="nil"/>
              <w:left w:val="nil"/>
              <w:bottom w:val="nil"/>
              <w:right w:val="nil"/>
            </w:tcBorders>
            <w:tcMar>
              <w:top w:w="100" w:type="dxa"/>
              <w:left w:w="43" w:type="dxa"/>
              <w:bottom w:w="43" w:type="dxa"/>
              <w:right w:w="43" w:type="dxa"/>
            </w:tcMar>
            <w:vAlign w:val="bottom"/>
          </w:tcPr>
          <w:p w14:paraId="5073C815" w14:textId="77777777" w:rsidR="0062115A" w:rsidRPr="00DE1073" w:rsidRDefault="003823F2" w:rsidP="00DE1073">
            <w:r w:rsidRPr="00DE1073">
              <w:t>118 405</w:t>
            </w:r>
          </w:p>
        </w:tc>
        <w:tc>
          <w:tcPr>
            <w:tcW w:w="1060" w:type="dxa"/>
            <w:tcBorders>
              <w:top w:val="nil"/>
              <w:left w:val="nil"/>
              <w:bottom w:val="nil"/>
              <w:right w:val="nil"/>
            </w:tcBorders>
            <w:tcMar>
              <w:top w:w="100" w:type="dxa"/>
              <w:left w:w="43" w:type="dxa"/>
              <w:bottom w:w="43" w:type="dxa"/>
              <w:right w:w="43" w:type="dxa"/>
            </w:tcMar>
            <w:vAlign w:val="bottom"/>
          </w:tcPr>
          <w:p w14:paraId="04CFB03D" w14:textId="77777777" w:rsidR="0062115A" w:rsidRPr="00DE1073" w:rsidRDefault="003823F2" w:rsidP="00DE1073">
            <w:r w:rsidRPr="00DE1073">
              <w:t>108 740</w:t>
            </w:r>
          </w:p>
        </w:tc>
        <w:tc>
          <w:tcPr>
            <w:tcW w:w="160" w:type="dxa"/>
            <w:tcBorders>
              <w:top w:val="nil"/>
              <w:left w:val="nil"/>
              <w:bottom w:val="nil"/>
              <w:right w:val="nil"/>
            </w:tcBorders>
            <w:tcMar>
              <w:top w:w="100" w:type="dxa"/>
              <w:left w:w="43" w:type="dxa"/>
              <w:bottom w:w="43" w:type="dxa"/>
              <w:right w:w="43" w:type="dxa"/>
            </w:tcMar>
            <w:vAlign w:val="bottom"/>
          </w:tcPr>
          <w:p w14:paraId="2EA8D49A"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1DF0D384" w14:textId="77777777" w:rsidR="0062115A" w:rsidRPr="00DE1073" w:rsidRDefault="003823F2" w:rsidP="00DE1073">
            <w:r w:rsidRPr="00DE1073">
              <w:t>39,2</w:t>
            </w:r>
          </w:p>
        </w:tc>
        <w:tc>
          <w:tcPr>
            <w:tcW w:w="720" w:type="dxa"/>
            <w:tcBorders>
              <w:top w:val="nil"/>
              <w:left w:val="nil"/>
              <w:bottom w:val="nil"/>
              <w:right w:val="nil"/>
            </w:tcBorders>
            <w:tcMar>
              <w:top w:w="100" w:type="dxa"/>
              <w:left w:w="43" w:type="dxa"/>
              <w:bottom w:w="43" w:type="dxa"/>
              <w:right w:w="43" w:type="dxa"/>
            </w:tcMar>
            <w:vAlign w:val="bottom"/>
          </w:tcPr>
          <w:p w14:paraId="3AEF31F1" w14:textId="77777777" w:rsidR="0062115A" w:rsidRPr="00DE1073" w:rsidRDefault="003823F2" w:rsidP="00DE1073">
            <w:r w:rsidRPr="00DE1073">
              <w:t>-3,7</w:t>
            </w:r>
          </w:p>
        </w:tc>
        <w:tc>
          <w:tcPr>
            <w:tcW w:w="720" w:type="dxa"/>
            <w:tcBorders>
              <w:top w:val="nil"/>
              <w:left w:val="nil"/>
              <w:bottom w:val="nil"/>
              <w:right w:val="nil"/>
            </w:tcBorders>
            <w:tcMar>
              <w:top w:w="100" w:type="dxa"/>
              <w:left w:w="43" w:type="dxa"/>
              <w:bottom w:w="43" w:type="dxa"/>
              <w:right w:w="43" w:type="dxa"/>
            </w:tcMar>
            <w:vAlign w:val="bottom"/>
          </w:tcPr>
          <w:p w14:paraId="055BACDE" w14:textId="77777777" w:rsidR="0062115A" w:rsidRPr="00DE1073" w:rsidRDefault="003823F2" w:rsidP="00DE1073">
            <w:r w:rsidRPr="00DE1073">
              <w:t>22,0</w:t>
            </w:r>
          </w:p>
        </w:tc>
        <w:tc>
          <w:tcPr>
            <w:tcW w:w="720" w:type="dxa"/>
            <w:tcBorders>
              <w:top w:val="nil"/>
              <w:left w:val="nil"/>
              <w:bottom w:val="nil"/>
              <w:right w:val="nil"/>
            </w:tcBorders>
            <w:tcMar>
              <w:top w:w="100" w:type="dxa"/>
              <w:left w:w="43" w:type="dxa"/>
              <w:bottom w:w="43" w:type="dxa"/>
              <w:right w:w="43" w:type="dxa"/>
            </w:tcMar>
            <w:vAlign w:val="bottom"/>
          </w:tcPr>
          <w:p w14:paraId="29036A9C" w14:textId="77777777" w:rsidR="0062115A" w:rsidRPr="00DE1073" w:rsidRDefault="003823F2" w:rsidP="00DE1073">
            <w:r w:rsidRPr="00DE1073">
              <w:t>-8,2</w:t>
            </w:r>
          </w:p>
        </w:tc>
      </w:tr>
      <w:tr w:rsidR="0062115A" w:rsidRPr="00DE1073" w14:paraId="77D18FD5"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2537D1E3" w14:textId="77777777" w:rsidR="0062115A" w:rsidRPr="00DE1073" w:rsidRDefault="003823F2" w:rsidP="00DE1073">
            <w:r w:rsidRPr="00DE1073">
              <w:tab/>
              <w:t>Stønader til husholdninger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97BB679" w14:textId="77777777" w:rsidR="0062115A" w:rsidRPr="00DE1073" w:rsidRDefault="003823F2" w:rsidP="00DE1073">
            <w:r w:rsidRPr="00DE1073">
              <w:t>524 244</w:t>
            </w:r>
          </w:p>
        </w:tc>
        <w:tc>
          <w:tcPr>
            <w:tcW w:w="1060" w:type="dxa"/>
            <w:tcBorders>
              <w:top w:val="nil"/>
              <w:left w:val="nil"/>
              <w:bottom w:val="nil"/>
              <w:right w:val="nil"/>
            </w:tcBorders>
            <w:tcMar>
              <w:top w:w="100" w:type="dxa"/>
              <w:left w:w="43" w:type="dxa"/>
              <w:bottom w:w="43" w:type="dxa"/>
              <w:right w:w="43" w:type="dxa"/>
            </w:tcMar>
            <w:vAlign w:val="bottom"/>
          </w:tcPr>
          <w:p w14:paraId="4A143BF7" w14:textId="77777777" w:rsidR="0062115A" w:rsidRPr="00DE1073" w:rsidRDefault="003823F2" w:rsidP="00DE1073">
            <w:r w:rsidRPr="00DE1073">
              <w:t>579 328</w:t>
            </w:r>
          </w:p>
        </w:tc>
        <w:tc>
          <w:tcPr>
            <w:tcW w:w="1060" w:type="dxa"/>
            <w:tcBorders>
              <w:top w:val="nil"/>
              <w:left w:val="nil"/>
              <w:bottom w:val="nil"/>
              <w:right w:val="nil"/>
            </w:tcBorders>
            <w:tcMar>
              <w:top w:w="100" w:type="dxa"/>
              <w:left w:w="43" w:type="dxa"/>
              <w:bottom w:w="43" w:type="dxa"/>
              <w:right w:w="43" w:type="dxa"/>
            </w:tcMar>
            <w:vAlign w:val="bottom"/>
          </w:tcPr>
          <w:p w14:paraId="054D3DD0" w14:textId="77777777" w:rsidR="0062115A" w:rsidRPr="00DE1073" w:rsidRDefault="003823F2" w:rsidP="00DE1073">
            <w:r w:rsidRPr="00DE1073">
              <w:t>593 892</w:t>
            </w:r>
          </w:p>
        </w:tc>
        <w:tc>
          <w:tcPr>
            <w:tcW w:w="1060" w:type="dxa"/>
            <w:tcBorders>
              <w:top w:val="nil"/>
              <w:left w:val="nil"/>
              <w:bottom w:val="nil"/>
              <w:right w:val="nil"/>
            </w:tcBorders>
            <w:tcMar>
              <w:top w:w="100" w:type="dxa"/>
              <w:left w:w="43" w:type="dxa"/>
              <w:bottom w:w="43" w:type="dxa"/>
              <w:right w:w="43" w:type="dxa"/>
            </w:tcMar>
            <w:vAlign w:val="bottom"/>
          </w:tcPr>
          <w:p w14:paraId="7F49082F" w14:textId="77777777" w:rsidR="0062115A" w:rsidRPr="00DE1073" w:rsidRDefault="003823F2" w:rsidP="00DE1073">
            <w:r w:rsidRPr="00DE1073">
              <w:t>612 863</w:t>
            </w:r>
          </w:p>
        </w:tc>
        <w:tc>
          <w:tcPr>
            <w:tcW w:w="1060" w:type="dxa"/>
            <w:tcBorders>
              <w:top w:val="nil"/>
              <w:left w:val="nil"/>
              <w:bottom w:val="nil"/>
              <w:right w:val="nil"/>
            </w:tcBorders>
            <w:tcMar>
              <w:top w:w="100" w:type="dxa"/>
              <w:left w:w="43" w:type="dxa"/>
              <w:bottom w:w="43" w:type="dxa"/>
              <w:right w:w="43" w:type="dxa"/>
            </w:tcMar>
            <w:vAlign w:val="bottom"/>
          </w:tcPr>
          <w:p w14:paraId="2FCBF90C" w14:textId="77777777" w:rsidR="0062115A" w:rsidRPr="00DE1073" w:rsidRDefault="003823F2" w:rsidP="00DE1073">
            <w:r w:rsidRPr="00DE1073">
              <w:t>653 187</w:t>
            </w:r>
          </w:p>
        </w:tc>
        <w:tc>
          <w:tcPr>
            <w:tcW w:w="160" w:type="dxa"/>
            <w:tcBorders>
              <w:top w:val="nil"/>
              <w:left w:val="nil"/>
              <w:bottom w:val="nil"/>
              <w:right w:val="nil"/>
            </w:tcBorders>
            <w:tcMar>
              <w:top w:w="100" w:type="dxa"/>
              <w:left w:w="43" w:type="dxa"/>
              <w:bottom w:w="43" w:type="dxa"/>
              <w:right w:w="43" w:type="dxa"/>
            </w:tcMar>
            <w:vAlign w:val="bottom"/>
          </w:tcPr>
          <w:p w14:paraId="3F1E1282"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FB8D433" w14:textId="77777777" w:rsidR="0062115A" w:rsidRPr="00DE1073" w:rsidRDefault="003823F2" w:rsidP="00DE1073">
            <w:r w:rsidRPr="00DE1073">
              <w:t>10,5</w:t>
            </w:r>
          </w:p>
        </w:tc>
        <w:tc>
          <w:tcPr>
            <w:tcW w:w="720" w:type="dxa"/>
            <w:tcBorders>
              <w:top w:val="nil"/>
              <w:left w:val="nil"/>
              <w:bottom w:val="nil"/>
              <w:right w:val="nil"/>
            </w:tcBorders>
            <w:tcMar>
              <w:top w:w="100" w:type="dxa"/>
              <w:left w:w="43" w:type="dxa"/>
              <w:bottom w:w="43" w:type="dxa"/>
              <w:right w:w="43" w:type="dxa"/>
            </w:tcMar>
            <w:vAlign w:val="bottom"/>
          </w:tcPr>
          <w:p w14:paraId="70B19399" w14:textId="77777777" w:rsidR="0062115A" w:rsidRPr="00DE1073" w:rsidRDefault="003823F2" w:rsidP="00DE1073">
            <w:r w:rsidRPr="00DE1073">
              <w:t>2,5</w:t>
            </w:r>
          </w:p>
        </w:tc>
        <w:tc>
          <w:tcPr>
            <w:tcW w:w="720" w:type="dxa"/>
            <w:tcBorders>
              <w:top w:val="nil"/>
              <w:left w:val="nil"/>
              <w:bottom w:val="nil"/>
              <w:right w:val="nil"/>
            </w:tcBorders>
            <w:tcMar>
              <w:top w:w="100" w:type="dxa"/>
              <w:left w:w="43" w:type="dxa"/>
              <w:bottom w:w="43" w:type="dxa"/>
              <w:right w:w="43" w:type="dxa"/>
            </w:tcMar>
            <w:vAlign w:val="bottom"/>
          </w:tcPr>
          <w:p w14:paraId="67784426" w14:textId="77777777" w:rsidR="0062115A" w:rsidRPr="00DE1073" w:rsidRDefault="003823F2" w:rsidP="00DE1073">
            <w:r w:rsidRPr="00DE1073">
              <w:t>3,2</w:t>
            </w:r>
          </w:p>
        </w:tc>
        <w:tc>
          <w:tcPr>
            <w:tcW w:w="720" w:type="dxa"/>
            <w:tcBorders>
              <w:top w:val="nil"/>
              <w:left w:val="nil"/>
              <w:bottom w:val="nil"/>
              <w:right w:val="nil"/>
            </w:tcBorders>
            <w:tcMar>
              <w:top w:w="100" w:type="dxa"/>
              <w:left w:w="43" w:type="dxa"/>
              <w:bottom w:w="43" w:type="dxa"/>
              <w:right w:w="43" w:type="dxa"/>
            </w:tcMar>
            <w:vAlign w:val="bottom"/>
          </w:tcPr>
          <w:p w14:paraId="0BDB517B" w14:textId="77777777" w:rsidR="0062115A" w:rsidRPr="00DE1073" w:rsidRDefault="003823F2" w:rsidP="00DE1073">
            <w:r w:rsidRPr="00DE1073">
              <w:t>6,6</w:t>
            </w:r>
          </w:p>
        </w:tc>
      </w:tr>
      <w:tr w:rsidR="0062115A" w:rsidRPr="00DE1073" w14:paraId="2F66BDFB"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3D87C867" w14:textId="77777777" w:rsidR="0062115A" w:rsidRPr="00DE1073" w:rsidRDefault="003823F2" w:rsidP="00DE1073">
            <w:r w:rsidRPr="00DE1073">
              <w:tab/>
              <w:t>Overføringer til ideelle organisasjoner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1D1FF229" w14:textId="77777777" w:rsidR="0062115A" w:rsidRPr="00DE1073" w:rsidRDefault="003823F2" w:rsidP="00DE1073">
            <w:r w:rsidRPr="00DE1073">
              <w:t>63 217</w:t>
            </w:r>
          </w:p>
        </w:tc>
        <w:tc>
          <w:tcPr>
            <w:tcW w:w="1060" w:type="dxa"/>
            <w:tcBorders>
              <w:top w:val="nil"/>
              <w:left w:val="nil"/>
              <w:bottom w:val="nil"/>
              <w:right w:val="nil"/>
            </w:tcBorders>
            <w:tcMar>
              <w:top w:w="100" w:type="dxa"/>
              <w:left w:w="43" w:type="dxa"/>
              <w:bottom w:w="43" w:type="dxa"/>
              <w:right w:w="43" w:type="dxa"/>
            </w:tcMar>
            <w:vAlign w:val="bottom"/>
          </w:tcPr>
          <w:p w14:paraId="6D99C118" w14:textId="77777777" w:rsidR="0062115A" w:rsidRPr="00DE1073" w:rsidRDefault="003823F2" w:rsidP="00DE1073">
            <w:r w:rsidRPr="00DE1073">
              <w:t>70 422</w:t>
            </w:r>
          </w:p>
        </w:tc>
        <w:tc>
          <w:tcPr>
            <w:tcW w:w="1060" w:type="dxa"/>
            <w:tcBorders>
              <w:top w:val="nil"/>
              <w:left w:val="nil"/>
              <w:bottom w:val="nil"/>
              <w:right w:val="nil"/>
            </w:tcBorders>
            <w:tcMar>
              <w:top w:w="100" w:type="dxa"/>
              <w:left w:w="43" w:type="dxa"/>
              <w:bottom w:w="43" w:type="dxa"/>
              <w:right w:w="43" w:type="dxa"/>
            </w:tcMar>
            <w:vAlign w:val="bottom"/>
          </w:tcPr>
          <w:p w14:paraId="3E91AA62" w14:textId="77777777" w:rsidR="0062115A" w:rsidRPr="00DE1073" w:rsidRDefault="003823F2" w:rsidP="00DE1073">
            <w:r w:rsidRPr="00DE1073">
              <w:t>73 577</w:t>
            </w:r>
          </w:p>
        </w:tc>
        <w:tc>
          <w:tcPr>
            <w:tcW w:w="1060" w:type="dxa"/>
            <w:tcBorders>
              <w:top w:val="nil"/>
              <w:left w:val="nil"/>
              <w:bottom w:val="nil"/>
              <w:right w:val="nil"/>
            </w:tcBorders>
            <w:tcMar>
              <w:top w:w="100" w:type="dxa"/>
              <w:left w:w="43" w:type="dxa"/>
              <w:bottom w:w="43" w:type="dxa"/>
              <w:right w:w="43" w:type="dxa"/>
            </w:tcMar>
            <w:vAlign w:val="bottom"/>
          </w:tcPr>
          <w:p w14:paraId="75424465" w14:textId="77777777" w:rsidR="0062115A" w:rsidRPr="00DE1073" w:rsidRDefault="003823F2" w:rsidP="00DE1073">
            <w:r w:rsidRPr="00DE1073">
              <w:t>74 371</w:t>
            </w:r>
          </w:p>
        </w:tc>
        <w:tc>
          <w:tcPr>
            <w:tcW w:w="1060" w:type="dxa"/>
            <w:tcBorders>
              <w:top w:val="nil"/>
              <w:left w:val="nil"/>
              <w:bottom w:val="nil"/>
              <w:right w:val="nil"/>
            </w:tcBorders>
            <w:tcMar>
              <w:top w:w="100" w:type="dxa"/>
              <w:left w:w="43" w:type="dxa"/>
              <w:bottom w:w="43" w:type="dxa"/>
              <w:right w:w="43" w:type="dxa"/>
            </w:tcMar>
            <w:vAlign w:val="bottom"/>
          </w:tcPr>
          <w:p w14:paraId="0A46CBE2" w14:textId="77777777" w:rsidR="0062115A" w:rsidRPr="00DE1073" w:rsidRDefault="003823F2" w:rsidP="00DE1073">
            <w:r w:rsidRPr="00DE1073">
              <w:t>78 088</w:t>
            </w:r>
          </w:p>
        </w:tc>
        <w:tc>
          <w:tcPr>
            <w:tcW w:w="160" w:type="dxa"/>
            <w:tcBorders>
              <w:top w:val="nil"/>
              <w:left w:val="nil"/>
              <w:bottom w:val="nil"/>
              <w:right w:val="nil"/>
            </w:tcBorders>
            <w:tcMar>
              <w:top w:w="100" w:type="dxa"/>
              <w:left w:w="43" w:type="dxa"/>
              <w:bottom w:w="43" w:type="dxa"/>
              <w:right w:w="43" w:type="dxa"/>
            </w:tcMar>
            <w:vAlign w:val="bottom"/>
          </w:tcPr>
          <w:p w14:paraId="590853DF"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2F8689C0" w14:textId="77777777" w:rsidR="0062115A" w:rsidRPr="00DE1073" w:rsidRDefault="003823F2" w:rsidP="00DE1073">
            <w:r w:rsidRPr="00DE1073">
              <w:t>11,4</w:t>
            </w:r>
          </w:p>
        </w:tc>
        <w:tc>
          <w:tcPr>
            <w:tcW w:w="720" w:type="dxa"/>
            <w:tcBorders>
              <w:top w:val="nil"/>
              <w:left w:val="nil"/>
              <w:bottom w:val="nil"/>
              <w:right w:val="nil"/>
            </w:tcBorders>
            <w:tcMar>
              <w:top w:w="100" w:type="dxa"/>
              <w:left w:w="43" w:type="dxa"/>
              <w:bottom w:w="43" w:type="dxa"/>
              <w:right w:w="43" w:type="dxa"/>
            </w:tcMar>
            <w:vAlign w:val="bottom"/>
          </w:tcPr>
          <w:p w14:paraId="575F4844" w14:textId="77777777" w:rsidR="0062115A" w:rsidRPr="00DE1073" w:rsidRDefault="003823F2" w:rsidP="00DE1073">
            <w:r w:rsidRPr="00DE1073">
              <w:t>4,5</w:t>
            </w:r>
          </w:p>
        </w:tc>
        <w:tc>
          <w:tcPr>
            <w:tcW w:w="720" w:type="dxa"/>
            <w:tcBorders>
              <w:top w:val="nil"/>
              <w:left w:val="nil"/>
              <w:bottom w:val="nil"/>
              <w:right w:val="nil"/>
            </w:tcBorders>
            <w:tcMar>
              <w:top w:w="100" w:type="dxa"/>
              <w:left w:w="43" w:type="dxa"/>
              <w:bottom w:w="43" w:type="dxa"/>
              <w:right w:w="43" w:type="dxa"/>
            </w:tcMar>
            <w:vAlign w:val="bottom"/>
          </w:tcPr>
          <w:p w14:paraId="7D643769" w14:textId="77777777" w:rsidR="0062115A" w:rsidRPr="00DE1073" w:rsidRDefault="003823F2" w:rsidP="00DE1073">
            <w:r w:rsidRPr="00DE1073">
              <w:t>1,1</w:t>
            </w:r>
          </w:p>
        </w:tc>
        <w:tc>
          <w:tcPr>
            <w:tcW w:w="720" w:type="dxa"/>
            <w:tcBorders>
              <w:top w:val="nil"/>
              <w:left w:val="nil"/>
              <w:bottom w:val="nil"/>
              <w:right w:val="nil"/>
            </w:tcBorders>
            <w:tcMar>
              <w:top w:w="100" w:type="dxa"/>
              <w:left w:w="43" w:type="dxa"/>
              <w:bottom w:w="43" w:type="dxa"/>
              <w:right w:w="43" w:type="dxa"/>
            </w:tcMar>
            <w:vAlign w:val="bottom"/>
          </w:tcPr>
          <w:p w14:paraId="08AEA7C4" w14:textId="77777777" w:rsidR="0062115A" w:rsidRPr="00DE1073" w:rsidRDefault="003823F2" w:rsidP="00DE1073">
            <w:r w:rsidRPr="00DE1073">
              <w:t>5,0</w:t>
            </w:r>
          </w:p>
        </w:tc>
      </w:tr>
      <w:tr w:rsidR="0062115A" w:rsidRPr="00DE1073" w14:paraId="2A3430F1"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13930D5E" w14:textId="77777777" w:rsidR="0062115A" w:rsidRPr="00DE1073" w:rsidRDefault="003823F2" w:rsidP="00DE1073">
            <w:r w:rsidRPr="00DE1073">
              <w:tab/>
              <w:t>Lønnskostnader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B74980F" w14:textId="77777777" w:rsidR="0062115A" w:rsidRPr="00DE1073" w:rsidRDefault="003823F2" w:rsidP="00DE1073">
            <w:r w:rsidRPr="00DE1073">
              <w:t>545 218</w:t>
            </w:r>
          </w:p>
        </w:tc>
        <w:tc>
          <w:tcPr>
            <w:tcW w:w="1060" w:type="dxa"/>
            <w:tcBorders>
              <w:top w:val="nil"/>
              <w:left w:val="nil"/>
              <w:bottom w:val="nil"/>
              <w:right w:val="nil"/>
            </w:tcBorders>
            <w:tcMar>
              <w:top w:w="100" w:type="dxa"/>
              <w:left w:w="43" w:type="dxa"/>
              <w:bottom w:w="43" w:type="dxa"/>
              <w:right w:w="43" w:type="dxa"/>
            </w:tcMar>
            <w:vAlign w:val="bottom"/>
          </w:tcPr>
          <w:p w14:paraId="12FA20D0" w14:textId="77777777" w:rsidR="0062115A" w:rsidRPr="00DE1073" w:rsidRDefault="003823F2" w:rsidP="00DE1073">
            <w:r w:rsidRPr="00DE1073">
              <w:t>556 718</w:t>
            </w:r>
          </w:p>
        </w:tc>
        <w:tc>
          <w:tcPr>
            <w:tcW w:w="1060" w:type="dxa"/>
            <w:tcBorders>
              <w:top w:val="nil"/>
              <w:left w:val="nil"/>
              <w:bottom w:val="nil"/>
              <w:right w:val="nil"/>
            </w:tcBorders>
            <w:tcMar>
              <w:top w:w="100" w:type="dxa"/>
              <w:left w:w="43" w:type="dxa"/>
              <w:bottom w:w="43" w:type="dxa"/>
              <w:right w:w="43" w:type="dxa"/>
            </w:tcMar>
            <w:vAlign w:val="bottom"/>
          </w:tcPr>
          <w:p w14:paraId="20C9893B" w14:textId="77777777" w:rsidR="0062115A" w:rsidRPr="00DE1073" w:rsidRDefault="003823F2" w:rsidP="00DE1073">
            <w:r w:rsidRPr="00DE1073">
              <w:t>585 907</w:t>
            </w:r>
          </w:p>
        </w:tc>
        <w:tc>
          <w:tcPr>
            <w:tcW w:w="1060" w:type="dxa"/>
            <w:tcBorders>
              <w:top w:val="nil"/>
              <w:left w:val="nil"/>
              <w:bottom w:val="nil"/>
              <w:right w:val="nil"/>
            </w:tcBorders>
            <w:tcMar>
              <w:top w:w="100" w:type="dxa"/>
              <w:left w:w="43" w:type="dxa"/>
              <w:bottom w:w="43" w:type="dxa"/>
              <w:right w:w="43" w:type="dxa"/>
            </w:tcMar>
            <w:vAlign w:val="bottom"/>
          </w:tcPr>
          <w:p w14:paraId="6EA262B7" w14:textId="77777777" w:rsidR="0062115A" w:rsidRPr="00DE1073" w:rsidRDefault="003823F2" w:rsidP="00DE1073">
            <w:r w:rsidRPr="00DE1073">
              <w:t>618 228</w:t>
            </w:r>
          </w:p>
        </w:tc>
        <w:tc>
          <w:tcPr>
            <w:tcW w:w="1060" w:type="dxa"/>
            <w:tcBorders>
              <w:top w:val="nil"/>
              <w:left w:val="nil"/>
              <w:bottom w:val="nil"/>
              <w:right w:val="nil"/>
            </w:tcBorders>
            <w:tcMar>
              <w:top w:w="100" w:type="dxa"/>
              <w:left w:w="43" w:type="dxa"/>
              <w:bottom w:w="43" w:type="dxa"/>
              <w:right w:w="43" w:type="dxa"/>
            </w:tcMar>
            <w:vAlign w:val="bottom"/>
          </w:tcPr>
          <w:p w14:paraId="66B1EEDB" w14:textId="77777777" w:rsidR="0062115A" w:rsidRPr="00DE1073" w:rsidRDefault="003823F2" w:rsidP="00DE1073">
            <w:r w:rsidRPr="00DE1073">
              <w:t>661 127</w:t>
            </w:r>
          </w:p>
        </w:tc>
        <w:tc>
          <w:tcPr>
            <w:tcW w:w="160" w:type="dxa"/>
            <w:tcBorders>
              <w:top w:val="nil"/>
              <w:left w:val="nil"/>
              <w:bottom w:val="nil"/>
              <w:right w:val="nil"/>
            </w:tcBorders>
            <w:tcMar>
              <w:top w:w="100" w:type="dxa"/>
              <w:left w:w="43" w:type="dxa"/>
              <w:bottom w:w="43" w:type="dxa"/>
              <w:right w:w="43" w:type="dxa"/>
            </w:tcMar>
            <w:vAlign w:val="bottom"/>
          </w:tcPr>
          <w:p w14:paraId="53252272"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52A755EA" w14:textId="77777777" w:rsidR="0062115A" w:rsidRPr="00DE1073" w:rsidRDefault="003823F2" w:rsidP="00DE1073">
            <w:r w:rsidRPr="00DE1073">
              <w:t>2,1</w:t>
            </w:r>
          </w:p>
        </w:tc>
        <w:tc>
          <w:tcPr>
            <w:tcW w:w="720" w:type="dxa"/>
            <w:tcBorders>
              <w:top w:val="nil"/>
              <w:left w:val="nil"/>
              <w:bottom w:val="nil"/>
              <w:right w:val="nil"/>
            </w:tcBorders>
            <w:tcMar>
              <w:top w:w="100" w:type="dxa"/>
              <w:left w:w="43" w:type="dxa"/>
              <w:bottom w:w="43" w:type="dxa"/>
              <w:right w:w="43" w:type="dxa"/>
            </w:tcMar>
            <w:vAlign w:val="bottom"/>
          </w:tcPr>
          <w:p w14:paraId="7897DE6D" w14:textId="77777777" w:rsidR="0062115A" w:rsidRPr="00DE1073" w:rsidRDefault="003823F2" w:rsidP="00DE1073">
            <w:r w:rsidRPr="00DE1073">
              <w:t>5,2</w:t>
            </w:r>
          </w:p>
        </w:tc>
        <w:tc>
          <w:tcPr>
            <w:tcW w:w="720" w:type="dxa"/>
            <w:tcBorders>
              <w:top w:val="nil"/>
              <w:left w:val="nil"/>
              <w:bottom w:val="nil"/>
              <w:right w:val="nil"/>
            </w:tcBorders>
            <w:tcMar>
              <w:top w:w="100" w:type="dxa"/>
              <w:left w:w="43" w:type="dxa"/>
              <w:bottom w:w="43" w:type="dxa"/>
              <w:right w:w="43" w:type="dxa"/>
            </w:tcMar>
            <w:vAlign w:val="bottom"/>
          </w:tcPr>
          <w:p w14:paraId="753CF56E" w14:textId="77777777" w:rsidR="0062115A" w:rsidRPr="00DE1073" w:rsidRDefault="003823F2" w:rsidP="00DE1073">
            <w:r w:rsidRPr="00DE1073">
              <w:t>5,5</w:t>
            </w:r>
          </w:p>
        </w:tc>
        <w:tc>
          <w:tcPr>
            <w:tcW w:w="720" w:type="dxa"/>
            <w:tcBorders>
              <w:top w:val="nil"/>
              <w:left w:val="nil"/>
              <w:bottom w:val="nil"/>
              <w:right w:val="nil"/>
            </w:tcBorders>
            <w:tcMar>
              <w:top w:w="100" w:type="dxa"/>
              <w:left w:w="43" w:type="dxa"/>
              <w:bottom w:w="43" w:type="dxa"/>
              <w:right w:w="43" w:type="dxa"/>
            </w:tcMar>
            <w:vAlign w:val="bottom"/>
          </w:tcPr>
          <w:p w14:paraId="3EA0644A" w14:textId="77777777" w:rsidR="0062115A" w:rsidRPr="00DE1073" w:rsidRDefault="003823F2" w:rsidP="00DE1073">
            <w:r w:rsidRPr="00DE1073">
              <w:t>6,9</w:t>
            </w:r>
          </w:p>
        </w:tc>
      </w:tr>
      <w:tr w:rsidR="0062115A" w:rsidRPr="00DE1073" w14:paraId="0DD4B0D7"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2F466106" w14:textId="77777777" w:rsidR="0062115A" w:rsidRPr="00DE1073" w:rsidRDefault="003823F2" w:rsidP="00DE1073">
            <w:r w:rsidRPr="00DE1073">
              <w:tab/>
              <w:t>Produktinnsats</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A04E3FE" w14:textId="77777777" w:rsidR="0062115A" w:rsidRPr="00DE1073" w:rsidRDefault="003823F2" w:rsidP="00DE1073">
            <w:r w:rsidRPr="00DE1073">
              <w:t>271 777</w:t>
            </w:r>
          </w:p>
        </w:tc>
        <w:tc>
          <w:tcPr>
            <w:tcW w:w="1060" w:type="dxa"/>
            <w:tcBorders>
              <w:top w:val="nil"/>
              <w:left w:val="nil"/>
              <w:bottom w:val="nil"/>
              <w:right w:val="nil"/>
            </w:tcBorders>
            <w:tcMar>
              <w:top w:w="100" w:type="dxa"/>
              <w:left w:w="43" w:type="dxa"/>
              <w:bottom w:w="43" w:type="dxa"/>
              <w:right w:w="43" w:type="dxa"/>
            </w:tcMar>
            <w:vAlign w:val="bottom"/>
          </w:tcPr>
          <w:p w14:paraId="68AB65AE" w14:textId="77777777" w:rsidR="0062115A" w:rsidRPr="00DE1073" w:rsidRDefault="003823F2" w:rsidP="00DE1073">
            <w:r w:rsidRPr="00DE1073">
              <w:t>287 931</w:t>
            </w:r>
          </w:p>
        </w:tc>
        <w:tc>
          <w:tcPr>
            <w:tcW w:w="1060" w:type="dxa"/>
            <w:tcBorders>
              <w:top w:val="nil"/>
              <w:left w:val="nil"/>
              <w:bottom w:val="nil"/>
              <w:right w:val="nil"/>
            </w:tcBorders>
            <w:tcMar>
              <w:top w:w="100" w:type="dxa"/>
              <w:left w:w="43" w:type="dxa"/>
              <w:bottom w:w="43" w:type="dxa"/>
              <w:right w:w="43" w:type="dxa"/>
            </w:tcMar>
            <w:vAlign w:val="bottom"/>
          </w:tcPr>
          <w:p w14:paraId="1268BF52" w14:textId="77777777" w:rsidR="0062115A" w:rsidRPr="00DE1073" w:rsidRDefault="003823F2" w:rsidP="00DE1073">
            <w:r w:rsidRPr="00DE1073">
              <w:t>311 331</w:t>
            </w:r>
          </w:p>
        </w:tc>
        <w:tc>
          <w:tcPr>
            <w:tcW w:w="1060" w:type="dxa"/>
            <w:tcBorders>
              <w:top w:val="nil"/>
              <w:left w:val="nil"/>
              <w:bottom w:val="nil"/>
              <w:right w:val="nil"/>
            </w:tcBorders>
            <w:tcMar>
              <w:top w:w="100" w:type="dxa"/>
              <w:left w:w="43" w:type="dxa"/>
              <w:bottom w:w="43" w:type="dxa"/>
              <w:right w:w="43" w:type="dxa"/>
            </w:tcMar>
            <w:vAlign w:val="bottom"/>
          </w:tcPr>
          <w:p w14:paraId="578070F9" w14:textId="77777777" w:rsidR="0062115A" w:rsidRPr="00DE1073" w:rsidRDefault="003823F2" w:rsidP="00DE1073">
            <w:r w:rsidRPr="00DE1073">
              <w:t>340 068</w:t>
            </w:r>
          </w:p>
        </w:tc>
        <w:tc>
          <w:tcPr>
            <w:tcW w:w="1060" w:type="dxa"/>
            <w:tcBorders>
              <w:top w:val="nil"/>
              <w:left w:val="nil"/>
              <w:bottom w:val="nil"/>
              <w:right w:val="nil"/>
            </w:tcBorders>
            <w:tcMar>
              <w:top w:w="100" w:type="dxa"/>
              <w:left w:w="43" w:type="dxa"/>
              <w:bottom w:w="43" w:type="dxa"/>
              <w:right w:w="43" w:type="dxa"/>
            </w:tcMar>
            <w:vAlign w:val="bottom"/>
          </w:tcPr>
          <w:p w14:paraId="757AE588" w14:textId="77777777" w:rsidR="0062115A" w:rsidRPr="00DE1073" w:rsidRDefault="003823F2" w:rsidP="00DE1073">
            <w:r w:rsidRPr="00DE1073">
              <w:t>356 790</w:t>
            </w:r>
          </w:p>
        </w:tc>
        <w:tc>
          <w:tcPr>
            <w:tcW w:w="160" w:type="dxa"/>
            <w:tcBorders>
              <w:top w:val="nil"/>
              <w:left w:val="nil"/>
              <w:bottom w:val="nil"/>
              <w:right w:val="nil"/>
            </w:tcBorders>
            <w:tcMar>
              <w:top w:w="100" w:type="dxa"/>
              <w:left w:w="43" w:type="dxa"/>
              <w:bottom w:w="43" w:type="dxa"/>
              <w:right w:w="43" w:type="dxa"/>
            </w:tcMar>
            <w:vAlign w:val="bottom"/>
          </w:tcPr>
          <w:p w14:paraId="06C493E3"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3E6A1A25" w14:textId="77777777" w:rsidR="0062115A" w:rsidRPr="00DE1073" w:rsidRDefault="003823F2" w:rsidP="00DE1073">
            <w:r w:rsidRPr="00DE1073">
              <w:t>5,9</w:t>
            </w:r>
          </w:p>
        </w:tc>
        <w:tc>
          <w:tcPr>
            <w:tcW w:w="720" w:type="dxa"/>
            <w:tcBorders>
              <w:top w:val="nil"/>
              <w:left w:val="nil"/>
              <w:bottom w:val="nil"/>
              <w:right w:val="nil"/>
            </w:tcBorders>
            <w:tcMar>
              <w:top w:w="100" w:type="dxa"/>
              <w:left w:w="43" w:type="dxa"/>
              <w:bottom w:w="43" w:type="dxa"/>
              <w:right w:w="43" w:type="dxa"/>
            </w:tcMar>
            <w:vAlign w:val="bottom"/>
          </w:tcPr>
          <w:p w14:paraId="0779DD81" w14:textId="77777777" w:rsidR="0062115A" w:rsidRPr="00DE1073" w:rsidRDefault="003823F2" w:rsidP="00DE1073">
            <w:r w:rsidRPr="00DE1073">
              <w:t>8,1</w:t>
            </w:r>
          </w:p>
        </w:tc>
        <w:tc>
          <w:tcPr>
            <w:tcW w:w="720" w:type="dxa"/>
            <w:tcBorders>
              <w:top w:val="nil"/>
              <w:left w:val="nil"/>
              <w:bottom w:val="nil"/>
              <w:right w:val="nil"/>
            </w:tcBorders>
            <w:tcMar>
              <w:top w:w="100" w:type="dxa"/>
              <w:left w:w="43" w:type="dxa"/>
              <w:bottom w:w="43" w:type="dxa"/>
              <w:right w:w="43" w:type="dxa"/>
            </w:tcMar>
            <w:vAlign w:val="bottom"/>
          </w:tcPr>
          <w:p w14:paraId="69334C18" w14:textId="77777777" w:rsidR="0062115A" w:rsidRPr="00DE1073" w:rsidRDefault="003823F2" w:rsidP="00DE1073">
            <w:r w:rsidRPr="00DE1073">
              <w:t>9,2</w:t>
            </w:r>
          </w:p>
        </w:tc>
        <w:tc>
          <w:tcPr>
            <w:tcW w:w="720" w:type="dxa"/>
            <w:tcBorders>
              <w:top w:val="nil"/>
              <w:left w:val="nil"/>
              <w:bottom w:val="nil"/>
              <w:right w:val="nil"/>
            </w:tcBorders>
            <w:tcMar>
              <w:top w:w="100" w:type="dxa"/>
              <w:left w:w="43" w:type="dxa"/>
              <w:bottom w:w="43" w:type="dxa"/>
              <w:right w:w="43" w:type="dxa"/>
            </w:tcMar>
            <w:vAlign w:val="bottom"/>
          </w:tcPr>
          <w:p w14:paraId="6FFB1154" w14:textId="77777777" w:rsidR="0062115A" w:rsidRPr="00DE1073" w:rsidRDefault="003823F2" w:rsidP="00DE1073">
            <w:r w:rsidRPr="00DE1073">
              <w:t>4,9</w:t>
            </w:r>
          </w:p>
        </w:tc>
      </w:tr>
      <w:tr w:rsidR="0062115A" w:rsidRPr="00DE1073" w14:paraId="29505F3D"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3390DC2F" w14:textId="77777777" w:rsidR="0062115A" w:rsidRPr="00DE1073" w:rsidRDefault="003823F2" w:rsidP="00DE1073">
            <w:r w:rsidRPr="00DE1073">
              <w:tab/>
              <w:t>Produktkjøp til husholdninger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75BB3C4" w14:textId="77777777" w:rsidR="0062115A" w:rsidRPr="00DE1073" w:rsidRDefault="003823F2" w:rsidP="00DE1073">
            <w:r w:rsidRPr="00DE1073">
              <w:t>78 235</w:t>
            </w:r>
          </w:p>
        </w:tc>
        <w:tc>
          <w:tcPr>
            <w:tcW w:w="1060" w:type="dxa"/>
            <w:tcBorders>
              <w:top w:val="nil"/>
              <w:left w:val="nil"/>
              <w:bottom w:val="nil"/>
              <w:right w:val="nil"/>
            </w:tcBorders>
            <w:tcMar>
              <w:top w:w="100" w:type="dxa"/>
              <w:left w:w="43" w:type="dxa"/>
              <w:bottom w:w="43" w:type="dxa"/>
              <w:right w:w="43" w:type="dxa"/>
            </w:tcMar>
            <w:vAlign w:val="bottom"/>
          </w:tcPr>
          <w:p w14:paraId="740C44FC" w14:textId="77777777" w:rsidR="0062115A" w:rsidRPr="00DE1073" w:rsidRDefault="003823F2" w:rsidP="00DE1073">
            <w:r w:rsidRPr="00DE1073">
              <w:t>78 347</w:t>
            </w:r>
          </w:p>
        </w:tc>
        <w:tc>
          <w:tcPr>
            <w:tcW w:w="1060" w:type="dxa"/>
            <w:tcBorders>
              <w:top w:val="nil"/>
              <w:left w:val="nil"/>
              <w:bottom w:val="nil"/>
              <w:right w:val="nil"/>
            </w:tcBorders>
            <w:tcMar>
              <w:top w:w="100" w:type="dxa"/>
              <w:left w:w="43" w:type="dxa"/>
              <w:bottom w:w="43" w:type="dxa"/>
              <w:right w:w="43" w:type="dxa"/>
            </w:tcMar>
            <w:vAlign w:val="bottom"/>
          </w:tcPr>
          <w:p w14:paraId="15BF6F23" w14:textId="77777777" w:rsidR="0062115A" w:rsidRPr="00DE1073" w:rsidRDefault="003823F2" w:rsidP="00DE1073">
            <w:r w:rsidRPr="00DE1073">
              <w:t>86 399</w:t>
            </w:r>
          </w:p>
        </w:tc>
        <w:tc>
          <w:tcPr>
            <w:tcW w:w="1060" w:type="dxa"/>
            <w:tcBorders>
              <w:top w:val="nil"/>
              <w:left w:val="nil"/>
              <w:bottom w:val="nil"/>
              <w:right w:val="nil"/>
            </w:tcBorders>
            <w:tcMar>
              <w:top w:w="100" w:type="dxa"/>
              <w:left w:w="43" w:type="dxa"/>
              <w:bottom w:w="43" w:type="dxa"/>
              <w:right w:w="43" w:type="dxa"/>
            </w:tcMar>
            <w:vAlign w:val="bottom"/>
          </w:tcPr>
          <w:p w14:paraId="6C17414B" w14:textId="77777777" w:rsidR="0062115A" w:rsidRPr="00DE1073" w:rsidRDefault="003823F2" w:rsidP="00DE1073">
            <w:r w:rsidRPr="00DE1073">
              <w:t>92 132</w:t>
            </w:r>
          </w:p>
        </w:tc>
        <w:tc>
          <w:tcPr>
            <w:tcW w:w="1060" w:type="dxa"/>
            <w:tcBorders>
              <w:top w:val="nil"/>
              <w:left w:val="nil"/>
              <w:bottom w:val="nil"/>
              <w:right w:val="nil"/>
            </w:tcBorders>
            <w:tcMar>
              <w:top w:w="100" w:type="dxa"/>
              <w:left w:w="43" w:type="dxa"/>
              <w:bottom w:w="43" w:type="dxa"/>
              <w:right w:w="43" w:type="dxa"/>
            </w:tcMar>
            <w:vAlign w:val="bottom"/>
          </w:tcPr>
          <w:p w14:paraId="5330C132" w14:textId="77777777" w:rsidR="0062115A" w:rsidRPr="00DE1073" w:rsidRDefault="003823F2" w:rsidP="00DE1073">
            <w:r w:rsidRPr="00DE1073">
              <w:t>97 091</w:t>
            </w:r>
          </w:p>
        </w:tc>
        <w:tc>
          <w:tcPr>
            <w:tcW w:w="160" w:type="dxa"/>
            <w:tcBorders>
              <w:top w:val="nil"/>
              <w:left w:val="nil"/>
              <w:bottom w:val="nil"/>
              <w:right w:val="nil"/>
            </w:tcBorders>
            <w:tcMar>
              <w:top w:w="100" w:type="dxa"/>
              <w:left w:w="43" w:type="dxa"/>
              <w:bottom w:w="43" w:type="dxa"/>
              <w:right w:w="43" w:type="dxa"/>
            </w:tcMar>
            <w:vAlign w:val="bottom"/>
          </w:tcPr>
          <w:p w14:paraId="10708B2F"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89852C1" w14:textId="77777777" w:rsidR="0062115A" w:rsidRPr="00DE1073" w:rsidRDefault="003823F2" w:rsidP="00DE1073">
            <w:r w:rsidRPr="00DE1073">
              <w:t>0,1</w:t>
            </w:r>
          </w:p>
        </w:tc>
        <w:tc>
          <w:tcPr>
            <w:tcW w:w="720" w:type="dxa"/>
            <w:tcBorders>
              <w:top w:val="nil"/>
              <w:left w:val="nil"/>
              <w:bottom w:val="nil"/>
              <w:right w:val="nil"/>
            </w:tcBorders>
            <w:tcMar>
              <w:top w:w="100" w:type="dxa"/>
              <w:left w:w="43" w:type="dxa"/>
              <w:bottom w:w="43" w:type="dxa"/>
              <w:right w:w="43" w:type="dxa"/>
            </w:tcMar>
            <w:vAlign w:val="bottom"/>
          </w:tcPr>
          <w:p w14:paraId="16AB974C" w14:textId="77777777" w:rsidR="0062115A" w:rsidRPr="00DE1073" w:rsidRDefault="003823F2" w:rsidP="00DE1073">
            <w:r w:rsidRPr="00DE1073">
              <w:t>10,3</w:t>
            </w:r>
          </w:p>
        </w:tc>
        <w:tc>
          <w:tcPr>
            <w:tcW w:w="720" w:type="dxa"/>
            <w:tcBorders>
              <w:top w:val="nil"/>
              <w:left w:val="nil"/>
              <w:bottom w:val="nil"/>
              <w:right w:val="nil"/>
            </w:tcBorders>
            <w:tcMar>
              <w:top w:w="100" w:type="dxa"/>
              <w:left w:w="43" w:type="dxa"/>
              <w:bottom w:w="43" w:type="dxa"/>
              <w:right w:w="43" w:type="dxa"/>
            </w:tcMar>
            <w:vAlign w:val="bottom"/>
          </w:tcPr>
          <w:p w14:paraId="4FD808A3" w14:textId="77777777" w:rsidR="0062115A" w:rsidRPr="00DE1073" w:rsidRDefault="003823F2" w:rsidP="00DE1073">
            <w:r w:rsidRPr="00DE1073">
              <w:t>6,6</w:t>
            </w:r>
          </w:p>
        </w:tc>
        <w:tc>
          <w:tcPr>
            <w:tcW w:w="720" w:type="dxa"/>
            <w:tcBorders>
              <w:top w:val="nil"/>
              <w:left w:val="nil"/>
              <w:bottom w:val="nil"/>
              <w:right w:val="nil"/>
            </w:tcBorders>
            <w:tcMar>
              <w:top w:w="100" w:type="dxa"/>
              <w:left w:w="43" w:type="dxa"/>
              <w:bottom w:w="43" w:type="dxa"/>
              <w:right w:w="43" w:type="dxa"/>
            </w:tcMar>
            <w:vAlign w:val="bottom"/>
          </w:tcPr>
          <w:p w14:paraId="2DD040BD" w14:textId="77777777" w:rsidR="0062115A" w:rsidRPr="00DE1073" w:rsidRDefault="003823F2" w:rsidP="00DE1073">
            <w:r w:rsidRPr="00DE1073">
              <w:t>5,4</w:t>
            </w:r>
          </w:p>
        </w:tc>
      </w:tr>
      <w:tr w:rsidR="0062115A" w:rsidRPr="00DE1073" w14:paraId="0053A37F"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0B627311" w14:textId="77777777" w:rsidR="0062115A" w:rsidRPr="00DE1073" w:rsidRDefault="003823F2" w:rsidP="00DE1073">
            <w:r w:rsidRPr="00DE1073">
              <w:tab/>
              <w:t>Bruttoinvesteringer i fast realkapital</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AE506BA" w14:textId="77777777" w:rsidR="0062115A" w:rsidRPr="00DE1073" w:rsidRDefault="003823F2" w:rsidP="00DE1073">
            <w:r w:rsidRPr="00DE1073">
              <w:t>214 169</w:t>
            </w:r>
          </w:p>
        </w:tc>
        <w:tc>
          <w:tcPr>
            <w:tcW w:w="1060" w:type="dxa"/>
            <w:tcBorders>
              <w:top w:val="nil"/>
              <w:left w:val="nil"/>
              <w:bottom w:val="nil"/>
              <w:right w:val="nil"/>
            </w:tcBorders>
            <w:tcMar>
              <w:top w:w="100" w:type="dxa"/>
              <w:left w:w="43" w:type="dxa"/>
              <w:bottom w:w="43" w:type="dxa"/>
              <w:right w:w="43" w:type="dxa"/>
            </w:tcMar>
            <w:vAlign w:val="bottom"/>
          </w:tcPr>
          <w:p w14:paraId="1F3FE636" w14:textId="77777777" w:rsidR="0062115A" w:rsidRPr="00DE1073" w:rsidRDefault="003823F2" w:rsidP="00DE1073">
            <w:r w:rsidRPr="00DE1073">
              <w:t>217 404</w:t>
            </w:r>
          </w:p>
        </w:tc>
        <w:tc>
          <w:tcPr>
            <w:tcW w:w="1060" w:type="dxa"/>
            <w:tcBorders>
              <w:top w:val="nil"/>
              <w:left w:val="nil"/>
              <w:bottom w:val="nil"/>
              <w:right w:val="nil"/>
            </w:tcBorders>
            <w:tcMar>
              <w:top w:w="100" w:type="dxa"/>
              <w:left w:w="43" w:type="dxa"/>
              <w:bottom w:w="43" w:type="dxa"/>
              <w:right w:w="43" w:type="dxa"/>
            </w:tcMar>
            <w:vAlign w:val="bottom"/>
          </w:tcPr>
          <w:p w14:paraId="716F7AE2" w14:textId="77777777" w:rsidR="0062115A" w:rsidRPr="00DE1073" w:rsidRDefault="003823F2" w:rsidP="00DE1073">
            <w:r w:rsidRPr="00DE1073">
              <w:t>217 438</w:t>
            </w:r>
          </w:p>
        </w:tc>
        <w:tc>
          <w:tcPr>
            <w:tcW w:w="1060" w:type="dxa"/>
            <w:tcBorders>
              <w:top w:val="nil"/>
              <w:left w:val="nil"/>
              <w:bottom w:val="nil"/>
              <w:right w:val="nil"/>
            </w:tcBorders>
            <w:tcMar>
              <w:top w:w="100" w:type="dxa"/>
              <w:left w:w="43" w:type="dxa"/>
              <w:bottom w:w="43" w:type="dxa"/>
              <w:right w:w="43" w:type="dxa"/>
            </w:tcMar>
            <w:vAlign w:val="bottom"/>
          </w:tcPr>
          <w:p w14:paraId="5CCA2510" w14:textId="77777777" w:rsidR="0062115A" w:rsidRPr="00DE1073" w:rsidRDefault="003823F2" w:rsidP="00DE1073">
            <w:r w:rsidRPr="00DE1073">
              <w:t>236 429</w:t>
            </w:r>
          </w:p>
        </w:tc>
        <w:tc>
          <w:tcPr>
            <w:tcW w:w="1060" w:type="dxa"/>
            <w:tcBorders>
              <w:top w:val="nil"/>
              <w:left w:val="nil"/>
              <w:bottom w:val="nil"/>
              <w:right w:val="nil"/>
            </w:tcBorders>
            <w:tcMar>
              <w:top w:w="100" w:type="dxa"/>
              <w:left w:w="43" w:type="dxa"/>
              <w:bottom w:w="43" w:type="dxa"/>
              <w:right w:w="43" w:type="dxa"/>
            </w:tcMar>
            <w:vAlign w:val="bottom"/>
          </w:tcPr>
          <w:p w14:paraId="51FCC57B" w14:textId="77777777" w:rsidR="0062115A" w:rsidRPr="00DE1073" w:rsidRDefault="003823F2" w:rsidP="00DE1073">
            <w:r w:rsidRPr="00DE1073">
              <w:t>249 916</w:t>
            </w:r>
          </w:p>
        </w:tc>
        <w:tc>
          <w:tcPr>
            <w:tcW w:w="160" w:type="dxa"/>
            <w:tcBorders>
              <w:top w:val="nil"/>
              <w:left w:val="nil"/>
              <w:bottom w:val="nil"/>
              <w:right w:val="nil"/>
            </w:tcBorders>
            <w:tcMar>
              <w:top w:w="100" w:type="dxa"/>
              <w:left w:w="43" w:type="dxa"/>
              <w:bottom w:w="43" w:type="dxa"/>
              <w:right w:w="43" w:type="dxa"/>
            </w:tcMar>
            <w:vAlign w:val="bottom"/>
          </w:tcPr>
          <w:p w14:paraId="6930E463"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13B6889A" w14:textId="77777777" w:rsidR="0062115A" w:rsidRPr="00DE1073" w:rsidRDefault="003823F2" w:rsidP="00DE1073">
            <w:r w:rsidRPr="00DE1073">
              <w:t>1,5</w:t>
            </w:r>
          </w:p>
        </w:tc>
        <w:tc>
          <w:tcPr>
            <w:tcW w:w="720" w:type="dxa"/>
            <w:tcBorders>
              <w:top w:val="nil"/>
              <w:left w:val="nil"/>
              <w:bottom w:val="nil"/>
              <w:right w:val="nil"/>
            </w:tcBorders>
            <w:tcMar>
              <w:top w:w="100" w:type="dxa"/>
              <w:left w:w="43" w:type="dxa"/>
              <w:bottom w:w="43" w:type="dxa"/>
              <w:right w:w="43" w:type="dxa"/>
            </w:tcMar>
            <w:vAlign w:val="bottom"/>
          </w:tcPr>
          <w:p w14:paraId="5CA33F3B" w14:textId="77777777" w:rsidR="0062115A" w:rsidRPr="00DE1073" w:rsidRDefault="003823F2" w:rsidP="00DE1073">
            <w:r w:rsidRPr="00DE1073">
              <w:t>0,0</w:t>
            </w:r>
          </w:p>
        </w:tc>
        <w:tc>
          <w:tcPr>
            <w:tcW w:w="720" w:type="dxa"/>
            <w:tcBorders>
              <w:top w:val="nil"/>
              <w:left w:val="nil"/>
              <w:bottom w:val="nil"/>
              <w:right w:val="nil"/>
            </w:tcBorders>
            <w:tcMar>
              <w:top w:w="100" w:type="dxa"/>
              <w:left w:w="43" w:type="dxa"/>
              <w:bottom w:w="43" w:type="dxa"/>
              <w:right w:w="43" w:type="dxa"/>
            </w:tcMar>
            <w:vAlign w:val="bottom"/>
          </w:tcPr>
          <w:p w14:paraId="7DBD989D" w14:textId="77777777" w:rsidR="0062115A" w:rsidRPr="00DE1073" w:rsidRDefault="003823F2" w:rsidP="00DE1073">
            <w:r w:rsidRPr="00DE1073">
              <w:t>8,7</w:t>
            </w:r>
          </w:p>
        </w:tc>
        <w:tc>
          <w:tcPr>
            <w:tcW w:w="720" w:type="dxa"/>
            <w:tcBorders>
              <w:top w:val="nil"/>
              <w:left w:val="nil"/>
              <w:bottom w:val="nil"/>
              <w:right w:val="nil"/>
            </w:tcBorders>
            <w:tcMar>
              <w:top w:w="100" w:type="dxa"/>
              <w:left w:w="43" w:type="dxa"/>
              <w:bottom w:w="43" w:type="dxa"/>
              <w:right w:w="43" w:type="dxa"/>
            </w:tcMar>
            <w:vAlign w:val="bottom"/>
          </w:tcPr>
          <w:p w14:paraId="6D94CB99" w14:textId="77777777" w:rsidR="0062115A" w:rsidRPr="00DE1073" w:rsidRDefault="003823F2" w:rsidP="00DE1073">
            <w:r w:rsidRPr="00DE1073">
              <w:t>5,7</w:t>
            </w:r>
          </w:p>
        </w:tc>
      </w:tr>
      <w:tr w:rsidR="0062115A" w:rsidRPr="00DE1073" w14:paraId="2C53B35D"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23B3FCCE" w14:textId="77777777" w:rsidR="0062115A" w:rsidRPr="00DE1073" w:rsidRDefault="003823F2" w:rsidP="00DE1073">
            <w:r w:rsidRPr="00DE1073">
              <w:tab/>
              <w:t>Netto kjøp av tomter og grunn</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4AF6311F" w14:textId="77777777" w:rsidR="0062115A" w:rsidRPr="00DE1073" w:rsidRDefault="003823F2" w:rsidP="00DE1073">
            <w:r w:rsidRPr="00DE1073">
              <w:t>274</w:t>
            </w:r>
          </w:p>
        </w:tc>
        <w:tc>
          <w:tcPr>
            <w:tcW w:w="1060" w:type="dxa"/>
            <w:tcBorders>
              <w:top w:val="nil"/>
              <w:left w:val="nil"/>
              <w:bottom w:val="nil"/>
              <w:right w:val="nil"/>
            </w:tcBorders>
            <w:tcMar>
              <w:top w:w="100" w:type="dxa"/>
              <w:left w:w="43" w:type="dxa"/>
              <w:bottom w:w="43" w:type="dxa"/>
              <w:right w:w="43" w:type="dxa"/>
            </w:tcMar>
            <w:vAlign w:val="bottom"/>
          </w:tcPr>
          <w:p w14:paraId="61C742A8" w14:textId="77777777" w:rsidR="0062115A" w:rsidRPr="00DE1073" w:rsidRDefault="003823F2" w:rsidP="00DE1073">
            <w:r w:rsidRPr="00DE1073">
              <w:t>-8 648</w:t>
            </w:r>
          </w:p>
        </w:tc>
        <w:tc>
          <w:tcPr>
            <w:tcW w:w="1060" w:type="dxa"/>
            <w:tcBorders>
              <w:top w:val="nil"/>
              <w:left w:val="nil"/>
              <w:bottom w:val="nil"/>
              <w:right w:val="nil"/>
            </w:tcBorders>
            <w:tcMar>
              <w:top w:w="100" w:type="dxa"/>
              <w:left w:w="43" w:type="dxa"/>
              <w:bottom w:w="43" w:type="dxa"/>
              <w:right w:w="43" w:type="dxa"/>
            </w:tcMar>
            <w:vAlign w:val="bottom"/>
          </w:tcPr>
          <w:p w14:paraId="3455236A" w14:textId="77777777" w:rsidR="0062115A" w:rsidRPr="00DE1073" w:rsidRDefault="003823F2" w:rsidP="00DE1073">
            <w:r w:rsidRPr="00DE1073">
              <w:t>83</w:t>
            </w:r>
          </w:p>
        </w:tc>
        <w:tc>
          <w:tcPr>
            <w:tcW w:w="1060" w:type="dxa"/>
            <w:tcBorders>
              <w:top w:val="nil"/>
              <w:left w:val="nil"/>
              <w:bottom w:val="nil"/>
              <w:right w:val="nil"/>
            </w:tcBorders>
            <w:tcMar>
              <w:top w:w="100" w:type="dxa"/>
              <w:left w:w="43" w:type="dxa"/>
              <w:bottom w:w="43" w:type="dxa"/>
              <w:right w:w="43" w:type="dxa"/>
            </w:tcMar>
            <w:vAlign w:val="bottom"/>
          </w:tcPr>
          <w:p w14:paraId="413C6111" w14:textId="77777777" w:rsidR="0062115A" w:rsidRPr="00DE1073" w:rsidRDefault="003823F2" w:rsidP="00DE1073">
            <w:r w:rsidRPr="00DE1073">
              <w:t>-4 683</w:t>
            </w:r>
          </w:p>
        </w:tc>
        <w:tc>
          <w:tcPr>
            <w:tcW w:w="1060" w:type="dxa"/>
            <w:tcBorders>
              <w:top w:val="nil"/>
              <w:left w:val="nil"/>
              <w:bottom w:val="nil"/>
              <w:right w:val="nil"/>
            </w:tcBorders>
            <w:tcMar>
              <w:top w:w="100" w:type="dxa"/>
              <w:left w:w="43" w:type="dxa"/>
              <w:bottom w:w="43" w:type="dxa"/>
              <w:right w:w="43" w:type="dxa"/>
            </w:tcMar>
            <w:vAlign w:val="bottom"/>
          </w:tcPr>
          <w:p w14:paraId="44648E8F" w14:textId="77777777" w:rsidR="0062115A" w:rsidRPr="00DE1073" w:rsidRDefault="003823F2" w:rsidP="00DE1073">
            <w:r w:rsidRPr="00DE1073">
              <w:t>509</w:t>
            </w:r>
          </w:p>
        </w:tc>
        <w:tc>
          <w:tcPr>
            <w:tcW w:w="160" w:type="dxa"/>
            <w:tcBorders>
              <w:top w:val="nil"/>
              <w:left w:val="nil"/>
              <w:bottom w:val="nil"/>
              <w:right w:val="nil"/>
            </w:tcBorders>
            <w:tcMar>
              <w:top w:w="100" w:type="dxa"/>
              <w:left w:w="43" w:type="dxa"/>
              <w:bottom w:w="43" w:type="dxa"/>
              <w:right w:w="43" w:type="dxa"/>
            </w:tcMar>
            <w:vAlign w:val="bottom"/>
          </w:tcPr>
          <w:p w14:paraId="60BDE56E"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01792DC" w14:textId="77777777" w:rsidR="0062115A" w:rsidRPr="00DE1073" w:rsidRDefault="003823F2" w:rsidP="00DE1073">
            <w:r w:rsidRPr="00DE1073">
              <w:t>-</w:t>
            </w:r>
          </w:p>
        </w:tc>
        <w:tc>
          <w:tcPr>
            <w:tcW w:w="720" w:type="dxa"/>
            <w:tcBorders>
              <w:top w:val="nil"/>
              <w:left w:val="nil"/>
              <w:bottom w:val="nil"/>
              <w:right w:val="nil"/>
            </w:tcBorders>
            <w:tcMar>
              <w:top w:w="100" w:type="dxa"/>
              <w:left w:w="43" w:type="dxa"/>
              <w:bottom w:w="43" w:type="dxa"/>
              <w:right w:w="43" w:type="dxa"/>
            </w:tcMar>
            <w:vAlign w:val="bottom"/>
          </w:tcPr>
          <w:p w14:paraId="536A0352" w14:textId="77777777" w:rsidR="0062115A" w:rsidRPr="00DE1073" w:rsidRDefault="003823F2" w:rsidP="00DE1073">
            <w:r w:rsidRPr="00DE1073">
              <w:t>-</w:t>
            </w:r>
          </w:p>
        </w:tc>
        <w:tc>
          <w:tcPr>
            <w:tcW w:w="720" w:type="dxa"/>
            <w:tcBorders>
              <w:top w:val="nil"/>
              <w:left w:val="nil"/>
              <w:bottom w:val="nil"/>
              <w:right w:val="nil"/>
            </w:tcBorders>
            <w:tcMar>
              <w:top w:w="100" w:type="dxa"/>
              <w:left w:w="43" w:type="dxa"/>
              <w:bottom w:w="43" w:type="dxa"/>
              <w:right w:w="43" w:type="dxa"/>
            </w:tcMar>
            <w:vAlign w:val="bottom"/>
          </w:tcPr>
          <w:p w14:paraId="250E554E" w14:textId="77777777" w:rsidR="0062115A" w:rsidRPr="00DE1073" w:rsidRDefault="003823F2" w:rsidP="00DE1073">
            <w:r w:rsidRPr="00DE1073">
              <w:t>-</w:t>
            </w:r>
          </w:p>
        </w:tc>
        <w:tc>
          <w:tcPr>
            <w:tcW w:w="720" w:type="dxa"/>
            <w:tcBorders>
              <w:top w:val="nil"/>
              <w:left w:val="nil"/>
              <w:bottom w:val="nil"/>
              <w:right w:val="nil"/>
            </w:tcBorders>
            <w:tcMar>
              <w:top w:w="100" w:type="dxa"/>
              <w:left w:w="43" w:type="dxa"/>
              <w:bottom w:w="43" w:type="dxa"/>
              <w:right w:w="43" w:type="dxa"/>
            </w:tcMar>
            <w:vAlign w:val="bottom"/>
          </w:tcPr>
          <w:p w14:paraId="31EB561F" w14:textId="77777777" w:rsidR="0062115A" w:rsidRPr="00DE1073" w:rsidRDefault="003823F2" w:rsidP="00DE1073">
            <w:r w:rsidRPr="00DE1073">
              <w:t>-</w:t>
            </w:r>
          </w:p>
        </w:tc>
      </w:tr>
      <w:tr w:rsidR="0062115A" w:rsidRPr="00DE1073" w14:paraId="06E8261B" w14:textId="77777777" w:rsidTr="005F2150">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2214B0EF" w14:textId="77777777" w:rsidR="0062115A" w:rsidRPr="00DE1073" w:rsidRDefault="003823F2" w:rsidP="00DE1073">
            <w:r w:rsidRPr="00DE1073">
              <w:tab/>
              <w:t>Kapitaloverføringer</w:t>
            </w:r>
            <w:r w:rsidRPr="00DE1073">
              <w:tab/>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ED47281" w14:textId="77777777" w:rsidR="0062115A" w:rsidRPr="00DE1073" w:rsidRDefault="003823F2" w:rsidP="00DE1073">
            <w:r w:rsidRPr="00DE1073">
              <w:t>9 350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73982C1" w14:textId="77777777" w:rsidR="0062115A" w:rsidRPr="00DE1073" w:rsidRDefault="003823F2" w:rsidP="00DE1073">
            <w:r w:rsidRPr="00DE1073">
              <w:t>54 130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459C8F4" w14:textId="77777777" w:rsidR="0062115A" w:rsidRPr="00DE1073" w:rsidRDefault="003823F2" w:rsidP="00DE1073">
            <w:r w:rsidRPr="00DE1073">
              <w:t>12 252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37F243D" w14:textId="77777777" w:rsidR="0062115A" w:rsidRPr="00DE1073" w:rsidRDefault="003823F2" w:rsidP="00DE1073">
            <w:r w:rsidRPr="00DE1073">
              <w:t>18 655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F9E0BB4" w14:textId="77777777" w:rsidR="0062115A" w:rsidRPr="00DE1073" w:rsidRDefault="003823F2" w:rsidP="00DE1073">
            <w:r w:rsidRPr="00DE1073">
              <w:t>19 103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6D33E688"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7B1FF034" w14:textId="77777777" w:rsidR="0062115A" w:rsidRPr="00DE1073" w:rsidRDefault="003823F2" w:rsidP="00DE1073">
            <w:r w:rsidRPr="00DE1073">
              <w:t>478,9</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34F0463" w14:textId="77777777" w:rsidR="0062115A" w:rsidRPr="00DE1073" w:rsidRDefault="003823F2" w:rsidP="00DE1073">
            <w:r w:rsidRPr="00DE1073">
              <w:t>-77,4</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968096E" w14:textId="77777777" w:rsidR="0062115A" w:rsidRPr="00DE1073" w:rsidRDefault="003823F2" w:rsidP="00DE1073">
            <w:r w:rsidRPr="00DE1073">
              <w:t>52,3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73E9509" w14:textId="77777777" w:rsidR="0062115A" w:rsidRPr="00DE1073" w:rsidRDefault="003823F2" w:rsidP="00DE1073">
            <w:r w:rsidRPr="00DE1073">
              <w:t>2,4</w:t>
            </w:r>
          </w:p>
        </w:tc>
      </w:tr>
      <w:tr w:rsidR="0062115A" w:rsidRPr="00DE1073" w14:paraId="6D18BF14" w14:textId="77777777" w:rsidTr="005F2150">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130A9741" w14:textId="77777777" w:rsidR="0062115A" w:rsidRPr="00DE1073" w:rsidRDefault="003823F2" w:rsidP="00DE1073">
            <w:r w:rsidRPr="00DE1073">
              <w:t>C.</w:t>
            </w:r>
            <w:r w:rsidRPr="00DE1073">
              <w:tab/>
              <w:t>Nettofinansinvestering (A-B)</w:t>
            </w:r>
            <w:r w:rsidRPr="00DE1073">
              <w:tab/>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5949FE" w14:textId="77777777" w:rsidR="0062115A" w:rsidRPr="00DE1073" w:rsidRDefault="003823F2" w:rsidP="00DE1073">
            <w:r w:rsidRPr="00DE1073">
              <w:t>234 613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47863A6" w14:textId="77777777" w:rsidR="0062115A" w:rsidRPr="00DE1073" w:rsidRDefault="003823F2" w:rsidP="00DE1073">
            <w:r w:rsidRPr="00DE1073">
              <w:t>-90 046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93B0FF" w14:textId="77777777" w:rsidR="0062115A" w:rsidRPr="00DE1073" w:rsidRDefault="003823F2" w:rsidP="00DE1073">
            <w:r w:rsidRPr="00DE1073">
              <w:t>439 682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1F9EA60" w14:textId="77777777" w:rsidR="0062115A" w:rsidRPr="00DE1073" w:rsidRDefault="003823F2" w:rsidP="00DE1073">
            <w:r w:rsidRPr="00DE1073">
              <w:t>1 453 606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BA12024" w14:textId="77777777" w:rsidR="0062115A" w:rsidRPr="00DE1073" w:rsidRDefault="003823F2" w:rsidP="00DE1073">
            <w:r w:rsidRPr="00DE1073">
              <w:t>893 586</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5AF8EC" w14:textId="77777777" w:rsidR="0062115A" w:rsidRPr="00DE1073" w:rsidRDefault="0062115A" w:rsidP="00DE10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00C3940" w14:textId="77777777" w:rsidR="0062115A" w:rsidRPr="00DE1073" w:rsidRDefault="003823F2" w:rsidP="00DE1073">
            <w:r w:rsidRPr="00DE1073">
              <w:t>-138,4</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FFCF29C" w14:textId="77777777" w:rsidR="0062115A" w:rsidRPr="00DE1073" w:rsidRDefault="003823F2" w:rsidP="00DE1073">
            <w:r w:rsidRPr="00DE1073">
              <w:t>-588,3</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5F44AE0" w14:textId="77777777" w:rsidR="0062115A" w:rsidRPr="00DE1073" w:rsidRDefault="003823F2" w:rsidP="00DE1073">
            <w:r w:rsidRPr="00DE1073">
              <w:t>230,6</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7E952C3" w14:textId="77777777" w:rsidR="0062115A" w:rsidRPr="00DE1073" w:rsidRDefault="003823F2" w:rsidP="00DE1073">
            <w:r w:rsidRPr="00DE1073">
              <w:t>-38,5</w:t>
            </w:r>
          </w:p>
        </w:tc>
      </w:tr>
      <w:tr w:rsidR="0062115A" w:rsidRPr="00DE1073" w14:paraId="2EC7D8C9"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696763F7" w14:textId="77777777" w:rsidR="0062115A" w:rsidRPr="00DE1073" w:rsidRDefault="003823F2" w:rsidP="00DE1073">
            <w:r w:rsidRPr="00DE1073">
              <w:tab/>
            </w:r>
            <w:r w:rsidRPr="00D10D15">
              <w:rPr>
                <w:rStyle w:val="kursiv"/>
              </w:rPr>
              <w:t>Memo:</w:t>
            </w:r>
          </w:p>
        </w:tc>
        <w:tc>
          <w:tcPr>
            <w:tcW w:w="1060" w:type="dxa"/>
            <w:tcBorders>
              <w:top w:val="nil"/>
              <w:left w:val="nil"/>
              <w:bottom w:val="nil"/>
              <w:right w:val="nil"/>
            </w:tcBorders>
            <w:tcMar>
              <w:top w:w="100" w:type="dxa"/>
              <w:left w:w="43" w:type="dxa"/>
              <w:bottom w:w="43" w:type="dxa"/>
              <w:right w:w="43" w:type="dxa"/>
            </w:tcMar>
            <w:vAlign w:val="bottom"/>
          </w:tcPr>
          <w:p w14:paraId="3E72E4C1"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58BE9AC6"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234495E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19371E40"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72904F98" w14:textId="77777777" w:rsidR="0062115A" w:rsidRPr="00DE1073" w:rsidRDefault="0062115A" w:rsidP="00DE1073"/>
        </w:tc>
        <w:tc>
          <w:tcPr>
            <w:tcW w:w="160" w:type="dxa"/>
            <w:tcBorders>
              <w:top w:val="nil"/>
              <w:left w:val="nil"/>
              <w:bottom w:val="nil"/>
              <w:right w:val="nil"/>
            </w:tcBorders>
            <w:tcMar>
              <w:top w:w="100" w:type="dxa"/>
              <w:left w:w="43" w:type="dxa"/>
              <w:bottom w:w="43" w:type="dxa"/>
              <w:right w:w="43" w:type="dxa"/>
            </w:tcMar>
            <w:vAlign w:val="bottom"/>
          </w:tcPr>
          <w:p w14:paraId="254A6BF6"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331C8C04"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69345283"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174E5C5C"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3439F70F" w14:textId="77777777" w:rsidR="0062115A" w:rsidRPr="00DE1073" w:rsidRDefault="0062115A" w:rsidP="00DE1073"/>
        </w:tc>
      </w:tr>
      <w:tr w:rsidR="0062115A" w:rsidRPr="00DE1073" w14:paraId="3ACDFFDD" w14:textId="77777777" w:rsidTr="005F2150">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43D464CC" w14:textId="77777777" w:rsidR="0062115A" w:rsidRPr="00DE1073" w:rsidRDefault="003823F2" w:rsidP="00DE1073">
            <w:r w:rsidRPr="00DE1073">
              <w:tab/>
              <w:t>Konsum i offentlig forvaltning</w:t>
            </w:r>
            <w:r w:rsidRPr="00DE1073">
              <w:tab/>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62BAE6A" w14:textId="77777777" w:rsidR="0062115A" w:rsidRPr="00DE1073" w:rsidRDefault="003823F2" w:rsidP="00DE1073">
            <w:r w:rsidRPr="00DE1073">
              <w:t>866 988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4CEFD37" w14:textId="77777777" w:rsidR="0062115A" w:rsidRPr="00DE1073" w:rsidRDefault="003823F2" w:rsidP="00DE1073">
            <w:r w:rsidRPr="00DE1073">
              <w:t>904 650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3D4DF40" w14:textId="77777777" w:rsidR="0062115A" w:rsidRPr="00DE1073" w:rsidRDefault="003823F2" w:rsidP="00DE1073">
            <w:r w:rsidRPr="00DE1073">
              <w:t>972 185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88583E5" w14:textId="77777777" w:rsidR="0062115A" w:rsidRPr="00DE1073" w:rsidRDefault="003823F2" w:rsidP="00DE1073">
            <w:r w:rsidRPr="00DE1073">
              <w:t>1 036 090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521ECBE" w14:textId="77777777" w:rsidR="0062115A" w:rsidRPr="00DE1073" w:rsidRDefault="003823F2" w:rsidP="00DE1073">
            <w:r w:rsidRPr="00DE1073">
              <w:t>1 104 491</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7183F4EF"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6E5872B4" w14:textId="77777777" w:rsidR="0062115A" w:rsidRPr="00DE1073" w:rsidRDefault="003823F2" w:rsidP="00DE1073">
            <w:r w:rsidRPr="00DE1073">
              <w:t>4,3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2354339" w14:textId="77777777" w:rsidR="0062115A" w:rsidRPr="00DE1073" w:rsidRDefault="003823F2" w:rsidP="00DE1073">
            <w:r w:rsidRPr="00DE1073">
              <w:t>7,5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6060C7D5" w14:textId="77777777" w:rsidR="0062115A" w:rsidRPr="00DE1073" w:rsidRDefault="003823F2" w:rsidP="00DE1073">
            <w:r w:rsidRPr="00DE1073">
              <w:t>6,6</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7BDF2652" w14:textId="77777777" w:rsidR="0062115A" w:rsidRPr="00DE1073" w:rsidRDefault="003823F2" w:rsidP="00DE1073">
            <w:r w:rsidRPr="00DE1073">
              <w:t>6,6</w:t>
            </w:r>
          </w:p>
        </w:tc>
      </w:tr>
    </w:tbl>
    <w:p w14:paraId="514F9861" w14:textId="77777777" w:rsidR="0062115A" w:rsidRDefault="003823F2" w:rsidP="00DE1073">
      <w:pPr>
        <w:pStyle w:val="Kilde"/>
      </w:pPr>
      <w:r w:rsidRPr="00DE1073">
        <w:t>Kilder: Statistisk sentralbyrå og Finansdepartementet.</w:t>
      </w:r>
    </w:p>
    <w:p w14:paraId="3C83AF78" w14:textId="22EF6357" w:rsidR="005F2150" w:rsidRPr="005F2150" w:rsidRDefault="005F2150" w:rsidP="005F2150">
      <w:pPr>
        <w:pStyle w:val="tabell-tittel"/>
      </w:pPr>
      <w:r w:rsidRPr="00DE1073">
        <w:t>Påløpte inntekter og utgifter i statsforvaltningen. Mill. kroner og prosentvis endring fra året før</w:t>
      </w:r>
    </w:p>
    <w:p w14:paraId="7595AC28" w14:textId="77777777" w:rsidR="0062115A" w:rsidRPr="00DE1073" w:rsidRDefault="003823F2" w:rsidP="00DE1073">
      <w:pPr>
        <w:pStyle w:val="Tabellnavn"/>
      </w:pPr>
      <w:r w:rsidRPr="00DE1073">
        <w:t>11J2xt2</w:t>
      </w:r>
    </w:p>
    <w:tbl>
      <w:tblPr>
        <w:tblW w:w="13940" w:type="dxa"/>
        <w:tblInd w:w="43" w:type="dxa"/>
        <w:tblLayout w:type="fixed"/>
        <w:tblCellMar>
          <w:top w:w="74"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62115A" w:rsidRPr="00DE1073" w14:paraId="52D39A53" w14:textId="77777777" w:rsidTr="005F2150">
        <w:trPr>
          <w:trHeight w:val="300"/>
        </w:trPr>
        <w:tc>
          <w:tcPr>
            <w:tcW w:w="5600" w:type="dxa"/>
            <w:tcBorders>
              <w:top w:val="single" w:sz="4" w:space="0" w:color="000000"/>
              <w:left w:val="nil"/>
              <w:bottom w:val="nil"/>
              <w:right w:val="nil"/>
            </w:tcBorders>
            <w:tcMar>
              <w:top w:w="74" w:type="dxa"/>
              <w:left w:w="43" w:type="dxa"/>
              <w:bottom w:w="43" w:type="dxa"/>
              <w:right w:w="43" w:type="dxa"/>
            </w:tcMar>
            <w:vAlign w:val="bottom"/>
          </w:tcPr>
          <w:p w14:paraId="34BA10F7" w14:textId="77777777" w:rsidR="0062115A" w:rsidRPr="00DE1073" w:rsidRDefault="0062115A" w:rsidP="00DE1073"/>
        </w:tc>
        <w:tc>
          <w:tcPr>
            <w:tcW w:w="5300" w:type="dxa"/>
            <w:gridSpan w:val="5"/>
            <w:tcBorders>
              <w:top w:val="single" w:sz="4" w:space="0" w:color="000000"/>
              <w:left w:val="nil"/>
              <w:bottom w:val="single" w:sz="4" w:space="0" w:color="000000"/>
              <w:right w:val="nil"/>
            </w:tcBorders>
            <w:tcMar>
              <w:top w:w="74" w:type="dxa"/>
              <w:left w:w="43" w:type="dxa"/>
              <w:bottom w:w="43" w:type="dxa"/>
              <w:right w:w="43" w:type="dxa"/>
            </w:tcMar>
            <w:vAlign w:val="bottom"/>
          </w:tcPr>
          <w:p w14:paraId="612999F0" w14:textId="77777777" w:rsidR="0062115A" w:rsidRPr="00DE1073" w:rsidRDefault="003823F2" w:rsidP="00DE1073">
            <w:r w:rsidRPr="00DE1073">
              <w:t>Mill. kroner</w:t>
            </w:r>
          </w:p>
        </w:tc>
        <w:tc>
          <w:tcPr>
            <w:tcW w:w="160" w:type="dxa"/>
            <w:tcBorders>
              <w:top w:val="single" w:sz="4" w:space="0" w:color="000000"/>
              <w:left w:val="nil"/>
              <w:bottom w:val="nil"/>
              <w:right w:val="nil"/>
            </w:tcBorders>
            <w:tcMar>
              <w:top w:w="74" w:type="dxa"/>
              <w:left w:w="43" w:type="dxa"/>
              <w:bottom w:w="43" w:type="dxa"/>
              <w:right w:w="43" w:type="dxa"/>
            </w:tcMar>
            <w:vAlign w:val="bottom"/>
          </w:tcPr>
          <w:p w14:paraId="14036D99" w14:textId="77777777" w:rsidR="0062115A" w:rsidRPr="00DE1073" w:rsidRDefault="0062115A" w:rsidP="00DE1073"/>
        </w:tc>
        <w:tc>
          <w:tcPr>
            <w:tcW w:w="2880" w:type="dxa"/>
            <w:gridSpan w:val="4"/>
            <w:tcBorders>
              <w:top w:val="single" w:sz="4" w:space="0" w:color="000000"/>
              <w:left w:val="nil"/>
              <w:bottom w:val="single" w:sz="4" w:space="0" w:color="000000"/>
              <w:right w:val="nil"/>
            </w:tcBorders>
            <w:tcMar>
              <w:top w:w="74" w:type="dxa"/>
              <w:left w:w="43" w:type="dxa"/>
              <w:bottom w:w="43" w:type="dxa"/>
              <w:right w:w="43" w:type="dxa"/>
            </w:tcMar>
            <w:vAlign w:val="bottom"/>
          </w:tcPr>
          <w:p w14:paraId="62903F27" w14:textId="77777777" w:rsidR="0062115A" w:rsidRPr="00DE1073" w:rsidRDefault="003823F2" w:rsidP="00DE1073">
            <w:r w:rsidRPr="00DE1073">
              <w:t>Prosentvis endring fra året før</w:t>
            </w:r>
          </w:p>
        </w:tc>
      </w:tr>
      <w:tr w:rsidR="0062115A" w:rsidRPr="00DE1073" w14:paraId="3E64262E" w14:textId="77777777" w:rsidTr="005F2150">
        <w:trPr>
          <w:trHeight w:val="300"/>
        </w:trPr>
        <w:tc>
          <w:tcPr>
            <w:tcW w:w="5600" w:type="dxa"/>
            <w:tcBorders>
              <w:top w:val="nil"/>
              <w:left w:val="nil"/>
              <w:bottom w:val="single" w:sz="4" w:space="0" w:color="000000"/>
              <w:right w:val="nil"/>
            </w:tcBorders>
            <w:tcMar>
              <w:top w:w="74" w:type="dxa"/>
              <w:left w:w="43" w:type="dxa"/>
              <w:bottom w:w="43" w:type="dxa"/>
              <w:right w:w="43" w:type="dxa"/>
            </w:tcMar>
            <w:vAlign w:val="bottom"/>
          </w:tcPr>
          <w:p w14:paraId="1AD45638" w14:textId="77777777" w:rsidR="0062115A" w:rsidRPr="00DE1073" w:rsidRDefault="003823F2" w:rsidP="00DE1073">
            <w:r w:rsidRPr="00DE1073">
              <w:t xml:space="preserve"> </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EFC63AE" w14:textId="77777777" w:rsidR="0062115A" w:rsidRPr="00DE1073" w:rsidRDefault="003823F2" w:rsidP="00DE1073">
            <w:r w:rsidRPr="00DE1073">
              <w:t>2019</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388F30A" w14:textId="77777777" w:rsidR="0062115A" w:rsidRPr="00DE1073" w:rsidRDefault="003823F2" w:rsidP="00DE1073">
            <w:r w:rsidRPr="00DE1073">
              <w:t>2020</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07E07E88" w14:textId="77777777" w:rsidR="0062115A" w:rsidRPr="00DE1073" w:rsidRDefault="003823F2" w:rsidP="00DE1073">
            <w:r w:rsidRPr="00DE1073">
              <w:t>2021</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4A62EE37" w14:textId="77777777" w:rsidR="0062115A" w:rsidRPr="00DE1073" w:rsidRDefault="003823F2" w:rsidP="00DE1073">
            <w:r w:rsidRPr="00DE1073">
              <w:t>2022</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0598068" w14:textId="77777777" w:rsidR="0062115A" w:rsidRPr="00DE1073" w:rsidRDefault="003823F2" w:rsidP="00DE1073">
            <w:r w:rsidRPr="00DE1073">
              <w:t>2023</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149FFA1D" w14:textId="77777777" w:rsidR="0062115A" w:rsidRPr="00DE1073" w:rsidRDefault="0062115A" w:rsidP="00DE1073"/>
        </w:tc>
        <w:tc>
          <w:tcPr>
            <w:tcW w:w="720" w:type="dxa"/>
            <w:tcBorders>
              <w:top w:val="nil"/>
              <w:left w:val="nil"/>
              <w:bottom w:val="single" w:sz="4" w:space="0" w:color="000000"/>
              <w:right w:val="nil"/>
            </w:tcBorders>
            <w:tcMar>
              <w:top w:w="74" w:type="dxa"/>
              <w:left w:w="43" w:type="dxa"/>
              <w:bottom w:w="43" w:type="dxa"/>
              <w:right w:w="43" w:type="dxa"/>
            </w:tcMar>
            <w:vAlign w:val="bottom"/>
          </w:tcPr>
          <w:p w14:paraId="584AE654" w14:textId="77777777" w:rsidR="0062115A" w:rsidRPr="00DE1073" w:rsidRDefault="003823F2" w:rsidP="00DE1073">
            <w:r w:rsidRPr="00DE1073">
              <w:t>2020</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4C72FC68" w14:textId="77777777" w:rsidR="0062115A" w:rsidRPr="00DE1073" w:rsidRDefault="003823F2" w:rsidP="00DE1073">
            <w:r w:rsidRPr="00DE1073">
              <w:t>2021</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7249FE17" w14:textId="77777777" w:rsidR="0062115A" w:rsidRPr="00DE1073" w:rsidRDefault="003823F2" w:rsidP="00DE1073">
            <w:r w:rsidRPr="00DE1073">
              <w:t>2022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1BA5B02B" w14:textId="77777777" w:rsidR="0062115A" w:rsidRPr="00DE1073" w:rsidRDefault="003823F2" w:rsidP="00DE1073">
            <w:r w:rsidRPr="00DE1073">
              <w:t>2023</w:t>
            </w:r>
          </w:p>
        </w:tc>
      </w:tr>
      <w:tr w:rsidR="0062115A" w:rsidRPr="00DE1073" w14:paraId="24014269" w14:textId="77777777" w:rsidTr="005F2150">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23199445" w14:textId="77777777" w:rsidR="0062115A" w:rsidRPr="00DE1073" w:rsidRDefault="003823F2" w:rsidP="00DE1073">
            <w:r w:rsidRPr="00DE1073">
              <w:t>A.</w:t>
            </w:r>
            <w:r w:rsidRPr="00DE1073">
              <w:tab/>
              <w:t>Totale inntekter</w:t>
            </w:r>
            <w:r w:rsidRPr="00DE1073">
              <w:tab/>
            </w:r>
            <w:r w:rsidRPr="00DE1073">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759E193" w14:textId="77777777" w:rsidR="0062115A" w:rsidRPr="00DE1073" w:rsidRDefault="003823F2" w:rsidP="00DE1073">
            <w:r w:rsidRPr="00DE1073">
              <w:t>1 737 455</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E2F9B52" w14:textId="77777777" w:rsidR="0062115A" w:rsidRPr="00DE1073" w:rsidRDefault="003823F2" w:rsidP="00DE1073">
            <w:r w:rsidRPr="00DE1073">
              <w:t>1 572 377</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366673D" w14:textId="77777777" w:rsidR="0062115A" w:rsidRPr="00DE1073" w:rsidRDefault="003823F2" w:rsidP="00DE1073">
            <w:r w:rsidRPr="00DE1073">
              <w:t>2 075 683</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A936FD1" w14:textId="77777777" w:rsidR="0062115A" w:rsidRPr="00DE1073" w:rsidRDefault="003823F2" w:rsidP="00DE1073">
            <w:r w:rsidRPr="00DE1073">
              <w:t>3 250 372</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5358AE8" w14:textId="77777777" w:rsidR="0062115A" w:rsidRPr="00DE1073" w:rsidRDefault="003823F2" w:rsidP="00DE1073">
            <w:r w:rsidRPr="00DE1073">
              <w:t>2 817 835</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21EA1ED" w14:textId="77777777" w:rsidR="0062115A" w:rsidRPr="00DE1073" w:rsidRDefault="0062115A" w:rsidP="00DE1073"/>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C36CB0E" w14:textId="77777777" w:rsidR="0062115A" w:rsidRPr="00DE1073" w:rsidRDefault="003823F2" w:rsidP="00DE1073">
            <w:r w:rsidRPr="00DE1073">
              <w:t>-9,5</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D189647" w14:textId="77777777" w:rsidR="0062115A" w:rsidRPr="00DE1073" w:rsidRDefault="003823F2" w:rsidP="00DE1073">
            <w:r w:rsidRPr="00DE1073">
              <w:t>32,0</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349F27E" w14:textId="77777777" w:rsidR="0062115A" w:rsidRPr="00DE1073" w:rsidRDefault="003823F2" w:rsidP="00DE1073">
            <w:r w:rsidRPr="00DE1073">
              <w:t>56,6</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6E8974E" w14:textId="77777777" w:rsidR="0062115A" w:rsidRPr="00DE1073" w:rsidRDefault="003823F2" w:rsidP="00DE1073">
            <w:r w:rsidRPr="00DE1073">
              <w:t>-13,3</w:t>
            </w:r>
          </w:p>
        </w:tc>
      </w:tr>
      <w:tr w:rsidR="0062115A" w:rsidRPr="00DE1073" w14:paraId="223C49B5"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5F5D7D06" w14:textId="77777777" w:rsidR="0062115A" w:rsidRPr="00DE1073" w:rsidRDefault="003823F2" w:rsidP="00DE1073">
            <w:r w:rsidRPr="00DE1073">
              <w:tab/>
              <w:t>Formuesinntekter</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209248F1" w14:textId="77777777" w:rsidR="0062115A" w:rsidRPr="00DE1073" w:rsidRDefault="003823F2" w:rsidP="00DE1073">
            <w:r w:rsidRPr="00DE1073">
              <w:t>422 393</w:t>
            </w:r>
          </w:p>
        </w:tc>
        <w:tc>
          <w:tcPr>
            <w:tcW w:w="1060" w:type="dxa"/>
            <w:tcBorders>
              <w:top w:val="nil"/>
              <w:left w:val="nil"/>
              <w:bottom w:val="nil"/>
              <w:right w:val="nil"/>
            </w:tcBorders>
            <w:tcMar>
              <w:top w:w="74" w:type="dxa"/>
              <w:left w:w="43" w:type="dxa"/>
              <w:bottom w:w="43" w:type="dxa"/>
              <w:right w:w="43" w:type="dxa"/>
            </w:tcMar>
            <w:vAlign w:val="bottom"/>
          </w:tcPr>
          <w:p w14:paraId="2704FF66" w14:textId="77777777" w:rsidR="0062115A" w:rsidRPr="00DE1073" w:rsidRDefault="003823F2" w:rsidP="00DE1073">
            <w:r w:rsidRPr="00DE1073">
              <w:t>352 234</w:t>
            </w:r>
          </w:p>
        </w:tc>
        <w:tc>
          <w:tcPr>
            <w:tcW w:w="1060" w:type="dxa"/>
            <w:tcBorders>
              <w:top w:val="nil"/>
              <w:left w:val="nil"/>
              <w:bottom w:val="nil"/>
              <w:right w:val="nil"/>
            </w:tcBorders>
            <w:tcMar>
              <w:top w:w="74" w:type="dxa"/>
              <w:left w:w="43" w:type="dxa"/>
              <w:bottom w:w="43" w:type="dxa"/>
              <w:right w:w="43" w:type="dxa"/>
            </w:tcMar>
            <w:vAlign w:val="bottom"/>
          </w:tcPr>
          <w:p w14:paraId="05C6A83A" w14:textId="77777777" w:rsidR="0062115A" w:rsidRPr="00DE1073" w:rsidRDefault="003823F2" w:rsidP="00DE1073">
            <w:r w:rsidRPr="00DE1073">
              <w:t>473 567</w:t>
            </w:r>
          </w:p>
        </w:tc>
        <w:tc>
          <w:tcPr>
            <w:tcW w:w="1060" w:type="dxa"/>
            <w:tcBorders>
              <w:top w:val="nil"/>
              <w:left w:val="nil"/>
              <w:bottom w:val="nil"/>
              <w:right w:val="nil"/>
            </w:tcBorders>
            <w:tcMar>
              <w:top w:w="74" w:type="dxa"/>
              <w:left w:w="43" w:type="dxa"/>
              <w:bottom w:w="43" w:type="dxa"/>
              <w:right w:w="43" w:type="dxa"/>
            </w:tcMar>
            <w:vAlign w:val="bottom"/>
          </w:tcPr>
          <w:p w14:paraId="31306714" w14:textId="77777777" w:rsidR="0062115A" w:rsidRPr="00DE1073" w:rsidRDefault="003823F2" w:rsidP="00DE1073">
            <w:r w:rsidRPr="00DE1073">
              <w:t>921 669</w:t>
            </w:r>
          </w:p>
        </w:tc>
        <w:tc>
          <w:tcPr>
            <w:tcW w:w="1060" w:type="dxa"/>
            <w:tcBorders>
              <w:top w:val="nil"/>
              <w:left w:val="nil"/>
              <w:bottom w:val="nil"/>
              <w:right w:val="nil"/>
            </w:tcBorders>
            <w:tcMar>
              <w:top w:w="74" w:type="dxa"/>
              <w:left w:w="43" w:type="dxa"/>
              <w:bottom w:w="43" w:type="dxa"/>
              <w:right w:w="43" w:type="dxa"/>
            </w:tcMar>
            <w:vAlign w:val="bottom"/>
          </w:tcPr>
          <w:p w14:paraId="28EF31F9" w14:textId="77777777" w:rsidR="0062115A" w:rsidRPr="00DE1073" w:rsidRDefault="003823F2" w:rsidP="00DE1073">
            <w:r w:rsidRPr="00DE1073">
              <w:t>787 137</w:t>
            </w:r>
          </w:p>
        </w:tc>
        <w:tc>
          <w:tcPr>
            <w:tcW w:w="160" w:type="dxa"/>
            <w:tcBorders>
              <w:top w:val="nil"/>
              <w:left w:val="nil"/>
              <w:bottom w:val="nil"/>
              <w:right w:val="nil"/>
            </w:tcBorders>
            <w:tcMar>
              <w:top w:w="74" w:type="dxa"/>
              <w:left w:w="43" w:type="dxa"/>
              <w:bottom w:w="43" w:type="dxa"/>
              <w:right w:w="43" w:type="dxa"/>
            </w:tcMar>
            <w:vAlign w:val="bottom"/>
          </w:tcPr>
          <w:p w14:paraId="7B5CF0C6"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378DDB89" w14:textId="77777777" w:rsidR="0062115A" w:rsidRPr="00DE1073" w:rsidRDefault="003823F2" w:rsidP="00DE1073">
            <w:r w:rsidRPr="00DE1073">
              <w:t>-16,6</w:t>
            </w:r>
          </w:p>
        </w:tc>
        <w:tc>
          <w:tcPr>
            <w:tcW w:w="720" w:type="dxa"/>
            <w:tcBorders>
              <w:top w:val="nil"/>
              <w:left w:val="nil"/>
              <w:bottom w:val="nil"/>
              <w:right w:val="nil"/>
            </w:tcBorders>
            <w:tcMar>
              <w:top w:w="74" w:type="dxa"/>
              <w:left w:w="43" w:type="dxa"/>
              <w:bottom w:w="43" w:type="dxa"/>
              <w:right w:w="43" w:type="dxa"/>
            </w:tcMar>
            <w:vAlign w:val="bottom"/>
          </w:tcPr>
          <w:p w14:paraId="582BD722" w14:textId="77777777" w:rsidR="0062115A" w:rsidRPr="00DE1073" w:rsidRDefault="003823F2" w:rsidP="00DE1073">
            <w:r w:rsidRPr="00DE1073">
              <w:t>34,4</w:t>
            </w:r>
          </w:p>
        </w:tc>
        <w:tc>
          <w:tcPr>
            <w:tcW w:w="720" w:type="dxa"/>
            <w:tcBorders>
              <w:top w:val="nil"/>
              <w:left w:val="nil"/>
              <w:bottom w:val="nil"/>
              <w:right w:val="nil"/>
            </w:tcBorders>
            <w:tcMar>
              <w:top w:w="74" w:type="dxa"/>
              <w:left w:w="43" w:type="dxa"/>
              <w:bottom w:w="43" w:type="dxa"/>
              <w:right w:w="43" w:type="dxa"/>
            </w:tcMar>
            <w:vAlign w:val="bottom"/>
          </w:tcPr>
          <w:p w14:paraId="24E90E51" w14:textId="77777777" w:rsidR="0062115A" w:rsidRPr="00DE1073" w:rsidRDefault="003823F2" w:rsidP="00DE1073">
            <w:r w:rsidRPr="00DE1073">
              <w:t>94,6</w:t>
            </w:r>
          </w:p>
        </w:tc>
        <w:tc>
          <w:tcPr>
            <w:tcW w:w="720" w:type="dxa"/>
            <w:tcBorders>
              <w:top w:val="nil"/>
              <w:left w:val="nil"/>
              <w:bottom w:val="nil"/>
              <w:right w:val="nil"/>
            </w:tcBorders>
            <w:tcMar>
              <w:top w:w="74" w:type="dxa"/>
              <w:left w:w="43" w:type="dxa"/>
              <w:bottom w:w="43" w:type="dxa"/>
              <w:right w:w="43" w:type="dxa"/>
            </w:tcMar>
            <w:vAlign w:val="bottom"/>
          </w:tcPr>
          <w:p w14:paraId="1BD70089" w14:textId="77777777" w:rsidR="0062115A" w:rsidRPr="00DE1073" w:rsidRDefault="003823F2" w:rsidP="00DE1073">
            <w:r w:rsidRPr="00DE1073">
              <w:t>-14,6</w:t>
            </w:r>
          </w:p>
        </w:tc>
      </w:tr>
      <w:tr w:rsidR="0062115A" w:rsidRPr="00DE1073" w14:paraId="5BC69DEF"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7DE47898" w14:textId="77777777" w:rsidR="0062115A" w:rsidRPr="00DE1073" w:rsidRDefault="003823F2" w:rsidP="00DE1073">
            <w:r w:rsidRPr="00DE1073">
              <w:tab/>
              <w:t>Skatt- og pensjonspremier</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40F3693D" w14:textId="77777777" w:rsidR="0062115A" w:rsidRPr="00DE1073" w:rsidRDefault="003823F2" w:rsidP="00DE1073">
            <w:r w:rsidRPr="00DE1073">
              <w:t>1 216 249</w:t>
            </w:r>
          </w:p>
        </w:tc>
        <w:tc>
          <w:tcPr>
            <w:tcW w:w="1060" w:type="dxa"/>
            <w:tcBorders>
              <w:top w:val="nil"/>
              <w:left w:val="nil"/>
              <w:bottom w:val="nil"/>
              <w:right w:val="nil"/>
            </w:tcBorders>
            <w:tcMar>
              <w:top w:w="74" w:type="dxa"/>
              <w:left w:w="43" w:type="dxa"/>
              <w:bottom w:w="43" w:type="dxa"/>
              <w:right w:w="43" w:type="dxa"/>
            </w:tcMar>
            <w:vAlign w:val="bottom"/>
          </w:tcPr>
          <w:p w14:paraId="5519131D" w14:textId="77777777" w:rsidR="0062115A" w:rsidRPr="00DE1073" w:rsidRDefault="003823F2" w:rsidP="00DE1073">
            <w:r w:rsidRPr="00DE1073">
              <w:t>1 116 830</w:t>
            </w:r>
          </w:p>
        </w:tc>
        <w:tc>
          <w:tcPr>
            <w:tcW w:w="1060" w:type="dxa"/>
            <w:tcBorders>
              <w:top w:val="nil"/>
              <w:left w:val="nil"/>
              <w:bottom w:val="nil"/>
              <w:right w:val="nil"/>
            </w:tcBorders>
            <w:tcMar>
              <w:top w:w="74" w:type="dxa"/>
              <w:left w:w="43" w:type="dxa"/>
              <w:bottom w:w="43" w:type="dxa"/>
              <w:right w:w="43" w:type="dxa"/>
            </w:tcMar>
            <w:vAlign w:val="bottom"/>
          </w:tcPr>
          <w:p w14:paraId="3DFF2417" w14:textId="77777777" w:rsidR="0062115A" w:rsidRPr="00DE1073" w:rsidRDefault="003823F2" w:rsidP="00DE1073">
            <w:r w:rsidRPr="00DE1073">
              <w:t>1 499 972</w:t>
            </w:r>
          </w:p>
        </w:tc>
        <w:tc>
          <w:tcPr>
            <w:tcW w:w="1060" w:type="dxa"/>
            <w:tcBorders>
              <w:top w:val="nil"/>
              <w:left w:val="nil"/>
              <w:bottom w:val="nil"/>
              <w:right w:val="nil"/>
            </w:tcBorders>
            <w:tcMar>
              <w:top w:w="74" w:type="dxa"/>
              <w:left w:w="43" w:type="dxa"/>
              <w:bottom w:w="43" w:type="dxa"/>
              <w:right w:w="43" w:type="dxa"/>
            </w:tcMar>
            <w:vAlign w:val="bottom"/>
          </w:tcPr>
          <w:p w14:paraId="0018570F" w14:textId="77777777" w:rsidR="0062115A" w:rsidRPr="00DE1073" w:rsidRDefault="003823F2" w:rsidP="00DE1073">
            <w:r w:rsidRPr="00DE1073">
              <w:t>2 221 306</w:t>
            </w:r>
          </w:p>
        </w:tc>
        <w:tc>
          <w:tcPr>
            <w:tcW w:w="1060" w:type="dxa"/>
            <w:tcBorders>
              <w:top w:val="nil"/>
              <w:left w:val="nil"/>
              <w:bottom w:val="nil"/>
              <w:right w:val="nil"/>
            </w:tcBorders>
            <w:tcMar>
              <w:top w:w="74" w:type="dxa"/>
              <w:left w:w="43" w:type="dxa"/>
              <w:bottom w:w="43" w:type="dxa"/>
              <w:right w:w="43" w:type="dxa"/>
            </w:tcMar>
            <w:vAlign w:val="bottom"/>
          </w:tcPr>
          <w:p w14:paraId="40D07F9D" w14:textId="77777777" w:rsidR="0062115A" w:rsidRPr="00DE1073" w:rsidRDefault="003823F2" w:rsidP="00DE1073">
            <w:r w:rsidRPr="00DE1073">
              <w:t>1 921 216</w:t>
            </w:r>
          </w:p>
        </w:tc>
        <w:tc>
          <w:tcPr>
            <w:tcW w:w="160" w:type="dxa"/>
            <w:tcBorders>
              <w:top w:val="nil"/>
              <w:left w:val="nil"/>
              <w:bottom w:val="nil"/>
              <w:right w:val="nil"/>
            </w:tcBorders>
            <w:tcMar>
              <w:top w:w="74" w:type="dxa"/>
              <w:left w:w="43" w:type="dxa"/>
              <w:bottom w:w="43" w:type="dxa"/>
              <w:right w:w="43" w:type="dxa"/>
            </w:tcMar>
            <w:vAlign w:val="bottom"/>
          </w:tcPr>
          <w:p w14:paraId="19BC877A"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70A60179" w14:textId="77777777" w:rsidR="0062115A" w:rsidRPr="00DE1073" w:rsidRDefault="003823F2" w:rsidP="00DE1073">
            <w:r w:rsidRPr="00DE1073">
              <w:t>-8,2</w:t>
            </w:r>
          </w:p>
        </w:tc>
        <w:tc>
          <w:tcPr>
            <w:tcW w:w="720" w:type="dxa"/>
            <w:tcBorders>
              <w:top w:val="nil"/>
              <w:left w:val="nil"/>
              <w:bottom w:val="nil"/>
              <w:right w:val="nil"/>
            </w:tcBorders>
            <w:tcMar>
              <w:top w:w="74" w:type="dxa"/>
              <w:left w:w="43" w:type="dxa"/>
              <w:bottom w:w="43" w:type="dxa"/>
              <w:right w:w="43" w:type="dxa"/>
            </w:tcMar>
            <w:vAlign w:val="bottom"/>
          </w:tcPr>
          <w:p w14:paraId="2B937AF7" w14:textId="77777777" w:rsidR="0062115A" w:rsidRPr="00DE1073" w:rsidRDefault="003823F2" w:rsidP="00DE1073">
            <w:r w:rsidRPr="00DE1073">
              <w:t>34,3</w:t>
            </w:r>
          </w:p>
        </w:tc>
        <w:tc>
          <w:tcPr>
            <w:tcW w:w="720" w:type="dxa"/>
            <w:tcBorders>
              <w:top w:val="nil"/>
              <w:left w:val="nil"/>
              <w:bottom w:val="nil"/>
              <w:right w:val="nil"/>
            </w:tcBorders>
            <w:tcMar>
              <w:top w:w="74" w:type="dxa"/>
              <w:left w:w="43" w:type="dxa"/>
              <w:bottom w:w="43" w:type="dxa"/>
              <w:right w:w="43" w:type="dxa"/>
            </w:tcMar>
            <w:vAlign w:val="bottom"/>
          </w:tcPr>
          <w:p w14:paraId="53E120E2" w14:textId="77777777" w:rsidR="0062115A" w:rsidRPr="00DE1073" w:rsidRDefault="003823F2" w:rsidP="00DE1073">
            <w:r w:rsidRPr="00DE1073">
              <w:t>48,1</w:t>
            </w:r>
          </w:p>
        </w:tc>
        <w:tc>
          <w:tcPr>
            <w:tcW w:w="720" w:type="dxa"/>
            <w:tcBorders>
              <w:top w:val="nil"/>
              <w:left w:val="nil"/>
              <w:bottom w:val="nil"/>
              <w:right w:val="nil"/>
            </w:tcBorders>
            <w:tcMar>
              <w:top w:w="74" w:type="dxa"/>
              <w:left w:w="43" w:type="dxa"/>
              <w:bottom w:w="43" w:type="dxa"/>
              <w:right w:w="43" w:type="dxa"/>
            </w:tcMar>
            <w:vAlign w:val="bottom"/>
          </w:tcPr>
          <w:p w14:paraId="7EB75F0E" w14:textId="77777777" w:rsidR="0062115A" w:rsidRPr="00DE1073" w:rsidRDefault="003823F2" w:rsidP="00DE1073">
            <w:r w:rsidRPr="00DE1073">
              <w:t>-13,5</w:t>
            </w:r>
          </w:p>
        </w:tc>
      </w:tr>
      <w:tr w:rsidR="0062115A" w:rsidRPr="00DE1073" w14:paraId="45AB05ED"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6DA5D1C8" w14:textId="77777777" w:rsidR="0062115A" w:rsidRPr="00DE1073" w:rsidRDefault="003823F2" w:rsidP="00DE1073">
            <w:r w:rsidRPr="00DE1073">
              <w:lastRenderedPageBreak/>
              <w:tab/>
              <w:t>2.1</w:t>
            </w:r>
            <w:r w:rsidRPr="00DE1073">
              <w:tab/>
              <w:t>Oljeskatter</w:t>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0D6DDE72" w14:textId="77777777" w:rsidR="0062115A" w:rsidRPr="00DE1073" w:rsidRDefault="003823F2" w:rsidP="00DE1073">
            <w:r w:rsidRPr="00DE1073">
              <w:t>119 721</w:t>
            </w:r>
          </w:p>
        </w:tc>
        <w:tc>
          <w:tcPr>
            <w:tcW w:w="1060" w:type="dxa"/>
            <w:tcBorders>
              <w:top w:val="nil"/>
              <w:left w:val="nil"/>
              <w:bottom w:val="nil"/>
              <w:right w:val="nil"/>
            </w:tcBorders>
            <w:tcMar>
              <w:top w:w="74" w:type="dxa"/>
              <w:left w:w="43" w:type="dxa"/>
              <w:bottom w:w="43" w:type="dxa"/>
              <w:right w:w="43" w:type="dxa"/>
            </w:tcMar>
            <w:vAlign w:val="bottom"/>
          </w:tcPr>
          <w:p w14:paraId="4AFB6766" w14:textId="77777777" w:rsidR="0062115A" w:rsidRPr="00DE1073" w:rsidRDefault="003823F2" w:rsidP="00DE1073">
            <w:r w:rsidRPr="00DE1073">
              <w:t>22 514</w:t>
            </w:r>
          </w:p>
        </w:tc>
        <w:tc>
          <w:tcPr>
            <w:tcW w:w="1060" w:type="dxa"/>
            <w:tcBorders>
              <w:top w:val="nil"/>
              <w:left w:val="nil"/>
              <w:bottom w:val="nil"/>
              <w:right w:val="nil"/>
            </w:tcBorders>
            <w:tcMar>
              <w:top w:w="74" w:type="dxa"/>
              <w:left w:w="43" w:type="dxa"/>
              <w:bottom w:w="43" w:type="dxa"/>
              <w:right w:w="43" w:type="dxa"/>
            </w:tcMar>
            <w:vAlign w:val="bottom"/>
          </w:tcPr>
          <w:p w14:paraId="29BA7F6F" w14:textId="77777777" w:rsidR="0062115A" w:rsidRPr="00DE1073" w:rsidRDefault="003823F2" w:rsidP="00DE1073">
            <w:r w:rsidRPr="00DE1073">
              <w:t>300 203</w:t>
            </w:r>
          </w:p>
        </w:tc>
        <w:tc>
          <w:tcPr>
            <w:tcW w:w="1060" w:type="dxa"/>
            <w:tcBorders>
              <w:top w:val="nil"/>
              <w:left w:val="nil"/>
              <w:bottom w:val="nil"/>
              <w:right w:val="nil"/>
            </w:tcBorders>
            <w:tcMar>
              <w:top w:w="74" w:type="dxa"/>
              <w:left w:w="43" w:type="dxa"/>
              <w:bottom w:w="43" w:type="dxa"/>
              <w:right w:w="43" w:type="dxa"/>
            </w:tcMar>
            <w:vAlign w:val="bottom"/>
          </w:tcPr>
          <w:p w14:paraId="72B794D2" w14:textId="77777777" w:rsidR="0062115A" w:rsidRPr="00DE1073" w:rsidRDefault="003823F2" w:rsidP="00DE1073">
            <w:r w:rsidRPr="00DE1073">
              <w:t>892 127</w:t>
            </w:r>
          </w:p>
        </w:tc>
        <w:tc>
          <w:tcPr>
            <w:tcW w:w="1060" w:type="dxa"/>
            <w:tcBorders>
              <w:top w:val="nil"/>
              <w:left w:val="nil"/>
              <w:bottom w:val="nil"/>
              <w:right w:val="nil"/>
            </w:tcBorders>
            <w:tcMar>
              <w:top w:w="74" w:type="dxa"/>
              <w:left w:w="43" w:type="dxa"/>
              <w:bottom w:w="43" w:type="dxa"/>
              <w:right w:w="43" w:type="dxa"/>
            </w:tcMar>
            <w:vAlign w:val="bottom"/>
          </w:tcPr>
          <w:p w14:paraId="07D531C8" w14:textId="77777777" w:rsidR="0062115A" w:rsidRPr="00DE1073" w:rsidRDefault="003823F2" w:rsidP="00DE1073">
            <w:r w:rsidRPr="00DE1073">
              <w:t>548 000</w:t>
            </w:r>
          </w:p>
        </w:tc>
        <w:tc>
          <w:tcPr>
            <w:tcW w:w="160" w:type="dxa"/>
            <w:tcBorders>
              <w:top w:val="nil"/>
              <w:left w:val="nil"/>
              <w:bottom w:val="nil"/>
              <w:right w:val="nil"/>
            </w:tcBorders>
            <w:tcMar>
              <w:top w:w="74" w:type="dxa"/>
              <w:left w:w="43" w:type="dxa"/>
              <w:bottom w:w="43" w:type="dxa"/>
              <w:right w:w="43" w:type="dxa"/>
            </w:tcMar>
            <w:vAlign w:val="bottom"/>
          </w:tcPr>
          <w:p w14:paraId="18E371F1"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6896EB70" w14:textId="77777777" w:rsidR="0062115A" w:rsidRPr="00DE1073" w:rsidRDefault="003823F2" w:rsidP="00DE1073">
            <w:r w:rsidRPr="00DE1073">
              <w:t>-81,2</w:t>
            </w:r>
          </w:p>
        </w:tc>
        <w:tc>
          <w:tcPr>
            <w:tcW w:w="720" w:type="dxa"/>
            <w:tcBorders>
              <w:top w:val="nil"/>
              <w:left w:val="nil"/>
              <w:bottom w:val="nil"/>
              <w:right w:val="nil"/>
            </w:tcBorders>
            <w:tcMar>
              <w:top w:w="74" w:type="dxa"/>
              <w:left w:w="43" w:type="dxa"/>
              <w:bottom w:w="43" w:type="dxa"/>
              <w:right w:w="43" w:type="dxa"/>
            </w:tcMar>
            <w:vAlign w:val="bottom"/>
          </w:tcPr>
          <w:p w14:paraId="00D30D12" w14:textId="77777777" w:rsidR="0062115A" w:rsidRPr="00DE1073" w:rsidRDefault="003823F2" w:rsidP="00DE1073">
            <w:r w:rsidRPr="00DE1073">
              <w:t>1 233,4</w:t>
            </w:r>
          </w:p>
        </w:tc>
        <w:tc>
          <w:tcPr>
            <w:tcW w:w="720" w:type="dxa"/>
            <w:tcBorders>
              <w:top w:val="nil"/>
              <w:left w:val="nil"/>
              <w:bottom w:val="nil"/>
              <w:right w:val="nil"/>
            </w:tcBorders>
            <w:tcMar>
              <w:top w:w="74" w:type="dxa"/>
              <w:left w:w="43" w:type="dxa"/>
              <w:bottom w:w="43" w:type="dxa"/>
              <w:right w:w="43" w:type="dxa"/>
            </w:tcMar>
            <w:vAlign w:val="bottom"/>
          </w:tcPr>
          <w:p w14:paraId="3BA915CD" w14:textId="77777777" w:rsidR="0062115A" w:rsidRPr="00DE1073" w:rsidRDefault="003823F2" w:rsidP="00DE1073">
            <w:r w:rsidRPr="00DE1073">
              <w:t>197,2</w:t>
            </w:r>
          </w:p>
        </w:tc>
        <w:tc>
          <w:tcPr>
            <w:tcW w:w="720" w:type="dxa"/>
            <w:tcBorders>
              <w:top w:val="nil"/>
              <w:left w:val="nil"/>
              <w:bottom w:val="nil"/>
              <w:right w:val="nil"/>
            </w:tcBorders>
            <w:tcMar>
              <w:top w:w="74" w:type="dxa"/>
              <w:left w:w="43" w:type="dxa"/>
              <w:bottom w:w="43" w:type="dxa"/>
              <w:right w:w="43" w:type="dxa"/>
            </w:tcMar>
            <w:vAlign w:val="bottom"/>
          </w:tcPr>
          <w:p w14:paraId="60B61E08" w14:textId="77777777" w:rsidR="0062115A" w:rsidRPr="00DE1073" w:rsidRDefault="003823F2" w:rsidP="00DE1073">
            <w:r w:rsidRPr="00DE1073">
              <w:t>-38,6</w:t>
            </w:r>
          </w:p>
        </w:tc>
      </w:tr>
      <w:tr w:rsidR="0062115A" w:rsidRPr="00DE1073" w14:paraId="6653DDAD"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4D0F39F3" w14:textId="77777777" w:rsidR="0062115A" w:rsidRPr="00DE1073" w:rsidRDefault="003823F2" w:rsidP="00DE1073">
            <w:r w:rsidRPr="00DE1073">
              <w:tab/>
              <w:t>2.2</w:t>
            </w:r>
            <w:r w:rsidRPr="00DE1073">
              <w:tab/>
              <w:t>Produksjonsskatter Fastlands-Norge</w:t>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5C2F0BD9" w14:textId="77777777" w:rsidR="0062115A" w:rsidRPr="00DE1073" w:rsidRDefault="003823F2" w:rsidP="00DE1073">
            <w:r w:rsidRPr="00DE1073">
              <w:t>414 371</w:t>
            </w:r>
          </w:p>
        </w:tc>
        <w:tc>
          <w:tcPr>
            <w:tcW w:w="1060" w:type="dxa"/>
            <w:tcBorders>
              <w:top w:val="nil"/>
              <w:left w:val="nil"/>
              <w:bottom w:val="nil"/>
              <w:right w:val="nil"/>
            </w:tcBorders>
            <w:tcMar>
              <w:top w:w="74" w:type="dxa"/>
              <w:left w:w="43" w:type="dxa"/>
              <w:bottom w:w="43" w:type="dxa"/>
              <w:right w:w="43" w:type="dxa"/>
            </w:tcMar>
            <w:vAlign w:val="bottom"/>
          </w:tcPr>
          <w:p w14:paraId="13E6653E" w14:textId="77777777" w:rsidR="0062115A" w:rsidRPr="00DE1073" w:rsidRDefault="003823F2" w:rsidP="00DE1073">
            <w:r w:rsidRPr="00DE1073">
              <w:t>420 035</w:t>
            </w:r>
          </w:p>
        </w:tc>
        <w:tc>
          <w:tcPr>
            <w:tcW w:w="1060" w:type="dxa"/>
            <w:tcBorders>
              <w:top w:val="nil"/>
              <w:left w:val="nil"/>
              <w:bottom w:val="nil"/>
              <w:right w:val="nil"/>
            </w:tcBorders>
            <w:tcMar>
              <w:top w:w="74" w:type="dxa"/>
              <w:left w:w="43" w:type="dxa"/>
              <w:bottom w:w="43" w:type="dxa"/>
              <w:right w:w="43" w:type="dxa"/>
            </w:tcMar>
            <w:vAlign w:val="bottom"/>
          </w:tcPr>
          <w:p w14:paraId="08C6B419" w14:textId="77777777" w:rsidR="0062115A" w:rsidRPr="00DE1073" w:rsidRDefault="003823F2" w:rsidP="00DE1073">
            <w:r w:rsidRPr="00DE1073">
              <w:t>449 774</w:t>
            </w:r>
          </w:p>
        </w:tc>
        <w:tc>
          <w:tcPr>
            <w:tcW w:w="1060" w:type="dxa"/>
            <w:tcBorders>
              <w:top w:val="nil"/>
              <w:left w:val="nil"/>
              <w:bottom w:val="nil"/>
              <w:right w:val="nil"/>
            </w:tcBorders>
            <w:tcMar>
              <w:top w:w="74" w:type="dxa"/>
              <w:left w:w="43" w:type="dxa"/>
              <w:bottom w:w="43" w:type="dxa"/>
              <w:right w:w="43" w:type="dxa"/>
            </w:tcMar>
            <w:vAlign w:val="bottom"/>
          </w:tcPr>
          <w:p w14:paraId="49F7DBE1" w14:textId="77777777" w:rsidR="0062115A" w:rsidRPr="00DE1073" w:rsidRDefault="003823F2" w:rsidP="00DE1073">
            <w:r w:rsidRPr="00DE1073">
              <w:t>485 449</w:t>
            </w:r>
          </w:p>
        </w:tc>
        <w:tc>
          <w:tcPr>
            <w:tcW w:w="1060" w:type="dxa"/>
            <w:tcBorders>
              <w:top w:val="nil"/>
              <w:left w:val="nil"/>
              <w:bottom w:val="nil"/>
              <w:right w:val="nil"/>
            </w:tcBorders>
            <w:tcMar>
              <w:top w:w="74" w:type="dxa"/>
              <w:left w:w="43" w:type="dxa"/>
              <w:bottom w:w="43" w:type="dxa"/>
              <w:right w:w="43" w:type="dxa"/>
            </w:tcMar>
            <w:vAlign w:val="bottom"/>
          </w:tcPr>
          <w:p w14:paraId="44BB1470" w14:textId="77777777" w:rsidR="0062115A" w:rsidRPr="00DE1073" w:rsidRDefault="003823F2" w:rsidP="00DE1073">
            <w:r w:rsidRPr="00DE1073">
              <w:t>501 215</w:t>
            </w:r>
          </w:p>
        </w:tc>
        <w:tc>
          <w:tcPr>
            <w:tcW w:w="160" w:type="dxa"/>
            <w:tcBorders>
              <w:top w:val="nil"/>
              <w:left w:val="nil"/>
              <w:bottom w:val="nil"/>
              <w:right w:val="nil"/>
            </w:tcBorders>
            <w:tcMar>
              <w:top w:w="74" w:type="dxa"/>
              <w:left w:w="43" w:type="dxa"/>
              <w:bottom w:w="43" w:type="dxa"/>
              <w:right w:w="43" w:type="dxa"/>
            </w:tcMar>
            <w:vAlign w:val="bottom"/>
          </w:tcPr>
          <w:p w14:paraId="580BF463"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5DAB62CA" w14:textId="77777777" w:rsidR="0062115A" w:rsidRPr="00DE1073" w:rsidRDefault="003823F2" w:rsidP="00DE1073">
            <w:r w:rsidRPr="00DE1073">
              <w:t>1,4</w:t>
            </w:r>
          </w:p>
        </w:tc>
        <w:tc>
          <w:tcPr>
            <w:tcW w:w="720" w:type="dxa"/>
            <w:tcBorders>
              <w:top w:val="nil"/>
              <w:left w:val="nil"/>
              <w:bottom w:val="nil"/>
              <w:right w:val="nil"/>
            </w:tcBorders>
            <w:tcMar>
              <w:top w:w="74" w:type="dxa"/>
              <w:left w:w="43" w:type="dxa"/>
              <w:bottom w:w="43" w:type="dxa"/>
              <w:right w:w="43" w:type="dxa"/>
            </w:tcMar>
            <w:vAlign w:val="bottom"/>
          </w:tcPr>
          <w:p w14:paraId="12F9BDA5" w14:textId="77777777" w:rsidR="0062115A" w:rsidRPr="00DE1073" w:rsidRDefault="003823F2" w:rsidP="00DE1073">
            <w:r w:rsidRPr="00DE1073">
              <w:t>7,1</w:t>
            </w:r>
          </w:p>
        </w:tc>
        <w:tc>
          <w:tcPr>
            <w:tcW w:w="720" w:type="dxa"/>
            <w:tcBorders>
              <w:top w:val="nil"/>
              <w:left w:val="nil"/>
              <w:bottom w:val="nil"/>
              <w:right w:val="nil"/>
            </w:tcBorders>
            <w:tcMar>
              <w:top w:w="74" w:type="dxa"/>
              <w:left w:w="43" w:type="dxa"/>
              <w:bottom w:w="43" w:type="dxa"/>
              <w:right w:w="43" w:type="dxa"/>
            </w:tcMar>
            <w:vAlign w:val="bottom"/>
          </w:tcPr>
          <w:p w14:paraId="11ED29C0" w14:textId="77777777" w:rsidR="0062115A" w:rsidRPr="00DE1073" w:rsidRDefault="003823F2" w:rsidP="00DE1073">
            <w:r w:rsidRPr="00DE1073">
              <w:t>7,9</w:t>
            </w:r>
          </w:p>
        </w:tc>
        <w:tc>
          <w:tcPr>
            <w:tcW w:w="720" w:type="dxa"/>
            <w:tcBorders>
              <w:top w:val="nil"/>
              <w:left w:val="nil"/>
              <w:bottom w:val="nil"/>
              <w:right w:val="nil"/>
            </w:tcBorders>
            <w:tcMar>
              <w:top w:w="74" w:type="dxa"/>
              <w:left w:w="43" w:type="dxa"/>
              <w:bottom w:w="43" w:type="dxa"/>
              <w:right w:w="43" w:type="dxa"/>
            </w:tcMar>
            <w:vAlign w:val="bottom"/>
          </w:tcPr>
          <w:p w14:paraId="5267772D" w14:textId="77777777" w:rsidR="0062115A" w:rsidRPr="00DE1073" w:rsidRDefault="003823F2" w:rsidP="00DE1073">
            <w:r w:rsidRPr="00DE1073">
              <w:t>3,2</w:t>
            </w:r>
          </w:p>
        </w:tc>
      </w:tr>
      <w:tr w:rsidR="0062115A" w:rsidRPr="00DE1073" w14:paraId="67D2561C"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3A6C1801" w14:textId="77777777" w:rsidR="0062115A" w:rsidRPr="00DE1073" w:rsidRDefault="003823F2" w:rsidP="00DE1073">
            <w:r w:rsidRPr="00DE1073">
              <w:tab/>
              <w:t>2.3</w:t>
            </w:r>
            <w:r w:rsidRPr="00DE1073">
              <w:tab/>
              <w:t>Skatt og trygdeavgifter Fastlands-Norge</w:t>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5FE1B641" w14:textId="77777777" w:rsidR="0062115A" w:rsidRPr="00DE1073" w:rsidRDefault="003823F2" w:rsidP="00DE1073">
            <w:r w:rsidRPr="00DE1073">
              <w:t>682 157</w:t>
            </w:r>
          </w:p>
        </w:tc>
        <w:tc>
          <w:tcPr>
            <w:tcW w:w="1060" w:type="dxa"/>
            <w:tcBorders>
              <w:top w:val="nil"/>
              <w:left w:val="nil"/>
              <w:bottom w:val="nil"/>
              <w:right w:val="nil"/>
            </w:tcBorders>
            <w:tcMar>
              <w:top w:w="74" w:type="dxa"/>
              <w:left w:w="43" w:type="dxa"/>
              <w:bottom w:w="43" w:type="dxa"/>
              <w:right w:w="43" w:type="dxa"/>
            </w:tcMar>
            <w:vAlign w:val="bottom"/>
          </w:tcPr>
          <w:p w14:paraId="7119B7EC" w14:textId="77777777" w:rsidR="0062115A" w:rsidRPr="00DE1073" w:rsidRDefault="003823F2" w:rsidP="00DE1073">
            <w:r w:rsidRPr="00DE1073">
              <w:t>674 281</w:t>
            </w:r>
          </w:p>
        </w:tc>
        <w:tc>
          <w:tcPr>
            <w:tcW w:w="1060" w:type="dxa"/>
            <w:tcBorders>
              <w:top w:val="nil"/>
              <w:left w:val="nil"/>
              <w:bottom w:val="nil"/>
              <w:right w:val="nil"/>
            </w:tcBorders>
            <w:tcMar>
              <w:top w:w="74" w:type="dxa"/>
              <w:left w:w="43" w:type="dxa"/>
              <w:bottom w:w="43" w:type="dxa"/>
              <w:right w:w="43" w:type="dxa"/>
            </w:tcMar>
            <w:vAlign w:val="bottom"/>
          </w:tcPr>
          <w:p w14:paraId="02B1D08C" w14:textId="77777777" w:rsidR="0062115A" w:rsidRPr="00DE1073" w:rsidRDefault="003823F2" w:rsidP="00DE1073">
            <w:r w:rsidRPr="00DE1073">
              <w:t>749 995</w:t>
            </w:r>
          </w:p>
        </w:tc>
        <w:tc>
          <w:tcPr>
            <w:tcW w:w="1060" w:type="dxa"/>
            <w:tcBorders>
              <w:top w:val="nil"/>
              <w:left w:val="nil"/>
              <w:bottom w:val="nil"/>
              <w:right w:val="nil"/>
            </w:tcBorders>
            <w:tcMar>
              <w:top w:w="74" w:type="dxa"/>
              <w:left w:w="43" w:type="dxa"/>
              <w:bottom w:w="43" w:type="dxa"/>
              <w:right w:w="43" w:type="dxa"/>
            </w:tcMar>
            <w:vAlign w:val="bottom"/>
          </w:tcPr>
          <w:p w14:paraId="7A9A4F6A" w14:textId="77777777" w:rsidR="0062115A" w:rsidRPr="00DE1073" w:rsidRDefault="003823F2" w:rsidP="00DE1073">
            <w:r w:rsidRPr="00DE1073">
              <w:t>843 731</w:t>
            </w:r>
          </w:p>
        </w:tc>
        <w:tc>
          <w:tcPr>
            <w:tcW w:w="1060" w:type="dxa"/>
            <w:tcBorders>
              <w:top w:val="nil"/>
              <w:left w:val="nil"/>
              <w:bottom w:val="nil"/>
              <w:right w:val="nil"/>
            </w:tcBorders>
            <w:tcMar>
              <w:top w:w="74" w:type="dxa"/>
              <w:left w:w="43" w:type="dxa"/>
              <w:bottom w:w="43" w:type="dxa"/>
              <w:right w:w="43" w:type="dxa"/>
            </w:tcMar>
            <w:vAlign w:val="bottom"/>
          </w:tcPr>
          <w:p w14:paraId="0CE59D6F" w14:textId="77777777" w:rsidR="0062115A" w:rsidRPr="00DE1073" w:rsidRDefault="003823F2" w:rsidP="00DE1073">
            <w:r w:rsidRPr="00DE1073">
              <w:t>872 001</w:t>
            </w:r>
          </w:p>
        </w:tc>
        <w:tc>
          <w:tcPr>
            <w:tcW w:w="160" w:type="dxa"/>
            <w:tcBorders>
              <w:top w:val="nil"/>
              <w:left w:val="nil"/>
              <w:bottom w:val="nil"/>
              <w:right w:val="nil"/>
            </w:tcBorders>
            <w:tcMar>
              <w:top w:w="74" w:type="dxa"/>
              <w:left w:w="43" w:type="dxa"/>
              <w:bottom w:w="43" w:type="dxa"/>
              <w:right w:w="43" w:type="dxa"/>
            </w:tcMar>
            <w:vAlign w:val="bottom"/>
          </w:tcPr>
          <w:p w14:paraId="5FD5628B"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183269AE" w14:textId="77777777" w:rsidR="0062115A" w:rsidRPr="00DE1073" w:rsidRDefault="003823F2" w:rsidP="00DE1073">
            <w:r w:rsidRPr="00DE1073">
              <w:t>-1,2</w:t>
            </w:r>
          </w:p>
        </w:tc>
        <w:tc>
          <w:tcPr>
            <w:tcW w:w="720" w:type="dxa"/>
            <w:tcBorders>
              <w:top w:val="nil"/>
              <w:left w:val="nil"/>
              <w:bottom w:val="nil"/>
              <w:right w:val="nil"/>
            </w:tcBorders>
            <w:tcMar>
              <w:top w:w="74" w:type="dxa"/>
              <w:left w:w="43" w:type="dxa"/>
              <w:bottom w:w="43" w:type="dxa"/>
              <w:right w:w="43" w:type="dxa"/>
            </w:tcMar>
            <w:vAlign w:val="bottom"/>
          </w:tcPr>
          <w:p w14:paraId="610D035D" w14:textId="77777777" w:rsidR="0062115A" w:rsidRPr="00DE1073" w:rsidRDefault="003823F2" w:rsidP="00DE1073">
            <w:r w:rsidRPr="00DE1073">
              <w:t>11,2</w:t>
            </w:r>
          </w:p>
        </w:tc>
        <w:tc>
          <w:tcPr>
            <w:tcW w:w="720" w:type="dxa"/>
            <w:tcBorders>
              <w:top w:val="nil"/>
              <w:left w:val="nil"/>
              <w:bottom w:val="nil"/>
              <w:right w:val="nil"/>
            </w:tcBorders>
            <w:tcMar>
              <w:top w:w="74" w:type="dxa"/>
              <w:left w:w="43" w:type="dxa"/>
              <w:bottom w:w="43" w:type="dxa"/>
              <w:right w:w="43" w:type="dxa"/>
            </w:tcMar>
            <w:vAlign w:val="bottom"/>
          </w:tcPr>
          <w:p w14:paraId="4B46E7BE" w14:textId="77777777" w:rsidR="0062115A" w:rsidRPr="00DE1073" w:rsidRDefault="003823F2" w:rsidP="00DE1073">
            <w:r w:rsidRPr="00DE1073">
              <w:t>12,5</w:t>
            </w:r>
          </w:p>
        </w:tc>
        <w:tc>
          <w:tcPr>
            <w:tcW w:w="720" w:type="dxa"/>
            <w:tcBorders>
              <w:top w:val="nil"/>
              <w:left w:val="nil"/>
              <w:bottom w:val="nil"/>
              <w:right w:val="nil"/>
            </w:tcBorders>
            <w:tcMar>
              <w:top w:w="74" w:type="dxa"/>
              <w:left w:w="43" w:type="dxa"/>
              <w:bottom w:w="43" w:type="dxa"/>
              <w:right w:w="43" w:type="dxa"/>
            </w:tcMar>
            <w:vAlign w:val="bottom"/>
          </w:tcPr>
          <w:p w14:paraId="7A353F82" w14:textId="77777777" w:rsidR="0062115A" w:rsidRPr="00DE1073" w:rsidRDefault="003823F2" w:rsidP="00DE1073">
            <w:r w:rsidRPr="00DE1073">
              <w:t>3,4</w:t>
            </w:r>
          </w:p>
        </w:tc>
      </w:tr>
      <w:tr w:rsidR="0062115A" w:rsidRPr="00DE1073" w14:paraId="2FC21A1C"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0B3E61FE" w14:textId="77777777" w:rsidR="0062115A" w:rsidRPr="00DE1073" w:rsidRDefault="003823F2" w:rsidP="00DE1073">
            <w:r w:rsidRPr="00DE1073">
              <w:tab/>
              <w:t>Overføringer innen offentlig forvaltning</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7341FD60" w14:textId="77777777" w:rsidR="0062115A" w:rsidRPr="00DE1073" w:rsidRDefault="003823F2" w:rsidP="00DE1073">
            <w:r w:rsidRPr="00DE1073">
              <w:t>2 498</w:t>
            </w:r>
          </w:p>
        </w:tc>
        <w:tc>
          <w:tcPr>
            <w:tcW w:w="1060" w:type="dxa"/>
            <w:tcBorders>
              <w:top w:val="nil"/>
              <w:left w:val="nil"/>
              <w:bottom w:val="nil"/>
              <w:right w:val="nil"/>
            </w:tcBorders>
            <w:tcMar>
              <w:top w:w="74" w:type="dxa"/>
              <w:left w:w="43" w:type="dxa"/>
              <w:bottom w:w="43" w:type="dxa"/>
              <w:right w:w="43" w:type="dxa"/>
            </w:tcMar>
            <w:vAlign w:val="bottom"/>
          </w:tcPr>
          <w:p w14:paraId="45A23D3E" w14:textId="77777777" w:rsidR="0062115A" w:rsidRPr="00DE1073" w:rsidRDefault="003823F2" w:rsidP="00DE1073">
            <w:r w:rsidRPr="00DE1073">
              <w:t>2 438</w:t>
            </w:r>
          </w:p>
        </w:tc>
        <w:tc>
          <w:tcPr>
            <w:tcW w:w="1060" w:type="dxa"/>
            <w:tcBorders>
              <w:top w:val="nil"/>
              <w:left w:val="nil"/>
              <w:bottom w:val="nil"/>
              <w:right w:val="nil"/>
            </w:tcBorders>
            <w:tcMar>
              <w:top w:w="74" w:type="dxa"/>
              <w:left w:w="43" w:type="dxa"/>
              <w:bottom w:w="43" w:type="dxa"/>
              <w:right w:w="43" w:type="dxa"/>
            </w:tcMar>
            <w:vAlign w:val="bottom"/>
          </w:tcPr>
          <w:p w14:paraId="7C14469E" w14:textId="77777777" w:rsidR="0062115A" w:rsidRPr="00DE1073" w:rsidRDefault="003823F2" w:rsidP="00DE1073">
            <w:r w:rsidRPr="00DE1073">
              <w:t>2 877</w:t>
            </w:r>
          </w:p>
        </w:tc>
        <w:tc>
          <w:tcPr>
            <w:tcW w:w="1060" w:type="dxa"/>
            <w:tcBorders>
              <w:top w:val="nil"/>
              <w:left w:val="nil"/>
              <w:bottom w:val="nil"/>
              <w:right w:val="nil"/>
            </w:tcBorders>
            <w:tcMar>
              <w:top w:w="74" w:type="dxa"/>
              <w:left w:w="43" w:type="dxa"/>
              <w:bottom w:w="43" w:type="dxa"/>
              <w:right w:w="43" w:type="dxa"/>
            </w:tcMar>
            <w:vAlign w:val="bottom"/>
          </w:tcPr>
          <w:p w14:paraId="30E60619" w14:textId="77777777" w:rsidR="0062115A" w:rsidRPr="00DE1073" w:rsidRDefault="003823F2" w:rsidP="00DE1073">
            <w:r w:rsidRPr="00DE1073">
              <w:t>3 169</w:t>
            </w:r>
          </w:p>
        </w:tc>
        <w:tc>
          <w:tcPr>
            <w:tcW w:w="1060" w:type="dxa"/>
            <w:tcBorders>
              <w:top w:val="nil"/>
              <w:left w:val="nil"/>
              <w:bottom w:val="nil"/>
              <w:right w:val="nil"/>
            </w:tcBorders>
            <w:tcMar>
              <w:top w:w="74" w:type="dxa"/>
              <w:left w:w="43" w:type="dxa"/>
              <w:bottom w:w="43" w:type="dxa"/>
              <w:right w:w="43" w:type="dxa"/>
            </w:tcMar>
            <w:vAlign w:val="bottom"/>
          </w:tcPr>
          <w:p w14:paraId="0384B9BD" w14:textId="77777777" w:rsidR="0062115A" w:rsidRPr="00DE1073" w:rsidRDefault="003823F2" w:rsidP="00DE1073">
            <w:r w:rsidRPr="00DE1073">
              <w:t>3 475</w:t>
            </w:r>
          </w:p>
        </w:tc>
        <w:tc>
          <w:tcPr>
            <w:tcW w:w="160" w:type="dxa"/>
            <w:tcBorders>
              <w:top w:val="nil"/>
              <w:left w:val="nil"/>
              <w:bottom w:val="nil"/>
              <w:right w:val="nil"/>
            </w:tcBorders>
            <w:tcMar>
              <w:top w:w="74" w:type="dxa"/>
              <w:left w:w="43" w:type="dxa"/>
              <w:bottom w:w="43" w:type="dxa"/>
              <w:right w:w="43" w:type="dxa"/>
            </w:tcMar>
            <w:vAlign w:val="bottom"/>
          </w:tcPr>
          <w:p w14:paraId="15D6342C"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559C2B6A" w14:textId="77777777" w:rsidR="0062115A" w:rsidRPr="00DE1073" w:rsidRDefault="003823F2" w:rsidP="00DE1073">
            <w:r w:rsidRPr="00DE1073">
              <w:t>-2,4</w:t>
            </w:r>
          </w:p>
        </w:tc>
        <w:tc>
          <w:tcPr>
            <w:tcW w:w="720" w:type="dxa"/>
            <w:tcBorders>
              <w:top w:val="nil"/>
              <w:left w:val="nil"/>
              <w:bottom w:val="nil"/>
              <w:right w:val="nil"/>
            </w:tcBorders>
            <w:tcMar>
              <w:top w:w="74" w:type="dxa"/>
              <w:left w:w="43" w:type="dxa"/>
              <w:bottom w:w="43" w:type="dxa"/>
              <w:right w:w="43" w:type="dxa"/>
            </w:tcMar>
            <w:vAlign w:val="bottom"/>
          </w:tcPr>
          <w:p w14:paraId="633A5A85" w14:textId="77777777" w:rsidR="0062115A" w:rsidRPr="00DE1073" w:rsidRDefault="003823F2" w:rsidP="00DE1073">
            <w:r w:rsidRPr="00DE1073">
              <w:t>18,0</w:t>
            </w:r>
          </w:p>
        </w:tc>
        <w:tc>
          <w:tcPr>
            <w:tcW w:w="720" w:type="dxa"/>
            <w:tcBorders>
              <w:top w:val="nil"/>
              <w:left w:val="nil"/>
              <w:bottom w:val="nil"/>
              <w:right w:val="nil"/>
            </w:tcBorders>
            <w:tcMar>
              <w:top w:w="74" w:type="dxa"/>
              <w:left w:w="43" w:type="dxa"/>
              <w:bottom w:w="43" w:type="dxa"/>
              <w:right w:w="43" w:type="dxa"/>
            </w:tcMar>
            <w:vAlign w:val="bottom"/>
          </w:tcPr>
          <w:p w14:paraId="50AF986D" w14:textId="77777777" w:rsidR="0062115A" w:rsidRPr="00DE1073" w:rsidRDefault="003823F2" w:rsidP="00DE1073">
            <w:r w:rsidRPr="00DE1073">
              <w:t>10,1</w:t>
            </w:r>
          </w:p>
        </w:tc>
        <w:tc>
          <w:tcPr>
            <w:tcW w:w="720" w:type="dxa"/>
            <w:tcBorders>
              <w:top w:val="nil"/>
              <w:left w:val="nil"/>
              <w:bottom w:val="nil"/>
              <w:right w:val="nil"/>
            </w:tcBorders>
            <w:tcMar>
              <w:top w:w="74" w:type="dxa"/>
              <w:left w:w="43" w:type="dxa"/>
              <w:bottom w:w="43" w:type="dxa"/>
              <w:right w:w="43" w:type="dxa"/>
            </w:tcMar>
            <w:vAlign w:val="bottom"/>
          </w:tcPr>
          <w:p w14:paraId="7B776DF4" w14:textId="77777777" w:rsidR="0062115A" w:rsidRPr="00DE1073" w:rsidRDefault="003823F2" w:rsidP="00DE1073">
            <w:r w:rsidRPr="00DE1073">
              <w:t>9,7</w:t>
            </w:r>
          </w:p>
        </w:tc>
      </w:tr>
      <w:tr w:rsidR="0062115A" w:rsidRPr="00DE1073" w14:paraId="7FC7C31D"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44707060" w14:textId="77777777" w:rsidR="0062115A" w:rsidRPr="00DE1073" w:rsidRDefault="003823F2" w:rsidP="00DE1073">
            <w:r w:rsidRPr="00DE1073">
              <w:tab/>
              <w:t>Andre overføringer, bøter mv.</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2893E24D" w14:textId="77777777" w:rsidR="0062115A" w:rsidRPr="00DE1073" w:rsidRDefault="003823F2" w:rsidP="00DE1073">
            <w:r w:rsidRPr="00DE1073">
              <w:t>22 464</w:t>
            </w:r>
          </w:p>
        </w:tc>
        <w:tc>
          <w:tcPr>
            <w:tcW w:w="1060" w:type="dxa"/>
            <w:tcBorders>
              <w:top w:val="nil"/>
              <w:left w:val="nil"/>
              <w:bottom w:val="nil"/>
              <w:right w:val="nil"/>
            </w:tcBorders>
            <w:tcMar>
              <w:top w:w="74" w:type="dxa"/>
              <w:left w:w="43" w:type="dxa"/>
              <w:bottom w:w="43" w:type="dxa"/>
              <w:right w:w="43" w:type="dxa"/>
            </w:tcMar>
            <w:vAlign w:val="bottom"/>
          </w:tcPr>
          <w:p w14:paraId="4C5D6C21" w14:textId="77777777" w:rsidR="0062115A" w:rsidRPr="00DE1073" w:rsidRDefault="003823F2" w:rsidP="00DE1073">
            <w:r w:rsidRPr="00DE1073">
              <w:t>28 646</w:t>
            </w:r>
          </w:p>
        </w:tc>
        <w:tc>
          <w:tcPr>
            <w:tcW w:w="1060" w:type="dxa"/>
            <w:tcBorders>
              <w:top w:val="nil"/>
              <w:left w:val="nil"/>
              <w:bottom w:val="nil"/>
              <w:right w:val="nil"/>
            </w:tcBorders>
            <w:tcMar>
              <w:top w:w="74" w:type="dxa"/>
              <w:left w:w="43" w:type="dxa"/>
              <w:bottom w:w="43" w:type="dxa"/>
              <w:right w:w="43" w:type="dxa"/>
            </w:tcMar>
            <w:vAlign w:val="bottom"/>
          </w:tcPr>
          <w:p w14:paraId="370A04C2" w14:textId="77777777" w:rsidR="0062115A" w:rsidRPr="00DE1073" w:rsidRDefault="003823F2" w:rsidP="00DE1073">
            <w:r w:rsidRPr="00DE1073">
              <w:t>24 633</w:t>
            </w:r>
          </w:p>
        </w:tc>
        <w:tc>
          <w:tcPr>
            <w:tcW w:w="1060" w:type="dxa"/>
            <w:tcBorders>
              <w:top w:val="nil"/>
              <w:left w:val="nil"/>
              <w:bottom w:val="nil"/>
              <w:right w:val="nil"/>
            </w:tcBorders>
            <w:tcMar>
              <w:top w:w="74" w:type="dxa"/>
              <w:left w:w="43" w:type="dxa"/>
              <w:bottom w:w="43" w:type="dxa"/>
              <w:right w:w="43" w:type="dxa"/>
            </w:tcMar>
            <w:vAlign w:val="bottom"/>
          </w:tcPr>
          <w:p w14:paraId="166546FE" w14:textId="77777777" w:rsidR="0062115A" w:rsidRPr="00DE1073" w:rsidRDefault="003823F2" w:rsidP="00DE1073">
            <w:r w:rsidRPr="00DE1073">
              <w:t>21 166</w:t>
            </w:r>
          </w:p>
        </w:tc>
        <w:tc>
          <w:tcPr>
            <w:tcW w:w="1060" w:type="dxa"/>
            <w:tcBorders>
              <w:top w:val="nil"/>
              <w:left w:val="nil"/>
              <w:bottom w:val="nil"/>
              <w:right w:val="nil"/>
            </w:tcBorders>
            <w:tcMar>
              <w:top w:w="74" w:type="dxa"/>
              <w:left w:w="43" w:type="dxa"/>
              <w:bottom w:w="43" w:type="dxa"/>
              <w:right w:w="43" w:type="dxa"/>
            </w:tcMar>
            <w:vAlign w:val="bottom"/>
          </w:tcPr>
          <w:p w14:paraId="466140CF" w14:textId="77777777" w:rsidR="0062115A" w:rsidRPr="00DE1073" w:rsidRDefault="003823F2" w:rsidP="00DE1073">
            <w:r w:rsidRPr="00DE1073">
              <w:t>17 712</w:t>
            </w:r>
          </w:p>
        </w:tc>
        <w:tc>
          <w:tcPr>
            <w:tcW w:w="160" w:type="dxa"/>
            <w:tcBorders>
              <w:top w:val="nil"/>
              <w:left w:val="nil"/>
              <w:bottom w:val="nil"/>
              <w:right w:val="nil"/>
            </w:tcBorders>
            <w:tcMar>
              <w:top w:w="74" w:type="dxa"/>
              <w:left w:w="43" w:type="dxa"/>
              <w:bottom w:w="43" w:type="dxa"/>
              <w:right w:w="43" w:type="dxa"/>
            </w:tcMar>
            <w:vAlign w:val="bottom"/>
          </w:tcPr>
          <w:p w14:paraId="1C002A6E"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4D6880A6" w14:textId="77777777" w:rsidR="0062115A" w:rsidRPr="00DE1073" w:rsidRDefault="003823F2" w:rsidP="00DE1073">
            <w:r w:rsidRPr="00DE1073">
              <w:t>27,5</w:t>
            </w:r>
          </w:p>
        </w:tc>
        <w:tc>
          <w:tcPr>
            <w:tcW w:w="720" w:type="dxa"/>
            <w:tcBorders>
              <w:top w:val="nil"/>
              <w:left w:val="nil"/>
              <w:bottom w:val="nil"/>
              <w:right w:val="nil"/>
            </w:tcBorders>
            <w:tcMar>
              <w:top w:w="74" w:type="dxa"/>
              <w:left w:w="43" w:type="dxa"/>
              <w:bottom w:w="43" w:type="dxa"/>
              <w:right w:w="43" w:type="dxa"/>
            </w:tcMar>
            <w:vAlign w:val="bottom"/>
          </w:tcPr>
          <w:p w14:paraId="3D1C2D1B" w14:textId="77777777" w:rsidR="0062115A" w:rsidRPr="00DE1073" w:rsidRDefault="003823F2" w:rsidP="00DE1073">
            <w:r w:rsidRPr="00DE1073">
              <w:t>-14,0</w:t>
            </w:r>
          </w:p>
        </w:tc>
        <w:tc>
          <w:tcPr>
            <w:tcW w:w="720" w:type="dxa"/>
            <w:tcBorders>
              <w:top w:val="nil"/>
              <w:left w:val="nil"/>
              <w:bottom w:val="nil"/>
              <w:right w:val="nil"/>
            </w:tcBorders>
            <w:tcMar>
              <w:top w:w="74" w:type="dxa"/>
              <w:left w:w="43" w:type="dxa"/>
              <w:bottom w:w="43" w:type="dxa"/>
              <w:right w:w="43" w:type="dxa"/>
            </w:tcMar>
            <w:vAlign w:val="bottom"/>
          </w:tcPr>
          <w:p w14:paraId="7CFB459D" w14:textId="77777777" w:rsidR="0062115A" w:rsidRPr="00DE1073" w:rsidRDefault="003823F2" w:rsidP="00DE1073">
            <w:r w:rsidRPr="00DE1073">
              <w:t>-14,1</w:t>
            </w:r>
          </w:p>
        </w:tc>
        <w:tc>
          <w:tcPr>
            <w:tcW w:w="720" w:type="dxa"/>
            <w:tcBorders>
              <w:top w:val="nil"/>
              <w:left w:val="nil"/>
              <w:bottom w:val="nil"/>
              <w:right w:val="nil"/>
            </w:tcBorders>
            <w:tcMar>
              <w:top w:w="74" w:type="dxa"/>
              <w:left w:w="43" w:type="dxa"/>
              <w:bottom w:w="43" w:type="dxa"/>
              <w:right w:w="43" w:type="dxa"/>
            </w:tcMar>
            <w:vAlign w:val="bottom"/>
          </w:tcPr>
          <w:p w14:paraId="4EAA8BF3" w14:textId="77777777" w:rsidR="0062115A" w:rsidRPr="00DE1073" w:rsidRDefault="003823F2" w:rsidP="00DE1073">
            <w:r w:rsidRPr="00DE1073">
              <w:t>-16,3</w:t>
            </w:r>
          </w:p>
        </w:tc>
      </w:tr>
      <w:tr w:rsidR="0062115A" w:rsidRPr="00DE1073" w14:paraId="1913C31A" w14:textId="77777777" w:rsidTr="005F2150">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2D952792" w14:textId="77777777" w:rsidR="0062115A" w:rsidRPr="00DE1073" w:rsidRDefault="003823F2" w:rsidP="00DE1073">
            <w:r w:rsidRPr="00DE1073">
              <w:tab/>
              <w:t>Gebyrinntekter mv.</w:t>
            </w:r>
            <w:r w:rsidRPr="00DE1073">
              <w:tab/>
            </w:r>
            <w:r w:rsidRPr="00DE1073">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4E1BE594" w14:textId="77777777" w:rsidR="0062115A" w:rsidRPr="00DE1073" w:rsidRDefault="003823F2" w:rsidP="00DE1073">
            <w:r w:rsidRPr="00DE1073">
              <w:t>73 850</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F433AEE" w14:textId="77777777" w:rsidR="0062115A" w:rsidRPr="00DE1073" w:rsidRDefault="003823F2" w:rsidP="00DE1073">
            <w:r w:rsidRPr="00DE1073">
              <w:t>72 229</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71387FF8" w14:textId="77777777" w:rsidR="0062115A" w:rsidRPr="00DE1073" w:rsidRDefault="003823F2" w:rsidP="00DE1073">
            <w:r w:rsidRPr="00DE1073">
              <w:t>74 634</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F924030" w14:textId="77777777" w:rsidR="0062115A" w:rsidRPr="00DE1073" w:rsidRDefault="003823F2" w:rsidP="00DE1073">
            <w:r w:rsidRPr="00DE1073">
              <w:t>83 061</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48B524EA" w14:textId="77777777" w:rsidR="0062115A" w:rsidRPr="00DE1073" w:rsidRDefault="003823F2" w:rsidP="00DE1073">
            <w:r w:rsidRPr="00DE1073">
              <w:t>88 294</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6855F6AD" w14:textId="77777777" w:rsidR="0062115A" w:rsidRPr="00DE1073" w:rsidRDefault="0062115A" w:rsidP="00DE1073"/>
        </w:tc>
        <w:tc>
          <w:tcPr>
            <w:tcW w:w="720" w:type="dxa"/>
            <w:tcBorders>
              <w:top w:val="nil"/>
              <w:left w:val="nil"/>
              <w:bottom w:val="single" w:sz="4" w:space="0" w:color="000000"/>
              <w:right w:val="nil"/>
            </w:tcBorders>
            <w:tcMar>
              <w:top w:w="74" w:type="dxa"/>
              <w:left w:w="43" w:type="dxa"/>
              <w:bottom w:w="43" w:type="dxa"/>
              <w:right w:w="43" w:type="dxa"/>
            </w:tcMar>
            <w:vAlign w:val="bottom"/>
          </w:tcPr>
          <w:p w14:paraId="44E54A9A" w14:textId="77777777" w:rsidR="0062115A" w:rsidRPr="00DE1073" w:rsidRDefault="003823F2" w:rsidP="00DE1073">
            <w:r w:rsidRPr="00DE1073">
              <w:t>-2,2</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2B6BC42C" w14:textId="77777777" w:rsidR="0062115A" w:rsidRPr="00DE1073" w:rsidRDefault="003823F2" w:rsidP="00DE1073">
            <w:r w:rsidRPr="00DE1073">
              <w:t>3,3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05197BC" w14:textId="77777777" w:rsidR="0062115A" w:rsidRPr="00DE1073" w:rsidRDefault="003823F2" w:rsidP="00DE1073">
            <w:r w:rsidRPr="00DE1073">
              <w:t>11,3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3536F9A3" w14:textId="77777777" w:rsidR="0062115A" w:rsidRPr="00DE1073" w:rsidRDefault="003823F2" w:rsidP="00DE1073">
            <w:r w:rsidRPr="00DE1073">
              <w:t>6,3</w:t>
            </w:r>
          </w:p>
        </w:tc>
      </w:tr>
      <w:tr w:rsidR="0062115A" w:rsidRPr="00DE1073" w14:paraId="2E6F7716" w14:textId="77777777" w:rsidTr="005F2150">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26306A9A" w14:textId="77777777" w:rsidR="0062115A" w:rsidRPr="00DE1073" w:rsidRDefault="003823F2" w:rsidP="00DE1073">
            <w:r w:rsidRPr="00DE1073">
              <w:t>B.</w:t>
            </w:r>
            <w:r w:rsidRPr="00DE1073">
              <w:tab/>
              <w:t>Totale utgifter</w:t>
            </w:r>
            <w:r w:rsidRPr="00DE1073">
              <w:tab/>
            </w:r>
            <w:r w:rsidRPr="00DE1073">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2A766B97" w14:textId="77777777" w:rsidR="0062115A" w:rsidRPr="00DE1073" w:rsidRDefault="003823F2" w:rsidP="00DE1073">
            <w:r w:rsidRPr="00DE1073">
              <w:t>1 467 501</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C0A4AF0" w14:textId="77777777" w:rsidR="0062115A" w:rsidRPr="00DE1073" w:rsidRDefault="003823F2" w:rsidP="00DE1073">
            <w:r w:rsidRPr="00DE1073">
              <w:t>1 637 756</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1E98CD0" w14:textId="77777777" w:rsidR="0062115A" w:rsidRPr="00DE1073" w:rsidRDefault="003823F2" w:rsidP="00DE1073">
            <w:r w:rsidRPr="00DE1073">
              <w:t>1 653 393</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7CBE72D" w14:textId="77777777" w:rsidR="0062115A" w:rsidRPr="00DE1073" w:rsidRDefault="003823F2" w:rsidP="00DE1073">
            <w:r w:rsidRPr="00DE1073">
              <w:t>1 746 815</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34705422" w14:textId="77777777" w:rsidR="0062115A" w:rsidRPr="00DE1073" w:rsidRDefault="003823F2" w:rsidP="00DE1073">
            <w:r w:rsidRPr="00DE1073">
              <w:t>1 885 471</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4586B53" w14:textId="77777777" w:rsidR="0062115A" w:rsidRPr="00DE1073" w:rsidRDefault="0062115A" w:rsidP="00DE1073"/>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F1A3A39" w14:textId="77777777" w:rsidR="0062115A" w:rsidRPr="00DE1073" w:rsidRDefault="003823F2" w:rsidP="00DE1073">
            <w:r w:rsidRPr="00DE1073">
              <w:t>11,6</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C388C34" w14:textId="77777777" w:rsidR="0062115A" w:rsidRPr="00DE1073" w:rsidRDefault="003823F2" w:rsidP="00DE1073">
            <w:r w:rsidRPr="00DE1073">
              <w:t>1,0</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0676527" w14:textId="77777777" w:rsidR="0062115A" w:rsidRPr="00DE1073" w:rsidRDefault="003823F2" w:rsidP="00DE1073">
            <w:r w:rsidRPr="00DE1073">
              <w:t>5,7</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9A08732" w14:textId="77777777" w:rsidR="0062115A" w:rsidRPr="00DE1073" w:rsidRDefault="003823F2" w:rsidP="00DE1073">
            <w:r w:rsidRPr="00DE1073">
              <w:t>7,9</w:t>
            </w:r>
          </w:p>
        </w:tc>
      </w:tr>
      <w:tr w:rsidR="0062115A" w:rsidRPr="00DE1073" w14:paraId="5BFB9C6D"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05384C61" w14:textId="77777777" w:rsidR="0062115A" w:rsidRPr="00DE1073" w:rsidRDefault="003823F2" w:rsidP="00DE1073">
            <w:r w:rsidRPr="00DE1073">
              <w:tab/>
              <w:t>Renteutgifter og utbytte</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5BD6E05B" w14:textId="77777777" w:rsidR="0062115A" w:rsidRPr="00DE1073" w:rsidRDefault="003823F2" w:rsidP="00DE1073">
            <w:r w:rsidRPr="00DE1073">
              <w:t>7 706</w:t>
            </w:r>
          </w:p>
        </w:tc>
        <w:tc>
          <w:tcPr>
            <w:tcW w:w="1060" w:type="dxa"/>
            <w:tcBorders>
              <w:top w:val="nil"/>
              <w:left w:val="nil"/>
              <w:bottom w:val="nil"/>
              <w:right w:val="nil"/>
            </w:tcBorders>
            <w:tcMar>
              <w:top w:w="74" w:type="dxa"/>
              <w:left w:w="43" w:type="dxa"/>
              <w:bottom w:w="43" w:type="dxa"/>
              <w:right w:w="43" w:type="dxa"/>
            </w:tcMar>
            <w:vAlign w:val="bottom"/>
          </w:tcPr>
          <w:p w14:paraId="5D69E8F6" w14:textId="77777777" w:rsidR="0062115A" w:rsidRPr="00DE1073" w:rsidRDefault="003823F2" w:rsidP="00DE1073">
            <w:r w:rsidRPr="00DE1073">
              <w:t>5 954</w:t>
            </w:r>
          </w:p>
        </w:tc>
        <w:tc>
          <w:tcPr>
            <w:tcW w:w="1060" w:type="dxa"/>
            <w:tcBorders>
              <w:top w:val="nil"/>
              <w:left w:val="nil"/>
              <w:bottom w:val="nil"/>
              <w:right w:val="nil"/>
            </w:tcBorders>
            <w:tcMar>
              <w:top w:w="74" w:type="dxa"/>
              <w:left w:w="43" w:type="dxa"/>
              <w:bottom w:w="43" w:type="dxa"/>
              <w:right w:w="43" w:type="dxa"/>
            </w:tcMar>
            <w:vAlign w:val="bottom"/>
          </w:tcPr>
          <w:p w14:paraId="431B0068" w14:textId="77777777" w:rsidR="0062115A" w:rsidRPr="00DE1073" w:rsidRDefault="003823F2" w:rsidP="00DE1073">
            <w:r w:rsidRPr="00DE1073">
              <w:t>4 126</w:t>
            </w:r>
          </w:p>
        </w:tc>
        <w:tc>
          <w:tcPr>
            <w:tcW w:w="1060" w:type="dxa"/>
            <w:tcBorders>
              <w:top w:val="nil"/>
              <w:left w:val="nil"/>
              <w:bottom w:val="nil"/>
              <w:right w:val="nil"/>
            </w:tcBorders>
            <w:tcMar>
              <w:top w:w="74" w:type="dxa"/>
              <w:left w:w="43" w:type="dxa"/>
              <w:bottom w:w="43" w:type="dxa"/>
              <w:right w:w="43" w:type="dxa"/>
            </w:tcMar>
            <w:vAlign w:val="bottom"/>
          </w:tcPr>
          <w:p w14:paraId="7DEB63DA" w14:textId="77777777" w:rsidR="0062115A" w:rsidRPr="00DE1073" w:rsidRDefault="003823F2" w:rsidP="00DE1073">
            <w:r w:rsidRPr="00DE1073">
              <w:t>9 984</w:t>
            </w:r>
          </w:p>
        </w:tc>
        <w:tc>
          <w:tcPr>
            <w:tcW w:w="1060" w:type="dxa"/>
            <w:tcBorders>
              <w:top w:val="nil"/>
              <w:left w:val="nil"/>
              <w:bottom w:val="nil"/>
              <w:right w:val="nil"/>
            </w:tcBorders>
            <w:tcMar>
              <w:top w:w="74" w:type="dxa"/>
              <w:left w:w="43" w:type="dxa"/>
              <w:bottom w:w="43" w:type="dxa"/>
              <w:right w:w="43" w:type="dxa"/>
            </w:tcMar>
            <w:vAlign w:val="bottom"/>
          </w:tcPr>
          <w:p w14:paraId="4A62ACBD" w14:textId="77777777" w:rsidR="0062115A" w:rsidRPr="00DE1073" w:rsidRDefault="003823F2" w:rsidP="00DE1073">
            <w:r w:rsidRPr="00DE1073">
              <w:t>15 700</w:t>
            </w:r>
          </w:p>
        </w:tc>
        <w:tc>
          <w:tcPr>
            <w:tcW w:w="160" w:type="dxa"/>
            <w:tcBorders>
              <w:top w:val="nil"/>
              <w:left w:val="nil"/>
              <w:bottom w:val="nil"/>
              <w:right w:val="nil"/>
            </w:tcBorders>
            <w:tcMar>
              <w:top w:w="74" w:type="dxa"/>
              <w:left w:w="43" w:type="dxa"/>
              <w:bottom w:w="43" w:type="dxa"/>
              <w:right w:w="43" w:type="dxa"/>
            </w:tcMar>
            <w:vAlign w:val="bottom"/>
          </w:tcPr>
          <w:p w14:paraId="4689A2F4"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293D51BE" w14:textId="77777777" w:rsidR="0062115A" w:rsidRPr="00DE1073" w:rsidRDefault="003823F2" w:rsidP="00DE1073">
            <w:r w:rsidRPr="00DE1073">
              <w:t>-22,7</w:t>
            </w:r>
          </w:p>
        </w:tc>
        <w:tc>
          <w:tcPr>
            <w:tcW w:w="720" w:type="dxa"/>
            <w:tcBorders>
              <w:top w:val="nil"/>
              <w:left w:val="nil"/>
              <w:bottom w:val="nil"/>
              <w:right w:val="nil"/>
            </w:tcBorders>
            <w:tcMar>
              <w:top w:w="74" w:type="dxa"/>
              <w:left w:w="43" w:type="dxa"/>
              <w:bottom w:w="43" w:type="dxa"/>
              <w:right w:w="43" w:type="dxa"/>
            </w:tcMar>
            <w:vAlign w:val="bottom"/>
          </w:tcPr>
          <w:p w14:paraId="3075BD77" w14:textId="77777777" w:rsidR="0062115A" w:rsidRPr="00DE1073" w:rsidRDefault="003823F2" w:rsidP="00DE1073">
            <w:r w:rsidRPr="00DE1073">
              <w:t>-30,7</w:t>
            </w:r>
          </w:p>
        </w:tc>
        <w:tc>
          <w:tcPr>
            <w:tcW w:w="720" w:type="dxa"/>
            <w:tcBorders>
              <w:top w:val="nil"/>
              <w:left w:val="nil"/>
              <w:bottom w:val="nil"/>
              <w:right w:val="nil"/>
            </w:tcBorders>
            <w:tcMar>
              <w:top w:w="74" w:type="dxa"/>
              <w:left w:w="43" w:type="dxa"/>
              <w:bottom w:w="43" w:type="dxa"/>
              <w:right w:w="43" w:type="dxa"/>
            </w:tcMar>
            <w:vAlign w:val="bottom"/>
          </w:tcPr>
          <w:p w14:paraId="2FF25719" w14:textId="77777777" w:rsidR="0062115A" w:rsidRPr="00DE1073" w:rsidRDefault="003823F2" w:rsidP="00DE1073">
            <w:r w:rsidRPr="00DE1073">
              <w:t>142,0</w:t>
            </w:r>
          </w:p>
        </w:tc>
        <w:tc>
          <w:tcPr>
            <w:tcW w:w="720" w:type="dxa"/>
            <w:tcBorders>
              <w:top w:val="nil"/>
              <w:left w:val="nil"/>
              <w:bottom w:val="nil"/>
              <w:right w:val="nil"/>
            </w:tcBorders>
            <w:tcMar>
              <w:top w:w="74" w:type="dxa"/>
              <w:left w:w="43" w:type="dxa"/>
              <w:bottom w:w="43" w:type="dxa"/>
              <w:right w:w="43" w:type="dxa"/>
            </w:tcMar>
            <w:vAlign w:val="bottom"/>
          </w:tcPr>
          <w:p w14:paraId="7F041DE3" w14:textId="77777777" w:rsidR="0062115A" w:rsidRPr="00DE1073" w:rsidRDefault="003823F2" w:rsidP="00DE1073">
            <w:r w:rsidRPr="00DE1073">
              <w:t>57,2</w:t>
            </w:r>
          </w:p>
        </w:tc>
      </w:tr>
      <w:tr w:rsidR="0062115A" w:rsidRPr="00DE1073" w14:paraId="1416777D"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5EACF150" w14:textId="77777777" w:rsidR="0062115A" w:rsidRPr="00DE1073" w:rsidRDefault="003823F2" w:rsidP="00DE1073">
            <w:r w:rsidRPr="00DE1073">
              <w:tab/>
              <w:t>Overføringer til utlandet</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2BB28399" w14:textId="77777777" w:rsidR="0062115A" w:rsidRPr="00DE1073" w:rsidRDefault="003823F2" w:rsidP="00DE1073">
            <w:r w:rsidRPr="00DE1073">
              <w:t>38 806</w:t>
            </w:r>
          </w:p>
        </w:tc>
        <w:tc>
          <w:tcPr>
            <w:tcW w:w="1060" w:type="dxa"/>
            <w:tcBorders>
              <w:top w:val="nil"/>
              <w:left w:val="nil"/>
              <w:bottom w:val="nil"/>
              <w:right w:val="nil"/>
            </w:tcBorders>
            <w:tcMar>
              <w:top w:w="74" w:type="dxa"/>
              <w:left w:w="43" w:type="dxa"/>
              <w:bottom w:w="43" w:type="dxa"/>
              <w:right w:w="43" w:type="dxa"/>
            </w:tcMar>
            <w:vAlign w:val="bottom"/>
          </w:tcPr>
          <w:p w14:paraId="7A6F4FE2" w14:textId="77777777" w:rsidR="0062115A" w:rsidRPr="00DE1073" w:rsidRDefault="003823F2" w:rsidP="00DE1073">
            <w:r w:rsidRPr="00DE1073">
              <w:t>43 355</w:t>
            </w:r>
          </w:p>
        </w:tc>
        <w:tc>
          <w:tcPr>
            <w:tcW w:w="1060" w:type="dxa"/>
            <w:tcBorders>
              <w:top w:val="nil"/>
              <w:left w:val="nil"/>
              <w:bottom w:val="nil"/>
              <w:right w:val="nil"/>
            </w:tcBorders>
            <w:tcMar>
              <w:top w:w="74" w:type="dxa"/>
              <w:left w:w="43" w:type="dxa"/>
              <w:bottom w:w="43" w:type="dxa"/>
              <w:right w:w="43" w:type="dxa"/>
            </w:tcMar>
            <w:vAlign w:val="bottom"/>
          </w:tcPr>
          <w:p w14:paraId="1B587FFF" w14:textId="77777777" w:rsidR="0062115A" w:rsidRPr="00DE1073" w:rsidRDefault="003823F2" w:rsidP="00DE1073">
            <w:r w:rsidRPr="00DE1073">
              <w:t>44 990</w:t>
            </w:r>
          </w:p>
        </w:tc>
        <w:tc>
          <w:tcPr>
            <w:tcW w:w="1060" w:type="dxa"/>
            <w:tcBorders>
              <w:top w:val="nil"/>
              <w:left w:val="nil"/>
              <w:bottom w:val="nil"/>
              <w:right w:val="nil"/>
            </w:tcBorders>
            <w:tcMar>
              <w:top w:w="74" w:type="dxa"/>
              <w:left w:w="43" w:type="dxa"/>
              <w:bottom w:w="43" w:type="dxa"/>
              <w:right w:w="43" w:type="dxa"/>
            </w:tcMar>
            <w:vAlign w:val="bottom"/>
          </w:tcPr>
          <w:p w14:paraId="2D332CE2" w14:textId="77777777" w:rsidR="0062115A" w:rsidRPr="00DE1073" w:rsidRDefault="003823F2" w:rsidP="00DE1073">
            <w:r w:rsidRPr="00DE1073">
              <w:t>50 889</w:t>
            </w:r>
          </w:p>
        </w:tc>
        <w:tc>
          <w:tcPr>
            <w:tcW w:w="1060" w:type="dxa"/>
            <w:tcBorders>
              <w:top w:val="nil"/>
              <w:left w:val="nil"/>
              <w:bottom w:val="nil"/>
              <w:right w:val="nil"/>
            </w:tcBorders>
            <w:tcMar>
              <w:top w:w="74" w:type="dxa"/>
              <w:left w:w="43" w:type="dxa"/>
              <w:bottom w:w="43" w:type="dxa"/>
              <w:right w:w="43" w:type="dxa"/>
            </w:tcMar>
            <w:vAlign w:val="bottom"/>
          </w:tcPr>
          <w:p w14:paraId="1F4DAC60" w14:textId="77777777" w:rsidR="0062115A" w:rsidRPr="00DE1073" w:rsidRDefault="003823F2" w:rsidP="00DE1073">
            <w:r w:rsidRPr="00DE1073">
              <w:t>60 303</w:t>
            </w:r>
          </w:p>
        </w:tc>
        <w:tc>
          <w:tcPr>
            <w:tcW w:w="160" w:type="dxa"/>
            <w:tcBorders>
              <w:top w:val="nil"/>
              <w:left w:val="nil"/>
              <w:bottom w:val="nil"/>
              <w:right w:val="nil"/>
            </w:tcBorders>
            <w:tcMar>
              <w:top w:w="74" w:type="dxa"/>
              <w:left w:w="43" w:type="dxa"/>
              <w:bottom w:w="43" w:type="dxa"/>
              <w:right w:w="43" w:type="dxa"/>
            </w:tcMar>
            <w:vAlign w:val="bottom"/>
          </w:tcPr>
          <w:p w14:paraId="01DAA34A"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3BB6FB24" w14:textId="77777777" w:rsidR="0062115A" w:rsidRPr="00DE1073" w:rsidRDefault="003823F2" w:rsidP="00DE1073">
            <w:r w:rsidRPr="00DE1073">
              <w:t>11,7</w:t>
            </w:r>
          </w:p>
        </w:tc>
        <w:tc>
          <w:tcPr>
            <w:tcW w:w="720" w:type="dxa"/>
            <w:tcBorders>
              <w:top w:val="nil"/>
              <w:left w:val="nil"/>
              <w:bottom w:val="nil"/>
              <w:right w:val="nil"/>
            </w:tcBorders>
            <w:tcMar>
              <w:top w:w="74" w:type="dxa"/>
              <w:left w:w="43" w:type="dxa"/>
              <w:bottom w:w="43" w:type="dxa"/>
              <w:right w:w="43" w:type="dxa"/>
            </w:tcMar>
            <w:vAlign w:val="bottom"/>
          </w:tcPr>
          <w:p w14:paraId="75CD62D4" w14:textId="77777777" w:rsidR="0062115A" w:rsidRPr="00DE1073" w:rsidRDefault="003823F2" w:rsidP="00DE1073">
            <w:r w:rsidRPr="00DE1073">
              <w:t>3,8</w:t>
            </w:r>
          </w:p>
        </w:tc>
        <w:tc>
          <w:tcPr>
            <w:tcW w:w="720" w:type="dxa"/>
            <w:tcBorders>
              <w:top w:val="nil"/>
              <w:left w:val="nil"/>
              <w:bottom w:val="nil"/>
              <w:right w:val="nil"/>
            </w:tcBorders>
            <w:tcMar>
              <w:top w:w="74" w:type="dxa"/>
              <w:left w:w="43" w:type="dxa"/>
              <w:bottom w:w="43" w:type="dxa"/>
              <w:right w:w="43" w:type="dxa"/>
            </w:tcMar>
            <w:vAlign w:val="bottom"/>
          </w:tcPr>
          <w:p w14:paraId="63554C2F" w14:textId="77777777" w:rsidR="0062115A" w:rsidRPr="00DE1073" w:rsidRDefault="003823F2" w:rsidP="00DE1073">
            <w:r w:rsidRPr="00DE1073">
              <w:t>13,1</w:t>
            </w:r>
          </w:p>
        </w:tc>
        <w:tc>
          <w:tcPr>
            <w:tcW w:w="720" w:type="dxa"/>
            <w:tcBorders>
              <w:top w:val="nil"/>
              <w:left w:val="nil"/>
              <w:bottom w:val="nil"/>
              <w:right w:val="nil"/>
            </w:tcBorders>
            <w:tcMar>
              <w:top w:w="74" w:type="dxa"/>
              <w:left w:w="43" w:type="dxa"/>
              <w:bottom w:w="43" w:type="dxa"/>
              <w:right w:w="43" w:type="dxa"/>
            </w:tcMar>
            <w:vAlign w:val="bottom"/>
          </w:tcPr>
          <w:p w14:paraId="5A5899F0" w14:textId="77777777" w:rsidR="0062115A" w:rsidRPr="00DE1073" w:rsidRDefault="003823F2" w:rsidP="00DE1073">
            <w:r w:rsidRPr="00DE1073">
              <w:t>18,5</w:t>
            </w:r>
          </w:p>
        </w:tc>
      </w:tr>
      <w:tr w:rsidR="0062115A" w:rsidRPr="00DE1073" w14:paraId="52F4AE5B"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3CF2AE15" w14:textId="77777777" w:rsidR="0062115A" w:rsidRPr="00DE1073" w:rsidRDefault="003823F2" w:rsidP="00DE1073">
            <w:r w:rsidRPr="00DE1073">
              <w:tab/>
              <w:t>Subsidier mv.</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450D33E5" w14:textId="77777777" w:rsidR="0062115A" w:rsidRPr="00DE1073" w:rsidRDefault="003823F2" w:rsidP="00DE1073">
            <w:r w:rsidRPr="00DE1073">
              <w:t>62 197</w:t>
            </w:r>
          </w:p>
        </w:tc>
        <w:tc>
          <w:tcPr>
            <w:tcW w:w="1060" w:type="dxa"/>
            <w:tcBorders>
              <w:top w:val="nil"/>
              <w:left w:val="nil"/>
              <w:bottom w:val="nil"/>
              <w:right w:val="nil"/>
            </w:tcBorders>
            <w:tcMar>
              <w:top w:w="74" w:type="dxa"/>
              <w:left w:w="43" w:type="dxa"/>
              <w:bottom w:w="43" w:type="dxa"/>
              <w:right w:w="43" w:type="dxa"/>
            </w:tcMar>
            <w:vAlign w:val="bottom"/>
          </w:tcPr>
          <w:p w14:paraId="268CB0FC" w14:textId="77777777" w:rsidR="0062115A" w:rsidRPr="00DE1073" w:rsidRDefault="003823F2" w:rsidP="00DE1073">
            <w:r w:rsidRPr="00DE1073">
              <w:t>87 378</w:t>
            </w:r>
          </w:p>
        </w:tc>
        <w:tc>
          <w:tcPr>
            <w:tcW w:w="1060" w:type="dxa"/>
            <w:tcBorders>
              <w:top w:val="nil"/>
              <w:left w:val="nil"/>
              <w:bottom w:val="nil"/>
              <w:right w:val="nil"/>
            </w:tcBorders>
            <w:tcMar>
              <w:top w:w="74" w:type="dxa"/>
              <w:left w:w="43" w:type="dxa"/>
              <w:bottom w:w="43" w:type="dxa"/>
              <w:right w:w="43" w:type="dxa"/>
            </w:tcMar>
            <w:vAlign w:val="bottom"/>
          </w:tcPr>
          <w:p w14:paraId="7E6E7063" w14:textId="77777777" w:rsidR="0062115A" w:rsidRPr="00DE1073" w:rsidRDefault="003823F2" w:rsidP="00DE1073">
            <w:r w:rsidRPr="00DE1073">
              <w:t>82 187</w:t>
            </w:r>
          </w:p>
        </w:tc>
        <w:tc>
          <w:tcPr>
            <w:tcW w:w="1060" w:type="dxa"/>
            <w:tcBorders>
              <w:top w:val="nil"/>
              <w:left w:val="nil"/>
              <w:bottom w:val="nil"/>
              <w:right w:val="nil"/>
            </w:tcBorders>
            <w:tcMar>
              <w:top w:w="74" w:type="dxa"/>
              <w:left w:w="43" w:type="dxa"/>
              <w:bottom w:w="43" w:type="dxa"/>
              <w:right w:w="43" w:type="dxa"/>
            </w:tcMar>
            <w:vAlign w:val="bottom"/>
          </w:tcPr>
          <w:p w14:paraId="6DDA72AF" w14:textId="77777777" w:rsidR="0062115A" w:rsidRPr="00DE1073" w:rsidRDefault="003823F2" w:rsidP="00DE1073">
            <w:r w:rsidRPr="00DE1073">
              <w:t>105 272</w:t>
            </w:r>
          </w:p>
        </w:tc>
        <w:tc>
          <w:tcPr>
            <w:tcW w:w="1060" w:type="dxa"/>
            <w:tcBorders>
              <w:top w:val="nil"/>
              <w:left w:val="nil"/>
              <w:bottom w:val="nil"/>
              <w:right w:val="nil"/>
            </w:tcBorders>
            <w:tcMar>
              <w:top w:w="74" w:type="dxa"/>
              <w:left w:w="43" w:type="dxa"/>
              <w:bottom w:w="43" w:type="dxa"/>
              <w:right w:w="43" w:type="dxa"/>
            </w:tcMar>
            <w:vAlign w:val="bottom"/>
          </w:tcPr>
          <w:p w14:paraId="706E92FD" w14:textId="77777777" w:rsidR="0062115A" w:rsidRPr="00DE1073" w:rsidRDefault="003823F2" w:rsidP="00DE1073">
            <w:r w:rsidRPr="00DE1073">
              <w:t>95 114</w:t>
            </w:r>
          </w:p>
        </w:tc>
        <w:tc>
          <w:tcPr>
            <w:tcW w:w="160" w:type="dxa"/>
            <w:tcBorders>
              <w:top w:val="nil"/>
              <w:left w:val="nil"/>
              <w:bottom w:val="nil"/>
              <w:right w:val="nil"/>
            </w:tcBorders>
            <w:tcMar>
              <w:top w:w="74" w:type="dxa"/>
              <w:left w:w="43" w:type="dxa"/>
              <w:bottom w:w="43" w:type="dxa"/>
              <w:right w:w="43" w:type="dxa"/>
            </w:tcMar>
            <w:vAlign w:val="bottom"/>
          </w:tcPr>
          <w:p w14:paraId="5D09F802"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627C478E" w14:textId="77777777" w:rsidR="0062115A" w:rsidRPr="00DE1073" w:rsidRDefault="003823F2" w:rsidP="00DE1073">
            <w:r w:rsidRPr="00DE1073">
              <w:t>40,5</w:t>
            </w:r>
          </w:p>
        </w:tc>
        <w:tc>
          <w:tcPr>
            <w:tcW w:w="720" w:type="dxa"/>
            <w:tcBorders>
              <w:top w:val="nil"/>
              <w:left w:val="nil"/>
              <w:bottom w:val="nil"/>
              <w:right w:val="nil"/>
            </w:tcBorders>
            <w:tcMar>
              <w:top w:w="74" w:type="dxa"/>
              <w:left w:w="43" w:type="dxa"/>
              <w:bottom w:w="43" w:type="dxa"/>
              <w:right w:w="43" w:type="dxa"/>
            </w:tcMar>
            <w:vAlign w:val="bottom"/>
          </w:tcPr>
          <w:p w14:paraId="54D202D4" w14:textId="77777777" w:rsidR="0062115A" w:rsidRPr="00DE1073" w:rsidRDefault="003823F2" w:rsidP="00DE1073">
            <w:r w:rsidRPr="00DE1073">
              <w:t>-5,9</w:t>
            </w:r>
          </w:p>
        </w:tc>
        <w:tc>
          <w:tcPr>
            <w:tcW w:w="720" w:type="dxa"/>
            <w:tcBorders>
              <w:top w:val="nil"/>
              <w:left w:val="nil"/>
              <w:bottom w:val="nil"/>
              <w:right w:val="nil"/>
            </w:tcBorders>
            <w:tcMar>
              <w:top w:w="74" w:type="dxa"/>
              <w:left w:w="43" w:type="dxa"/>
              <w:bottom w:w="43" w:type="dxa"/>
              <w:right w:w="43" w:type="dxa"/>
            </w:tcMar>
            <w:vAlign w:val="bottom"/>
          </w:tcPr>
          <w:p w14:paraId="17C35C9B" w14:textId="77777777" w:rsidR="0062115A" w:rsidRPr="00DE1073" w:rsidRDefault="003823F2" w:rsidP="00DE1073">
            <w:r w:rsidRPr="00DE1073">
              <w:t>28,1</w:t>
            </w:r>
          </w:p>
        </w:tc>
        <w:tc>
          <w:tcPr>
            <w:tcW w:w="720" w:type="dxa"/>
            <w:tcBorders>
              <w:top w:val="nil"/>
              <w:left w:val="nil"/>
              <w:bottom w:val="nil"/>
              <w:right w:val="nil"/>
            </w:tcBorders>
            <w:tcMar>
              <w:top w:w="74" w:type="dxa"/>
              <w:left w:w="43" w:type="dxa"/>
              <w:bottom w:w="43" w:type="dxa"/>
              <w:right w:w="43" w:type="dxa"/>
            </w:tcMar>
            <w:vAlign w:val="bottom"/>
          </w:tcPr>
          <w:p w14:paraId="3CC454C4" w14:textId="77777777" w:rsidR="0062115A" w:rsidRPr="00DE1073" w:rsidRDefault="003823F2" w:rsidP="00DE1073">
            <w:r w:rsidRPr="00DE1073">
              <w:t>-9,6</w:t>
            </w:r>
          </w:p>
        </w:tc>
      </w:tr>
      <w:tr w:rsidR="0062115A" w:rsidRPr="00DE1073" w14:paraId="73C154C6"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0FD1BA05" w14:textId="77777777" w:rsidR="0062115A" w:rsidRPr="00DE1073" w:rsidRDefault="003823F2" w:rsidP="00DE1073">
            <w:r w:rsidRPr="00DE1073">
              <w:tab/>
              <w:t>Stønader til husholdninger</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7BDA06F0" w14:textId="77777777" w:rsidR="0062115A" w:rsidRPr="00DE1073" w:rsidRDefault="003823F2" w:rsidP="00DE1073">
            <w:r w:rsidRPr="00DE1073">
              <w:t>504 830</w:t>
            </w:r>
          </w:p>
        </w:tc>
        <w:tc>
          <w:tcPr>
            <w:tcW w:w="1060" w:type="dxa"/>
            <w:tcBorders>
              <w:top w:val="nil"/>
              <w:left w:val="nil"/>
              <w:bottom w:val="nil"/>
              <w:right w:val="nil"/>
            </w:tcBorders>
            <w:tcMar>
              <w:top w:w="74" w:type="dxa"/>
              <w:left w:w="43" w:type="dxa"/>
              <w:bottom w:w="43" w:type="dxa"/>
              <w:right w:w="43" w:type="dxa"/>
            </w:tcMar>
            <w:vAlign w:val="bottom"/>
          </w:tcPr>
          <w:p w14:paraId="76491D12" w14:textId="77777777" w:rsidR="0062115A" w:rsidRPr="00DE1073" w:rsidRDefault="003823F2" w:rsidP="00DE1073">
            <w:r w:rsidRPr="00DE1073">
              <w:t>560 366</w:t>
            </w:r>
          </w:p>
        </w:tc>
        <w:tc>
          <w:tcPr>
            <w:tcW w:w="1060" w:type="dxa"/>
            <w:tcBorders>
              <w:top w:val="nil"/>
              <w:left w:val="nil"/>
              <w:bottom w:val="nil"/>
              <w:right w:val="nil"/>
            </w:tcBorders>
            <w:tcMar>
              <w:top w:w="74" w:type="dxa"/>
              <w:left w:w="43" w:type="dxa"/>
              <w:bottom w:w="43" w:type="dxa"/>
              <w:right w:w="43" w:type="dxa"/>
            </w:tcMar>
            <w:vAlign w:val="bottom"/>
          </w:tcPr>
          <w:p w14:paraId="6DED2D5A" w14:textId="77777777" w:rsidR="0062115A" w:rsidRPr="00DE1073" w:rsidRDefault="003823F2" w:rsidP="00DE1073">
            <w:r w:rsidRPr="00DE1073">
              <w:t>574 921</w:t>
            </w:r>
          </w:p>
        </w:tc>
        <w:tc>
          <w:tcPr>
            <w:tcW w:w="1060" w:type="dxa"/>
            <w:tcBorders>
              <w:top w:val="nil"/>
              <w:left w:val="nil"/>
              <w:bottom w:val="nil"/>
              <w:right w:val="nil"/>
            </w:tcBorders>
            <w:tcMar>
              <w:top w:w="74" w:type="dxa"/>
              <w:left w:w="43" w:type="dxa"/>
              <w:bottom w:w="43" w:type="dxa"/>
              <w:right w:w="43" w:type="dxa"/>
            </w:tcMar>
            <w:vAlign w:val="bottom"/>
          </w:tcPr>
          <w:p w14:paraId="3EF1D29A" w14:textId="77777777" w:rsidR="0062115A" w:rsidRPr="00DE1073" w:rsidRDefault="003823F2" w:rsidP="00DE1073">
            <w:r w:rsidRPr="00DE1073">
              <w:t>593 244</w:t>
            </w:r>
          </w:p>
        </w:tc>
        <w:tc>
          <w:tcPr>
            <w:tcW w:w="1060" w:type="dxa"/>
            <w:tcBorders>
              <w:top w:val="nil"/>
              <w:left w:val="nil"/>
              <w:bottom w:val="nil"/>
              <w:right w:val="nil"/>
            </w:tcBorders>
            <w:tcMar>
              <w:top w:w="74" w:type="dxa"/>
              <w:left w:w="43" w:type="dxa"/>
              <w:bottom w:w="43" w:type="dxa"/>
              <w:right w:w="43" w:type="dxa"/>
            </w:tcMar>
            <w:vAlign w:val="bottom"/>
          </w:tcPr>
          <w:p w14:paraId="5E292FFE" w14:textId="77777777" w:rsidR="0062115A" w:rsidRPr="00DE1073" w:rsidRDefault="003823F2" w:rsidP="00DE1073">
            <w:r w:rsidRPr="00DE1073">
              <w:t>632 816</w:t>
            </w:r>
          </w:p>
        </w:tc>
        <w:tc>
          <w:tcPr>
            <w:tcW w:w="160" w:type="dxa"/>
            <w:tcBorders>
              <w:top w:val="nil"/>
              <w:left w:val="nil"/>
              <w:bottom w:val="nil"/>
              <w:right w:val="nil"/>
            </w:tcBorders>
            <w:tcMar>
              <w:top w:w="74" w:type="dxa"/>
              <w:left w:w="43" w:type="dxa"/>
              <w:bottom w:w="43" w:type="dxa"/>
              <w:right w:w="43" w:type="dxa"/>
            </w:tcMar>
            <w:vAlign w:val="bottom"/>
          </w:tcPr>
          <w:p w14:paraId="6D22F924"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71BCBA0F" w14:textId="77777777" w:rsidR="0062115A" w:rsidRPr="00DE1073" w:rsidRDefault="003823F2" w:rsidP="00DE1073">
            <w:r w:rsidRPr="00DE1073">
              <w:t>11,0</w:t>
            </w:r>
          </w:p>
        </w:tc>
        <w:tc>
          <w:tcPr>
            <w:tcW w:w="720" w:type="dxa"/>
            <w:tcBorders>
              <w:top w:val="nil"/>
              <w:left w:val="nil"/>
              <w:bottom w:val="nil"/>
              <w:right w:val="nil"/>
            </w:tcBorders>
            <w:tcMar>
              <w:top w:w="74" w:type="dxa"/>
              <w:left w:w="43" w:type="dxa"/>
              <w:bottom w:w="43" w:type="dxa"/>
              <w:right w:w="43" w:type="dxa"/>
            </w:tcMar>
            <w:vAlign w:val="bottom"/>
          </w:tcPr>
          <w:p w14:paraId="703AC583" w14:textId="77777777" w:rsidR="0062115A" w:rsidRPr="00DE1073" w:rsidRDefault="003823F2" w:rsidP="00DE1073">
            <w:r w:rsidRPr="00DE1073">
              <w:t>2,6</w:t>
            </w:r>
          </w:p>
        </w:tc>
        <w:tc>
          <w:tcPr>
            <w:tcW w:w="720" w:type="dxa"/>
            <w:tcBorders>
              <w:top w:val="nil"/>
              <w:left w:val="nil"/>
              <w:bottom w:val="nil"/>
              <w:right w:val="nil"/>
            </w:tcBorders>
            <w:tcMar>
              <w:top w:w="74" w:type="dxa"/>
              <w:left w:w="43" w:type="dxa"/>
              <w:bottom w:w="43" w:type="dxa"/>
              <w:right w:w="43" w:type="dxa"/>
            </w:tcMar>
            <w:vAlign w:val="bottom"/>
          </w:tcPr>
          <w:p w14:paraId="19B81A5E" w14:textId="77777777" w:rsidR="0062115A" w:rsidRPr="00DE1073" w:rsidRDefault="003823F2" w:rsidP="00DE1073">
            <w:r w:rsidRPr="00DE1073">
              <w:t>3,2</w:t>
            </w:r>
          </w:p>
        </w:tc>
        <w:tc>
          <w:tcPr>
            <w:tcW w:w="720" w:type="dxa"/>
            <w:tcBorders>
              <w:top w:val="nil"/>
              <w:left w:val="nil"/>
              <w:bottom w:val="nil"/>
              <w:right w:val="nil"/>
            </w:tcBorders>
            <w:tcMar>
              <w:top w:w="74" w:type="dxa"/>
              <w:left w:w="43" w:type="dxa"/>
              <w:bottom w:w="43" w:type="dxa"/>
              <w:right w:w="43" w:type="dxa"/>
            </w:tcMar>
            <w:vAlign w:val="bottom"/>
          </w:tcPr>
          <w:p w14:paraId="46D851A7" w14:textId="77777777" w:rsidR="0062115A" w:rsidRPr="00DE1073" w:rsidRDefault="003823F2" w:rsidP="00DE1073">
            <w:r w:rsidRPr="00DE1073">
              <w:t>6,7</w:t>
            </w:r>
          </w:p>
        </w:tc>
      </w:tr>
      <w:tr w:rsidR="0062115A" w:rsidRPr="00DE1073" w14:paraId="1FE2F6D3"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5ADE195A" w14:textId="77777777" w:rsidR="0062115A" w:rsidRPr="00DE1073" w:rsidRDefault="003823F2" w:rsidP="00DE1073">
            <w:r w:rsidRPr="00DE1073">
              <w:tab/>
              <w:t>Overføringer til ideelle organisasjoner</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157F816B" w14:textId="77777777" w:rsidR="0062115A" w:rsidRPr="00DE1073" w:rsidRDefault="003823F2" w:rsidP="00DE1073">
            <w:r w:rsidRPr="00DE1073">
              <w:t>41 567</w:t>
            </w:r>
          </w:p>
        </w:tc>
        <w:tc>
          <w:tcPr>
            <w:tcW w:w="1060" w:type="dxa"/>
            <w:tcBorders>
              <w:top w:val="nil"/>
              <w:left w:val="nil"/>
              <w:bottom w:val="nil"/>
              <w:right w:val="nil"/>
            </w:tcBorders>
            <w:tcMar>
              <w:top w:w="74" w:type="dxa"/>
              <w:left w:w="43" w:type="dxa"/>
              <w:bottom w:w="43" w:type="dxa"/>
              <w:right w:w="43" w:type="dxa"/>
            </w:tcMar>
            <w:vAlign w:val="bottom"/>
          </w:tcPr>
          <w:p w14:paraId="579492AD" w14:textId="77777777" w:rsidR="0062115A" w:rsidRPr="00DE1073" w:rsidRDefault="003823F2" w:rsidP="00DE1073">
            <w:r w:rsidRPr="00DE1073">
              <w:t>47 950</w:t>
            </w:r>
          </w:p>
        </w:tc>
        <w:tc>
          <w:tcPr>
            <w:tcW w:w="1060" w:type="dxa"/>
            <w:tcBorders>
              <w:top w:val="nil"/>
              <w:left w:val="nil"/>
              <w:bottom w:val="nil"/>
              <w:right w:val="nil"/>
            </w:tcBorders>
            <w:tcMar>
              <w:top w:w="74" w:type="dxa"/>
              <w:left w:w="43" w:type="dxa"/>
              <w:bottom w:w="43" w:type="dxa"/>
              <w:right w:w="43" w:type="dxa"/>
            </w:tcMar>
            <w:vAlign w:val="bottom"/>
          </w:tcPr>
          <w:p w14:paraId="79CBE883" w14:textId="77777777" w:rsidR="0062115A" w:rsidRPr="00DE1073" w:rsidRDefault="003823F2" w:rsidP="00DE1073">
            <w:r w:rsidRPr="00DE1073">
              <w:t>50 432</w:t>
            </w:r>
          </w:p>
        </w:tc>
        <w:tc>
          <w:tcPr>
            <w:tcW w:w="1060" w:type="dxa"/>
            <w:tcBorders>
              <w:top w:val="nil"/>
              <w:left w:val="nil"/>
              <w:bottom w:val="nil"/>
              <w:right w:val="nil"/>
            </w:tcBorders>
            <w:tcMar>
              <w:top w:w="74" w:type="dxa"/>
              <w:left w:w="43" w:type="dxa"/>
              <w:bottom w:w="43" w:type="dxa"/>
              <w:right w:w="43" w:type="dxa"/>
            </w:tcMar>
            <w:vAlign w:val="bottom"/>
          </w:tcPr>
          <w:p w14:paraId="1EA3D87C" w14:textId="77777777" w:rsidR="0062115A" w:rsidRPr="00DE1073" w:rsidRDefault="003823F2" w:rsidP="00DE1073">
            <w:r w:rsidRPr="00DE1073">
              <w:t>49 301</w:t>
            </w:r>
          </w:p>
        </w:tc>
        <w:tc>
          <w:tcPr>
            <w:tcW w:w="1060" w:type="dxa"/>
            <w:tcBorders>
              <w:top w:val="nil"/>
              <w:left w:val="nil"/>
              <w:bottom w:val="nil"/>
              <w:right w:val="nil"/>
            </w:tcBorders>
            <w:tcMar>
              <w:top w:w="74" w:type="dxa"/>
              <w:left w:w="43" w:type="dxa"/>
              <w:bottom w:w="43" w:type="dxa"/>
              <w:right w:w="43" w:type="dxa"/>
            </w:tcMar>
            <w:vAlign w:val="bottom"/>
          </w:tcPr>
          <w:p w14:paraId="0EB4E04C" w14:textId="77777777" w:rsidR="0062115A" w:rsidRPr="00DE1073" w:rsidRDefault="003823F2" w:rsidP="00DE1073">
            <w:r w:rsidRPr="00DE1073">
              <w:t>52 058</w:t>
            </w:r>
          </w:p>
        </w:tc>
        <w:tc>
          <w:tcPr>
            <w:tcW w:w="160" w:type="dxa"/>
            <w:tcBorders>
              <w:top w:val="nil"/>
              <w:left w:val="nil"/>
              <w:bottom w:val="nil"/>
              <w:right w:val="nil"/>
            </w:tcBorders>
            <w:tcMar>
              <w:top w:w="74" w:type="dxa"/>
              <w:left w:w="43" w:type="dxa"/>
              <w:bottom w:w="43" w:type="dxa"/>
              <w:right w:w="43" w:type="dxa"/>
            </w:tcMar>
            <w:vAlign w:val="bottom"/>
          </w:tcPr>
          <w:p w14:paraId="4C0D6F84"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3A7C05BA" w14:textId="77777777" w:rsidR="0062115A" w:rsidRPr="00DE1073" w:rsidRDefault="003823F2" w:rsidP="00DE1073">
            <w:r w:rsidRPr="00DE1073">
              <w:t>15,4</w:t>
            </w:r>
          </w:p>
        </w:tc>
        <w:tc>
          <w:tcPr>
            <w:tcW w:w="720" w:type="dxa"/>
            <w:tcBorders>
              <w:top w:val="nil"/>
              <w:left w:val="nil"/>
              <w:bottom w:val="nil"/>
              <w:right w:val="nil"/>
            </w:tcBorders>
            <w:tcMar>
              <w:top w:w="74" w:type="dxa"/>
              <w:left w:w="43" w:type="dxa"/>
              <w:bottom w:w="43" w:type="dxa"/>
              <w:right w:w="43" w:type="dxa"/>
            </w:tcMar>
            <w:vAlign w:val="bottom"/>
          </w:tcPr>
          <w:p w14:paraId="42F48431" w14:textId="77777777" w:rsidR="0062115A" w:rsidRPr="00DE1073" w:rsidRDefault="003823F2" w:rsidP="00DE1073">
            <w:r w:rsidRPr="00DE1073">
              <w:t>5,2</w:t>
            </w:r>
          </w:p>
        </w:tc>
        <w:tc>
          <w:tcPr>
            <w:tcW w:w="720" w:type="dxa"/>
            <w:tcBorders>
              <w:top w:val="nil"/>
              <w:left w:val="nil"/>
              <w:bottom w:val="nil"/>
              <w:right w:val="nil"/>
            </w:tcBorders>
            <w:tcMar>
              <w:top w:w="74" w:type="dxa"/>
              <w:left w:w="43" w:type="dxa"/>
              <w:bottom w:w="43" w:type="dxa"/>
              <w:right w:w="43" w:type="dxa"/>
            </w:tcMar>
            <w:vAlign w:val="bottom"/>
          </w:tcPr>
          <w:p w14:paraId="39801A8D" w14:textId="77777777" w:rsidR="0062115A" w:rsidRPr="00DE1073" w:rsidRDefault="003823F2" w:rsidP="00DE1073">
            <w:r w:rsidRPr="00DE1073">
              <w:t>-2,2</w:t>
            </w:r>
          </w:p>
        </w:tc>
        <w:tc>
          <w:tcPr>
            <w:tcW w:w="720" w:type="dxa"/>
            <w:tcBorders>
              <w:top w:val="nil"/>
              <w:left w:val="nil"/>
              <w:bottom w:val="nil"/>
              <w:right w:val="nil"/>
            </w:tcBorders>
            <w:tcMar>
              <w:top w:w="74" w:type="dxa"/>
              <w:left w:w="43" w:type="dxa"/>
              <w:bottom w:w="43" w:type="dxa"/>
              <w:right w:w="43" w:type="dxa"/>
            </w:tcMar>
            <w:vAlign w:val="bottom"/>
          </w:tcPr>
          <w:p w14:paraId="02876965" w14:textId="77777777" w:rsidR="0062115A" w:rsidRPr="00DE1073" w:rsidRDefault="003823F2" w:rsidP="00DE1073">
            <w:r w:rsidRPr="00DE1073">
              <w:t>5,6</w:t>
            </w:r>
          </w:p>
        </w:tc>
      </w:tr>
      <w:tr w:rsidR="0062115A" w:rsidRPr="00DE1073" w14:paraId="5FDFA1EF"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6123B9CB" w14:textId="77777777" w:rsidR="0062115A" w:rsidRPr="00DE1073" w:rsidRDefault="003823F2" w:rsidP="00DE1073">
            <w:r w:rsidRPr="00DE1073">
              <w:tab/>
              <w:t>Overføringer innen offentlig forvaltning</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329B99FB" w14:textId="77777777" w:rsidR="0062115A" w:rsidRPr="00DE1073" w:rsidRDefault="003823F2" w:rsidP="00DE1073">
            <w:r w:rsidRPr="00DE1073">
              <w:t>257 729</w:t>
            </w:r>
          </w:p>
        </w:tc>
        <w:tc>
          <w:tcPr>
            <w:tcW w:w="1060" w:type="dxa"/>
            <w:tcBorders>
              <w:top w:val="nil"/>
              <w:left w:val="nil"/>
              <w:bottom w:val="nil"/>
              <w:right w:val="nil"/>
            </w:tcBorders>
            <w:tcMar>
              <w:top w:w="74" w:type="dxa"/>
              <w:left w:w="43" w:type="dxa"/>
              <w:bottom w:w="43" w:type="dxa"/>
              <w:right w:w="43" w:type="dxa"/>
            </w:tcMar>
            <w:vAlign w:val="bottom"/>
          </w:tcPr>
          <w:p w14:paraId="166F07FB" w14:textId="77777777" w:rsidR="0062115A" w:rsidRPr="00DE1073" w:rsidRDefault="003823F2" w:rsidP="00DE1073">
            <w:r w:rsidRPr="00DE1073">
              <w:t>279 116</w:t>
            </w:r>
          </w:p>
        </w:tc>
        <w:tc>
          <w:tcPr>
            <w:tcW w:w="1060" w:type="dxa"/>
            <w:tcBorders>
              <w:top w:val="nil"/>
              <w:left w:val="nil"/>
              <w:bottom w:val="nil"/>
              <w:right w:val="nil"/>
            </w:tcBorders>
            <w:tcMar>
              <w:top w:w="74" w:type="dxa"/>
              <w:left w:w="43" w:type="dxa"/>
              <w:bottom w:w="43" w:type="dxa"/>
              <w:right w:w="43" w:type="dxa"/>
            </w:tcMar>
            <w:vAlign w:val="bottom"/>
          </w:tcPr>
          <w:p w14:paraId="3C91DAD6" w14:textId="77777777" w:rsidR="0062115A" w:rsidRPr="00DE1073" w:rsidRDefault="003823F2" w:rsidP="00DE1073">
            <w:r w:rsidRPr="00DE1073">
              <w:t>287 249</w:t>
            </w:r>
          </w:p>
        </w:tc>
        <w:tc>
          <w:tcPr>
            <w:tcW w:w="1060" w:type="dxa"/>
            <w:tcBorders>
              <w:top w:val="nil"/>
              <w:left w:val="nil"/>
              <w:bottom w:val="nil"/>
              <w:right w:val="nil"/>
            </w:tcBorders>
            <w:tcMar>
              <w:top w:w="74" w:type="dxa"/>
              <w:left w:w="43" w:type="dxa"/>
              <w:bottom w:w="43" w:type="dxa"/>
              <w:right w:w="43" w:type="dxa"/>
            </w:tcMar>
            <w:vAlign w:val="bottom"/>
          </w:tcPr>
          <w:p w14:paraId="4285157D" w14:textId="77777777" w:rsidR="0062115A" w:rsidRPr="00DE1073" w:rsidRDefault="003823F2" w:rsidP="00DE1073">
            <w:r w:rsidRPr="00DE1073">
              <w:t>280 421</w:t>
            </w:r>
          </w:p>
        </w:tc>
        <w:tc>
          <w:tcPr>
            <w:tcW w:w="1060" w:type="dxa"/>
            <w:tcBorders>
              <w:top w:val="nil"/>
              <w:left w:val="nil"/>
              <w:bottom w:val="nil"/>
              <w:right w:val="nil"/>
            </w:tcBorders>
            <w:tcMar>
              <w:top w:w="74" w:type="dxa"/>
              <w:left w:w="43" w:type="dxa"/>
              <w:bottom w:w="43" w:type="dxa"/>
              <w:right w:w="43" w:type="dxa"/>
            </w:tcMar>
            <w:vAlign w:val="bottom"/>
          </w:tcPr>
          <w:p w14:paraId="06963CC6" w14:textId="77777777" w:rsidR="0062115A" w:rsidRPr="00DE1073" w:rsidRDefault="003823F2" w:rsidP="00DE1073">
            <w:r w:rsidRPr="00DE1073">
              <w:t>316 611</w:t>
            </w:r>
          </w:p>
        </w:tc>
        <w:tc>
          <w:tcPr>
            <w:tcW w:w="160" w:type="dxa"/>
            <w:tcBorders>
              <w:top w:val="nil"/>
              <w:left w:val="nil"/>
              <w:bottom w:val="nil"/>
              <w:right w:val="nil"/>
            </w:tcBorders>
            <w:tcMar>
              <w:top w:w="74" w:type="dxa"/>
              <w:left w:w="43" w:type="dxa"/>
              <w:bottom w:w="43" w:type="dxa"/>
              <w:right w:w="43" w:type="dxa"/>
            </w:tcMar>
            <w:vAlign w:val="bottom"/>
          </w:tcPr>
          <w:p w14:paraId="4CA61BAC"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1B80619D" w14:textId="77777777" w:rsidR="0062115A" w:rsidRPr="00DE1073" w:rsidRDefault="003823F2" w:rsidP="00DE1073">
            <w:r w:rsidRPr="00DE1073">
              <w:t>8,3</w:t>
            </w:r>
          </w:p>
        </w:tc>
        <w:tc>
          <w:tcPr>
            <w:tcW w:w="720" w:type="dxa"/>
            <w:tcBorders>
              <w:top w:val="nil"/>
              <w:left w:val="nil"/>
              <w:bottom w:val="nil"/>
              <w:right w:val="nil"/>
            </w:tcBorders>
            <w:tcMar>
              <w:top w:w="74" w:type="dxa"/>
              <w:left w:w="43" w:type="dxa"/>
              <w:bottom w:w="43" w:type="dxa"/>
              <w:right w:w="43" w:type="dxa"/>
            </w:tcMar>
            <w:vAlign w:val="bottom"/>
          </w:tcPr>
          <w:p w14:paraId="272D8C7E" w14:textId="77777777" w:rsidR="0062115A" w:rsidRPr="00DE1073" w:rsidRDefault="003823F2" w:rsidP="00DE1073">
            <w:r w:rsidRPr="00DE1073">
              <w:t>2,9</w:t>
            </w:r>
          </w:p>
        </w:tc>
        <w:tc>
          <w:tcPr>
            <w:tcW w:w="720" w:type="dxa"/>
            <w:tcBorders>
              <w:top w:val="nil"/>
              <w:left w:val="nil"/>
              <w:bottom w:val="nil"/>
              <w:right w:val="nil"/>
            </w:tcBorders>
            <w:tcMar>
              <w:top w:w="74" w:type="dxa"/>
              <w:left w:w="43" w:type="dxa"/>
              <w:bottom w:w="43" w:type="dxa"/>
              <w:right w:w="43" w:type="dxa"/>
            </w:tcMar>
            <w:vAlign w:val="bottom"/>
          </w:tcPr>
          <w:p w14:paraId="19738A0E" w14:textId="77777777" w:rsidR="0062115A" w:rsidRPr="00DE1073" w:rsidRDefault="003823F2" w:rsidP="00DE1073">
            <w:r w:rsidRPr="00DE1073">
              <w:t>-2,4</w:t>
            </w:r>
          </w:p>
        </w:tc>
        <w:tc>
          <w:tcPr>
            <w:tcW w:w="720" w:type="dxa"/>
            <w:tcBorders>
              <w:top w:val="nil"/>
              <w:left w:val="nil"/>
              <w:bottom w:val="nil"/>
              <w:right w:val="nil"/>
            </w:tcBorders>
            <w:tcMar>
              <w:top w:w="74" w:type="dxa"/>
              <w:left w:w="43" w:type="dxa"/>
              <w:bottom w:w="43" w:type="dxa"/>
              <w:right w:w="43" w:type="dxa"/>
            </w:tcMar>
            <w:vAlign w:val="bottom"/>
          </w:tcPr>
          <w:p w14:paraId="0083EB1F" w14:textId="77777777" w:rsidR="0062115A" w:rsidRPr="00DE1073" w:rsidRDefault="003823F2" w:rsidP="00DE1073">
            <w:r w:rsidRPr="00DE1073">
              <w:t>12,9</w:t>
            </w:r>
          </w:p>
        </w:tc>
      </w:tr>
      <w:tr w:rsidR="0062115A" w:rsidRPr="00DE1073" w14:paraId="4ADE69B7"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215424F8" w14:textId="77777777" w:rsidR="0062115A" w:rsidRPr="00DE1073" w:rsidRDefault="003823F2" w:rsidP="00DE1073">
            <w:r w:rsidRPr="00DE1073">
              <w:tab/>
              <w:t>Lønnskostnader</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341B068D" w14:textId="77777777" w:rsidR="0062115A" w:rsidRPr="00DE1073" w:rsidRDefault="003823F2" w:rsidP="00DE1073">
            <w:r w:rsidRPr="00DE1073">
              <w:t>232 838</w:t>
            </w:r>
          </w:p>
        </w:tc>
        <w:tc>
          <w:tcPr>
            <w:tcW w:w="1060" w:type="dxa"/>
            <w:tcBorders>
              <w:top w:val="nil"/>
              <w:left w:val="nil"/>
              <w:bottom w:val="nil"/>
              <w:right w:val="nil"/>
            </w:tcBorders>
            <w:tcMar>
              <w:top w:w="74" w:type="dxa"/>
              <w:left w:w="43" w:type="dxa"/>
              <w:bottom w:w="43" w:type="dxa"/>
              <w:right w:w="43" w:type="dxa"/>
            </w:tcMar>
            <w:vAlign w:val="bottom"/>
          </w:tcPr>
          <w:p w14:paraId="0BD71B81" w14:textId="77777777" w:rsidR="0062115A" w:rsidRPr="00DE1073" w:rsidRDefault="003823F2" w:rsidP="00DE1073">
            <w:r w:rsidRPr="00DE1073">
              <w:t>240 843</w:t>
            </w:r>
          </w:p>
        </w:tc>
        <w:tc>
          <w:tcPr>
            <w:tcW w:w="1060" w:type="dxa"/>
            <w:tcBorders>
              <w:top w:val="nil"/>
              <w:left w:val="nil"/>
              <w:bottom w:val="nil"/>
              <w:right w:val="nil"/>
            </w:tcBorders>
            <w:tcMar>
              <w:top w:w="74" w:type="dxa"/>
              <w:left w:w="43" w:type="dxa"/>
              <w:bottom w:w="43" w:type="dxa"/>
              <w:right w:w="43" w:type="dxa"/>
            </w:tcMar>
            <w:vAlign w:val="bottom"/>
          </w:tcPr>
          <w:p w14:paraId="5646D3E4" w14:textId="77777777" w:rsidR="0062115A" w:rsidRPr="00DE1073" w:rsidRDefault="003823F2" w:rsidP="00DE1073">
            <w:r w:rsidRPr="00DE1073">
              <w:t>255 458</w:t>
            </w:r>
          </w:p>
        </w:tc>
        <w:tc>
          <w:tcPr>
            <w:tcW w:w="1060" w:type="dxa"/>
            <w:tcBorders>
              <w:top w:val="nil"/>
              <w:left w:val="nil"/>
              <w:bottom w:val="nil"/>
              <w:right w:val="nil"/>
            </w:tcBorders>
            <w:tcMar>
              <w:top w:w="74" w:type="dxa"/>
              <w:left w:w="43" w:type="dxa"/>
              <w:bottom w:w="43" w:type="dxa"/>
              <w:right w:w="43" w:type="dxa"/>
            </w:tcMar>
            <w:vAlign w:val="bottom"/>
          </w:tcPr>
          <w:p w14:paraId="763BBC39" w14:textId="77777777" w:rsidR="0062115A" w:rsidRPr="00DE1073" w:rsidRDefault="003823F2" w:rsidP="00DE1073">
            <w:r w:rsidRPr="00DE1073">
              <w:t>269 770</w:t>
            </w:r>
          </w:p>
        </w:tc>
        <w:tc>
          <w:tcPr>
            <w:tcW w:w="1060" w:type="dxa"/>
            <w:tcBorders>
              <w:top w:val="nil"/>
              <w:left w:val="nil"/>
              <w:bottom w:val="nil"/>
              <w:right w:val="nil"/>
            </w:tcBorders>
            <w:tcMar>
              <w:top w:w="74" w:type="dxa"/>
              <w:left w:w="43" w:type="dxa"/>
              <w:bottom w:w="43" w:type="dxa"/>
              <w:right w:w="43" w:type="dxa"/>
            </w:tcMar>
            <w:vAlign w:val="bottom"/>
          </w:tcPr>
          <w:p w14:paraId="6CB0D436" w14:textId="77777777" w:rsidR="0062115A" w:rsidRPr="00DE1073" w:rsidRDefault="003823F2" w:rsidP="00DE1073">
            <w:r w:rsidRPr="00DE1073">
              <w:t>293 118</w:t>
            </w:r>
          </w:p>
        </w:tc>
        <w:tc>
          <w:tcPr>
            <w:tcW w:w="160" w:type="dxa"/>
            <w:tcBorders>
              <w:top w:val="nil"/>
              <w:left w:val="nil"/>
              <w:bottom w:val="nil"/>
              <w:right w:val="nil"/>
            </w:tcBorders>
            <w:tcMar>
              <w:top w:w="74" w:type="dxa"/>
              <w:left w:w="43" w:type="dxa"/>
              <w:bottom w:w="43" w:type="dxa"/>
              <w:right w:w="43" w:type="dxa"/>
            </w:tcMar>
            <w:vAlign w:val="bottom"/>
          </w:tcPr>
          <w:p w14:paraId="56C9FF0C"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1E4A4AB3" w14:textId="77777777" w:rsidR="0062115A" w:rsidRPr="00DE1073" w:rsidRDefault="003823F2" w:rsidP="00DE1073">
            <w:r w:rsidRPr="00DE1073">
              <w:t>3,4</w:t>
            </w:r>
          </w:p>
        </w:tc>
        <w:tc>
          <w:tcPr>
            <w:tcW w:w="720" w:type="dxa"/>
            <w:tcBorders>
              <w:top w:val="nil"/>
              <w:left w:val="nil"/>
              <w:bottom w:val="nil"/>
              <w:right w:val="nil"/>
            </w:tcBorders>
            <w:tcMar>
              <w:top w:w="74" w:type="dxa"/>
              <w:left w:w="43" w:type="dxa"/>
              <w:bottom w:w="43" w:type="dxa"/>
              <w:right w:w="43" w:type="dxa"/>
            </w:tcMar>
            <w:vAlign w:val="bottom"/>
          </w:tcPr>
          <w:p w14:paraId="2320789D" w14:textId="77777777" w:rsidR="0062115A" w:rsidRPr="00DE1073" w:rsidRDefault="003823F2" w:rsidP="00DE1073">
            <w:r w:rsidRPr="00DE1073">
              <w:t>6,1</w:t>
            </w:r>
          </w:p>
        </w:tc>
        <w:tc>
          <w:tcPr>
            <w:tcW w:w="720" w:type="dxa"/>
            <w:tcBorders>
              <w:top w:val="nil"/>
              <w:left w:val="nil"/>
              <w:bottom w:val="nil"/>
              <w:right w:val="nil"/>
            </w:tcBorders>
            <w:tcMar>
              <w:top w:w="74" w:type="dxa"/>
              <w:left w:w="43" w:type="dxa"/>
              <w:bottom w:w="43" w:type="dxa"/>
              <w:right w:w="43" w:type="dxa"/>
            </w:tcMar>
            <w:vAlign w:val="bottom"/>
          </w:tcPr>
          <w:p w14:paraId="2FBFF2BB" w14:textId="77777777" w:rsidR="0062115A" w:rsidRPr="00DE1073" w:rsidRDefault="003823F2" w:rsidP="00DE1073">
            <w:r w:rsidRPr="00DE1073">
              <w:t>5,6</w:t>
            </w:r>
          </w:p>
        </w:tc>
        <w:tc>
          <w:tcPr>
            <w:tcW w:w="720" w:type="dxa"/>
            <w:tcBorders>
              <w:top w:val="nil"/>
              <w:left w:val="nil"/>
              <w:bottom w:val="nil"/>
              <w:right w:val="nil"/>
            </w:tcBorders>
            <w:tcMar>
              <w:top w:w="74" w:type="dxa"/>
              <w:left w:w="43" w:type="dxa"/>
              <w:bottom w:w="43" w:type="dxa"/>
              <w:right w:w="43" w:type="dxa"/>
            </w:tcMar>
            <w:vAlign w:val="bottom"/>
          </w:tcPr>
          <w:p w14:paraId="71CFC5A6" w14:textId="77777777" w:rsidR="0062115A" w:rsidRPr="00DE1073" w:rsidRDefault="003823F2" w:rsidP="00DE1073">
            <w:r w:rsidRPr="00DE1073">
              <w:t>8,7</w:t>
            </w:r>
          </w:p>
        </w:tc>
      </w:tr>
      <w:tr w:rsidR="0062115A" w:rsidRPr="00DE1073" w14:paraId="55C0C7B4"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518A676C" w14:textId="77777777" w:rsidR="0062115A" w:rsidRPr="00DE1073" w:rsidRDefault="003823F2" w:rsidP="00DE1073">
            <w:r w:rsidRPr="00DE1073">
              <w:tab/>
              <w:t>Produktinnsats</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45AE8130" w14:textId="77777777" w:rsidR="0062115A" w:rsidRPr="00DE1073" w:rsidRDefault="003823F2" w:rsidP="00DE1073">
            <w:r w:rsidRPr="00DE1073">
              <w:t>137 243</w:t>
            </w:r>
          </w:p>
        </w:tc>
        <w:tc>
          <w:tcPr>
            <w:tcW w:w="1060" w:type="dxa"/>
            <w:tcBorders>
              <w:top w:val="nil"/>
              <w:left w:val="nil"/>
              <w:bottom w:val="nil"/>
              <w:right w:val="nil"/>
            </w:tcBorders>
            <w:tcMar>
              <w:top w:w="74" w:type="dxa"/>
              <w:left w:w="43" w:type="dxa"/>
              <w:bottom w:w="43" w:type="dxa"/>
              <w:right w:w="43" w:type="dxa"/>
            </w:tcMar>
            <w:vAlign w:val="bottom"/>
          </w:tcPr>
          <w:p w14:paraId="529ED7F1" w14:textId="77777777" w:rsidR="0062115A" w:rsidRPr="00DE1073" w:rsidRDefault="003823F2" w:rsidP="00DE1073">
            <w:r w:rsidRPr="00DE1073">
              <w:t>147 932</w:t>
            </w:r>
          </w:p>
        </w:tc>
        <w:tc>
          <w:tcPr>
            <w:tcW w:w="1060" w:type="dxa"/>
            <w:tcBorders>
              <w:top w:val="nil"/>
              <w:left w:val="nil"/>
              <w:bottom w:val="nil"/>
              <w:right w:val="nil"/>
            </w:tcBorders>
            <w:tcMar>
              <w:top w:w="74" w:type="dxa"/>
              <w:left w:w="43" w:type="dxa"/>
              <w:bottom w:w="43" w:type="dxa"/>
              <w:right w:w="43" w:type="dxa"/>
            </w:tcMar>
            <w:vAlign w:val="bottom"/>
          </w:tcPr>
          <w:p w14:paraId="32CF19A9" w14:textId="77777777" w:rsidR="0062115A" w:rsidRPr="00DE1073" w:rsidRDefault="003823F2" w:rsidP="00DE1073">
            <w:r w:rsidRPr="00DE1073">
              <w:t>156 415</w:t>
            </w:r>
          </w:p>
        </w:tc>
        <w:tc>
          <w:tcPr>
            <w:tcW w:w="1060" w:type="dxa"/>
            <w:tcBorders>
              <w:top w:val="nil"/>
              <w:left w:val="nil"/>
              <w:bottom w:val="nil"/>
              <w:right w:val="nil"/>
            </w:tcBorders>
            <w:tcMar>
              <w:top w:w="74" w:type="dxa"/>
              <w:left w:w="43" w:type="dxa"/>
              <w:bottom w:w="43" w:type="dxa"/>
              <w:right w:w="43" w:type="dxa"/>
            </w:tcMar>
            <w:vAlign w:val="bottom"/>
          </w:tcPr>
          <w:p w14:paraId="4E182B74" w14:textId="77777777" w:rsidR="0062115A" w:rsidRPr="00DE1073" w:rsidRDefault="003823F2" w:rsidP="00DE1073">
            <w:r w:rsidRPr="00DE1073">
              <w:t>173 841</w:t>
            </w:r>
          </w:p>
        </w:tc>
        <w:tc>
          <w:tcPr>
            <w:tcW w:w="1060" w:type="dxa"/>
            <w:tcBorders>
              <w:top w:val="nil"/>
              <w:left w:val="nil"/>
              <w:bottom w:val="nil"/>
              <w:right w:val="nil"/>
            </w:tcBorders>
            <w:tcMar>
              <w:top w:w="74" w:type="dxa"/>
              <w:left w:w="43" w:type="dxa"/>
              <w:bottom w:w="43" w:type="dxa"/>
              <w:right w:w="43" w:type="dxa"/>
            </w:tcMar>
            <w:vAlign w:val="bottom"/>
          </w:tcPr>
          <w:p w14:paraId="1047F0C9" w14:textId="77777777" w:rsidR="0062115A" w:rsidRPr="00DE1073" w:rsidRDefault="003823F2" w:rsidP="00DE1073">
            <w:r w:rsidRPr="00DE1073">
              <w:t>185 747</w:t>
            </w:r>
          </w:p>
        </w:tc>
        <w:tc>
          <w:tcPr>
            <w:tcW w:w="160" w:type="dxa"/>
            <w:tcBorders>
              <w:top w:val="nil"/>
              <w:left w:val="nil"/>
              <w:bottom w:val="nil"/>
              <w:right w:val="nil"/>
            </w:tcBorders>
            <w:tcMar>
              <w:top w:w="74" w:type="dxa"/>
              <w:left w:w="43" w:type="dxa"/>
              <w:bottom w:w="43" w:type="dxa"/>
              <w:right w:w="43" w:type="dxa"/>
            </w:tcMar>
            <w:vAlign w:val="bottom"/>
          </w:tcPr>
          <w:p w14:paraId="32ED1B39"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4D3A2921" w14:textId="77777777" w:rsidR="0062115A" w:rsidRPr="00DE1073" w:rsidRDefault="003823F2" w:rsidP="00DE1073">
            <w:r w:rsidRPr="00DE1073">
              <w:t>7,8</w:t>
            </w:r>
          </w:p>
        </w:tc>
        <w:tc>
          <w:tcPr>
            <w:tcW w:w="720" w:type="dxa"/>
            <w:tcBorders>
              <w:top w:val="nil"/>
              <w:left w:val="nil"/>
              <w:bottom w:val="nil"/>
              <w:right w:val="nil"/>
            </w:tcBorders>
            <w:tcMar>
              <w:top w:w="74" w:type="dxa"/>
              <w:left w:w="43" w:type="dxa"/>
              <w:bottom w:w="43" w:type="dxa"/>
              <w:right w:w="43" w:type="dxa"/>
            </w:tcMar>
            <w:vAlign w:val="bottom"/>
          </w:tcPr>
          <w:p w14:paraId="4B48C582" w14:textId="77777777" w:rsidR="0062115A" w:rsidRPr="00DE1073" w:rsidRDefault="003823F2" w:rsidP="00DE1073">
            <w:r w:rsidRPr="00DE1073">
              <w:t>5,7</w:t>
            </w:r>
          </w:p>
        </w:tc>
        <w:tc>
          <w:tcPr>
            <w:tcW w:w="720" w:type="dxa"/>
            <w:tcBorders>
              <w:top w:val="nil"/>
              <w:left w:val="nil"/>
              <w:bottom w:val="nil"/>
              <w:right w:val="nil"/>
            </w:tcBorders>
            <w:tcMar>
              <w:top w:w="74" w:type="dxa"/>
              <w:left w:w="43" w:type="dxa"/>
              <w:bottom w:w="43" w:type="dxa"/>
              <w:right w:w="43" w:type="dxa"/>
            </w:tcMar>
            <w:vAlign w:val="bottom"/>
          </w:tcPr>
          <w:p w14:paraId="41CDE2FE" w14:textId="77777777" w:rsidR="0062115A" w:rsidRPr="00DE1073" w:rsidRDefault="003823F2" w:rsidP="00DE1073">
            <w:r w:rsidRPr="00DE1073">
              <w:t>11,1</w:t>
            </w:r>
          </w:p>
        </w:tc>
        <w:tc>
          <w:tcPr>
            <w:tcW w:w="720" w:type="dxa"/>
            <w:tcBorders>
              <w:top w:val="nil"/>
              <w:left w:val="nil"/>
              <w:bottom w:val="nil"/>
              <w:right w:val="nil"/>
            </w:tcBorders>
            <w:tcMar>
              <w:top w:w="74" w:type="dxa"/>
              <w:left w:w="43" w:type="dxa"/>
              <w:bottom w:w="43" w:type="dxa"/>
              <w:right w:w="43" w:type="dxa"/>
            </w:tcMar>
            <w:vAlign w:val="bottom"/>
          </w:tcPr>
          <w:p w14:paraId="128A1127" w14:textId="77777777" w:rsidR="0062115A" w:rsidRPr="00DE1073" w:rsidRDefault="003823F2" w:rsidP="00DE1073">
            <w:r w:rsidRPr="00DE1073">
              <w:t>6,8</w:t>
            </w:r>
          </w:p>
        </w:tc>
      </w:tr>
      <w:tr w:rsidR="0062115A" w:rsidRPr="00DE1073" w14:paraId="2E502B1B"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5FBA299E" w14:textId="77777777" w:rsidR="0062115A" w:rsidRPr="00DE1073" w:rsidRDefault="003823F2" w:rsidP="00DE1073">
            <w:r w:rsidRPr="00DE1073">
              <w:tab/>
              <w:t>Produktkjøp til husholdninger</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03DB7B74" w14:textId="77777777" w:rsidR="0062115A" w:rsidRPr="00DE1073" w:rsidRDefault="003823F2" w:rsidP="00DE1073">
            <w:r w:rsidRPr="00DE1073">
              <w:t>49 914</w:t>
            </w:r>
          </w:p>
        </w:tc>
        <w:tc>
          <w:tcPr>
            <w:tcW w:w="1060" w:type="dxa"/>
            <w:tcBorders>
              <w:top w:val="nil"/>
              <w:left w:val="nil"/>
              <w:bottom w:val="nil"/>
              <w:right w:val="nil"/>
            </w:tcBorders>
            <w:tcMar>
              <w:top w:w="74" w:type="dxa"/>
              <w:left w:w="43" w:type="dxa"/>
              <w:bottom w:w="43" w:type="dxa"/>
              <w:right w:w="43" w:type="dxa"/>
            </w:tcMar>
            <w:vAlign w:val="bottom"/>
          </w:tcPr>
          <w:p w14:paraId="161BB795" w14:textId="77777777" w:rsidR="0062115A" w:rsidRPr="00DE1073" w:rsidRDefault="003823F2" w:rsidP="00DE1073">
            <w:r w:rsidRPr="00DE1073">
              <w:t>50 486</w:t>
            </w:r>
          </w:p>
        </w:tc>
        <w:tc>
          <w:tcPr>
            <w:tcW w:w="1060" w:type="dxa"/>
            <w:tcBorders>
              <w:top w:val="nil"/>
              <w:left w:val="nil"/>
              <w:bottom w:val="nil"/>
              <w:right w:val="nil"/>
            </w:tcBorders>
            <w:tcMar>
              <w:top w:w="74" w:type="dxa"/>
              <w:left w:w="43" w:type="dxa"/>
              <w:bottom w:w="43" w:type="dxa"/>
              <w:right w:w="43" w:type="dxa"/>
            </w:tcMar>
            <w:vAlign w:val="bottom"/>
          </w:tcPr>
          <w:p w14:paraId="405E8993" w14:textId="77777777" w:rsidR="0062115A" w:rsidRPr="00DE1073" w:rsidRDefault="003823F2" w:rsidP="00DE1073">
            <w:r w:rsidRPr="00DE1073">
              <w:t>55 671</w:t>
            </w:r>
          </w:p>
        </w:tc>
        <w:tc>
          <w:tcPr>
            <w:tcW w:w="1060" w:type="dxa"/>
            <w:tcBorders>
              <w:top w:val="nil"/>
              <w:left w:val="nil"/>
              <w:bottom w:val="nil"/>
              <w:right w:val="nil"/>
            </w:tcBorders>
            <w:tcMar>
              <w:top w:w="74" w:type="dxa"/>
              <w:left w:w="43" w:type="dxa"/>
              <w:bottom w:w="43" w:type="dxa"/>
              <w:right w:w="43" w:type="dxa"/>
            </w:tcMar>
            <w:vAlign w:val="bottom"/>
          </w:tcPr>
          <w:p w14:paraId="05D099F5" w14:textId="77777777" w:rsidR="0062115A" w:rsidRPr="00DE1073" w:rsidRDefault="003823F2" w:rsidP="00DE1073">
            <w:r w:rsidRPr="00DE1073">
              <w:t>60 726</w:t>
            </w:r>
          </w:p>
        </w:tc>
        <w:tc>
          <w:tcPr>
            <w:tcW w:w="1060" w:type="dxa"/>
            <w:tcBorders>
              <w:top w:val="nil"/>
              <w:left w:val="nil"/>
              <w:bottom w:val="nil"/>
              <w:right w:val="nil"/>
            </w:tcBorders>
            <w:tcMar>
              <w:top w:w="74" w:type="dxa"/>
              <w:left w:w="43" w:type="dxa"/>
              <w:bottom w:w="43" w:type="dxa"/>
              <w:right w:w="43" w:type="dxa"/>
            </w:tcMar>
            <w:vAlign w:val="bottom"/>
          </w:tcPr>
          <w:p w14:paraId="2EAEFF68" w14:textId="77777777" w:rsidR="0062115A" w:rsidRPr="00DE1073" w:rsidRDefault="003823F2" w:rsidP="00DE1073">
            <w:r w:rsidRPr="00DE1073">
              <w:t>64 481</w:t>
            </w:r>
          </w:p>
        </w:tc>
        <w:tc>
          <w:tcPr>
            <w:tcW w:w="160" w:type="dxa"/>
            <w:tcBorders>
              <w:top w:val="nil"/>
              <w:left w:val="nil"/>
              <w:bottom w:val="nil"/>
              <w:right w:val="nil"/>
            </w:tcBorders>
            <w:tcMar>
              <w:top w:w="74" w:type="dxa"/>
              <w:left w:w="43" w:type="dxa"/>
              <w:bottom w:w="43" w:type="dxa"/>
              <w:right w:w="43" w:type="dxa"/>
            </w:tcMar>
            <w:vAlign w:val="bottom"/>
          </w:tcPr>
          <w:p w14:paraId="0A89037D"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4557898F" w14:textId="77777777" w:rsidR="0062115A" w:rsidRPr="00DE1073" w:rsidRDefault="003823F2" w:rsidP="00DE1073">
            <w:r w:rsidRPr="00DE1073">
              <w:t>1,1</w:t>
            </w:r>
          </w:p>
        </w:tc>
        <w:tc>
          <w:tcPr>
            <w:tcW w:w="720" w:type="dxa"/>
            <w:tcBorders>
              <w:top w:val="nil"/>
              <w:left w:val="nil"/>
              <w:bottom w:val="nil"/>
              <w:right w:val="nil"/>
            </w:tcBorders>
            <w:tcMar>
              <w:top w:w="74" w:type="dxa"/>
              <w:left w:w="43" w:type="dxa"/>
              <w:bottom w:w="43" w:type="dxa"/>
              <w:right w:w="43" w:type="dxa"/>
            </w:tcMar>
            <w:vAlign w:val="bottom"/>
          </w:tcPr>
          <w:p w14:paraId="4A4500CD" w14:textId="77777777" w:rsidR="0062115A" w:rsidRPr="00DE1073" w:rsidRDefault="003823F2" w:rsidP="00DE1073">
            <w:r w:rsidRPr="00DE1073">
              <w:t>10,3</w:t>
            </w:r>
          </w:p>
        </w:tc>
        <w:tc>
          <w:tcPr>
            <w:tcW w:w="720" w:type="dxa"/>
            <w:tcBorders>
              <w:top w:val="nil"/>
              <w:left w:val="nil"/>
              <w:bottom w:val="nil"/>
              <w:right w:val="nil"/>
            </w:tcBorders>
            <w:tcMar>
              <w:top w:w="74" w:type="dxa"/>
              <w:left w:w="43" w:type="dxa"/>
              <w:bottom w:w="43" w:type="dxa"/>
              <w:right w:w="43" w:type="dxa"/>
            </w:tcMar>
            <w:vAlign w:val="bottom"/>
          </w:tcPr>
          <w:p w14:paraId="543C87BF" w14:textId="77777777" w:rsidR="0062115A" w:rsidRPr="00DE1073" w:rsidRDefault="003823F2" w:rsidP="00DE1073">
            <w:r w:rsidRPr="00DE1073">
              <w:t>9,1</w:t>
            </w:r>
          </w:p>
        </w:tc>
        <w:tc>
          <w:tcPr>
            <w:tcW w:w="720" w:type="dxa"/>
            <w:tcBorders>
              <w:top w:val="nil"/>
              <w:left w:val="nil"/>
              <w:bottom w:val="nil"/>
              <w:right w:val="nil"/>
            </w:tcBorders>
            <w:tcMar>
              <w:top w:w="74" w:type="dxa"/>
              <w:left w:w="43" w:type="dxa"/>
              <w:bottom w:w="43" w:type="dxa"/>
              <w:right w:w="43" w:type="dxa"/>
            </w:tcMar>
            <w:vAlign w:val="bottom"/>
          </w:tcPr>
          <w:p w14:paraId="31308AF8" w14:textId="77777777" w:rsidR="0062115A" w:rsidRPr="00DE1073" w:rsidRDefault="003823F2" w:rsidP="00DE1073">
            <w:r w:rsidRPr="00DE1073">
              <w:t>6,2</w:t>
            </w:r>
          </w:p>
        </w:tc>
      </w:tr>
      <w:tr w:rsidR="0062115A" w:rsidRPr="00DE1073" w14:paraId="127066F0"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54926A92" w14:textId="77777777" w:rsidR="0062115A" w:rsidRPr="00DE1073" w:rsidRDefault="003823F2" w:rsidP="00DE1073">
            <w:r w:rsidRPr="00DE1073">
              <w:tab/>
              <w:t>Bruttoinvesteringer i fast realkapital</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100F52FC" w14:textId="77777777" w:rsidR="0062115A" w:rsidRPr="00DE1073" w:rsidRDefault="003823F2" w:rsidP="00DE1073">
            <w:r w:rsidRPr="00DE1073">
              <w:t>127 194</w:t>
            </w:r>
          </w:p>
        </w:tc>
        <w:tc>
          <w:tcPr>
            <w:tcW w:w="1060" w:type="dxa"/>
            <w:tcBorders>
              <w:top w:val="nil"/>
              <w:left w:val="nil"/>
              <w:bottom w:val="nil"/>
              <w:right w:val="nil"/>
            </w:tcBorders>
            <w:tcMar>
              <w:top w:w="74" w:type="dxa"/>
              <w:left w:w="43" w:type="dxa"/>
              <w:bottom w:w="43" w:type="dxa"/>
              <w:right w:w="43" w:type="dxa"/>
            </w:tcMar>
            <w:vAlign w:val="bottom"/>
          </w:tcPr>
          <w:p w14:paraId="36EF4F43" w14:textId="77777777" w:rsidR="0062115A" w:rsidRPr="00DE1073" w:rsidRDefault="003823F2" w:rsidP="00DE1073">
            <w:r w:rsidRPr="00DE1073">
              <w:t>130 563</w:t>
            </w:r>
          </w:p>
        </w:tc>
        <w:tc>
          <w:tcPr>
            <w:tcW w:w="1060" w:type="dxa"/>
            <w:tcBorders>
              <w:top w:val="nil"/>
              <w:left w:val="nil"/>
              <w:bottom w:val="nil"/>
              <w:right w:val="nil"/>
            </w:tcBorders>
            <w:tcMar>
              <w:top w:w="74" w:type="dxa"/>
              <w:left w:w="43" w:type="dxa"/>
              <w:bottom w:w="43" w:type="dxa"/>
              <w:right w:w="43" w:type="dxa"/>
            </w:tcMar>
            <w:vAlign w:val="bottom"/>
          </w:tcPr>
          <w:p w14:paraId="15C07C48" w14:textId="77777777" w:rsidR="0062115A" w:rsidRPr="00DE1073" w:rsidRDefault="003823F2" w:rsidP="00DE1073">
            <w:r w:rsidRPr="00DE1073">
              <w:t>132 312</w:t>
            </w:r>
          </w:p>
        </w:tc>
        <w:tc>
          <w:tcPr>
            <w:tcW w:w="1060" w:type="dxa"/>
            <w:tcBorders>
              <w:top w:val="nil"/>
              <w:left w:val="nil"/>
              <w:bottom w:val="nil"/>
              <w:right w:val="nil"/>
            </w:tcBorders>
            <w:tcMar>
              <w:top w:w="74" w:type="dxa"/>
              <w:left w:w="43" w:type="dxa"/>
              <w:bottom w:w="43" w:type="dxa"/>
              <w:right w:w="43" w:type="dxa"/>
            </w:tcMar>
            <w:vAlign w:val="bottom"/>
          </w:tcPr>
          <w:p w14:paraId="146C9FD0" w14:textId="77777777" w:rsidR="0062115A" w:rsidRPr="00DE1073" w:rsidRDefault="003823F2" w:rsidP="00DE1073">
            <w:r w:rsidRPr="00DE1073">
              <w:t>141 598</w:t>
            </w:r>
          </w:p>
        </w:tc>
        <w:tc>
          <w:tcPr>
            <w:tcW w:w="1060" w:type="dxa"/>
            <w:tcBorders>
              <w:top w:val="nil"/>
              <w:left w:val="nil"/>
              <w:bottom w:val="nil"/>
              <w:right w:val="nil"/>
            </w:tcBorders>
            <w:tcMar>
              <w:top w:w="74" w:type="dxa"/>
              <w:left w:w="43" w:type="dxa"/>
              <w:bottom w:w="43" w:type="dxa"/>
              <w:right w:w="43" w:type="dxa"/>
            </w:tcMar>
            <w:vAlign w:val="bottom"/>
          </w:tcPr>
          <w:p w14:paraId="263BB73F" w14:textId="77777777" w:rsidR="0062115A" w:rsidRPr="00DE1073" w:rsidRDefault="003823F2" w:rsidP="00DE1073">
            <w:r w:rsidRPr="00DE1073">
              <w:t>152 050</w:t>
            </w:r>
          </w:p>
        </w:tc>
        <w:tc>
          <w:tcPr>
            <w:tcW w:w="160" w:type="dxa"/>
            <w:tcBorders>
              <w:top w:val="nil"/>
              <w:left w:val="nil"/>
              <w:bottom w:val="nil"/>
              <w:right w:val="nil"/>
            </w:tcBorders>
            <w:tcMar>
              <w:top w:w="74" w:type="dxa"/>
              <w:left w:w="43" w:type="dxa"/>
              <w:bottom w:w="43" w:type="dxa"/>
              <w:right w:w="43" w:type="dxa"/>
            </w:tcMar>
            <w:vAlign w:val="bottom"/>
          </w:tcPr>
          <w:p w14:paraId="5BF1A6B4"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609537C8" w14:textId="77777777" w:rsidR="0062115A" w:rsidRPr="00DE1073" w:rsidRDefault="003823F2" w:rsidP="00DE1073">
            <w:r w:rsidRPr="00DE1073">
              <w:t>2,6</w:t>
            </w:r>
          </w:p>
        </w:tc>
        <w:tc>
          <w:tcPr>
            <w:tcW w:w="720" w:type="dxa"/>
            <w:tcBorders>
              <w:top w:val="nil"/>
              <w:left w:val="nil"/>
              <w:bottom w:val="nil"/>
              <w:right w:val="nil"/>
            </w:tcBorders>
            <w:tcMar>
              <w:top w:w="74" w:type="dxa"/>
              <w:left w:w="43" w:type="dxa"/>
              <w:bottom w:w="43" w:type="dxa"/>
              <w:right w:w="43" w:type="dxa"/>
            </w:tcMar>
            <w:vAlign w:val="bottom"/>
          </w:tcPr>
          <w:p w14:paraId="5789DF2D" w14:textId="77777777" w:rsidR="0062115A" w:rsidRPr="00DE1073" w:rsidRDefault="003823F2" w:rsidP="00DE1073">
            <w:r w:rsidRPr="00DE1073">
              <w:t>1,3</w:t>
            </w:r>
          </w:p>
        </w:tc>
        <w:tc>
          <w:tcPr>
            <w:tcW w:w="720" w:type="dxa"/>
            <w:tcBorders>
              <w:top w:val="nil"/>
              <w:left w:val="nil"/>
              <w:bottom w:val="nil"/>
              <w:right w:val="nil"/>
            </w:tcBorders>
            <w:tcMar>
              <w:top w:w="74" w:type="dxa"/>
              <w:left w:w="43" w:type="dxa"/>
              <w:bottom w:w="43" w:type="dxa"/>
              <w:right w:w="43" w:type="dxa"/>
            </w:tcMar>
            <w:vAlign w:val="bottom"/>
          </w:tcPr>
          <w:p w14:paraId="5F43B449" w14:textId="77777777" w:rsidR="0062115A" w:rsidRPr="00DE1073" w:rsidRDefault="003823F2" w:rsidP="00DE1073">
            <w:r w:rsidRPr="00DE1073">
              <w:t>7,0</w:t>
            </w:r>
          </w:p>
        </w:tc>
        <w:tc>
          <w:tcPr>
            <w:tcW w:w="720" w:type="dxa"/>
            <w:tcBorders>
              <w:top w:val="nil"/>
              <w:left w:val="nil"/>
              <w:bottom w:val="nil"/>
              <w:right w:val="nil"/>
            </w:tcBorders>
            <w:tcMar>
              <w:top w:w="74" w:type="dxa"/>
              <w:left w:w="43" w:type="dxa"/>
              <w:bottom w:w="43" w:type="dxa"/>
              <w:right w:w="43" w:type="dxa"/>
            </w:tcMar>
            <w:vAlign w:val="bottom"/>
          </w:tcPr>
          <w:p w14:paraId="436846C9" w14:textId="77777777" w:rsidR="0062115A" w:rsidRPr="00DE1073" w:rsidRDefault="003823F2" w:rsidP="00DE1073">
            <w:r w:rsidRPr="00DE1073">
              <w:t>7,4</w:t>
            </w:r>
          </w:p>
        </w:tc>
      </w:tr>
      <w:tr w:rsidR="0062115A" w:rsidRPr="00DE1073" w14:paraId="1E056FB0"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7D29B776" w14:textId="77777777" w:rsidR="0062115A" w:rsidRPr="00DE1073" w:rsidRDefault="003823F2" w:rsidP="00DE1073">
            <w:r w:rsidRPr="00DE1073">
              <w:tab/>
              <w:t>Netto kjøp av tomter og grunn</w:t>
            </w:r>
            <w:r w:rsidRPr="00DE1073">
              <w:tab/>
            </w:r>
            <w:r w:rsidRPr="00DE1073">
              <w:tab/>
            </w:r>
          </w:p>
        </w:tc>
        <w:tc>
          <w:tcPr>
            <w:tcW w:w="1060" w:type="dxa"/>
            <w:tcBorders>
              <w:top w:val="nil"/>
              <w:left w:val="nil"/>
              <w:bottom w:val="nil"/>
              <w:right w:val="nil"/>
            </w:tcBorders>
            <w:tcMar>
              <w:top w:w="74" w:type="dxa"/>
              <w:left w:w="43" w:type="dxa"/>
              <w:bottom w:w="43" w:type="dxa"/>
              <w:right w:w="43" w:type="dxa"/>
            </w:tcMar>
            <w:vAlign w:val="bottom"/>
          </w:tcPr>
          <w:p w14:paraId="44702580" w14:textId="77777777" w:rsidR="0062115A" w:rsidRPr="00DE1073" w:rsidRDefault="003823F2" w:rsidP="00DE1073">
            <w:r w:rsidRPr="00DE1073">
              <w:t>546</w:t>
            </w:r>
          </w:p>
        </w:tc>
        <w:tc>
          <w:tcPr>
            <w:tcW w:w="1060" w:type="dxa"/>
            <w:tcBorders>
              <w:top w:val="nil"/>
              <w:left w:val="nil"/>
              <w:bottom w:val="nil"/>
              <w:right w:val="nil"/>
            </w:tcBorders>
            <w:tcMar>
              <w:top w:w="74" w:type="dxa"/>
              <w:left w:w="43" w:type="dxa"/>
              <w:bottom w:w="43" w:type="dxa"/>
              <w:right w:w="43" w:type="dxa"/>
            </w:tcMar>
            <w:vAlign w:val="bottom"/>
          </w:tcPr>
          <w:p w14:paraId="1D5B6E41" w14:textId="77777777" w:rsidR="0062115A" w:rsidRPr="00DE1073" w:rsidRDefault="003823F2" w:rsidP="00DE1073">
            <w:r w:rsidRPr="00DE1073">
              <w:t>-8 000</w:t>
            </w:r>
          </w:p>
        </w:tc>
        <w:tc>
          <w:tcPr>
            <w:tcW w:w="1060" w:type="dxa"/>
            <w:tcBorders>
              <w:top w:val="nil"/>
              <w:left w:val="nil"/>
              <w:bottom w:val="nil"/>
              <w:right w:val="nil"/>
            </w:tcBorders>
            <w:tcMar>
              <w:top w:w="74" w:type="dxa"/>
              <w:left w:w="43" w:type="dxa"/>
              <w:bottom w:w="43" w:type="dxa"/>
              <w:right w:w="43" w:type="dxa"/>
            </w:tcMar>
            <w:vAlign w:val="bottom"/>
          </w:tcPr>
          <w:p w14:paraId="57A1636B" w14:textId="77777777" w:rsidR="0062115A" w:rsidRPr="00DE1073" w:rsidRDefault="003823F2" w:rsidP="00DE1073">
            <w:r w:rsidRPr="00DE1073">
              <w:t>-417</w:t>
            </w:r>
          </w:p>
        </w:tc>
        <w:tc>
          <w:tcPr>
            <w:tcW w:w="1060" w:type="dxa"/>
            <w:tcBorders>
              <w:top w:val="nil"/>
              <w:left w:val="nil"/>
              <w:bottom w:val="nil"/>
              <w:right w:val="nil"/>
            </w:tcBorders>
            <w:tcMar>
              <w:top w:w="74" w:type="dxa"/>
              <w:left w:w="43" w:type="dxa"/>
              <w:bottom w:w="43" w:type="dxa"/>
              <w:right w:w="43" w:type="dxa"/>
            </w:tcMar>
            <w:vAlign w:val="bottom"/>
          </w:tcPr>
          <w:p w14:paraId="656FD55D" w14:textId="77777777" w:rsidR="0062115A" w:rsidRPr="00DE1073" w:rsidRDefault="003823F2" w:rsidP="00DE1073">
            <w:r w:rsidRPr="00DE1073">
              <w:t>-4 683</w:t>
            </w:r>
          </w:p>
        </w:tc>
        <w:tc>
          <w:tcPr>
            <w:tcW w:w="1060" w:type="dxa"/>
            <w:tcBorders>
              <w:top w:val="nil"/>
              <w:left w:val="nil"/>
              <w:bottom w:val="nil"/>
              <w:right w:val="nil"/>
            </w:tcBorders>
            <w:tcMar>
              <w:top w:w="74" w:type="dxa"/>
              <w:left w:w="43" w:type="dxa"/>
              <w:bottom w:w="43" w:type="dxa"/>
              <w:right w:w="43" w:type="dxa"/>
            </w:tcMar>
            <w:vAlign w:val="bottom"/>
          </w:tcPr>
          <w:p w14:paraId="0E59344B" w14:textId="77777777" w:rsidR="0062115A" w:rsidRPr="00DE1073" w:rsidRDefault="003823F2" w:rsidP="00DE1073">
            <w:r w:rsidRPr="00DE1073">
              <w:t>509</w:t>
            </w:r>
          </w:p>
        </w:tc>
        <w:tc>
          <w:tcPr>
            <w:tcW w:w="160" w:type="dxa"/>
            <w:tcBorders>
              <w:top w:val="nil"/>
              <w:left w:val="nil"/>
              <w:bottom w:val="nil"/>
              <w:right w:val="nil"/>
            </w:tcBorders>
            <w:tcMar>
              <w:top w:w="74" w:type="dxa"/>
              <w:left w:w="43" w:type="dxa"/>
              <w:bottom w:w="43" w:type="dxa"/>
              <w:right w:w="43" w:type="dxa"/>
            </w:tcMar>
            <w:vAlign w:val="bottom"/>
          </w:tcPr>
          <w:p w14:paraId="0F37DD1E"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6D2A8064" w14:textId="77777777" w:rsidR="0062115A" w:rsidRPr="00DE1073" w:rsidRDefault="003823F2" w:rsidP="00DE1073">
            <w:r w:rsidRPr="00DE1073">
              <w:t>-</w:t>
            </w:r>
          </w:p>
        </w:tc>
        <w:tc>
          <w:tcPr>
            <w:tcW w:w="720" w:type="dxa"/>
            <w:tcBorders>
              <w:top w:val="nil"/>
              <w:left w:val="nil"/>
              <w:bottom w:val="nil"/>
              <w:right w:val="nil"/>
            </w:tcBorders>
            <w:tcMar>
              <w:top w:w="74" w:type="dxa"/>
              <w:left w:w="43" w:type="dxa"/>
              <w:bottom w:w="43" w:type="dxa"/>
              <w:right w:w="43" w:type="dxa"/>
            </w:tcMar>
            <w:vAlign w:val="bottom"/>
          </w:tcPr>
          <w:p w14:paraId="128C7AE3" w14:textId="77777777" w:rsidR="0062115A" w:rsidRPr="00DE1073" w:rsidRDefault="003823F2" w:rsidP="00DE1073">
            <w:r w:rsidRPr="00DE1073">
              <w:t>-</w:t>
            </w:r>
          </w:p>
        </w:tc>
        <w:tc>
          <w:tcPr>
            <w:tcW w:w="720" w:type="dxa"/>
            <w:tcBorders>
              <w:top w:val="nil"/>
              <w:left w:val="nil"/>
              <w:bottom w:val="nil"/>
              <w:right w:val="nil"/>
            </w:tcBorders>
            <w:tcMar>
              <w:top w:w="74" w:type="dxa"/>
              <w:left w:w="43" w:type="dxa"/>
              <w:bottom w:w="43" w:type="dxa"/>
              <w:right w:w="43" w:type="dxa"/>
            </w:tcMar>
            <w:vAlign w:val="bottom"/>
          </w:tcPr>
          <w:p w14:paraId="32530200" w14:textId="77777777" w:rsidR="0062115A" w:rsidRPr="00DE1073" w:rsidRDefault="003823F2" w:rsidP="00DE1073">
            <w:r w:rsidRPr="00DE1073">
              <w:t>-</w:t>
            </w:r>
          </w:p>
        </w:tc>
        <w:tc>
          <w:tcPr>
            <w:tcW w:w="720" w:type="dxa"/>
            <w:tcBorders>
              <w:top w:val="nil"/>
              <w:left w:val="nil"/>
              <w:bottom w:val="nil"/>
              <w:right w:val="nil"/>
            </w:tcBorders>
            <w:tcMar>
              <w:top w:w="74" w:type="dxa"/>
              <w:left w:w="43" w:type="dxa"/>
              <w:bottom w:w="43" w:type="dxa"/>
              <w:right w:w="43" w:type="dxa"/>
            </w:tcMar>
            <w:vAlign w:val="bottom"/>
          </w:tcPr>
          <w:p w14:paraId="358081EF" w14:textId="77777777" w:rsidR="0062115A" w:rsidRPr="00DE1073" w:rsidRDefault="003823F2" w:rsidP="00DE1073">
            <w:r w:rsidRPr="00DE1073">
              <w:t>-</w:t>
            </w:r>
          </w:p>
        </w:tc>
      </w:tr>
      <w:tr w:rsidR="0062115A" w:rsidRPr="00DE1073" w14:paraId="051A4D3B" w14:textId="77777777" w:rsidTr="005F2150">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519A7FD0" w14:textId="77777777" w:rsidR="0062115A" w:rsidRPr="00DE1073" w:rsidRDefault="003823F2" w:rsidP="00DE1073">
            <w:r w:rsidRPr="00DE1073">
              <w:tab/>
              <w:t>Kapitaloverføringer</w:t>
            </w:r>
            <w:r w:rsidRPr="00DE1073">
              <w:tab/>
            </w:r>
            <w:r w:rsidRPr="00DE1073">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2F263657" w14:textId="77777777" w:rsidR="0062115A" w:rsidRPr="00DE1073" w:rsidRDefault="003823F2" w:rsidP="00DE1073">
            <w:r w:rsidRPr="00DE1073">
              <w:t>6 931</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7FF7108" w14:textId="77777777" w:rsidR="0062115A" w:rsidRPr="00DE1073" w:rsidRDefault="003823F2" w:rsidP="00DE1073">
            <w:r w:rsidRPr="00DE1073">
              <w:t>51 813</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4DA04068" w14:textId="77777777" w:rsidR="0062115A" w:rsidRPr="00DE1073" w:rsidRDefault="003823F2" w:rsidP="00DE1073">
            <w:r w:rsidRPr="00DE1073">
              <w:t>10 049</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7D3C354" w14:textId="77777777" w:rsidR="0062115A" w:rsidRPr="00DE1073" w:rsidRDefault="003823F2" w:rsidP="00DE1073">
            <w:r w:rsidRPr="00DE1073">
              <w:t>16 452</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31F9366C" w14:textId="77777777" w:rsidR="0062115A" w:rsidRPr="00DE1073" w:rsidRDefault="003823F2" w:rsidP="00DE1073">
            <w:r w:rsidRPr="00DE1073">
              <w:t>16 964</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40A99CF5" w14:textId="77777777" w:rsidR="0062115A" w:rsidRPr="00DE1073" w:rsidRDefault="0062115A" w:rsidP="00DE1073"/>
        </w:tc>
        <w:tc>
          <w:tcPr>
            <w:tcW w:w="720" w:type="dxa"/>
            <w:tcBorders>
              <w:top w:val="nil"/>
              <w:left w:val="nil"/>
              <w:bottom w:val="single" w:sz="4" w:space="0" w:color="000000"/>
              <w:right w:val="nil"/>
            </w:tcBorders>
            <w:tcMar>
              <w:top w:w="74" w:type="dxa"/>
              <w:left w:w="43" w:type="dxa"/>
              <w:bottom w:w="43" w:type="dxa"/>
              <w:right w:w="43" w:type="dxa"/>
            </w:tcMar>
            <w:vAlign w:val="bottom"/>
          </w:tcPr>
          <w:p w14:paraId="45F74708" w14:textId="77777777" w:rsidR="0062115A" w:rsidRPr="00DE1073" w:rsidRDefault="003823F2" w:rsidP="00DE1073">
            <w:r w:rsidRPr="00DE1073">
              <w:t>647,6</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3A6CEA8E" w14:textId="77777777" w:rsidR="0062115A" w:rsidRPr="00DE1073" w:rsidRDefault="003823F2" w:rsidP="00DE1073">
            <w:r w:rsidRPr="00DE1073">
              <w:t>-80,6</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7F6F0B98" w14:textId="77777777" w:rsidR="0062115A" w:rsidRPr="00DE1073" w:rsidRDefault="003823F2" w:rsidP="00DE1073">
            <w:r w:rsidRPr="00DE1073">
              <w:t>63,7</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621CC765" w14:textId="77777777" w:rsidR="0062115A" w:rsidRPr="00DE1073" w:rsidRDefault="003823F2" w:rsidP="00DE1073">
            <w:r w:rsidRPr="00DE1073">
              <w:t>3,1</w:t>
            </w:r>
          </w:p>
        </w:tc>
      </w:tr>
      <w:tr w:rsidR="0062115A" w:rsidRPr="00DE1073" w14:paraId="410B5507" w14:textId="77777777" w:rsidTr="005F2150">
        <w:trPr>
          <w:trHeight w:val="320"/>
        </w:trPr>
        <w:tc>
          <w:tcPr>
            <w:tcW w:w="5600" w:type="dxa"/>
            <w:tcBorders>
              <w:top w:val="single" w:sz="4" w:space="0" w:color="000000"/>
              <w:left w:val="nil"/>
              <w:bottom w:val="single" w:sz="4" w:space="0" w:color="000000"/>
              <w:right w:val="nil"/>
            </w:tcBorders>
            <w:tcMar>
              <w:top w:w="74" w:type="dxa"/>
              <w:left w:w="43" w:type="dxa"/>
              <w:bottom w:w="43" w:type="dxa"/>
              <w:right w:w="43" w:type="dxa"/>
            </w:tcMar>
          </w:tcPr>
          <w:p w14:paraId="5D11743F" w14:textId="77777777" w:rsidR="0062115A" w:rsidRPr="00DE1073" w:rsidRDefault="003823F2" w:rsidP="00DE1073">
            <w:r w:rsidRPr="00DE1073">
              <w:t>C.</w:t>
            </w:r>
            <w:r w:rsidRPr="00DE1073">
              <w:tab/>
              <w:t>Nettofinansinvestering (A-B)</w:t>
            </w:r>
            <w:r w:rsidRPr="00DE1073">
              <w:tab/>
            </w:r>
            <w:r w:rsidRPr="00DE1073">
              <w:tab/>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1A58E59" w14:textId="77777777" w:rsidR="0062115A" w:rsidRPr="00DE1073" w:rsidRDefault="003823F2" w:rsidP="00DE1073">
            <w:r w:rsidRPr="00DE1073">
              <w:t>269 954</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752B0AB" w14:textId="77777777" w:rsidR="0062115A" w:rsidRPr="00DE1073" w:rsidRDefault="003823F2" w:rsidP="00DE1073">
            <w:r w:rsidRPr="00DE1073">
              <w:t>-65 379</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4A505CC6" w14:textId="77777777" w:rsidR="0062115A" w:rsidRPr="00DE1073" w:rsidRDefault="003823F2" w:rsidP="00DE1073">
            <w:r w:rsidRPr="00DE1073">
              <w:t>422 290</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0803F645" w14:textId="77777777" w:rsidR="0062115A" w:rsidRPr="00DE1073" w:rsidRDefault="003823F2" w:rsidP="00DE1073">
            <w:r w:rsidRPr="00DE1073">
              <w:t>1 503 557</w:t>
            </w:r>
          </w:p>
        </w:tc>
        <w:tc>
          <w:tcPr>
            <w:tcW w:w="10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B0B5C7B" w14:textId="77777777" w:rsidR="0062115A" w:rsidRPr="00DE1073" w:rsidRDefault="003823F2" w:rsidP="00DE1073">
            <w:r w:rsidRPr="00DE1073">
              <w:t>932 364</w:t>
            </w:r>
          </w:p>
        </w:tc>
        <w:tc>
          <w:tcPr>
            <w:tcW w:w="16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DE7A2FE" w14:textId="77777777" w:rsidR="0062115A" w:rsidRPr="00DE1073" w:rsidRDefault="0062115A" w:rsidP="00DE1073"/>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5A64A89D" w14:textId="77777777" w:rsidR="0062115A" w:rsidRPr="00DE1073" w:rsidRDefault="003823F2" w:rsidP="00DE1073">
            <w:r w:rsidRPr="00DE1073">
              <w:t>-124,2</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62A56DAB" w14:textId="77777777" w:rsidR="0062115A" w:rsidRPr="00DE1073" w:rsidRDefault="003823F2" w:rsidP="00DE1073">
            <w:r w:rsidRPr="00DE1073">
              <w:t>-745,9</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7F6D22C4" w14:textId="77777777" w:rsidR="0062115A" w:rsidRPr="00DE1073" w:rsidRDefault="003823F2" w:rsidP="00DE1073">
            <w:r w:rsidRPr="00DE1073">
              <w:t>256,0</w:t>
            </w:r>
          </w:p>
        </w:tc>
        <w:tc>
          <w:tcPr>
            <w:tcW w:w="720" w:type="dxa"/>
            <w:tcBorders>
              <w:top w:val="single" w:sz="4" w:space="0" w:color="000000"/>
              <w:left w:val="nil"/>
              <w:bottom w:val="single" w:sz="4" w:space="0" w:color="000000"/>
              <w:right w:val="nil"/>
            </w:tcBorders>
            <w:tcMar>
              <w:top w:w="74" w:type="dxa"/>
              <w:left w:w="43" w:type="dxa"/>
              <w:bottom w:w="43" w:type="dxa"/>
              <w:right w:w="43" w:type="dxa"/>
            </w:tcMar>
            <w:vAlign w:val="bottom"/>
          </w:tcPr>
          <w:p w14:paraId="18DBBDC1" w14:textId="77777777" w:rsidR="0062115A" w:rsidRPr="00DE1073" w:rsidRDefault="003823F2" w:rsidP="00DE1073">
            <w:r w:rsidRPr="00DE1073">
              <w:t>-38,0</w:t>
            </w:r>
          </w:p>
        </w:tc>
      </w:tr>
      <w:tr w:rsidR="0062115A" w:rsidRPr="00DE1073" w14:paraId="745B2793" w14:textId="77777777" w:rsidTr="005F2150">
        <w:trPr>
          <w:trHeight w:val="320"/>
        </w:trPr>
        <w:tc>
          <w:tcPr>
            <w:tcW w:w="5600" w:type="dxa"/>
            <w:tcBorders>
              <w:top w:val="nil"/>
              <w:left w:val="nil"/>
              <w:bottom w:val="nil"/>
              <w:right w:val="nil"/>
            </w:tcBorders>
            <w:tcMar>
              <w:top w:w="74" w:type="dxa"/>
              <w:left w:w="43" w:type="dxa"/>
              <w:bottom w:w="43" w:type="dxa"/>
              <w:right w:w="43" w:type="dxa"/>
            </w:tcMar>
          </w:tcPr>
          <w:p w14:paraId="6AC9C50F" w14:textId="77777777" w:rsidR="0062115A" w:rsidRPr="00DE1073" w:rsidRDefault="003823F2" w:rsidP="00DE1073">
            <w:r w:rsidRPr="00D10D15">
              <w:rPr>
                <w:rStyle w:val="kursiv"/>
              </w:rPr>
              <w:tab/>
              <w:t>Memo:</w:t>
            </w:r>
          </w:p>
        </w:tc>
        <w:tc>
          <w:tcPr>
            <w:tcW w:w="1060" w:type="dxa"/>
            <w:tcBorders>
              <w:top w:val="nil"/>
              <w:left w:val="nil"/>
              <w:bottom w:val="nil"/>
              <w:right w:val="nil"/>
            </w:tcBorders>
            <w:tcMar>
              <w:top w:w="74" w:type="dxa"/>
              <w:left w:w="43" w:type="dxa"/>
              <w:bottom w:w="43" w:type="dxa"/>
              <w:right w:w="43" w:type="dxa"/>
            </w:tcMar>
            <w:vAlign w:val="bottom"/>
          </w:tcPr>
          <w:p w14:paraId="5999B048" w14:textId="77777777" w:rsidR="0062115A" w:rsidRPr="00DE1073" w:rsidRDefault="0062115A" w:rsidP="00DE1073"/>
        </w:tc>
        <w:tc>
          <w:tcPr>
            <w:tcW w:w="1060" w:type="dxa"/>
            <w:tcBorders>
              <w:top w:val="nil"/>
              <w:left w:val="nil"/>
              <w:bottom w:val="nil"/>
              <w:right w:val="nil"/>
            </w:tcBorders>
            <w:tcMar>
              <w:top w:w="74" w:type="dxa"/>
              <w:left w:w="43" w:type="dxa"/>
              <w:bottom w:w="43" w:type="dxa"/>
              <w:right w:w="43" w:type="dxa"/>
            </w:tcMar>
            <w:vAlign w:val="bottom"/>
          </w:tcPr>
          <w:p w14:paraId="780CA048" w14:textId="77777777" w:rsidR="0062115A" w:rsidRPr="00DE1073" w:rsidRDefault="0062115A" w:rsidP="00DE1073"/>
        </w:tc>
        <w:tc>
          <w:tcPr>
            <w:tcW w:w="1060" w:type="dxa"/>
            <w:tcBorders>
              <w:top w:val="nil"/>
              <w:left w:val="nil"/>
              <w:bottom w:val="nil"/>
              <w:right w:val="nil"/>
            </w:tcBorders>
            <w:tcMar>
              <w:top w:w="74" w:type="dxa"/>
              <w:left w:w="43" w:type="dxa"/>
              <w:bottom w:w="43" w:type="dxa"/>
              <w:right w:w="43" w:type="dxa"/>
            </w:tcMar>
            <w:vAlign w:val="bottom"/>
          </w:tcPr>
          <w:p w14:paraId="176DDA1A" w14:textId="77777777" w:rsidR="0062115A" w:rsidRPr="00DE1073" w:rsidRDefault="0062115A" w:rsidP="00DE1073"/>
        </w:tc>
        <w:tc>
          <w:tcPr>
            <w:tcW w:w="1060" w:type="dxa"/>
            <w:tcBorders>
              <w:top w:val="nil"/>
              <w:left w:val="nil"/>
              <w:bottom w:val="nil"/>
              <w:right w:val="nil"/>
            </w:tcBorders>
            <w:tcMar>
              <w:top w:w="74" w:type="dxa"/>
              <w:left w:w="43" w:type="dxa"/>
              <w:bottom w:w="43" w:type="dxa"/>
              <w:right w:w="43" w:type="dxa"/>
            </w:tcMar>
            <w:vAlign w:val="bottom"/>
          </w:tcPr>
          <w:p w14:paraId="6C54D94E" w14:textId="77777777" w:rsidR="0062115A" w:rsidRPr="00DE1073" w:rsidRDefault="0062115A" w:rsidP="00DE1073"/>
        </w:tc>
        <w:tc>
          <w:tcPr>
            <w:tcW w:w="1060" w:type="dxa"/>
            <w:tcBorders>
              <w:top w:val="nil"/>
              <w:left w:val="nil"/>
              <w:bottom w:val="nil"/>
              <w:right w:val="nil"/>
            </w:tcBorders>
            <w:tcMar>
              <w:top w:w="74" w:type="dxa"/>
              <w:left w:w="43" w:type="dxa"/>
              <w:bottom w:w="43" w:type="dxa"/>
              <w:right w:w="43" w:type="dxa"/>
            </w:tcMar>
            <w:vAlign w:val="bottom"/>
          </w:tcPr>
          <w:p w14:paraId="0E217894" w14:textId="77777777" w:rsidR="0062115A" w:rsidRPr="00DE1073" w:rsidRDefault="0062115A" w:rsidP="00DE1073"/>
        </w:tc>
        <w:tc>
          <w:tcPr>
            <w:tcW w:w="160" w:type="dxa"/>
            <w:tcBorders>
              <w:top w:val="nil"/>
              <w:left w:val="nil"/>
              <w:bottom w:val="nil"/>
              <w:right w:val="nil"/>
            </w:tcBorders>
            <w:tcMar>
              <w:top w:w="74" w:type="dxa"/>
              <w:left w:w="43" w:type="dxa"/>
              <w:bottom w:w="43" w:type="dxa"/>
              <w:right w:w="43" w:type="dxa"/>
            </w:tcMar>
            <w:vAlign w:val="bottom"/>
          </w:tcPr>
          <w:p w14:paraId="351B8754"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7C2378E1"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77E147FF"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1893F002" w14:textId="77777777" w:rsidR="0062115A" w:rsidRPr="00DE1073" w:rsidRDefault="0062115A" w:rsidP="00DE1073"/>
        </w:tc>
        <w:tc>
          <w:tcPr>
            <w:tcW w:w="720" w:type="dxa"/>
            <w:tcBorders>
              <w:top w:val="nil"/>
              <w:left w:val="nil"/>
              <w:bottom w:val="nil"/>
              <w:right w:val="nil"/>
            </w:tcBorders>
            <w:tcMar>
              <w:top w:w="74" w:type="dxa"/>
              <w:left w:w="43" w:type="dxa"/>
              <w:bottom w:w="43" w:type="dxa"/>
              <w:right w:w="43" w:type="dxa"/>
            </w:tcMar>
            <w:vAlign w:val="bottom"/>
          </w:tcPr>
          <w:p w14:paraId="7E6B45A1" w14:textId="77777777" w:rsidR="0062115A" w:rsidRPr="00DE1073" w:rsidRDefault="0062115A" w:rsidP="00DE1073"/>
        </w:tc>
      </w:tr>
      <w:tr w:rsidR="0062115A" w:rsidRPr="00DE1073" w14:paraId="5E642EAB" w14:textId="77777777" w:rsidTr="005F2150">
        <w:trPr>
          <w:trHeight w:val="320"/>
        </w:trPr>
        <w:tc>
          <w:tcPr>
            <w:tcW w:w="5600" w:type="dxa"/>
            <w:tcBorders>
              <w:top w:val="nil"/>
              <w:left w:val="nil"/>
              <w:bottom w:val="single" w:sz="4" w:space="0" w:color="000000"/>
              <w:right w:val="nil"/>
            </w:tcBorders>
            <w:tcMar>
              <w:top w:w="74" w:type="dxa"/>
              <w:left w:w="43" w:type="dxa"/>
              <w:bottom w:w="43" w:type="dxa"/>
              <w:right w:w="43" w:type="dxa"/>
            </w:tcMar>
          </w:tcPr>
          <w:p w14:paraId="680A166E" w14:textId="77777777" w:rsidR="0062115A" w:rsidRPr="00DE1073" w:rsidRDefault="003823F2" w:rsidP="00DE1073">
            <w:r w:rsidRPr="00DE1073">
              <w:tab/>
              <w:t>Konsum i statsforvaltningen</w:t>
            </w:r>
            <w:r w:rsidRPr="00DE1073">
              <w:tab/>
            </w:r>
            <w:r w:rsidRPr="00DE1073">
              <w:tab/>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60B66AE" w14:textId="77777777" w:rsidR="0062115A" w:rsidRPr="00DE1073" w:rsidRDefault="003823F2" w:rsidP="00DE1073">
            <w:r w:rsidRPr="00DE1073">
              <w:t>423 297</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5E6F108E" w14:textId="77777777" w:rsidR="0062115A" w:rsidRPr="00DE1073" w:rsidRDefault="003823F2" w:rsidP="00DE1073">
            <w:r w:rsidRPr="00DE1073">
              <w:t>449 755</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65DAEE47" w14:textId="77777777" w:rsidR="0062115A" w:rsidRPr="00DE1073" w:rsidRDefault="003823F2" w:rsidP="00DE1073">
            <w:r w:rsidRPr="00DE1073">
              <w:t>483 031</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AF3F9B4" w14:textId="77777777" w:rsidR="0062115A" w:rsidRPr="00DE1073" w:rsidRDefault="003823F2" w:rsidP="00DE1073">
            <w:r w:rsidRPr="00DE1073">
              <w:t>520 976</w:t>
            </w:r>
          </w:p>
        </w:tc>
        <w:tc>
          <w:tcPr>
            <w:tcW w:w="1060" w:type="dxa"/>
            <w:tcBorders>
              <w:top w:val="nil"/>
              <w:left w:val="nil"/>
              <w:bottom w:val="single" w:sz="4" w:space="0" w:color="000000"/>
              <w:right w:val="nil"/>
            </w:tcBorders>
            <w:tcMar>
              <w:top w:w="74" w:type="dxa"/>
              <w:left w:w="43" w:type="dxa"/>
              <w:bottom w:w="43" w:type="dxa"/>
              <w:right w:w="43" w:type="dxa"/>
            </w:tcMar>
            <w:vAlign w:val="bottom"/>
          </w:tcPr>
          <w:p w14:paraId="1CBF350D" w14:textId="77777777" w:rsidR="0062115A" w:rsidRPr="00DE1073" w:rsidRDefault="003823F2" w:rsidP="00DE1073">
            <w:r w:rsidRPr="00DE1073">
              <w:t>564 117</w:t>
            </w:r>
          </w:p>
        </w:tc>
        <w:tc>
          <w:tcPr>
            <w:tcW w:w="160" w:type="dxa"/>
            <w:tcBorders>
              <w:top w:val="nil"/>
              <w:left w:val="nil"/>
              <w:bottom w:val="single" w:sz="4" w:space="0" w:color="000000"/>
              <w:right w:val="nil"/>
            </w:tcBorders>
            <w:tcMar>
              <w:top w:w="74" w:type="dxa"/>
              <w:left w:w="43" w:type="dxa"/>
              <w:bottom w:w="43" w:type="dxa"/>
              <w:right w:w="43" w:type="dxa"/>
            </w:tcMar>
            <w:vAlign w:val="bottom"/>
          </w:tcPr>
          <w:p w14:paraId="6E62F236" w14:textId="77777777" w:rsidR="0062115A" w:rsidRPr="00DE1073" w:rsidRDefault="0062115A" w:rsidP="00DE1073"/>
        </w:tc>
        <w:tc>
          <w:tcPr>
            <w:tcW w:w="720" w:type="dxa"/>
            <w:tcBorders>
              <w:top w:val="nil"/>
              <w:left w:val="nil"/>
              <w:bottom w:val="single" w:sz="4" w:space="0" w:color="000000"/>
              <w:right w:val="nil"/>
            </w:tcBorders>
            <w:tcMar>
              <w:top w:w="74" w:type="dxa"/>
              <w:left w:w="43" w:type="dxa"/>
              <w:bottom w:w="43" w:type="dxa"/>
              <w:right w:w="43" w:type="dxa"/>
            </w:tcMar>
            <w:vAlign w:val="bottom"/>
          </w:tcPr>
          <w:p w14:paraId="64F2EE30" w14:textId="77777777" w:rsidR="0062115A" w:rsidRPr="00DE1073" w:rsidRDefault="003823F2" w:rsidP="00DE1073">
            <w:r w:rsidRPr="00DE1073">
              <w:t>6,3</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56A888EB" w14:textId="77777777" w:rsidR="0062115A" w:rsidRPr="00DE1073" w:rsidRDefault="003823F2" w:rsidP="00DE1073">
            <w:r w:rsidRPr="00DE1073">
              <w:t>7,4</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1A998547" w14:textId="77777777" w:rsidR="0062115A" w:rsidRPr="00DE1073" w:rsidRDefault="003823F2" w:rsidP="00DE1073">
            <w:r w:rsidRPr="00DE1073">
              <w:t>7,9</w:t>
            </w:r>
          </w:p>
        </w:tc>
        <w:tc>
          <w:tcPr>
            <w:tcW w:w="720" w:type="dxa"/>
            <w:tcBorders>
              <w:top w:val="nil"/>
              <w:left w:val="nil"/>
              <w:bottom w:val="single" w:sz="4" w:space="0" w:color="000000"/>
              <w:right w:val="nil"/>
            </w:tcBorders>
            <w:tcMar>
              <w:top w:w="74" w:type="dxa"/>
              <w:left w:w="43" w:type="dxa"/>
              <w:bottom w:w="43" w:type="dxa"/>
              <w:right w:w="43" w:type="dxa"/>
            </w:tcMar>
            <w:vAlign w:val="bottom"/>
          </w:tcPr>
          <w:p w14:paraId="0E9AA979" w14:textId="77777777" w:rsidR="0062115A" w:rsidRPr="00DE1073" w:rsidRDefault="003823F2" w:rsidP="00DE1073">
            <w:r w:rsidRPr="00DE1073">
              <w:t>8,3</w:t>
            </w:r>
          </w:p>
        </w:tc>
      </w:tr>
    </w:tbl>
    <w:p w14:paraId="144C7032" w14:textId="77777777" w:rsidR="0062115A" w:rsidRDefault="003823F2" w:rsidP="00DE1073">
      <w:pPr>
        <w:pStyle w:val="Kilde"/>
      </w:pPr>
      <w:r w:rsidRPr="00DE1073">
        <w:t>Kilder: Statistisk sentralbyrå og Finansdepartementet.</w:t>
      </w:r>
    </w:p>
    <w:p w14:paraId="74F96233" w14:textId="1E394075" w:rsidR="005F2150" w:rsidRPr="005F2150" w:rsidRDefault="005F2150" w:rsidP="005F2150">
      <w:pPr>
        <w:pStyle w:val="tabell-tittel"/>
      </w:pPr>
      <w:r w:rsidRPr="00DE1073">
        <w:lastRenderedPageBreak/>
        <w:t>Kommuneforvaltningens inntekter og utgifter. Bokførte verdier i mill. kroner og prosentvis endring fra året før</w:t>
      </w:r>
    </w:p>
    <w:p w14:paraId="5378E7EF" w14:textId="77777777" w:rsidR="0062115A" w:rsidRPr="00DE1073" w:rsidRDefault="003823F2" w:rsidP="00DE1073">
      <w:pPr>
        <w:pStyle w:val="Tabellnavn"/>
      </w:pPr>
      <w:r w:rsidRPr="00DE1073">
        <w:t>11J2xt2</w:t>
      </w:r>
    </w:p>
    <w:tbl>
      <w:tblPr>
        <w:tblW w:w="13940" w:type="dxa"/>
        <w:tblInd w:w="43" w:type="dxa"/>
        <w:tblLayout w:type="fixed"/>
        <w:tblCellMar>
          <w:top w:w="100" w:type="dxa"/>
          <w:left w:w="43" w:type="dxa"/>
          <w:bottom w:w="43" w:type="dxa"/>
          <w:right w:w="43" w:type="dxa"/>
        </w:tblCellMar>
        <w:tblLook w:val="0000" w:firstRow="0" w:lastRow="0" w:firstColumn="0" w:lastColumn="0" w:noHBand="0" w:noVBand="0"/>
      </w:tblPr>
      <w:tblGrid>
        <w:gridCol w:w="5600"/>
        <w:gridCol w:w="1060"/>
        <w:gridCol w:w="1060"/>
        <w:gridCol w:w="1060"/>
        <w:gridCol w:w="1060"/>
        <w:gridCol w:w="1060"/>
        <w:gridCol w:w="160"/>
        <w:gridCol w:w="720"/>
        <w:gridCol w:w="720"/>
        <w:gridCol w:w="720"/>
        <w:gridCol w:w="720"/>
      </w:tblGrid>
      <w:tr w:rsidR="0062115A" w:rsidRPr="00DE1073" w14:paraId="37A6C924" w14:textId="77777777" w:rsidTr="005F2150">
        <w:trPr>
          <w:trHeight w:val="320"/>
        </w:trPr>
        <w:tc>
          <w:tcPr>
            <w:tcW w:w="5600" w:type="dxa"/>
            <w:tcBorders>
              <w:top w:val="single" w:sz="4" w:space="0" w:color="000000"/>
              <w:left w:val="nil"/>
              <w:bottom w:val="nil"/>
              <w:right w:val="nil"/>
            </w:tcBorders>
            <w:tcMar>
              <w:top w:w="100" w:type="dxa"/>
              <w:left w:w="43" w:type="dxa"/>
              <w:bottom w:w="43" w:type="dxa"/>
              <w:right w:w="43" w:type="dxa"/>
            </w:tcMar>
            <w:vAlign w:val="bottom"/>
          </w:tcPr>
          <w:p w14:paraId="270814D6" w14:textId="77777777" w:rsidR="0062115A" w:rsidRPr="00DE1073" w:rsidRDefault="0062115A" w:rsidP="00DE1073"/>
        </w:tc>
        <w:tc>
          <w:tcPr>
            <w:tcW w:w="5300" w:type="dxa"/>
            <w:gridSpan w:val="5"/>
            <w:tcBorders>
              <w:top w:val="single" w:sz="4" w:space="0" w:color="000000"/>
              <w:left w:val="nil"/>
              <w:bottom w:val="single" w:sz="4" w:space="0" w:color="000000"/>
              <w:right w:val="nil"/>
            </w:tcBorders>
            <w:tcMar>
              <w:top w:w="100" w:type="dxa"/>
              <w:left w:w="43" w:type="dxa"/>
              <w:bottom w:w="43" w:type="dxa"/>
              <w:right w:w="43" w:type="dxa"/>
            </w:tcMar>
            <w:vAlign w:val="bottom"/>
          </w:tcPr>
          <w:p w14:paraId="7C142C95" w14:textId="77777777" w:rsidR="0062115A" w:rsidRPr="00DE1073" w:rsidRDefault="003823F2" w:rsidP="00DE1073">
            <w:r w:rsidRPr="00DE1073">
              <w:t>Mill. kroner</w:t>
            </w:r>
          </w:p>
        </w:tc>
        <w:tc>
          <w:tcPr>
            <w:tcW w:w="160" w:type="dxa"/>
            <w:tcBorders>
              <w:top w:val="single" w:sz="4" w:space="0" w:color="000000"/>
              <w:left w:val="nil"/>
              <w:bottom w:val="nil"/>
              <w:right w:val="nil"/>
            </w:tcBorders>
            <w:tcMar>
              <w:top w:w="100" w:type="dxa"/>
              <w:left w:w="43" w:type="dxa"/>
              <w:bottom w:w="43" w:type="dxa"/>
              <w:right w:w="43" w:type="dxa"/>
            </w:tcMar>
            <w:vAlign w:val="bottom"/>
          </w:tcPr>
          <w:p w14:paraId="2CFF3DFA" w14:textId="77777777" w:rsidR="0062115A" w:rsidRPr="00DE1073" w:rsidRDefault="0062115A" w:rsidP="00DE1073"/>
        </w:tc>
        <w:tc>
          <w:tcPr>
            <w:tcW w:w="2880" w:type="dxa"/>
            <w:gridSpan w:val="4"/>
            <w:tcBorders>
              <w:top w:val="single" w:sz="4" w:space="0" w:color="000000"/>
              <w:left w:val="nil"/>
              <w:bottom w:val="single" w:sz="4" w:space="0" w:color="000000"/>
              <w:right w:val="nil"/>
            </w:tcBorders>
            <w:tcMar>
              <w:top w:w="100" w:type="dxa"/>
              <w:left w:w="43" w:type="dxa"/>
              <w:bottom w:w="43" w:type="dxa"/>
              <w:right w:w="43" w:type="dxa"/>
            </w:tcMar>
            <w:vAlign w:val="bottom"/>
          </w:tcPr>
          <w:p w14:paraId="56F95E62" w14:textId="77777777" w:rsidR="0062115A" w:rsidRPr="00DE1073" w:rsidRDefault="003823F2" w:rsidP="00DE1073">
            <w:r w:rsidRPr="00DE1073">
              <w:t>Prosentvis endring fra året før</w:t>
            </w:r>
          </w:p>
        </w:tc>
      </w:tr>
      <w:tr w:rsidR="0062115A" w:rsidRPr="00DE1073" w14:paraId="50975E64" w14:textId="77777777" w:rsidTr="005F2150">
        <w:trPr>
          <w:trHeight w:val="320"/>
        </w:trPr>
        <w:tc>
          <w:tcPr>
            <w:tcW w:w="5600" w:type="dxa"/>
            <w:tcBorders>
              <w:top w:val="nil"/>
              <w:left w:val="nil"/>
              <w:bottom w:val="single" w:sz="4" w:space="0" w:color="000000"/>
              <w:right w:val="nil"/>
            </w:tcBorders>
            <w:tcMar>
              <w:top w:w="100" w:type="dxa"/>
              <w:left w:w="43" w:type="dxa"/>
              <w:bottom w:w="43" w:type="dxa"/>
              <w:right w:w="43" w:type="dxa"/>
            </w:tcMar>
            <w:vAlign w:val="bottom"/>
          </w:tcPr>
          <w:p w14:paraId="147F475E"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1E19A17" w14:textId="77777777" w:rsidR="0062115A" w:rsidRPr="00DE1073" w:rsidRDefault="003823F2" w:rsidP="00DE1073">
            <w:r w:rsidRPr="00DE1073">
              <w:t>2019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6E1665A" w14:textId="77777777" w:rsidR="0062115A" w:rsidRPr="00DE1073" w:rsidRDefault="003823F2" w:rsidP="00DE1073">
            <w:r w:rsidRPr="00DE1073">
              <w:t>2020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0209098" w14:textId="77777777" w:rsidR="0062115A" w:rsidRPr="00DE1073" w:rsidRDefault="003823F2" w:rsidP="00DE1073">
            <w:r w:rsidRPr="00DE1073">
              <w:t>2021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C57E179" w14:textId="77777777" w:rsidR="0062115A" w:rsidRPr="00DE1073" w:rsidRDefault="003823F2" w:rsidP="00DE1073">
            <w:r w:rsidRPr="00DE1073">
              <w:t>2022</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271B906" w14:textId="77777777" w:rsidR="0062115A" w:rsidRPr="00DE1073" w:rsidRDefault="003823F2" w:rsidP="00DE1073">
            <w:r w:rsidRPr="00DE1073">
              <w:t>2023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2FD3DB65"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6D947EB7" w14:textId="77777777" w:rsidR="0062115A" w:rsidRPr="00DE1073" w:rsidRDefault="003823F2" w:rsidP="00DE1073">
            <w:r w:rsidRPr="00DE1073">
              <w:t>2020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74CE2831" w14:textId="77777777" w:rsidR="0062115A" w:rsidRPr="00DE1073" w:rsidRDefault="003823F2" w:rsidP="00DE1073">
            <w:r w:rsidRPr="00DE1073">
              <w:t>2021</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3E8C76E" w14:textId="77777777" w:rsidR="0062115A" w:rsidRPr="00DE1073" w:rsidRDefault="003823F2" w:rsidP="00DE1073">
            <w:r w:rsidRPr="00DE1073">
              <w:t>2022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34378288" w14:textId="77777777" w:rsidR="0062115A" w:rsidRPr="00DE1073" w:rsidRDefault="003823F2" w:rsidP="00DE1073">
            <w:r w:rsidRPr="00DE1073">
              <w:t>2023</w:t>
            </w:r>
          </w:p>
        </w:tc>
      </w:tr>
      <w:tr w:rsidR="0062115A" w:rsidRPr="00DE1073" w14:paraId="7C2CCBC9" w14:textId="77777777" w:rsidTr="005F2150">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5A0D0B00" w14:textId="77777777" w:rsidR="0062115A" w:rsidRPr="00DE1073" w:rsidRDefault="003823F2" w:rsidP="00DE1073">
            <w:r w:rsidRPr="00DE1073">
              <w:t>A.</w:t>
            </w:r>
            <w:r w:rsidRPr="00DE1073">
              <w:tab/>
              <w:t>Totale inntekter</w:t>
            </w:r>
            <w:r w:rsidRPr="00DE1073">
              <w:tab/>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16BF5B0" w14:textId="77777777" w:rsidR="0062115A" w:rsidRPr="00DE1073" w:rsidRDefault="003823F2" w:rsidP="00DE1073">
            <w:r w:rsidRPr="00DE1073">
              <w:t>597 104</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BD2FFC" w14:textId="77777777" w:rsidR="0062115A" w:rsidRPr="00DE1073" w:rsidRDefault="003823F2" w:rsidP="00DE1073">
            <w:r w:rsidRPr="00DE1073">
              <w:t>614 217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5E6C897" w14:textId="77777777" w:rsidR="0062115A" w:rsidRPr="00DE1073" w:rsidRDefault="003823F2" w:rsidP="00DE1073">
            <w:r w:rsidRPr="00DE1073">
              <w:t>661 390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1AA0DDE" w14:textId="77777777" w:rsidR="0062115A" w:rsidRPr="00DE1073" w:rsidRDefault="003823F2" w:rsidP="00DE1073">
            <w:r w:rsidRPr="00DE1073">
              <w:t>701 623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3E2BC4B" w14:textId="77777777" w:rsidR="0062115A" w:rsidRPr="00DE1073" w:rsidRDefault="003823F2" w:rsidP="00DE1073">
            <w:r w:rsidRPr="00DE1073">
              <w:t>720 299</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5E3706" w14:textId="77777777" w:rsidR="0062115A" w:rsidRPr="00DE1073" w:rsidRDefault="0062115A" w:rsidP="00DE10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571E0B5" w14:textId="77777777" w:rsidR="0062115A" w:rsidRPr="00DE1073" w:rsidRDefault="003823F2" w:rsidP="00DE1073">
            <w:r w:rsidRPr="00DE1073">
              <w:t>2,9</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CC65F96" w14:textId="77777777" w:rsidR="0062115A" w:rsidRPr="00DE1073" w:rsidRDefault="003823F2" w:rsidP="00DE1073">
            <w:r w:rsidRPr="00DE1073">
              <w:t>7,7</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14DE38C" w14:textId="77777777" w:rsidR="0062115A" w:rsidRPr="00DE1073" w:rsidRDefault="003823F2" w:rsidP="00DE1073">
            <w:r w:rsidRPr="00DE1073">
              <w:t>6,1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1F3479" w14:textId="77777777" w:rsidR="0062115A" w:rsidRPr="00DE1073" w:rsidRDefault="003823F2" w:rsidP="00DE1073">
            <w:r w:rsidRPr="00DE1073">
              <w:t>2,7</w:t>
            </w:r>
          </w:p>
        </w:tc>
      </w:tr>
      <w:tr w:rsidR="0062115A" w:rsidRPr="00DE1073" w14:paraId="40CFB2A5"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5D92E94F" w14:textId="77777777" w:rsidR="0062115A" w:rsidRPr="00DE1073" w:rsidRDefault="003823F2" w:rsidP="00DE1073">
            <w:r w:rsidRPr="00DE1073">
              <w:tab/>
              <w:t>Formuesinntekter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80D6F50" w14:textId="77777777" w:rsidR="0062115A" w:rsidRPr="00DE1073" w:rsidRDefault="003823F2" w:rsidP="00DE1073">
            <w:r w:rsidRPr="00DE1073">
              <w:t>21 188</w:t>
            </w:r>
          </w:p>
        </w:tc>
        <w:tc>
          <w:tcPr>
            <w:tcW w:w="1060" w:type="dxa"/>
            <w:tcBorders>
              <w:top w:val="nil"/>
              <w:left w:val="nil"/>
              <w:bottom w:val="nil"/>
              <w:right w:val="nil"/>
            </w:tcBorders>
            <w:tcMar>
              <w:top w:w="100" w:type="dxa"/>
              <w:left w:w="43" w:type="dxa"/>
              <w:bottom w:w="43" w:type="dxa"/>
              <w:right w:w="43" w:type="dxa"/>
            </w:tcMar>
            <w:vAlign w:val="bottom"/>
          </w:tcPr>
          <w:p w14:paraId="66743451" w14:textId="77777777" w:rsidR="0062115A" w:rsidRPr="00DE1073" w:rsidRDefault="003823F2" w:rsidP="00DE1073">
            <w:r w:rsidRPr="00DE1073">
              <w:t>14 858</w:t>
            </w:r>
          </w:p>
        </w:tc>
        <w:tc>
          <w:tcPr>
            <w:tcW w:w="1060" w:type="dxa"/>
            <w:tcBorders>
              <w:top w:val="nil"/>
              <w:left w:val="nil"/>
              <w:bottom w:val="nil"/>
              <w:right w:val="nil"/>
            </w:tcBorders>
            <w:tcMar>
              <w:top w:w="100" w:type="dxa"/>
              <w:left w:w="43" w:type="dxa"/>
              <w:bottom w:w="43" w:type="dxa"/>
              <w:right w:w="43" w:type="dxa"/>
            </w:tcMar>
            <w:vAlign w:val="bottom"/>
          </w:tcPr>
          <w:p w14:paraId="1307E29E" w14:textId="77777777" w:rsidR="0062115A" w:rsidRPr="00DE1073" w:rsidRDefault="003823F2" w:rsidP="00DE1073">
            <w:r w:rsidRPr="00DE1073">
              <w:t>16 984</w:t>
            </w:r>
          </w:p>
        </w:tc>
        <w:tc>
          <w:tcPr>
            <w:tcW w:w="1060" w:type="dxa"/>
            <w:tcBorders>
              <w:top w:val="nil"/>
              <w:left w:val="nil"/>
              <w:bottom w:val="nil"/>
              <w:right w:val="nil"/>
            </w:tcBorders>
            <w:tcMar>
              <w:top w:w="100" w:type="dxa"/>
              <w:left w:w="43" w:type="dxa"/>
              <w:bottom w:w="43" w:type="dxa"/>
              <w:right w:w="43" w:type="dxa"/>
            </w:tcMar>
            <w:vAlign w:val="bottom"/>
          </w:tcPr>
          <w:p w14:paraId="308D7D0C" w14:textId="77777777" w:rsidR="0062115A" w:rsidRPr="00DE1073" w:rsidRDefault="003823F2" w:rsidP="00DE1073">
            <w:r w:rsidRPr="00DE1073">
              <w:t>24 717</w:t>
            </w:r>
          </w:p>
        </w:tc>
        <w:tc>
          <w:tcPr>
            <w:tcW w:w="1060" w:type="dxa"/>
            <w:tcBorders>
              <w:top w:val="nil"/>
              <w:left w:val="nil"/>
              <w:bottom w:val="nil"/>
              <w:right w:val="nil"/>
            </w:tcBorders>
            <w:tcMar>
              <w:top w:w="100" w:type="dxa"/>
              <w:left w:w="43" w:type="dxa"/>
              <w:bottom w:w="43" w:type="dxa"/>
              <w:right w:w="43" w:type="dxa"/>
            </w:tcMar>
            <w:vAlign w:val="bottom"/>
          </w:tcPr>
          <w:p w14:paraId="3F03114C" w14:textId="77777777" w:rsidR="0062115A" w:rsidRPr="00DE1073" w:rsidRDefault="003823F2" w:rsidP="00DE1073">
            <w:r w:rsidRPr="00DE1073">
              <w:t>24 939</w:t>
            </w:r>
          </w:p>
        </w:tc>
        <w:tc>
          <w:tcPr>
            <w:tcW w:w="160" w:type="dxa"/>
            <w:tcBorders>
              <w:top w:val="nil"/>
              <w:left w:val="nil"/>
              <w:bottom w:val="nil"/>
              <w:right w:val="nil"/>
            </w:tcBorders>
            <w:tcMar>
              <w:top w:w="100" w:type="dxa"/>
              <w:left w:w="43" w:type="dxa"/>
              <w:bottom w:w="43" w:type="dxa"/>
              <w:right w:w="43" w:type="dxa"/>
            </w:tcMar>
            <w:vAlign w:val="bottom"/>
          </w:tcPr>
          <w:p w14:paraId="73BB6593"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734B7DA" w14:textId="77777777" w:rsidR="0062115A" w:rsidRPr="00DE1073" w:rsidRDefault="003823F2" w:rsidP="00DE1073">
            <w:r w:rsidRPr="00DE1073">
              <w:t>-29,9</w:t>
            </w:r>
          </w:p>
        </w:tc>
        <w:tc>
          <w:tcPr>
            <w:tcW w:w="720" w:type="dxa"/>
            <w:tcBorders>
              <w:top w:val="nil"/>
              <w:left w:val="nil"/>
              <w:bottom w:val="nil"/>
              <w:right w:val="nil"/>
            </w:tcBorders>
            <w:tcMar>
              <w:top w:w="100" w:type="dxa"/>
              <w:left w:w="43" w:type="dxa"/>
              <w:bottom w:w="43" w:type="dxa"/>
              <w:right w:w="43" w:type="dxa"/>
            </w:tcMar>
            <w:vAlign w:val="bottom"/>
          </w:tcPr>
          <w:p w14:paraId="3C7E2559" w14:textId="77777777" w:rsidR="0062115A" w:rsidRPr="00DE1073" w:rsidRDefault="003823F2" w:rsidP="00DE1073">
            <w:r w:rsidRPr="00DE1073">
              <w:t>14,3</w:t>
            </w:r>
          </w:p>
        </w:tc>
        <w:tc>
          <w:tcPr>
            <w:tcW w:w="720" w:type="dxa"/>
            <w:tcBorders>
              <w:top w:val="nil"/>
              <w:left w:val="nil"/>
              <w:bottom w:val="nil"/>
              <w:right w:val="nil"/>
            </w:tcBorders>
            <w:tcMar>
              <w:top w:w="100" w:type="dxa"/>
              <w:left w:w="43" w:type="dxa"/>
              <w:bottom w:w="43" w:type="dxa"/>
              <w:right w:w="43" w:type="dxa"/>
            </w:tcMar>
            <w:vAlign w:val="bottom"/>
          </w:tcPr>
          <w:p w14:paraId="4E6BAA9D" w14:textId="77777777" w:rsidR="0062115A" w:rsidRPr="00DE1073" w:rsidRDefault="003823F2" w:rsidP="00DE1073">
            <w:r w:rsidRPr="00DE1073">
              <w:t>45,5</w:t>
            </w:r>
          </w:p>
        </w:tc>
        <w:tc>
          <w:tcPr>
            <w:tcW w:w="720" w:type="dxa"/>
            <w:tcBorders>
              <w:top w:val="nil"/>
              <w:left w:val="nil"/>
              <w:bottom w:val="nil"/>
              <w:right w:val="nil"/>
            </w:tcBorders>
            <w:tcMar>
              <w:top w:w="100" w:type="dxa"/>
              <w:left w:w="43" w:type="dxa"/>
              <w:bottom w:w="43" w:type="dxa"/>
              <w:right w:w="43" w:type="dxa"/>
            </w:tcMar>
            <w:vAlign w:val="bottom"/>
          </w:tcPr>
          <w:p w14:paraId="137D165D" w14:textId="77777777" w:rsidR="0062115A" w:rsidRPr="00DE1073" w:rsidRDefault="003823F2" w:rsidP="00DE1073">
            <w:r w:rsidRPr="00DE1073">
              <w:t>0,9</w:t>
            </w:r>
          </w:p>
        </w:tc>
      </w:tr>
      <w:tr w:rsidR="0062115A" w:rsidRPr="00DE1073" w14:paraId="373E4B30"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7B053B01" w14:textId="77777777" w:rsidR="0062115A" w:rsidRPr="00DE1073" w:rsidRDefault="003823F2" w:rsidP="00DE1073">
            <w:r w:rsidRPr="00DE1073">
              <w:tab/>
              <w:t>Skatteinntekter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12B5981E" w14:textId="77777777" w:rsidR="0062115A" w:rsidRPr="00DE1073" w:rsidRDefault="003823F2" w:rsidP="00DE1073">
            <w:r w:rsidRPr="00DE1073">
              <w:t>224 099</w:t>
            </w:r>
          </w:p>
        </w:tc>
        <w:tc>
          <w:tcPr>
            <w:tcW w:w="1060" w:type="dxa"/>
            <w:tcBorders>
              <w:top w:val="nil"/>
              <w:left w:val="nil"/>
              <w:bottom w:val="nil"/>
              <w:right w:val="nil"/>
            </w:tcBorders>
            <w:tcMar>
              <w:top w:w="100" w:type="dxa"/>
              <w:left w:w="43" w:type="dxa"/>
              <w:bottom w:w="43" w:type="dxa"/>
              <w:right w:w="43" w:type="dxa"/>
            </w:tcMar>
            <w:vAlign w:val="bottom"/>
          </w:tcPr>
          <w:p w14:paraId="5B996906" w14:textId="77777777" w:rsidR="0062115A" w:rsidRPr="00DE1073" w:rsidRDefault="003823F2" w:rsidP="00DE1073">
            <w:r w:rsidRPr="00DE1073">
              <w:t>222 264</w:t>
            </w:r>
          </w:p>
        </w:tc>
        <w:tc>
          <w:tcPr>
            <w:tcW w:w="1060" w:type="dxa"/>
            <w:tcBorders>
              <w:top w:val="nil"/>
              <w:left w:val="nil"/>
              <w:bottom w:val="nil"/>
              <w:right w:val="nil"/>
            </w:tcBorders>
            <w:tcMar>
              <w:top w:w="100" w:type="dxa"/>
              <w:left w:w="43" w:type="dxa"/>
              <w:bottom w:w="43" w:type="dxa"/>
              <w:right w:w="43" w:type="dxa"/>
            </w:tcMar>
            <w:vAlign w:val="bottom"/>
          </w:tcPr>
          <w:p w14:paraId="275EF8E0" w14:textId="77777777" w:rsidR="0062115A" w:rsidRPr="00DE1073" w:rsidRDefault="003823F2" w:rsidP="00DE1073">
            <w:r w:rsidRPr="00DE1073">
              <w:t>256 307</w:t>
            </w:r>
          </w:p>
        </w:tc>
        <w:tc>
          <w:tcPr>
            <w:tcW w:w="1060" w:type="dxa"/>
            <w:tcBorders>
              <w:top w:val="nil"/>
              <w:left w:val="nil"/>
              <w:bottom w:val="nil"/>
              <w:right w:val="nil"/>
            </w:tcBorders>
            <w:tcMar>
              <w:top w:w="100" w:type="dxa"/>
              <w:left w:w="43" w:type="dxa"/>
              <w:bottom w:w="43" w:type="dxa"/>
              <w:right w:w="43" w:type="dxa"/>
            </w:tcMar>
            <w:vAlign w:val="bottom"/>
          </w:tcPr>
          <w:p w14:paraId="017E8039" w14:textId="77777777" w:rsidR="0062115A" w:rsidRPr="00DE1073" w:rsidRDefault="003823F2" w:rsidP="00DE1073">
            <w:r w:rsidRPr="00DE1073">
              <w:t>286 117</w:t>
            </w:r>
          </w:p>
        </w:tc>
        <w:tc>
          <w:tcPr>
            <w:tcW w:w="1060" w:type="dxa"/>
            <w:tcBorders>
              <w:top w:val="nil"/>
              <w:left w:val="nil"/>
              <w:bottom w:val="nil"/>
              <w:right w:val="nil"/>
            </w:tcBorders>
            <w:tcMar>
              <w:top w:w="100" w:type="dxa"/>
              <w:left w:w="43" w:type="dxa"/>
              <w:bottom w:w="43" w:type="dxa"/>
              <w:right w:w="43" w:type="dxa"/>
            </w:tcMar>
            <w:vAlign w:val="bottom"/>
          </w:tcPr>
          <w:p w14:paraId="6D09ABD3" w14:textId="77777777" w:rsidR="0062115A" w:rsidRPr="00DE1073" w:rsidRDefault="003823F2" w:rsidP="00DE1073">
            <w:r w:rsidRPr="00DE1073">
              <w:t>266 738</w:t>
            </w:r>
          </w:p>
        </w:tc>
        <w:tc>
          <w:tcPr>
            <w:tcW w:w="160" w:type="dxa"/>
            <w:tcBorders>
              <w:top w:val="nil"/>
              <w:left w:val="nil"/>
              <w:bottom w:val="nil"/>
              <w:right w:val="nil"/>
            </w:tcBorders>
            <w:tcMar>
              <w:top w:w="100" w:type="dxa"/>
              <w:left w:w="43" w:type="dxa"/>
              <w:bottom w:w="43" w:type="dxa"/>
              <w:right w:w="43" w:type="dxa"/>
            </w:tcMar>
            <w:vAlign w:val="bottom"/>
          </w:tcPr>
          <w:p w14:paraId="2711A26F"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6A91472D" w14:textId="77777777" w:rsidR="0062115A" w:rsidRPr="00DE1073" w:rsidRDefault="003823F2" w:rsidP="00DE1073">
            <w:r w:rsidRPr="00DE1073">
              <w:t>-0,8</w:t>
            </w:r>
          </w:p>
        </w:tc>
        <w:tc>
          <w:tcPr>
            <w:tcW w:w="720" w:type="dxa"/>
            <w:tcBorders>
              <w:top w:val="nil"/>
              <w:left w:val="nil"/>
              <w:bottom w:val="nil"/>
              <w:right w:val="nil"/>
            </w:tcBorders>
            <w:tcMar>
              <w:top w:w="100" w:type="dxa"/>
              <w:left w:w="43" w:type="dxa"/>
              <w:bottom w:w="43" w:type="dxa"/>
              <w:right w:w="43" w:type="dxa"/>
            </w:tcMar>
            <w:vAlign w:val="bottom"/>
          </w:tcPr>
          <w:p w14:paraId="626474CB" w14:textId="77777777" w:rsidR="0062115A" w:rsidRPr="00DE1073" w:rsidRDefault="003823F2" w:rsidP="00DE1073">
            <w:r w:rsidRPr="00DE1073">
              <w:t>15,3</w:t>
            </w:r>
          </w:p>
        </w:tc>
        <w:tc>
          <w:tcPr>
            <w:tcW w:w="720" w:type="dxa"/>
            <w:tcBorders>
              <w:top w:val="nil"/>
              <w:left w:val="nil"/>
              <w:bottom w:val="nil"/>
              <w:right w:val="nil"/>
            </w:tcBorders>
            <w:tcMar>
              <w:top w:w="100" w:type="dxa"/>
              <w:left w:w="43" w:type="dxa"/>
              <w:bottom w:w="43" w:type="dxa"/>
              <w:right w:w="43" w:type="dxa"/>
            </w:tcMar>
            <w:vAlign w:val="bottom"/>
          </w:tcPr>
          <w:p w14:paraId="42E17BB8" w14:textId="77777777" w:rsidR="0062115A" w:rsidRPr="00DE1073" w:rsidRDefault="003823F2" w:rsidP="00DE1073">
            <w:r w:rsidRPr="00DE1073">
              <w:t>11,6</w:t>
            </w:r>
          </w:p>
        </w:tc>
        <w:tc>
          <w:tcPr>
            <w:tcW w:w="720" w:type="dxa"/>
            <w:tcBorders>
              <w:top w:val="nil"/>
              <w:left w:val="nil"/>
              <w:bottom w:val="nil"/>
              <w:right w:val="nil"/>
            </w:tcBorders>
            <w:tcMar>
              <w:top w:w="100" w:type="dxa"/>
              <w:left w:w="43" w:type="dxa"/>
              <w:bottom w:w="43" w:type="dxa"/>
              <w:right w:w="43" w:type="dxa"/>
            </w:tcMar>
            <w:vAlign w:val="bottom"/>
          </w:tcPr>
          <w:p w14:paraId="5F5411DE" w14:textId="77777777" w:rsidR="0062115A" w:rsidRPr="00DE1073" w:rsidRDefault="003823F2" w:rsidP="00DE1073">
            <w:r w:rsidRPr="00DE1073">
              <w:t>-6,8</w:t>
            </w:r>
          </w:p>
        </w:tc>
      </w:tr>
      <w:tr w:rsidR="0062115A" w:rsidRPr="00DE1073" w14:paraId="6D85C9EC"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6BD74C99" w14:textId="77777777" w:rsidR="0062115A" w:rsidRPr="00DE1073" w:rsidRDefault="003823F2" w:rsidP="00DE1073">
            <w:r w:rsidRPr="00DE1073">
              <w:tab/>
              <w:t>Skatt på inntekt og formue</w:t>
            </w:r>
            <w:r w:rsidRPr="00D10D15">
              <w:rPr>
                <w:rStyle w:val="skrift-hevet"/>
              </w:rPr>
              <w:t>1</w:t>
            </w:r>
            <w:r w:rsidRPr="00D10D15">
              <w:rPr>
                <w:rStyle w:val="skrift-hevet"/>
              </w:rPr>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DA27375" w14:textId="77777777" w:rsidR="0062115A" w:rsidRPr="00DE1073" w:rsidRDefault="003823F2" w:rsidP="00DE1073">
            <w:r w:rsidRPr="00DE1073">
              <w:t>209 351</w:t>
            </w:r>
          </w:p>
        </w:tc>
        <w:tc>
          <w:tcPr>
            <w:tcW w:w="1060" w:type="dxa"/>
            <w:tcBorders>
              <w:top w:val="nil"/>
              <w:left w:val="nil"/>
              <w:bottom w:val="nil"/>
              <w:right w:val="nil"/>
            </w:tcBorders>
            <w:tcMar>
              <w:top w:w="100" w:type="dxa"/>
              <w:left w:w="43" w:type="dxa"/>
              <w:bottom w:w="43" w:type="dxa"/>
              <w:right w:w="43" w:type="dxa"/>
            </w:tcMar>
            <w:vAlign w:val="bottom"/>
          </w:tcPr>
          <w:p w14:paraId="1C341C4F" w14:textId="77777777" w:rsidR="0062115A" w:rsidRPr="00DE1073" w:rsidRDefault="003823F2" w:rsidP="00DE1073">
            <w:r w:rsidRPr="00DE1073">
              <w:t>207 446</w:t>
            </w:r>
          </w:p>
        </w:tc>
        <w:tc>
          <w:tcPr>
            <w:tcW w:w="1060" w:type="dxa"/>
            <w:tcBorders>
              <w:top w:val="nil"/>
              <w:left w:val="nil"/>
              <w:bottom w:val="nil"/>
              <w:right w:val="nil"/>
            </w:tcBorders>
            <w:tcMar>
              <w:top w:w="100" w:type="dxa"/>
              <w:left w:w="43" w:type="dxa"/>
              <w:bottom w:w="43" w:type="dxa"/>
              <w:right w:w="43" w:type="dxa"/>
            </w:tcMar>
            <w:vAlign w:val="bottom"/>
          </w:tcPr>
          <w:p w14:paraId="162EBD25" w14:textId="77777777" w:rsidR="0062115A" w:rsidRPr="00DE1073" w:rsidRDefault="003823F2" w:rsidP="00DE1073">
            <w:r w:rsidRPr="00DE1073">
              <w:t>240 741</w:t>
            </w:r>
          </w:p>
        </w:tc>
        <w:tc>
          <w:tcPr>
            <w:tcW w:w="1060" w:type="dxa"/>
            <w:tcBorders>
              <w:top w:val="nil"/>
              <w:left w:val="nil"/>
              <w:bottom w:val="nil"/>
              <w:right w:val="nil"/>
            </w:tcBorders>
            <w:tcMar>
              <w:top w:w="100" w:type="dxa"/>
              <w:left w:w="43" w:type="dxa"/>
              <w:bottom w:w="43" w:type="dxa"/>
              <w:right w:w="43" w:type="dxa"/>
            </w:tcMar>
            <w:vAlign w:val="bottom"/>
          </w:tcPr>
          <w:p w14:paraId="1A1B01FF" w14:textId="77777777" w:rsidR="0062115A" w:rsidRPr="00DE1073" w:rsidRDefault="003823F2" w:rsidP="00DE1073">
            <w:r w:rsidRPr="00DE1073">
              <w:t>270 084</w:t>
            </w:r>
          </w:p>
        </w:tc>
        <w:tc>
          <w:tcPr>
            <w:tcW w:w="1060" w:type="dxa"/>
            <w:tcBorders>
              <w:top w:val="nil"/>
              <w:left w:val="nil"/>
              <w:bottom w:val="nil"/>
              <w:right w:val="nil"/>
            </w:tcBorders>
            <w:tcMar>
              <w:top w:w="100" w:type="dxa"/>
              <w:left w:w="43" w:type="dxa"/>
              <w:bottom w:w="43" w:type="dxa"/>
              <w:right w:w="43" w:type="dxa"/>
            </w:tcMar>
            <w:vAlign w:val="bottom"/>
          </w:tcPr>
          <w:p w14:paraId="1928470A" w14:textId="77777777" w:rsidR="0062115A" w:rsidRPr="00DE1073" w:rsidRDefault="003823F2" w:rsidP="00DE1073">
            <w:r w:rsidRPr="00DE1073">
              <w:t>249 980</w:t>
            </w:r>
          </w:p>
        </w:tc>
        <w:tc>
          <w:tcPr>
            <w:tcW w:w="160" w:type="dxa"/>
            <w:tcBorders>
              <w:top w:val="nil"/>
              <w:left w:val="nil"/>
              <w:bottom w:val="nil"/>
              <w:right w:val="nil"/>
            </w:tcBorders>
            <w:tcMar>
              <w:top w:w="100" w:type="dxa"/>
              <w:left w:w="43" w:type="dxa"/>
              <w:bottom w:w="43" w:type="dxa"/>
              <w:right w:w="43" w:type="dxa"/>
            </w:tcMar>
            <w:vAlign w:val="bottom"/>
          </w:tcPr>
          <w:p w14:paraId="393A1556"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045161C2" w14:textId="77777777" w:rsidR="0062115A" w:rsidRPr="00DE1073" w:rsidRDefault="003823F2" w:rsidP="00DE1073">
            <w:r w:rsidRPr="00DE1073">
              <w:t>-0,9</w:t>
            </w:r>
          </w:p>
        </w:tc>
        <w:tc>
          <w:tcPr>
            <w:tcW w:w="720" w:type="dxa"/>
            <w:tcBorders>
              <w:top w:val="nil"/>
              <w:left w:val="nil"/>
              <w:bottom w:val="nil"/>
              <w:right w:val="nil"/>
            </w:tcBorders>
            <w:tcMar>
              <w:top w:w="100" w:type="dxa"/>
              <w:left w:w="43" w:type="dxa"/>
              <w:bottom w:w="43" w:type="dxa"/>
              <w:right w:w="43" w:type="dxa"/>
            </w:tcMar>
            <w:vAlign w:val="bottom"/>
          </w:tcPr>
          <w:p w14:paraId="411FF6F7" w14:textId="77777777" w:rsidR="0062115A" w:rsidRPr="00DE1073" w:rsidRDefault="003823F2" w:rsidP="00DE1073">
            <w:r w:rsidRPr="00DE1073">
              <w:t>16,1</w:t>
            </w:r>
          </w:p>
        </w:tc>
        <w:tc>
          <w:tcPr>
            <w:tcW w:w="720" w:type="dxa"/>
            <w:tcBorders>
              <w:top w:val="nil"/>
              <w:left w:val="nil"/>
              <w:bottom w:val="nil"/>
              <w:right w:val="nil"/>
            </w:tcBorders>
            <w:tcMar>
              <w:top w:w="100" w:type="dxa"/>
              <w:left w:w="43" w:type="dxa"/>
              <w:bottom w:w="43" w:type="dxa"/>
              <w:right w:w="43" w:type="dxa"/>
            </w:tcMar>
            <w:vAlign w:val="bottom"/>
          </w:tcPr>
          <w:p w14:paraId="02523102" w14:textId="77777777" w:rsidR="0062115A" w:rsidRPr="00DE1073" w:rsidRDefault="003823F2" w:rsidP="00DE1073">
            <w:r w:rsidRPr="00DE1073">
              <w:t>12,2</w:t>
            </w:r>
          </w:p>
        </w:tc>
        <w:tc>
          <w:tcPr>
            <w:tcW w:w="720" w:type="dxa"/>
            <w:tcBorders>
              <w:top w:val="nil"/>
              <w:left w:val="nil"/>
              <w:bottom w:val="nil"/>
              <w:right w:val="nil"/>
            </w:tcBorders>
            <w:tcMar>
              <w:top w:w="100" w:type="dxa"/>
              <w:left w:w="43" w:type="dxa"/>
              <w:bottom w:w="43" w:type="dxa"/>
              <w:right w:w="43" w:type="dxa"/>
            </w:tcMar>
            <w:vAlign w:val="bottom"/>
          </w:tcPr>
          <w:p w14:paraId="262ED3F3" w14:textId="77777777" w:rsidR="0062115A" w:rsidRPr="00DE1073" w:rsidRDefault="003823F2" w:rsidP="00DE1073">
            <w:r w:rsidRPr="00DE1073">
              <w:t>-7,4</w:t>
            </w:r>
          </w:p>
        </w:tc>
      </w:tr>
      <w:tr w:rsidR="0062115A" w:rsidRPr="00DE1073" w14:paraId="119C5C0C"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40A05FDD" w14:textId="77777777" w:rsidR="0062115A" w:rsidRPr="00DE1073" w:rsidRDefault="003823F2" w:rsidP="00DE1073">
            <w:r w:rsidRPr="00DE1073">
              <w:tab/>
              <w:t>Produksjonsskatter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38A884F" w14:textId="77777777" w:rsidR="0062115A" w:rsidRPr="00DE1073" w:rsidRDefault="003823F2" w:rsidP="00DE1073">
            <w:r w:rsidRPr="00DE1073">
              <w:t>14 748</w:t>
            </w:r>
          </w:p>
        </w:tc>
        <w:tc>
          <w:tcPr>
            <w:tcW w:w="1060" w:type="dxa"/>
            <w:tcBorders>
              <w:top w:val="nil"/>
              <w:left w:val="nil"/>
              <w:bottom w:val="nil"/>
              <w:right w:val="nil"/>
            </w:tcBorders>
            <w:tcMar>
              <w:top w:w="100" w:type="dxa"/>
              <w:left w:w="43" w:type="dxa"/>
              <w:bottom w:w="43" w:type="dxa"/>
              <w:right w:w="43" w:type="dxa"/>
            </w:tcMar>
            <w:vAlign w:val="bottom"/>
          </w:tcPr>
          <w:p w14:paraId="549C3589" w14:textId="77777777" w:rsidR="0062115A" w:rsidRPr="00DE1073" w:rsidRDefault="003823F2" w:rsidP="00DE1073">
            <w:r w:rsidRPr="00DE1073">
              <w:t>14 818</w:t>
            </w:r>
          </w:p>
        </w:tc>
        <w:tc>
          <w:tcPr>
            <w:tcW w:w="1060" w:type="dxa"/>
            <w:tcBorders>
              <w:top w:val="nil"/>
              <w:left w:val="nil"/>
              <w:bottom w:val="nil"/>
              <w:right w:val="nil"/>
            </w:tcBorders>
            <w:tcMar>
              <w:top w:w="100" w:type="dxa"/>
              <w:left w:w="43" w:type="dxa"/>
              <w:bottom w:w="43" w:type="dxa"/>
              <w:right w:w="43" w:type="dxa"/>
            </w:tcMar>
            <w:vAlign w:val="bottom"/>
          </w:tcPr>
          <w:p w14:paraId="07BEA5C2" w14:textId="77777777" w:rsidR="0062115A" w:rsidRPr="00DE1073" w:rsidRDefault="003823F2" w:rsidP="00DE1073">
            <w:r w:rsidRPr="00DE1073">
              <w:t>15 566</w:t>
            </w:r>
          </w:p>
        </w:tc>
        <w:tc>
          <w:tcPr>
            <w:tcW w:w="1060" w:type="dxa"/>
            <w:tcBorders>
              <w:top w:val="nil"/>
              <w:left w:val="nil"/>
              <w:bottom w:val="nil"/>
              <w:right w:val="nil"/>
            </w:tcBorders>
            <w:tcMar>
              <w:top w:w="100" w:type="dxa"/>
              <w:left w:w="43" w:type="dxa"/>
              <w:bottom w:w="43" w:type="dxa"/>
              <w:right w:w="43" w:type="dxa"/>
            </w:tcMar>
            <w:vAlign w:val="bottom"/>
          </w:tcPr>
          <w:p w14:paraId="37E9C6EA" w14:textId="77777777" w:rsidR="0062115A" w:rsidRPr="00DE1073" w:rsidRDefault="003823F2" w:rsidP="00DE1073">
            <w:r w:rsidRPr="00DE1073">
              <w:t>16 033</w:t>
            </w:r>
          </w:p>
        </w:tc>
        <w:tc>
          <w:tcPr>
            <w:tcW w:w="1060" w:type="dxa"/>
            <w:tcBorders>
              <w:top w:val="nil"/>
              <w:left w:val="nil"/>
              <w:bottom w:val="nil"/>
              <w:right w:val="nil"/>
            </w:tcBorders>
            <w:tcMar>
              <w:top w:w="100" w:type="dxa"/>
              <w:left w:w="43" w:type="dxa"/>
              <w:bottom w:w="43" w:type="dxa"/>
              <w:right w:w="43" w:type="dxa"/>
            </w:tcMar>
            <w:vAlign w:val="bottom"/>
          </w:tcPr>
          <w:p w14:paraId="1E80C4C5" w14:textId="77777777" w:rsidR="0062115A" w:rsidRPr="00DE1073" w:rsidRDefault="003823F2" w:rsidP="00DE1073">
            <w:r w:rsidRPr="00DE1073">
              <w:t>16 758</w:t>
            </w:r>
          </w:p>
        </w:tc>
        <w:tc>
          <w:tcPr>
            <w:tcW w:w="160" w:type="dxa"/>
            <w:tcBorders>
              <w:top w:val="nil"/>
              <w:left w:val="nil"/>
              <w:bottom w:val="nil"/>
              <w:right w:val="nil"/>
            </w:tcBorders>
            <w:tcMar>
              <w:top w:w="100" w:type="dxa"/>
              <w:left w:w="43" w:type="dxa"/>
              <w:bottom w:w="43" w:type="dxa"/>
              <w:right w:w="43" w:type="dxa"/>
            </w:tcMar>
            <w:vAlign w:val="bottom"/>
          </w:tcPr>
          <w:p w14:paraId="4D09712A"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E47298D" w14:textId="77777777" w:rsidR="0062115A" w:rsidRPr="00DE1073" w:rsidRDefault="003823F2" w:rsidP="00DE1073">
            <w:r w:rsidRPr="00DE1073">
              <w:t>0,5</w:t>
            </w:r>
          </w:p>
        </w:tc>
        <w:tc>
          <w:tcPr>
            <w:tcW w:w="720" w:type="dxa"/>
            <w:tcBorders>
              <w:top w:val="nil"/>
              <w:left w:val="nil"/>
              <w:bottom w:val="nil"/>
              <w:right w:val="nil"/>
            </w:tcBorders>
            <w:tcMar>
              <w:top w:w="100" w:type="dxa"/>
              <w:left w:w="43" w:type="dxa"/>
              <w:bottom w:w="43" w:type="dxa"/>
              <w:right w:w="43" w:type="dxa"/>
            </w:tcMar>
            <w:vAlign w:val="bottom"/>
          </w:tcPr>
          <w:p w14:paraId="0B120980" w14:textId="77777777" w:rsidR="0062115A" w:rsidRPr="00DE1073" w:rsidRDefault="003823F2" w:rsidP="00DE1073">
            <w:r w:rsidRPr="00DE1073">
              <w:t>5,0</w:t>
            </w:r>
          </w:p>
        </w:tc>
        <w:tc>
          <w:tcPr>
            <w:tcW w:w="720" w:type="dxa"/>
            <w:tcBorders>
              <w:top w:val="nil"/>
              <w:left w:val="nil"/>
              <w:bottom w:val="nil"/>
              <w:right w:val="nil"/>
            </w:tcBorders>
            <w:tcMar>
              <w:top w:w="100" w:type="dxa"/>
              <w:left w:w="43" w:type="dxa"/>
              <w:bottom w:w="43" w:type="dxa"/>
              <w:right w:w="43" w:type="dxa"/>
            </w:tcMar>
            <w:vAlign w:val="bottom"/>
          </w:tcPr>
          <w:p w14:paraId="4E032FF7" w14:textId="77777777" w:rsidR="0062115A" w:rsidRPr="00DE1073" w:rsidRDefault="003823F2" w:rsidP="00DE1073">
            <w:r w:rsidRPr="00DE1073">
              <w:t>3,0</w:t>
            </w:r>
          </w:p>
        </w:tc>
        <w:tc>
          <w:tcPr>
            <w:tcW w:w="720" w:type="dxa"/>
            <w:tcBorders>
              <w:top w:val="nil"/>
              <w:left w:val="nil"/>
              <w:bottom w:val="nil"/>
              <w:right w:val="nil"/>
            </w:tcBorders>
            <w:tcMar>
              <w:top w:w="100" w:type="dxa"/>
              <w:left w:w="43" w:type="dxa"/>
              <w:bottom w:w="43" w:type="dxa"/>
              <w:right w:w="43" w:type="dxa"/>
            </w:tcMar>
            <w:vAlign w:val="bottom"/>
          </w:tcPr>
          <w:p w14:paraId="6B5406F9" w14:textId="77777777" w:rsidR="0062115A" w:rsidRPr="00DE1073" w:rsidRDefault="003823F2" w:rsidP="00DE1073">
            <w:r w:rsidRPr="00DE1073">
              <w:t>4,5</w:t>
            </w:r>
          </w:p>
        </w:tc>
      </w:tr>
      <w:tr w:rsidR="0062115A" w:rsidRPr="00DE1073" w14:paraId="1ABF1D0C"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3683E6E4" w14:textId="77777777" w:rsidR="0062115A" w:rsidRPr="00DE1073" w:rsidRDefault="003823F2" w:rsidP="00DE1073">
            <w:r w:rsidRPr="00DE1073">
              <w:tab/>
              <w:t>Overføringer fra statsforvaltningen</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7D3D8AF2" w14:textId="77777777" w:rsidR="0062115A" w:rsidRPr="00DE1073" w:rsidRDefault="003823F2" w:rsidP="00DE1073">
            <w:r w:rsidRPr="00DE1073">
              <w:t>260 616</w:t>
            </w:r>
          </w:p>
        </w:tc>
        <w:tc>
          <w:tcPr>
            <w:tcW w:w="1060" w:type="dxa"/>
            <w:tcBorders>
              <w:top w:val="nil"/>
              <w:left w:val="nil"/>
              <w:bottom w:val="nil"/>
              <w:right w:val="nil"/>
            </w:tcBorders>
            <w:tcMar>
              <w:top w:w="100" w:type="dxa"/>
              <w:left w:w="43" w:type="dxa"/>
              <w:bottom w:w="43" w:type="dxa"/>
              <w:right w:w="43" w:type="dxa"/>
            </w:tcMar>
            <w:vAlign w:val="bottom"/>
          </w:tcPr>
          <w:p w14:paraId="3D08691D" w14:textId="77777777" w:rsidR="0062115A" w:rsidRPr="00DE1073" w:rsidRDefault="003823F2" w:rsidP="00DE1073">
            <w:r w:rsidRPr="00DE1073">
              <w:t>286 055</w:t>
            </w:r>
          </w:p>
        </w:tc>
        <w:tc>
          <w:tcPr>
            <w:tcW w:w="1060" w:type="dxa"/>
            <w:tcBorders>
              <w:top w:val="nil"/>
              <w:left w:val="nil"/>
              <w:bottom w:val="nil"/>
              <w:right w:val="nil"/>
            </w:tcBorders>
            <w:tcMar>
              <w:top w:w="100" w:type="dxa"/>
              <w:left w:w="43" w:type="dxa"/>
              <w:bottom w:w="43" w:type="dxa"/>
              <w:right w:w="43" w:type="dxa"/>
            </w:tcMar>
            <w:vAlign w:val="bottom"/>
          </w:tcPr>
          <w:p w14:paraId="06B5597A" w14:textId="77777777" w:rsidR="0062115A" w:rsidRPr="00DE1073" w:rsidRDefault="003823F2" w:rsidP="00DE1073">
            <w:r w:rsidRPr="00DE1073">
              <w:t>292 905</w:t>
            </w:r>
          </w:p>
        </w:tc>
        <w:tc>
          <w:tcPr>
            <w:tcW w:w="1060" w:type="dxa"/>
            <w:tcBorders>
              <w:top w:val="nil"/>
              <w:left w:val="nil"/>
              <w:bottom w:val="nil"/>
              <w:right w:val="nil"/>
            </w:tcBorders>
            <w:tcMar>
              <w:top w:w="100" w:type="dxa"/>
              <w:left w:w="43" w:type="dxa"/>
              <w:bottom w:w="43" w:type="dxa"/>
              <w:right w:w="43" w:type="dxa"/>
            </w:tcMar>
            <w:vAlign w:val="bottom"/>
          </w:tcPr>
          <w:p w14:paraId="76364BEC" w14:textId="77777777" w:rsidR="0062115A" w:rsidRPr="00DE1073" w:rsidRDefault="003823F2" w:rsidP="00DE1073">
            <w:r w:rsidRPr="00DE1073">
              <w:t>285 943</w:t>
            </w:r>
          </w:p>
        </w:tc>
        <w:tc>
          <w:tcPr>
            <w:tcW w:w="1060" w:type="dxa"/>
            <w:tcBorders>
              <w:top w:val="nil"/>
              <w:left w:val="nil"/>
              <w:bottom w:val="nil"/>
              <w:right w:val="nil"/>
            </w:tcBorders>
            <w:tcMar>
              <w:top w:w="100" w:type="dxa"/>
              <w:left w:w="43" w:type="dxa"/>
              <w:bottom w:w="43" w:type="dxa"/>
              <w:right w:w="43" w:type="dxa"/>
            </w:tcMar>
            <w:vAlign w:val="bottom"/>
          </w:tcPr>
          <w:p w14:paraId="1C0B9C31" w14:textId="77777777" w:rsidR="0062115A" w:rsidRPr="00DE1073" w:rsidRDefault="003823F2" w:rsidP="00DE1073">
            <w:r w:rsidRPr="00DE1073">
              <w:t>317 611</w:t>
            </w:r>
          </w:p>
        </w:tc>
        <w:tc>
          <w:tcPr>
            <w:tcW w:w="160" w:type="dxa"/>
            <w:tcBorders>
              <w:top w:val="nil"/>
              <w:left w:val="nil"/>
              <w:bottom w:val="nil"/>
              <w:right w:val="nil"/>
            </w:tcBorders>
            <w:tcMar>
              <w:top w:w="100" w:type="dxa"/>
              <w:left w:w="43" w:type="dxa"/>
              <w:bottom w:w="43" w:type="dxa"/>
              <w:right w:w="43" w:type="dxa"/>
            </w:tcMar>
            <w:vAlign w:val="bottom"/>
          </w:tcPr>
          <w:p w14:paraId="0473B63B"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6622B246" w14:textId="77777777" w:rsidR="0062115A" w:rsidRPr="00DE1073" w:rsidRDefault="003823F2" w:rsidP="00DE1073">
            <w:r w:rsidRPr="00DE1073">
              <w:t>9,8</w:t>
            </w:r>
          </w:p>
        </w:tc>
        <w:tc>
          <w:tcPr>
            <w:tcW w:w="720" w:type="dxa"/>
            <w:tcBorders>
              <w:top w:val="nil"/>
              <w:left w:val="nil"/>
              <w:bottom w:val="nil"/>
              <w:right w:val="nil"/>
            </w:tcBorders>
            <w:tcMar>
              <w:top w:w="100" w:type="dxa"/>
              <w:left w:w="43" w:type="dxa"/>
              <w:bottom w:w="43" w:type="dxa"/>
              <w:right w:w="43" w:type="dxa"/>
            </w:tcMar>
            <w:vAlign w:val="bottom"/>
          </w:tcPr>
          <w:p w14:paraId="5C1E1426" w14:textId="77777777" w:rsidR="0062115A" w:rsidRPr="00DE1073" w:rsidRDefault="003823F2" w:rsidP="00DE1073">
            <w:r w:rsidRPr="00DE1073">
              <w:t>2,4</w:t>
            </w:r>
          </w:p>
        </w:tc>
        <w:tc>
          <w:tcPr>
            <w:tcW w:w="720" w:type="dxa"/>
            <w:tcBorders>
              <w:top w:val="nil"/>
              <w:left w:val="nil"/>
              <w:bottom w:val="nil"/>
              <w:right w:val="nil"/>
            </w:tcBorders>
            <w:tcMar>
              <w:top w:w="100" w:type="dxa"/>
              <w:left w:w="43" w:type="dxa"/>
              <w:bottom w:w="43" w:type="dxa"/>
              <w:right w:w="43" w:type="dxa"/>
            </w:tcMar>
            <w:vAlign w:val="bottom"/>
          </w:tcPr>
          <w:p w14:paraId="08F7E527" w14:textId="77777777" w:rsidR="0062115A" w:rsidRPr="00DE1073" w:rsidRDefault="003823F2" w:rsidP="00DE1073">
            <w:r w:rsidRPr="00DE1073">
              <w:t>-2,4</w:t>
            </w:r>
          </w:p>
        </w:tc>
        <w:tc>
          <w:tcPr>
            <w:tcW w:w="720" w:type="dxa"/>
            <w:tcBorders>
              <w:top w:val="nil"/>
              <w:left w:val="nil"/>
              <w:bottom w:val="nil"/>
              <w:right w:val="nil"/>
            </w:tcBorders>
            <w:tcMar>
              <w:top w:w="100" w:type="dxa"/>
              <w:left w:w="43" w:type="dxa"/>
              <w:bottom w:w="43" w:type="dxa"/>
              <w:right w:w="43" w:type="dxa"/>
            </w:tcMar>
            <w:vAlign w:val="bottom"/>
          </w:tcPr>
          <w:p w14:paraId="291EB980" w14:textId="77777777" w:rsidR="0062115A" w:rsidRPr="00DE1073" w:rsidRDefault="003823F2" w:rsidP="00DE1073">
            <w:r w:rsidRPr="00DE1073">
              <w:t>11,1</w:t>
            </w:r>
          </w:p>
        </w:tc>
      </w:tr>
      <w:tr w:rsidR="0062115A" w:rsidRPr="00DE1073" w14:paraId="3038DD35"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30CA1C05" w14:textId="77777777" w:rsidR="0062115A" w:rsidRPr="00DE1073" w:rsidRDefault="003823F2" w:rsidP="00DE1073">
            <w:r w:rsidRPr="00DE1073">
              <w:tab/>
              <w:t>Gebyrinntekter mv.</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4A1AA4E" w14:textId="77777777" w:rsidR="0062115A" w:rsidRPr="00DE1073" w:rsidRDefault="003823F2" w:rsidP="00DE1073">
            <w:r w:rsidRPr="00DE1073">
              <w:t>84 410</w:t>
            </w:r>
          </w:p>
        </w:tc>
        <w:tc>
          <w:tcPr>
            <w:tcW w:w="1060" w:type="dxa"/>
            <w:tcBorders>
              <w:top w:val="nil"/>
              <w:left w:val="nil"/>
              <w:bottom w:val="nil"/>
              <w:right w:val="nil"/>
            </w:tcBorders>
            <w:tcMar>
              <w:top w:w="100" w:type="dxa"/>
              <w:left w:w="43" w:type="dxa"/>
              <w:bottom w:w="43" w:type="dxa"/>
              <w:right w:w="43" w:type="dxa"/>
            </w:tcMar>
            <w:vAlign w:val="bottom"/>
          </w:tcPr>
          <w:p w14:paraId="590F5EE8" w14:textId="77777777" w:rsidR="0062115A" w:rsidRPr="00DE1073" w:rsidRDefault="003823F2" w:rsidP="00DE1073">
            <w:r w:rsidRPr="00DE1073">
              <w:t>82 822</w:t>
            </w:r>
          </w:p>
        </w:tc>
        <w:tc>
          <w:tcPr>
            <w:tcW w:w="1060" w:type="dxa"/>
            <w:tcBorders>
              <w:top w:val="nil"/>
              <w:left w:val="nil"/>
              <w:bottom w:val="nil"/>
              <w:right w:val="nil"/>
            </w:tcBorders>
            <w:tcMar>
              <w:top w:w="100" w:type="dxa"/>
              <w:left w:w="43" w:type="dxa"/>
              <w:bottom w:w="43" w:type="dxa"/>
              <w:right w:w="43" w:type="dxa"/>
            </w:tcMar>
            <w:vAlign w:val="bottom"/>
          </w:tcPr>
          <w:p w14:paraId="3DB8CBB0" w14:textId="77777777" w:rsidR="0062115A" w:rsidRPr="00DE1073" w:rsidRDefault="003823F2" w:rsidP="00DE1073">
            <w:r w:rsidRPr="00DE1073">
              <w:t>86 546</w:t>
            </w:r>
          </w:p>
        </w:tc>
        <w:tc>
          <w:tcPr>
            <w:tcW w:w="1060" w:type="dxa"/>
            <w:tcBorders>
              <w:top w:val="nil"/>
              <w:left w:val="nil"/>
              <w:bottom w:val="nil"/>
              <w:right w:val="nil"/>
            </w:tcBorders>
            <w:tcMar>
              <w:top w:w="100" w:type="dxa"/>
              <w:left w:w="43" w:type="dxa"/>
              <w:bottom w:w="43" w:type="dxa"/>
              <w:right w:w="43" w:type="dxa"/>
            </w:tcMar>
            <w:vAlign w:val="bottom"/>
          </w:tcPr>
          <w:p w14:paraId="756AFDDE" w14:textId="77777777" w:rsidR="0062115A" w:rsidRPr="00DE1073" w:rsidRDefault="003823F2" w:rsidP="00DE1073">
            <w:r w:rsidRPr="00DE1073">
              <w:t>95 768</w:t>
            </w:r>
          </w:p>
        </w:tc>
        <w:tc>
          <w:tcPr>
            <w:tcW w:w="1060" w:type="dxa"/>
            <w:tcBorders>
              <w:top w:val="nil"/>
              <w:left w:val="nil"/>
              <w:bottom w:val="nil"/>
              <w:right w:val="nil"/>
            </w:tcBorders>
            <w:tcMar>
              <w:top w:w="100" w:type="dxa"/>
              <w:left w:w="43" w:type="dxa"/>
              <w:bottom w:w="43" w:type="dxa"/>
              <w:right w:w="43" w:type="dxa"/>
            </w:tcMar>
            <w:vAlign w:val="bottom"/>
          </w:tcPr>
          <w:p w14:paraId="249A332C" w14:textId="77777777" w:rsidR="0062115A" w:rsidRPr="00DE1073" w:rsidRDefault="003823F2" w:rsidP="00DE1073">
            <w:r w:rsidRPr="00DE1073">
              <w:t>101 248</w:t>
            </w:r>
          </w:p>
        </w:tc>
        <w:tc>
          <w:tcPr>
            <w:tcW w:w="160" w:type="dxa"/>
            <w:tcBorders>
              <w:top w:val="nil"/>
              <w:left w:val="nil"/>
              <w:bottom w:val="nil"/>
              <w:right w:val="nil"/>
            </w:tcBorders>
            <w:tcMar>
              <w:top w:w="100" w:type="dxa"/>
              <w:left w:w="43" w:type="dxa"/>
              <w:bottom w:w="43" w:type="dxa"/>
              <w:right w:w="43" w:type="dxa"/>
            </w:tcMar>
            <w:vAlign w:val="bottom"/>
          </w:tcPr>
          <w:p w14:paraId="4AA9ECD6"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3EF9D03" w14:textId="77777777" w:rsidR="0062115A" w:rsidRPr="00DE1073" w:rsidRDefault="003823F2" w:rsidP="00DE1073">
            <w:r w:rsidRPr="00DE1073">
              <w:t>-1,9</w:t>
            </w:r>
          </w:p>
        </w:tc>
        <w:tc>
          <w:tcPr>
            <w:tcW w:w="720" w:type="dxa"/>
            <w:tcBorders>
              <w:top w:val="nil"/>
              <w:left w:val="nil"/>
              <w:bottom w:val="nil"/>
              <w:right w:val="nil"/>
            </w:tcBorders>
            <w:tcMar>
              <w:top w:w="100" w:type="dxa"/>
              <w:left w:w="43" w:type="dxa"/>
              <w:bottom w:w="43" w:type="dxa"/>
              <w:right w:w="43" w:type="dxa"/>
            </w:tcMar>
            <w:vAlign w:val="bottom"/>
          </w:tcPr>
          <w:p w14:paraId="4A678309" w14:textId="77777777" w:rsidR="0062115A" w:rsidRPr="00DE1073" w:rsidRDefault="003823F2" w:rsidP="00DE1073">
            <w:r w:rsidRPr="00DE1073">
              <w:t>4,5</w:t>
            </w:r>
          </w:p>
        </w:tc>
        <w:tc>
          <w:tcPr>
            <w:tcW w:w="720" w:type="dxa"/>
            <w:tcBorders>
              <w:top w:val="nil"/>
              <w:left w:val="nil"/>
              <w:bottom w:val="nil"/>
              <w:right w:val="nil"/>
            </w:tcBorders>
            <w:tcMar>
              <w:top w:w="100" w:type="dxa"/>
              <w:left w:w="43" w:type="dxa"/>
              <w:bottom w:w="43" w:type="dxa"/>
              <w:right w:w="43" w:type="dxa"/>
            </w:tcMar>
            <w:vAlign w:val="bottom"/>
          </w:tcPr>
          <w:p w14:paraId="001ACF5C" w14:textId="77777777" w:rsidR="0062115A" w:rsidRPr="00DE1073" w:rsidRDefault="003823F2" w:rsidP="00DE1073">
            <w:r w:rsidRPr="00DE1073">
              <w:t>10,7</w:t>
            </w:r>
          </w:p>
        </w:tc>
        <w:tc>
          <w:tcPr>
            <w:tcW w:w="720" w:type="dxa"/>
            <w:tcBorders>
              <w:top w:val="nil"/>
              <w:left w:val="nil"/>
              <w:bottom w:val="nil"/>
              <w:right w:val="nil"/>
            </w:tcBorders>
            <w:tcMar>
              <w:top w:w="100" w:type="dxa"/>
              <w:left w:w="43" w:type="dxa"/>
              <w:bottom w:w="43" w:type="dxa"/>
              <w:right w:w="43" w:type="dxa"/>
            </w:tcMar>
            <w:vAlign w:val="bottom"/>
          </w:tcPr>
          <w:p w14:paraId="1F919CCB" w14:textId="77777777" w:rsidR="0062115A" w:rsidRPr="00DE1073" w:rsidRDefault="003823F2" w:rsidP="00DE1073">
            <w:r w:rsidRPr="00DE1073">
              <w:t>5,7</w:t>
            </w:r>
          </w:p>
        </w:tc>
      </w:tr>
      <w:tr w:rsidR="0062115A" w:rsidRPr="00DE1073" w14:paraId="35510E29" w14:textId="77777777" w:rsidTr="005F2150">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108B0ABB" w14:textId="77777777" w:rsidR="0062115A" w:rsidRPr="00DE1073" w:rsidRDefault="003823F2" w:rsidP="00DE1073">
            <w:r w:rsidRPr="00DE1073">
              <w:tab/>
              <w:t>Andre overføringer</w:t>
            </w:r>
            <w:r w:rsidRPr="00DE1073">
              <w:tab/>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1275E8E" w14:textId="77777777" w:rsidR="0062115A" w:rsidRPr="00DE1073" w:rsidRDefault="003823F2" w:rsidP="00DE1073">
            <w:r w:rsidRPr="00DE1073">
              <w:t>6 791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E635763" w14:textId="77777777" w:rsidR="0062115A" w:rsidRPr="00DE1073" w:rsidRDefault="003823F2" w:rsidP="00DE1073">
            <w:r w:rsidRPr="00DE1073">
              <w:t>8 218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41C36B9" w14:textId="77777777" w:rsidR="0062115A" w:rsidRPr="00DE1073" w:rsidRDefault="003823F2" w:rsidP="00DE1073">
            <w:r w:rsidRPr="00DE1073">
              <w:t>8 648</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96C352B" w14:textId="77777777" w:rsidR="0062115A" w:rsidRPr="00DE1073" w:rsidRDefault="003823F2" w:rsidP="00DE1073">
            <w:r w:rsidRPr="00DE1073">
              <w:t>9 077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74083EB" w14:textId="77777777" w:rsidR="0062115A" w:rsidRPr="00DE1073" w:rsidRDefault="003823F2" w:rsidP="00DE1073">
            <w:r w:rsidRPr="00DE1073">
              <w:t>9 763</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4111AB48"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5DE4CBFC" w14:textId="77777777" w:rsidR="0062115A" w:rsidRPr="00DE1073" w:rsidRDefault="003823F2" w:rsidP="00DE1073">
            <w:r w:rsidRPr="00DE1073">
              <w:t>21,0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2D7272CA" w14:textId="77777777" w:rsidR="0062115A" w:rsidRPr="00DE1073" w:rsidRDefault="003823F2" w:rsidP="00DE1073">
            <w:r w:rsidRPr="00DE1073">
              <w:t>5,2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AAA8CF9" w14:textId="77777777" w:rsidR="0062115A" w:rsidRPr="00DE1073" w:rsidRDefault="003823F2" w:rsidP="00DE1073">
            <w:r w:rsidRPr="00DE1073">
              <w:t>5,0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BEEDAEA" w14:textId="77777777" w:rsidR="0062115A" w:rsidRPr="00DE1073" w:rsidRDefault="003823F2" w:rsidP="00DE1073">
            <w:r w:rsidRPr="00DE1073">
              <w:t>7,6</w:t>
            </w:r>
          </w:p>
        </w:tc>
      </w:tr>
      <w:tr w:rsidR="0062115A" w:rsidRPr="00DE1073" w14:paraId="5E4F4ABB" w14:textId="77777777" w:rsidTr="005F2150">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01991BDB" w14:textId="77777777" w:rsidR="0062115A" w:rsidRPr="00DE1073" w:rsidRDefault="003823F2" w:rsidP="00DE1073">
            <w:r w:rsidRPr="00DE1073">
              <w:t>B.</w:t>
            </w:r>
            <w:r w:rsidRPr="00DE1073">
              <w:tab/>
              <w:t>Totale utgifter</w:t>
            </w:r>
            <w:r w:rsidRPr="00DE1073">
              <w:tab/>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9CE55AE" w14:textId="77777777" w:rsidR="0062115A" w:rsidRPr="00DE1073" w:rsidRDefault="003823F2" w:rsidP="00DE1073">
            <w:r w:rsidRPr="00DE1073">
              <w:t>630 245</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BB9EC19" w14:textId="77777777" w:rsidR="0062115A" w:rsidRPr="00DE1073" w:rsidRDefault="003823F2" w:rsidP="00DE1073">
            <w:r w:rsidRPr="00DE1073">
              <w:t>639 047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6A35200" w14:textId="77777777" w:rsidR="0062115A" w:rsidRPr="00DE1073" w:rsidRDefault="003823F2" w:rsidP="00DE1073">
            <w:r w:rsidRPr="00DE1073">
              <w:t>671 252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8D9874" w14:textId="77777777" w:rsidR="0062115A" w:rsidRPr="00DE1073" w:rsidRDefault="003823F2" w:rsidP="00DE1073">
            <w:r w:rsidRPr="00DE1073">
              <w:t>718 499</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D1E546F" w14:textId="77777777" w:rsidR="0062115A" w:rsidRPr="00DE1073" w:rsidRDefault="003823F2" w:rsidP="00DE1073">
            <w:r w:rsidRPr="00DE1073">
              <w:t>761 416</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F9A0C4D" w14:textId="77777777" w:rsidR="0062115A" w:rsidRPr="00DE1073" w:rsidRDefault="0062115A" w:rsidP="00DE10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3D6C7FC" w14:textId="77777777" w:rsidR="0062115A" w:rsidRPr="00DE1073" w:rsidRDefault="003823F2" w:rsidP="00DE1073">
            <w:r w:rsidRPr="00DE1073">
              <w:t>1,4</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1C2B223" w14:textId="77777777" w:rsidR="0062115A" w:rsidRPr="00DE1073" w:rsidRDefault="003823F2" w:rsidP="00DE1073">
            <w:r w:rsidRPr="00DE1073">
              <w:t>5,0</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538CD46" w14:textId="77777777" w:rsidR="0062115A" w:rsidRPr="00DE1073" w:rsidRDefault="003823F2" w:rsidP="00DE1073">
            <w:r w:rsidRPr="00DE1073">
              <w:t>7,0</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F27A0C3" w14:textId="77777777" w:rsidR="0062115A" w:rsidRPr="00DE1073" w:rsidRDefault="003823F2" w:rsidP="00DE1073">
            <w:r w:rsidRPr="00DE1073">
              <w:t>6,0</w:t>
            </w:r>
          </w:p>
        </w:tc>
      </w:tr>
      <w:tr w:rsidR="0062115A" w:rsidRPr="00DE1073" w14:paraId="6E0D6632"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22F2C55F" w14:textId="77777777" w:rsidR="0062115A" w:rsidRPr="00DE1073" w:rsidRDefault="003823F2" w:rsidP="00DE1073">
            <w:r w:rsidRPr="00DE1073">
              <w:tab/>
              <w:t>Renteutgifter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68A9465" w14:textId="77777777" w:rsidR="0062115A" w:rsidRPr="00DE1073" w:rsidRDefault="003823F2" w:rsidP="00DE1073">
            <w:r w:rsidRPr="00DE1073">
              <w:t>11 621</w:t>
            </w:r>
          </w:p>
        </w:tc>
        <w:tc>
          <w:tcPr>
            <w:tcW w:w="1060" w:type="dxa"/>
            <w:tcBorders>
              <w:top w:val="nil"/>
              <w:left w:val="nil"/>
              <w:bottom w:val="nil"/>
              <w:right w:val="nil"/>
            </w:tcBorders>
            <w:tcMar>
              <w:top w:w="100" w:type="dxa"/>
              <w:left w:w="43" w:type="dxa"/>
              <w:bottom w:w="43" w:type="dxa"/>
              <w:right w:w="43" w:type="dxa"/>
            </w:tcMar>
            <w:vAlign w:val="bottom"/>
          </w:tcPr>
          <w:p w14:paraId="1D6BBA17" w14:textId="77777777" w:rsidR="0062115A" w:rsidRPr="00DE1073" w:rsidRDefault="003823F2" w:rsidP="00DE1073">
            <w:r w:rsidRPr="00DE1073">
              <w:t>8 678</w:t>
            </w:r>
          </w:p>
        </w:tc>
        <w:tc>
          <w:tcPr>
            <w:tcW w:w="1060" w:type="dxa"/>
            <w:tcBorders>
              <w:top w:val="nil"/>
              <w:left w:val="nil"/>
              <w:bottom w:val="nil"/>
              <w:right w:val="nil"/>
            </w:tcBorders>
            <w:tcMar>
              <w:top w:w="100" w:type="dxa"/>
              <w:left w:w="43" w:type="dxa"/>
              <w:bottom w:w="43" w:type="dxa"/>
              <w:right w:w="43" w:type="dxa"/>
            </w:tcMar>
            <w:vAlign w:val="bottom"/>
          </w:tcPr>
          <w:p w14:paraId="48CEBE33" w14:textId="77777777" w:rsidR="0062115A" w:rsidRPr="00DE1073" w:rsidRDefault="003823F2" w:rsidP="00DE1073">
            <w:r w:rsidRPr="00DE1073">
              <w:t>6 860</w:t>
            </w:r>
          </w:p>
        </w:tc>
        <w:tc>
          <w:tcPr>
            <w:tcW w:w="1060" w:type="dxa"/>
            <w:tcBorders>
              <w:top w:val="nil"/>
              <w:left w:val="nil"/>
              <w:bottom w:val="nil"/>
              <w:right w:val="nil"/>
            </w:tcBorders>
            <w:tcMar>
              <w:top w:w="100" w:type="dxa"/>
              <w:left w:w="43" w:type="dxa"/>
              <w:bottom w:w="43" w:type="dxa"/>
              <w:right w:w="43" w:type="dxa"/>
            </w:tcMar>
            <w:vAlign w:val="bottom"/>
          </w:tcPr>
          <w:p w14:paraId="3E638D0F" w14:textId="77777777" w:rsidR="0062115A" w:rsidRPr="00DE1073" w:rsidRDefault="003823F2" w:rsidP="00DE1073">
            <w:r w:rsidRPr="00DE1073">
              <w:t>13 030</w:t>
            </w:r>
          </w:p>
        </w:tc>
        <w:tc>
          <w:tcPr>
            <w:tcW w:w="1060" w:type="dxa"/>
            <w:tcBorders>
              <w:top w:val="nil"/>
              <w:left w:val="nil"/>
              <w:bottom w:val="nil"/>
              <w:right w:val="nil"/>
            </w:tcBorders>
            <w:tcMar>
              <w:top w:w="100" w:type="dxa"/>
              <w:left w:w="43" w:type="dxa"/>
              <w:bottom w:w="43" w:type="dxa"/>
              <w:right w:w="43" w:type="dxa"/>
            </w:tcMar>
            <w:vAlign w:val="bottom"/>
          </w:tcPr>
          <w:p w14:paraId="0C274CD2" w14:textId="77777777" w:rsidR="0062115A" w:rsidRPr="00DE1073" w:rsidRDefault="003823F2" w:rsidP="00DE1073">
            <w:r w:rsidRPr="00DE1073">
              <w:t>24 994</w:t>
            </w:r>
          </w:p>
        </w:tc>
        <w:tc>
          <w:tcPr>
            <w:tcW w:w="160" w:type="dxa"/>
            <w:tcBorders>
              <w:top w:val="nil"/>
              <w:left w:val="nil"/>
              <w:bottom w:val="nil"/>
              <w:right w:val="nil"/>
            </w:tcBorders>
            <w:tcMar>
              <w:top w:w="100" w:type="dxa"/>
              <w:left w:w="43" w:type="dxa"/>
              <w:bottom w:w="43" w:type="dxa"/>
              <w:right w:w="43" w:type="dxa"/>
            </w:tcMar>
            <w:vAlign w:val="bottom"/>
          </w:tcPr>
          <w:p w14:paraId="5ABADBFE"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D9698F5" w14:textId="77777777" w:rsidR="0062115A" w:rsidRPr="00DE1073" w:rsidRDefault="003823F2" w:rsidP="00DE1073">
            <w:r w:rsidRPr="00DE1073">
              <w:t>-25,3</w:t>
            </w:r>
          </w:p>
        </w:tc>
        <w:tc>
          <w:tcPr>
            <w:tcW w:w="720" w:type="dxa"/>
            <w:tcBorders>
              <w:top w:val="nil"/>
              <w:left w:val="nil"/>
              <w:bottom w:val="nil"/>
              <w:right w:val="nil"/>
            </w:tcBorders>
            <w:tcMar>
              <w:top w:w="100" w:type="dxa"/>
              <w:left w:w="43" w:type="dxa"/>
              <w:bottom w:w="43" w:type="dxa"/>
              <w:right w:w="43" w:type="dxa"/>
            </w:tcMar>
            <w:vAlign w:val="bottom"/>
          </w:tcPr>
          <w:p w14:paraId="2576C83F" w14:textId="77777777" w:rsidR="0062115A" w:rsidRPr="00DE1073" w:rsidRDefault="003823F2" w:rsidP="00DE1073">
            <w:r w:rsidRPr="00DE1073">
              <w:t>-21,0</w:t>
            </w:r>
          </w:p>
        </w:tc>
        <w:tc>
          <w:tcPr>
            <w:tcW w:w="720" w:type="dxa"/>
            <w:tcBorders>
              <w:top w:val="nil"/>
              <w:left w:val="nil"/>
              <w:bottom w:val="nil"/>
              <w:right w:val="nil"/>
            </w:tcBorders>
            <w:tcMar>
              <w:top w:w="100" w:type="dxa"/>
              <w:left w:w="43" w:type="dxa"/>
              <w:bottom w:w="43" w:type="dxa"/>
              <w:right w:w="43" w:type="dxa"/>
            </w:tcMar>
            <w:vAlign w:val="bottom"/>
          </w:tcPr>
          <w:p w14:paraId="58ECD92D" w14:textId="77777777" w:rsidR="0062115A" w:rsidRPr="00DE1073" w:rsidRDefault="003823F2" w:rsidP="00DE1073">
            <w:r w:rsidRPr="00DE1073">
              <w:t>89,9</w:t>
            </w:r>
          </w:p>
        </w:tc>
        <w:tc>
          <w:tcPr>
            <w:tcW w:w="720" w:type="dxa"/>
            <w:tcBorders>
              <w:top w:val="nil"/>
              <w:left w:val="nil"/>
              <w:bottom w:val="nil"/>
              <w:right w:val="nil"/>
            </w:tcBorders>
            <w:tcMar>
              <w:top w:w="100" w:type="dxa"/>
              <w:left w:w="43" w:type="dxa"/>
              <w:bottom w:w="43" w:type="dxa"/>
              <w:right w:w="43" w:type="dxa"/>
            </w:tcMar>
            <w:vAlign w:val="bottom"/>
          </w:tcPr>
          <w:p w14:paraId="11546758" w14:textId="77777777" w:rsidR="0062115A" w:rsidRPr="00DE1073" w:rsidRDefault="003823F2" w:rsidP="00DE1073">
            <w:r w:rsidRPr="00DE1073">
              <w:t>91,8</w:t>
            </w:r>
          </w:p>
        </w:tc>
      </w:tr>
      <w:tr w:rsidR="0062115A" w:rsidRPr="00DE1073" w14:paraId="7C955211"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13167418" w14:textId="77777777" w:rsidR="0062115A" w:rsidRPr="00DE1073" w:rsidRDefault="003823F2" w:rsidP="00DE1073">
            <w:r w:rsidRPr="00DE1073">
              <w:tab/>
              <w:t>Overføringer til private</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F706DCC" w14:textId="77777777" w:rsidR="0062115A" w:rsidRPr="00DE1073" w:rsidRDefault="003823F2" w:rsidP="00DE1073">
            <w:r w:rsidRPr="00DE1073">
              <w:t>51 313</w:t>
            </w:r>
          </w:p>
        </w:tc>
        <w:tc>
          <w:tcPr>
            <w:tcW w:w="1060" w:type="dxa"/>
            <w:tcBorders>
              <w:top w:val="nil"/>
              <w:left w:val="nil"/>
              <w:bottom w:val="nil"/>
              <w:right w:val="nil"/>
            </w:tcBorders>
            <w:tcMar>
              <w:top w:w="100" w:type="dxa"/>
              <w:left w:w="43" w:type="dxa"/>
              <w:bottom w:w="43" w:type="dxa"/>
              <w:right w:w="43" w:type="dxa"/>
            </w:tcMar>
            <w:vAlign w:val="bottom"/>
          </w:tcPr>
          <w:p w14:paraId="773103F9" w14:textId="77777777" w:rsidR="0062115A" w:rsidRPr="00DE1073" w:rsidRDefault="003823F2" w:rsidP="00DE1073">
            <w:r w:rsidRPr="00DE1073">
              <w:t>54 867</w:t>
            </w:r>
          </w:p>
        </w:tc>
        <w:tc>
          <w:tcPr>
            <w:tcW w:w="1060" w:type="dxa"/>
            <w:tcBorders>
              <w:top w:val="nil"/>
              <w:left w:val="nil"/>
              <w:bottom w:val="nil"/>
              <w:right w:val="nil"/>
            </w:tcBorders>
            <w:tcMar>
              <w:top w:w="100" w:type="dxa"/>
              <w:left w:w="43" w:type="dxa"/>
              <w:bottom w:w="43" w:type="dxa"/>
              <w:right w:w="43" w:type="dxa"/>
            </w:tcMar>
            <w:vAlign w:val="bottom"/>
          </w:tcPr>
          <w:p w14:paraId="2E7251A2" w14:textId="77777777" w:rsidR="0062115A" w:rsidRPr="00DE1073" w:rsidRDefault="003823F2" w:rsidP="00DE1073">
            <w:r w:rsidRPr="00DE1073">
              <w:t>56 992</w:t>
            </w:r>
          </w:p>
        </w:tc>
        <w:tc>
          <w:tcPr>
            <w:tcW w:w="1060" w:type="dxa"/>
            <w:tcBorders>
              <w:top w:val="nil"/>
              <w:left w:val="nil"/>
              <w:bottom w:val="nil"/>
              <w:right w:val="nil"/>
            </w:tcBorders>
            <w:tcMar>
              <w:top w:w="100" w:type="dxa"/>
              <w:left w:w="43" w:type="dxa"/>
              <w:bottom w:w="43" w:type="dxa"/>
              <w:right w:w="43" w:type="dxa"/>
            </w:tcMar>
            <w:vAlign w:val="bottom"/>
          </w:tcPr>
          <w:p w14:paraId="72B27629" w14:textId="77777777" w:rsidR="0062115A" w:rsidRPr="00DE1073" w:rsidRDefault="003823F2" w:rsidP="00DE1073">
            <w:r w:rsidRPr="00DE1073">
              <w:t>57 822</w:t>
            </w:r>
          </w:p>
        </w:tc>
        <w:tc>
          <w:tcPr>
            <w:tcW w:w="1060" w:type="dxa"/>
            <w:tcBorders>
              <w:top w:val="nil"/>
              <w:left w:val="nil"/>
              <w:bottom w:val="nil"/>
              <w:right w:val="nil"/>
            </w:tcBorders>
            <w:tcMar>
              <w:top w:w="100" w:type="dxa"/>
              <w:left w:w="43" w:type="dxa"/>
              <w:bottom w:w="43" w:type="dxa"/>
              <w:right w:w="43" w:type="dxa"/>
            </w:tcMar>
            <w:vAlign w:val="bottom"/>
          </w:tcPr>
          <w:p w14:paraId="436BF995" w14:textId="77777777" w:rsidR="0062115A" w:rsidRPr="00DE1073" w:rsidRDefault="003823F2" w:rsidP="00DE1073">
            <w:r w:rsidRPr="00DE1073">
              <w:t>60 027</w:t>
            </w:r>
          </w:p>
        </w:tc>
        <w:tc>
          <w:tcPr>
            <w:tcW w:w="160" w:type="dxa"/>
            <w:tcBorders>
              <w:top w:val="nil"/>
              <w:left w:val="nil"/>
              <w:bottom w:val="nil"/>
              <w:right w:val="nil"/>
            </w:tcBorders>
            <w:tcMar>
              <w:top w:w="100" w:type="dxa"/>
              <w:left w:w="43" w:type="dxa"/>
              <w:bottom w:w="43" w:type="dxa"/>
              <w:right w:w="43" w:type="dxa"/>
            </w:tcMar>
            <w:vAlign w:val="bottom"/>
          </w:tcPr>
          <w:p w14:paraId="2052982E"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1BA4E864" w14:textId="77777777" w:rsidR="0062115A" w:rsidRPr="00DE1073" w:rsidRDefault="003823F2" w:rsidP="00DE1073">
            <w:r w:rsidRPr="00DE1073">
              <w:t>6,9</w:t>
            </w:r>
          </w:p>
        </w:tc>
        <w:tc>
          <w:tcPr>
            <w:tcW w:w="720" w:type="dxa"/>
            <w:tcBorders>
              <w:top w:val="nil"/>
              <w:left w:val="nil"/>
              <w:bottom w:val="nil"/>
              <w:right w:val="nil"/>
            </w:tcBorders>
            <w:tcMar>
              <w:top w:w="100" w:type="dxa"/>
              <w:left w:w="43" w:type="dxa"/>
              <w:bottom w:w="43" w:type="dxa"/>
              <w:right w:w="43" w:type="dxa"/>
            </w:tcMar>
            <w:vAlign w:val="bottom"/>
          </w:tcPr>
          <w:p w14:paraId="20740957" w14:textId="77777777" w:rsidR="0062115A" w:rsidRPr="00DE1073" w:rsidRDefault="003823F2" w:rsidP="00DE1073">
            <w:r w:rsidRPr="00DE1073">
              <w:t>3,9</w:t>
            </w:r>
          </w:p>
        </w:tc>
        <w:tc>
          <w:tcPr>
            <w:tcW w:w="720" w:type="dxa"/>
            <w:tcBorders>
              <w:top w:val="nil"/>
              <w:left w:val="nil"/>
              <w:bottom w:val="nil"/>
              <w:right w:val="nil"/>
            </w:tcBorders>
            <w:tcMar>
              <w:top w:w="100" w:type="dxa"/>
              <w:left w:w="43" w:type="dxa"/>
              <w:bottom w:w="43" w:type="dxa"/>
              <w:right w:w="43" w:type="dxa"/>
            </w:tcMar>
            <w:vAlign w:val="bottom"/>
          </w:tcPr>
          <w:p w14:paraId="1E970D3F" w14:textId="77777777" w:rsidR="0062115A" w:rsidRPr="00DE1073" w:rsidRDefault="003823F2" w:rsidP="00DE1073">
            <w:r w:rsidRPr="00DE1073">
              <w:t>1,5</w:t>
            </w:r>
          </w:p>
        </w:tc>
        <w:tc>
          <w:tcPr>
            <w:tcW w:w="720" w:type="dxa"/>
            <w:tcBorders>
              <w:top w:val="nil"/>
              <w:left w:val="nil"/>
              <w:bottom w:val="nil"/>
              <w:right w:val="nil"/>
            </w:tcBorders>
            <w:tcMar>
              <w:top w:w="100" w:type="dxa"/>
              <w:left w:w="43" w:type="dxa"/>
              <w:bottom w:w="43" w:type="dxa"/>
              <w:right w:w="43" w:type="dxa"/>
            </w:tcMar>
            <w:vAlign w:val="bottom"/>
          </w:tcPr>
          <w:p w14:paraId="23E3FE09" w14:textId="77777777" w:rsidR="0062115A" w:rsidRPr="00DE1073" w:rsidRDefault="003823F2" w:rsidP="00DE1073">
            <w:r w:rsidRPr="00DE1073">
              <w:t>3,8</w:t>
            </w:r>
          </w:p>
        </w:tc>
      </w:tr>
      <w:tr w:rsidR="0062115A" w:rsidRPr="00DE1073" w14:paraId="7663BF0B"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077A5C3A" w14:textId="77777777" w:rsidR="0062115A" w:rsidRPr="00DE1073" w:rsidRDefault="003823F2" w:rsidP="00DE1073">
            <w:r w:rsidRPr="00DE1073">
              <w:tab/>
              <w:t>Overføringer til statsforvaltningen</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7C30CEE5" w14:textId="77777777" w:rsidR="0062115A" w:rsidRPr="00DE1073" w:rsidRDefault="003823F2" w:rsidP="00DE1073">
            <w:r w:rsidRPr="00DE1073">
              <w:t>2 954</w:t>
            </w:r>
          </w:p>
        </w:tc>
        <w:tc>
          <w:tcPr>
            <w:tcW w:w="1060" w:type="dxa"/>
            <w:tcBorders>
              <w:top w:val="nil"/>
              <w:left w:val="nil"/>
              <w:bottom w:val="nil"/>
              <w:right w:val="nil"/>
            </w:tcBorders>
            <w:tcMar>
              <w:top w:w="100" w:type="dxa"/>
              <w:left w:w="43" w:type="dxa"/>
              <w:bottom w:w="43" w:type="dxa"/>
              <w:right w:w="43" w:type="dxa"/>
            </w:tcMar>
            <w:vAlign w:val="bottom"/>
          </w:tcPr>
          <w:p w14:paraId="777E1F60" w14:textId="77777777" w:rsidR="0062115A" w:rsidRPr="00DE1073" w:rsidRDefault="003823F2" w:rsidP="00DE1073">
            <w:r w:rsidRPr="00DE1073">
              <w:t>3 257</w:t>
            </w:r>
          </w:p>
        </w:tc>
        <w:tc>
          <w:tcPr>
            <w:tcW w:w="1060" w:type="dxa"/>
            <w:tcBorders>
              <w:top w:val="nil"/>
              <w:left w:val="nil"/>
              <w:bottom w:val="nil"/>
              <w:right w:val="nil"/>
            </w:tcBorders>
            <w:tcMar>
              <w:top w:w="100" w:type="dxa"/>
              <w:left w:w="43" w:type="dxa"/>
              <w:bottom w:w="43" w:type="dxa"/>
              <w:right w:w="43" w:type="dxa"/>
            </w:tcMar>
            <w:vAlign w:val="bottom"/>
          </w:tcPr>
          <w:p w14:paraId="3C868D34" w14:textId="77777777" w:rsidR="0062115A" w:rsidRPr="00DE1073" w:rsidRDefault="003823F2" w:rsidP="00DE1073">
            <w:r w:rsidRPr="00DE1073">
              <w:t>3 478</w:t>
            </w:r>
          </w:p>
        </w:tc>
        <w:tc>
          <w:tcPr>
            <w:tcW w:w="1060" w:type="dxa"/>
            <w:tcBorders>
              <w:top w:val="nil"/>
              <w:left w:val="nil"/>
              <w:bottom w:val="nil"/>
              <w:right w:val="nil"/>
            </w:tcBorders>
            <w:tcMar>
              <w:top w:w="100" w:type="dxa"/>
              <w:left w:w="43" w:type="dxa"/>
              <w:bottom w:w="43" w:type="dxa"/>
              <w:right w:w="43" w:type="dxa"/>
            </w:tcMar>
            <w:vAlign w:val="bottom"/>
          </w:tcPr>
          <w:p w14:paraId="10E3C9F4" w14:textId="77777777" w:rsidR="0062115A" w:rsidRPr="00DE1073" w:rsidRDefault="003823F2" w:rsidP="00DE1073">
            <w:r w:rsidRPr="00DE1073">
              <w:t>4 522</w:t>
            </w:r>
          </w:p>
        </w:tc>
        <w:tc>
          <w:tcPr>
            <w:tcW w:w="1060" w:type="dxa"/>
            <w:tcBorders>
              <w:top w:val="nil"/>
              <w:left w:val="nil"/>
              <w:bottom w:val="nil"/>
              <w:right w:val="nil"/>
            </w:tcBorders>
            <w:tcMar>
              <w:top w:w="100" w:type="dxa"/>
              <w:left w:w="43" w:type="dxa"/>
              <w:bottom w:w="43" w:type="dxa"/>
              <w:right w:w="43" w:type="dxa"/>
            </w:tcMar>
            <w:vAlign w:val="bottom"/>
          </w:tcPr>
          <w:p w14:paraId="0DC742C0" w14:textId="77777777" w:rsidR="0062115A" w:rsidRPr="00DE1073" w:rsidRDefault="003823F2" w:rsidP="00DE1073">
            <w:r w:rsidRPr="00DE1073">
              <w:t>4 727</w:t>
            </w:r>
          </w:p>
        </w:tc>
        <w:tc>
          <w:tcPr>
            <w:tcW w:w="160" w:type="dxa"/>
            <w:tcBorders>
              <w:top w:val="nil"/>
              <w:left w:val="nil"/>
              <w:bottom w:val="nil"/>
              <w:right w:val="nil"/>
            </w:tcBorders>
            <w:tcMar>
              <w:top w:w="100" w:type="dxa"/>
              <w:left w:w="43" w:type="dxa"/>
              <w:bottom w:w="43" w:type="dxa"/>
              <w:right w:w="43" w:type="dxa"/>
            </w:tcMar>
            <w:vAlign w:val="bottom"/>
          </w:tcPr>
          <w:p w14:paraId="30588090"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E48F2B9" w14:textId="77777777" w:rsidR="0062115A" w:rsidRPr="00DE1073" w:rsidRDefault="003823F2" w:rsidP="00DE1073">
            <w:r w:rsidRPr="00DE1073">
              <w:t>10,3</w:t>
            </w:r>
          </w:p>
        </w:tc>
        <w:tc>
          <w:tcPr>
            <w:tcW w:w="720" w:type="dxa"/>
            <w:tcBorders>
              <w:top w:val="nil"/>
              <w:left w:val="nil"/>
              <w:bottom w:val="nil"/>
              <w:right w:val="nil"/>
            </w:tcBorders>
            <w:tcMar>
              <w:top w:w="100" w:type="dxa"/>
              <w:left w:w="43" w:type="dxa"/>
              <w:bottom w:w="43" w:type="dxa"/>
              <w:right w:w="43" w:type="dxa"/>
            </w:tcMar>
            <w:vAlign w:val="bottom"/>
          </w:tcPr>
          <w:p w14:paraId="5F9477F3" w14:textId="77777777" w:rsidR="0062115A" w:rsidRPr="00DE1073" w:rsidRDefault="003823F2" w:rsidP="00DE1073">
            <w:r w:rsidRPr="00DE1073">
              <w:t>6,8</w:t>
            </w:r>
          </w:p>
        </w:tc>
        <w:tc>
          <w:tcPr>
            <w:tcW w:w="720" w:type="dxa"/>
            <w:tcBorders>
              <w:top w:val="nil"/>
              <w:left w:val="nil"/>
              <w:bottom w:val="nil"/>
              <w:right w:val="nil"/>
            </w:tcBorders>
            <w:tcMar>
              <w:top w:w="100" w:type="dxa"/>
              <w:left w:w="43" w:type="dxa"/>
              <w:bottom w:w="43" w:type="dxa"/>
              <w:right w:w="43" w:type="dxa"/>
            </w:tcMar>
            <w:vAlign w:val="bottom"/>
          </w:tcPr>
          <w:p w14:paraId="5DCA8FD3" w14:textId="77777777" w:rsidR="0062115A" w:rsidRPr="00DE1073" w:rsidRDefault="003823F2" w:rsidP="00DE1073">
            <w:r w:rsidRPr="00DE1073">
              <w:t>30,0</w:t>
            </w:r>
          </w:p>
        </w:tc>
        <w:tc>
          <w:tcPr>
            <w:tcW w:w="720" w:type="dxa"/>
            <w:tcBorders>
              <w:top w:val="nil"/>
              <w:left w:val="nil"/>
              <w:bottom w:val="nil"/>
              <w:right w:val="nil"/>
            </w:tcBorders>
            <w:tcMar>
              <w:top w:w="100" w:type="dxa"/>
              <w:left w:w="43" w:type="dxa"/>
              <w:bottom w:w="43" w:type="dxa"/>
              <w:right w:w="43" w:type="dxa"/>
            </w:tcMar>
            <w:vAlign w:val="bottom"/>
          </w:tcPr>
          <w:p w14:paraId="3EFC76BB" w14:textId="77777777" w:rsidR="0062115A" w:rsidRPr="00DE1073" w:rsidRDefault="003823F2" w:rsidP="00DE1073">
            <w:r w:rsidRPr="00DE1073">
              <w:t>4,5</w:t>
            </w:r>
          </w:p>
        </w:tc>
      </w:tr>
      <w:tr w:rsidR="0062115A" w:rsidRPr="00DE1073" w14:paraId="59C88BC5"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6BA50467" w14:textId="77777777" w:rsidR="0062115A" w:rsidRPr="00DE1073" w:rsidRDefault="003823F2" w:rsidP="00DE1073">
            <w:r w:rsidRPr="00DE1073">
              <w:tab/>
              <w:t>Lønnskostnader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4A6C38D" w14:textId="77777777" w:rsidR="0062115A" w:rsidRPr="00DE1073" w:rsidRDefault="003823F2" w:rsidP="00DE1073">
            <w:r w:rsidRPr="00DE1073">
              <w:t>312 380</w:t>
            </w:r>
          </w:p>
        </w:tc>
        <w:tc>
          <w:tcPr>
            <w:tcW w:w="1060" w:type="dxa"/>
            <w:tcBorders>
              <w:top w:val="nil"/>
              <w:left w:val="nil"/>
              <w:bottom w:val="nil"/>
              <w:right w:val="nil"/>
            </w:tcBorders>
            <w:tcMar>
              <w:top w:w="100" w:type="dxa"/>
              <w:left w:w="43" w:type="dxa"/>
              <w:bottom w:w="43" w:type="dxa"/>
              <w:right w:w="43" w:type="dxa"/>
            </w:tcMar>
            <w:vAlign w:val="bottom"/>
          </w:tcPr>
          <w:p w14:paraId="7CA8D3DB" w14:textId="77777777" w:rsidR="0062115A" w:rsidRPr="00DE1073" w:rsidRDefault="003823F2" w:rsidP="00DE1073">
            <w:r w:rsidRPr="00DE1073">
              <w:t>315 875</w:t>
            </w:r>
          </w:p>
        </w:tc>
        <w:tc>
          <w:tcPr>
            <w:tcW w:w="1060" w:type="dxa"/>
            <w:tcBorders>
              <w:top w:val="nil"/>
              <w:left w:val="nil"/>
              <w:bottom w:val="nil"/>
              <w:right w:val="nil"/>
            </w:tcBorders>
            <w:tcMar>
              <w:top w:w="100" w:type="dxa"/>
              <w:left w:w="43" w:type="dxa"/>
              <w:bottom w:w="43" w:type="dxa"/>
              <w:right w:w="43" w:type="dxa"/>
            </w:tcMar>
            <w:vAlign w:val="bottom"/>
          </w:tcPr>
          <w:p w14:paraId="73D47E61" w14:textId="77777777" w:rsidR="0062115A" w:rsidRPr="00DE1073" w:rsidRDefault="003823F2" w:rsidP="00DE1073">
            <w:r w:rsidRPr="00DE1073">
              <w:t>330 449</w:t>
            </w:r>
          </w:p>
        </w:tc>
        <w:tc>
          <w:tcPr>
            <w:tcW w:w="1060" w:type="dxa"/>
            <w:tcBorders>
              <w:top w:val="nil"/>
              <w:left w:val="nil"/>
              <w:bottom w:val="nil"/>
              <w:right w:val="nil"/>
            </w:tcBorders>
            <w:tcMar>
              <w:top w:w="100" w:type="dxa"/>
              <w:left w:w="43" w:type="dxa"/>
              <w:bottom w:w="43" w:type="dxa"/>
              <w:right w:w="43" w:type="dxa"/>
            </w:tcMar>
            <w:vAlign w:val="bottom"/>
          </w:tcPr>
          <w:p w14:paraId="3A0138F6" w14:textId="77777777" w:rsidR="0062115A" w:rsidRPr="00DE1073" w:rsidRDefault="003823F2" w:rsidP="00DE1073">
            <w:r w:rsidRPr="00DE1073">
              <w:t>348 458</w:t>
            </w:r>
          </w:p>
        </w:tc>
        <w:tc>
          <w:tcPr>
            <w:tcW w:w="1060" w:type="dxa"/>
            <w:tcBorders>
              <w:top w:val="nil"/>
              <w:left w:val="nil"/>
              <w:bottom w:val="nil"/>
              <w:right w:val="nil"/>
            </w:tcBorders>
            <w:tcMar>
              <w:top w:w="100" w:type="dxa"/>
              <w:left w:w="43" w:type="dxa"/>
              <w:bottom w:w="43" w:type="dxa"/>
              <w:right w:w="43" w:type="dxa"/>
            </w:tcMar>
            <w:vAlign w:val="bottom"/>
          </w:tcPr>
          <w:p w14:paraId="5BF31A98" w14:textId="77777777" w:rsidR="0062115A" w:rsidRPr="00DE1073" w:rsidRDefault="003823F2" w:rsidP="00DE1073">
            <w:r w:rsidRPr="00DE1073">
              <w:t>368 009</w:t>
            </w:r>
          </w:p>
        </w:tc>
        <w:tc>
          <w:tcPr>
            <w:tcW w:w="160" w:type="dxa"/>
            <w:tcBorders>
              <w:top w:val="nil"/>
              <w:left w:val="nil"/>
              <w:bottom w:val="nil"/>
              <w:right w:val="nil"/>
            </w:tcBorders>
            <w:tcMar>
              <w:top w:w="100" w:type="dxa"/>
              <w:left w:w="43" w:type="dxa"/>
              <w:bottom w:w="43" w:type="dxa"/>
              <w:right w:w="43" w:type="dxa"/>
            </w:tcMar>
            <w:vAlign w:val="bottom"/>
          </w:tcPr>
          <w:p w14:paraId="18502245"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553F7DDE" w14:textId="77777777" w:rsidR="0062115A" w:rsidRPr="00DE1073" w:rsidRDefault="003823F2" w:rsidP="00DE1073">
            <w:r w:rsidRPr="00DE1073">
              <w:t>1,1</w:t>
            </w:r>
          </w:p>
        </w:tc>
        <w:tc>
          <w:tcPr>
            <w:tcW w:w="720" w:type="dxa"/>
            <w:tcBorders>
              <w:top w:val="nil"/>
              <w:left w:val="nil"/>
              <w:bottom w:val="nil"/>
              <w:right w:val="nil"/>
            </w:tcBorders>
            <w:tcMar>
              <w:top w:w="100" w:type="dxa"/>
              <w:left w:w="43" w:type="dxa"/>
              <w:bottom w:w="43" w:type="dxa"/>
              <w:right w:w="43" w:type="dxa"/>
            </w:tcMar>
            <w:vAlign w:val="bottom"/>
          </w:tcPr>
          <w:p w14:paraId="7FCC8E74" w14:textId="77777777" w:rsidR="0062115A" w:rsidRPr="00DE1073" w:rsidRDefault="003823F2" w:rsidP="00DE1073">
            <w:r w:rsidRPr="00DE1073">
              <w:t>4,6</w:t>
            </w:r>
          </w:p>
        </w:tc>
        <w:tc>
          <w:tcPr>
            <w:tcW w:w="720" w:type="dxa"/>
            <w:tcBorders>
              <w:top w:val="nil"/>
              <w:left w:val="nil"/>
              <w:bottom w:val="nil"/>
              <w:right w:val="nil"/>
            </w:tcBorders>
            <w:tcMar>
              <w:top w:w="100" w:type="dxa"/>
              <w:left w:w="43" w:type="dxa"/>
              <w:bottom w:w="43" w:type="dxa"/>
              <w:right w:w="43" w:type="dxa"/>
            </w:tcMar>
            <w:vAlign w:val="bottom"/>
          </w:tcPr>
          <w:p w14:paraId="6581EC0D" w14:textId="77777777" w:rsidR="0062115A" w:rsidRPr="00DE1073" w:rsidRDefault="003823F2" w:rsidP="00DE1073">
            <w:r w:rsidRPr="00DE1073">
              <w:t>5,4</w:t>
            </w:r>
          </w:p>
        </w:tc>
        <w:tc>
          <w:tcPr>
            <w:tcW w:w="720" w:type="dxa"/>
            <w:tcBorders>
              <w:top w:val="nil"/>
              <w:left w:val="nil"/>
              <w:bottom w:val="nil"/>
              <w:right w:val="nil"/>
            </w:tcBorders>
            <w:tcMar>
              <w:top w:w="100" w:type="dxa"/>
              <w:left w:w="43" w:type="dxa"/>
              <w:bottom w:w="43" w:type="dxa"/>
              <w:right w:w="43" w:type="dxa"/>
            </w:tcMar>
            <w:vAlign w:val="bottom"/>
          </w:tcPr>
          <w:p w14:paraId="4449AEED" w14:textId="77777777" w:rsidR="0062115A" w:rsidRPr="00DE1073" w:rsidRDefault="003823F2" w:rsidP="00DE1073">
            <w:r w:rsidRPr="00DE1073">
              <w:t>5,6</w:t>
            </w:r>
          </w:p>
        </w:tc>
      </w:tr>
      <w:tr w:rsidR="0062115A" w:rsidRPr="00DE1073" w14:paraId="0452C87B"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7DA6DDF4" w14:textId="77777777" w:rsidR="0062115A" w:rsidRPr="00DE1073" w:rsidRDefault="003823F2" w:rsidP="00DE1073">
            <w:r w:rsidRPr="00DE1073">
              <w:tab/>
              <w:t>Produktinnsats</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59DCE3C" w14:textId="77777777" w:rsidR="0062115A" w:rsidRPr="00DE1073" w:rsidRDefault="003823F2" w:rsidP="00DE1073">
            <w:r w:rsidRPr="00DE1073">
              <w:t>134 534</w:t>
            </w:r>
          </w:p>
        </w:tc>
        <w:tc>
          <w:tcPr>
            <w:tcW w:w="1060" w:type="dxa"/>
            <w:tcBorders>
              <w:top w:val="nil"/>
              <w:left w:val="nil"/>
              <w:bottom w:val="nil"/>
              <w:right w:val="nil"/>
            </w:tcBorders>
            <w:tcMar>
              <w:top w:w="100" w:type="dxa"/>
              <w:left w:w="43" w:type="dxa"/>
              <w:bottom w:w="43" w:type="dxa"/>
              <w:right w:w="43" w:type="dxa"/>
            </w:tcMar>
            <w:vAlign w:val="bottom"/>
          </w:tcPr>
          <w:p w14:paraId="11FD7930" w14:textId="77777777" w:rsidR="0062115A" w:rsidRPr="00DE1073" w:rsidRDefault="003823F2" w:rsidP="00DE1073">
            <w:r w:rsidRPr="00DE1073">
              <w:t>139 999</w:t>
            </w:r>
          </w:p>
        </w:tc>
        <w:tc>
          <w:tcPr>
            <w:tcW w:w="1060" w:type="dxa"/>
            <w:tcBorders>
              <w:top w:val="nil"/>
              <w:left w:val="nil"/>
              <w:bottom w:val="nil"/>
              <w:right w:val="nil"/>
            </w:tcBorders>
            <w:tcMar>
              <w:top w:w="100" w:type="dxa"/>
              <w:left w:w="43" w:type="dxa"/>
              <w:bottom w:w="43" w:type="dxa"/>
              <w:right w:w="43" w:type="dxa"/>
            </w:tcMar>
            <w:vAlign w:val="bottom"/>
          </w:tcPr>
          <w:p w14:paraId="441EF26A" w14:textId="77777777" w:rsidR="0062115A" w:rsidRPr="00DE1073" w:rsidRDefault="003823F2" w:rsidP="00DE1073">
            <w:r w:rsidRPr="00DE1073">
              <w:t>154 916</w:t>
            </w:r>
          </w:p>
        </w:tc>
        <w:tc>
          <w:tcPr>
            <w:tcW w:w="1060" w:type="dxa"/>
            <w:tcBorders>
              <w:top w:val="nil"/>
              <w:left w:val="nil"/>
              <w:bottom w:val="nil"/>
              <w:right w:val="nil"/>
            </w:tcBorders>
            <w:tcMar>
              <w:top w:w="100" w:type="dxa"/>
              <w:left w:w="43" w:type="dxa"/>
              <w:bottom w:w="43" w:type="dxa"/>
              <w:right w:w="43" w:type="dxa"/>
            </w:tcMar>
            <w:vAlign w:val="bottom"/>
          </w:tcPr>
          <w:p w14:paraId="7246AD63" w14:textId="77777777" w:rsidR="0062115A" w:rsidRPr="00DE1073" w:rsidRDefault="003823F2" w:rsidP="00DE1073">
            <w:r w:rsidRPr="00DE1073">
              <w:t>166 227</w:t>
            </w:r>
          </w:p>
        </w:tc>
        <w:tc>
          <w:tcPr>
            <w:tcW w:w="1060" w:type="dxa"/>
            <w:tcBorders>
              <w:top w:val="nil"/>
              <w:left w:val="nil"/>
              <w:bottom w:val="nil"/>
              <w:right w:val="nil"/>
            </w:tcBorders>
            <w:tcMar>
              <w:top w:w="100" w:type="dxa"/>
              <w:left w:w="43" w:type="dxa"/>
              <w:bottom w:w="43" w:type="dxa"/>
              <w:right w:w="43" w:type="dxa"/>
            </w:tcMar>
            <w:vAlign w:val="bottom"/>
          </w:tcPr>
          <w:p w14:paraId="1C76A9DA" w14:textId="77777777" w:rsidR="0062115A" w:rsidRPr="00DE1073" w:rsidRDefault="003823F2" w:rsidP="00DE1073">
            <w:r w:rsidRPr="00DE1073">
              <w:t>171 043</w:t>
            </w:r>
          </w:p>
        </w:tc>
        <w:tc>
          <w:tcPr>
            <w:tcW w:w="160" w:type="dxa"/>
            <w:tcBorders>
              <w:top w:val="nil"/>
              <w:left w:val="nil"/>
              <w:bottom w:val="nil"/>
              <w:right w:val="nil"/>
            </w:tcBorders>
            <w:tcMar>
              <w:top w:w="100" w:type="dxa"/>
              <w:left w:w="43" w:type="dxa"/>
              <w:bottom w:w="43" w:type="dxa"/>
              <w:right w:w="43" w:type="dxa"/>
            </w:tcMar>
            <w:vAlign w:val="bottom"/>
          </w:tcPr>
          <w:p w14:paraId="0F5EBF7A"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40E47666" w14:textId="77777777" w:rsidR="0062115A" w:rsidRPr="00DE1073" w:rsidRDefault="003823F2" w:rsidP="00DE1073">
            <w:r w:rsidRPr="00DE1073">
              <w:t>4,1</w:t>
            </w:r>
          </w:p>
        </w:tc>
        <w:tc>
          <w:tcPr>
            <w:tcW w:w="720" w:type="dxa"/>
            <w:tcBorders>
              <w:top w:val="nil"/>
              <w:left w:val="nil"/>
              <w:bottom w:val="nil"/>
              <w:right w:val="nil"/>
            </w:tcBorders>
            <w:tcMar>
              <w:top w:w="100" w:type="dxa"/>
              <w:left w:w="43" w:type="dxa"/>
              <w:bottom w:w="43" w:type="dxa"/>
              <w:right w:w="43" w:type="dxa"/>
            </w:tcMar>
            <w:vAlign w:val="bottom"/>
          </w:tcPr>
          <w:p w14:paraId="179F010C" w14:textId="77777777" w:rsidR="0062115A" w:rsidRPr="00DE1073" w:rsidRDefault="003823F2" w:rsidP="00DE1073">
            <w:r w:rsidRPr="00DE1073">
              <w:t>10,7</w:t>
            </w:r>
          </w:p>
        </w:tc>
        <w:tc>
          <w:tcPr>
            <w:tcW w:w="720" w:type="dxa"/>
            <w:tcBorders>
              <w:top w:val="nil"/>
              <w:left w:val="nil"/>
              <w:bottom w:val="nil"/>
              <w:right w:val="nil"/>
            </w:tcBorders>
            <w:tcMar>
              <w:top w:w="100" w:type="dxa"/>
              <w:left w:w="43" w:type="dxa"/>
              <w:bottom w:w="43" w:type="dxa"/>
              <w:right w:w="43" w:type="dxa"/>
            </w:tcMar>
            <w:vAlign w:val="bottom"/>
          </w:tcPr>
          <w:p w14:paraId="49F7E29B" w14:textId="77777777" w:rsidR="0062115A" w:rsidRPr="00DE1073" w:rsidRDefault="003823F2" w:rsidP="00DE1073">
            <w:r w:rsidRPr="00DE1073">
              <w:t>7,3</w:t>
            </w:r>
          </w:p>
        </w:tc>
        <w:tc>
          <w:tcPr>
            <w:tcW w:w="720" w:type="dxa"/>
            <w:tcBorders>
              <w:top w:val="nil"/>
              <w:left w:val="nil"/>
              <w:bottom w:val="nil"/>
              <w:right w:val="nil"/>
            </w:tcBorders>
            <w:tcMar>
              <w:top w:w="100" w:type="dxa"/>
              <w:left w:w="43" w:type="dxa"/>
              <w:bottom w:w="43" w:type="dxa"/>
              <w:right w:w="43" w:type="dxa"/>
            </w:tcMar>
            <w:vAlign w:val="bottom"/>
          </w:tcPr>
          <w:p w14:paraId="45BD2575" w14:textId="77777777" w:rsidR="0062115A" w:rsidRPr="00DE1073" w:rsidRDefault="003823F2" w:rsidP="00DE1073">
            <w:r w:rsidRPr="00DE1073">
              <w:t>2,9</w:t>
            </w:r>
          </w:p>
        </w:tc>
      </w:tr>
      <w:tr w:rsidR="0062115A" w:rsidRPr="00DE1073" w14:paraId="290E1553"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76E1DB64" w14:textId="77777777" w:rsidR="0062115A" w:rsidRPr="00DE1073" w:rsidRDefault="003823F2" w:rsidP="00DE1073">
            <w:r w:rsidRPr="00DE1073">
              <w:tab/>
              <w:t>Produktkjøp til husholdninger</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1AA7AD2" w14:textId="77777777" w:rsidR="0062115A" w:rsidRPr="00DE1073" w:rsidRDefault="003823F2" w:rsidP="00DE1073">
            <w:r w:rsidRPr="00DE1073">
              <w:t>28 321</w:t>
            </w:r>
          </w:p>
        </w:tc>
        <w:tc>
          <w:tcPr>
            <w:tcW w:w="1060" w:type="dxa"/>
            <w:tcBorders>
              <w:top w:val="nil"/>
              <w:left w:val="nil"/>
              <w:bottom w:val="nil"/>
              <w:right w:val="nil"/>
            </w:tcBorders>
            <w:tcMar>
              <w:top w:w="100" w:type="dxa"/>
              <w:left w:w="43" w:type="dxa"/>
              <w:bottom w:w="43" w:type="dxa"/>
              <w:right w:w="43" w:type="dxa"/>
            </w:tcMar>
            <w:vAlign w:val="bottom"/>
          </w:tcPr>
          <w:p w14:paraId="1436AEEC" w14:textId="77777777" w:rsidR="0062115A" w:rsidRPr="00DE1073" w:rsidRDefault="003823F2" w:rsidP="00DE1073">
            <w:r w:rsidRPr="00DE1073">
              <w:t>27 861</w:t>
            </w:r>
          </w:p>
        </w:tc>
        <w:tc>
          <w:tcPr>
            <w:tcW w:w="1060" w:type="dxa"/>
            <w:tcBorders>
              <w:top w:val="nil"/>
              <w:left w:val="nil"/>
              <w:bottom w:val="nil"/>
              <w:right w:val="nil"/>
            </w:tcBorders>
            <w:tcMar>
              <w:top w:w="100" w:type="dxa"/>
              <w:left w:w="43" w:type="dxa"/>
              <w:bottom w:w="43" w:type="dxa"/>
              <w:right w:w="43" w:type="dxa"/>
            </w:tcMar>
            <w:vAlign w:val="bottom"/>
          </w:tcPr>
          <w:p w14:paraId="10E1450A" w14:textId="77777777" w:rsidR="0062115A" w:rsidRPr="00DE1073" w:rsidRDefault="003823F2" w:rsidP="00DE1073">
            <w:r w:rsidRPr="00DE1073">
              <w:t>30 728</w:t>
            </w:r>
          </w:p>
        </w:tc>
        <w:tc>
          <w:tcPr>
            <w:tcW w:w="1060" w:type="dxa"/>
            <w:tcBorders>
              <w:top w:val="nil"/>
              <w:left w:val="nil"/>
              <w:bottom w:val="nil"/>
              <w:right w:val="nil"/>
            </w:tcBorders>
            <w:tcMar>
              <w:top w:w="100" w:type="dxa"/>
              <w:left w:w="43" w:type="dxa"/>
              <w:bottom w:w="43" w:type="dxa"/>
              <w:right w:w="43" w:type="dxa"/>
            </w:tcMar>
            <w:vAlign w:val="bottom"/>
          </w:tcPr>
          <w:p w14:paraId="2D22580A" w14:textId="77777777" w:rsidR="0062115A" w:rsidRPr="00DE1073" w:rsidRDefault="003823F2" w:rsidP="00DE1073">
            <w:r w:rsidRPr="00DE1073">
              <w:t>31 406</w:t>
            </w:r>
          </w:p>
        </w:tc>
        <w:tc>
          <w:tcPr>
            <w:tcW w:w="1060" w:type="dxa"/>
            <w:tcBorders>
              <w:top w:val="nil"/>
              <w:left w:val="nil"/>
              <w:bottom w:val="nil"/>
              <w:right w:val="nil"/>
            </w:tcBorders>
            <w:tcMar>
              <w:top w:w="100" w:type="dxa"/>
              <w:left w:w="43" w:type="dxa"/>
              <w:bottom w:w="43" w:type="dxa"/>
              <w:right w:w="43" w:type="dxa"/>
            </w:tcMar>
            <w:vAlign w:val="bottom"/>
          </w:tcPr>
          <w:p w14:paraId="19985572" w14:textId="77777777" w:rsidR="0062115A" w:rsidRPr="00DE1073" w:rsidRDefault="003823F2" w:rsidP="00DE1073">
            <w:r w:rsidRPr="00DE1073">
              <w:t>32 610</w:t>
            </w:r>
          </w:p>
        </w:tc>
        <w:tc>
          <w:tcPr>
            <w:tcW w:w="160" w:type="dxa"/>
            <w:tcBorders>
              <w:top w:val="nil"/>
              <w:left w:val="nil"/>
              <w:bottom w:val="nil"/>
              <w:right w:val="nil"/>
            </w:tcBorders>
            <w:tcMar>
              <w:top w:w="100" w:type="dxa"/>
              <w:left w:w="43" w:type="dxa"/>
              <w:bottom w:w="43" w:type="dxa"/>
              <w:right w:w="43" w:type="dxa"/>
            </w:tcMar>
            <w:vAlign w:val="bottom"/>
          </w:tcPr>
          <w:p w14:paraId="0412B9C7"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5D6DC615" w14:textId="77777777" w:rsidR="0062115A" w:rsidRPr="00DE1073" w:rsidRDefault="003823F2" w:rsidP="00DE1073">
            <w:r w:rsidRPr="00DE1073">
              <w:t>-1,6</w:t>
            </w:r>
          </w:p>
        </w:tc>
        <w:tc>
          <w:tcPr>
            <w:tcW w:w="720" w:type="dxa"/>
            <w:tcBorders>
              <w:top w:val="nil"/>
              <w:left w:val="nil"/>
              <w:bottom w:val="nil"/>
              <w:right w:val="nil"/>
            </w:tcBorders>
            <w:tcMar>
              <w:top w:w="100" w:type="dxa"/>
              <w:left w:w="43" w:type="dxa"/>
              <w:bottom w:w="43" w:type="dxa"/>
              <w:right w:w="43" w:type="dxa"/>
            </w:tcMar>
            <w:vAlign w:val="bottom"/>
          </w:tcPr>
          <w:p w14:paraId="5754F5B5" w14:textId="77777777" w:rsidR="0062115A" w:rsidRPr="00DE1073" w:rsidRDefault="003823F2" w:rsidP="00DE1073">
            <w:r w:rsidRPr="00DE1073">
              <w:t>10,3</w:t>
            </w:r>
          </w:p>
        </w:tc>
        <w:tc>
          <w:tcPr>
            <w:tcW w:w="720" w:type="dxa"/>
            <w:tcBorders>
              <w:top w:val="nil"/>
              <w:left w:val="nil"/>
              <w:bottom w:val="nil"/>
              <w:right w:val="nil"/>
            </w:tcBorders>
            <w:tcMar>
              <w:top w:w="100" w:type="dxa"/>
              <w:left w:w="43" w:type="dxa"/>
              <w:bottom w:w="43" w:type="dxa"/>
              <w:right w:w="43" w:type="dxa"/>
            </w:tcMar>
            <w:vAlign w:val="bottom"/>
          </w:tcPr>
          <w:p w14:paraId="71631809" w14:textId="77777777" w:rsidR="0062115A" w:rsidRPr="00DE1073" w:rsidRDefault="003823F2" w:rsidP="00DE1073">
            <w:r w:rsidRPr="00DE1073">
              <w:t>2,2</w:t>
            </w:r>
          </w:p>
        </w:tc>
        <w:tc>
          <w:tcPr>
            <w:tcW w:w="720" w:type="dxa"/>
            <w:tcBorders>
              <w:top w:val="nil"/>
              <w:left w:val="nil"/>
              <w:bottom w:val="nil"/>
              <w:right w:val="nil"/>
            </w:tcBorders>
            <w:tcMar>
              <w:top w:w="100" w:type="dxa"/>
              <w:left w:w="43" w:type="dxa"/>
              <w:bottom w:w="43" w:type="dxa"/>
              <w:right w:w="43" w:type="dxa"/>
            </w:tcMar>
            <w:vAlign w:val="bottom"/>
          </w:tcPr>
          <w:p w14:paraId="019E1812" w14:textId="77777777" w:rsidR="0062115A" w:rsidRPr="00DE1073" w:rsidRDefault="003823F2" w:rsidP="00DE1073">
            <w:r w:rsidRPr="00DE1073">
              <w:t>3,8</w:t>
            </w:r>
          </w:p>
        </w:tc>
      </w:tr>
      <w:tr w:rsidR="0062115A" w:rsidRPr="00DE1073" w14:paraId="2319A646"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1C54E021" w14:textId="77777777" w:rsidR="0062115A" w:rsidRPr="00DE1073" w:rsidRDefault="003823F2" w:rsidP="00DE1073">
            <w:r w:rsidRPr="00DE1073">
              <w:tab/>
              <w:t>Bruttoinvesteringer i fast realkapital</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7F272232" w14:textId="77777777" w:rsidR="0062115A" w:rsidRPr="00DE1073" w:rsidRDefault="003823F2" w:rsidP="00DE1073">
            <w:r w:rsidRPr="00DE1073">
              <w:t>86 975</w:t>
            </w:r>
          </w:p>
        </w:tc>
        <w:tc>
          <w:tcPr>
            <w:tcW w:w="1060" w:type="dxa"/>
            <w:tcBorders>
              <w:top w:val="nil"/>
              <w:left w:val="nil"/>
              <w:bottom w:val="nil"/>
              <w:right w:val="nil"/>
            </w:tcBorders>
            <w:tcMar>
              <w:top w:w="100" w:type="dxa"/>
              <w:left w:w="43" w:type="dxa"/>
              <w:bottom w:w="43" w:type="dxa"/>
              <w:right w:w="43" w:type="dxa"/>
            </w:tcMar>
            <w:vAlign w:val="bottom"/>
          </w:tcPr>
          <w:p w14:paraId="1B57D64F" w14:textId="77777777" w:rsidR="0062115A" w:rsidRPr="00DE1073" w:rsidRDefault="003823F2" w:rsidP="00DE1073">
            <w:r w:rsidRPr="00DE1073">
              <w:t>86 841</w:t>
            </w:r>
          </w:p>
        </w:tc>
        <w:tc>
          <w:tcPr>
            <w:tcW w:w="1060" w:type="dxa"/>
            <w:tcBorders>
              <w:top w:val="nil"/>
              <w:left w:val="nil"/>
              <w:bottom w:val="nil"/>
              <w:right w:val="nil"/>
            </w:tcBorders>
            <w:tcMar>
              <w:top w:w="100" w:type="dxa"/>
              <w:left w:w="43" w:type="dxa"/>
              <w:bottom w:w="43" w:type="dxa"/>
              <w:right w:w="43" w:type="dxa"/>
            </w:tcMar>
            <w:vAlign w:val="bottom"/>
          </w:tcPr>
          <w:p w14:paraId="13C5536B" w14:textId="77777777" w:rsidR="0062115A" w:rsidRPr="00DE1073" w:rsidRDefault="003823F2" w:rsidP="00DE1073">
            <w:r w:rsidRPr="00DE1073">
              <w:t>85 126</w:t>
            </w:r>
          </w:p>
        </w:tc>
        <w:tc>
          <w:tcPr>
            <w:tcW w:w="1060" w:type="dxa"/>
            <w:tcBorders>
              <w:top w:val="nil"/>
              <w:left w:val="nil"/>
              <w:bottom w:val="nil"/>
              <w:right w:val="nil"/>
            </w:tcBorders>
            <w:tcMar>
              <w:top w:w="100" w:type="dxa"/>
              <w:left w:w="43" w:type="dxa"/>
              <w:bottom w:w="43" w:type="dxa"/>
              <w:right w:w="43" w:type="dxa"/>
            </w:tcMar>
            <w:vAlign w:val="bottom"/>
          </w:tcPr>
          <w:p w14:paraId="141DE4A0" w14:textId="77777777" w:rsidR="0062115A" w:rsidRPr="00DE1073" w:rsidRDefault="003823F2" w:rsidP="00DE1073">
            <w:r w:rsidRPr="00DE1073">
              <w:t>94 831</w:t>
            </w:r>
          </w:p>
        </w:tc>
        <w:tc>
          <w:tcPr>
            <w:tcW w:w="1060" w:type="dxa"/>
            <w:tcBorders>
              <w:top w:val="nil"/>
              <w:left w:val="nil"/>
              <w:bottom w:val="nil"/>
              <w:right w:val="nil"/>
            </w:tcBorders>
            <w:tcMar>
              <w:top w:w="100" w:type="dxa"/>
              <w:left w:w="43" w:type="dxa"/>
              <w:bottom w:w="43" w:type="dxa"/>
              <w:right w:w="43" w:type="dxa"/>
            </w:tcMar>
            <w:vAlign w:val="bottom"/>
          </w:tcPr>
          <w:p w14:paraId="59D87CCE" w14:textId="77777777" w:rsidR="0062115A" w:rsidRPr="00DE1073" w:rsidRDefault="003823F2" w:rsidP="00DE1073">
            <w:r w:rsidRPr="00DE1073">
              <w:t>97 866</w:t>
            </w:r>
          </w:p>
        </w:tc>
        <w:tc>
          <w:tcPr>
            <w:tcW w:w="160" w:type="dxa"/>
            <w:tcBorders>
              <w:top w:val="nil"/>
              <w:left w:val="nil"/>
              <w:bottom w:val="nil"/>
              <w:right w:val="nil"/>
            </w:tcBorders>
            <w:tcMar>
              <w:top w:w="100" w:type="dxa"/>
              <w:left w:w="43" w:type="dxa"/>
              <w:bottom w:w="43" w:type="dxa"/>
              <w:right w:w="43" w:type="dxa"/>
            </w:tcMar>
            <w:vAlign w:val="bottom"/>
          </w:tcPr>
          <w:p w14:paraId="6138CAE4"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5ACC87C9" w14:textId="77777777" w:rsidR="0062115A" w:rsidRPr="00DE1073" w:rsidRDefault="003823F2" w:rsidP="00DE1073">
            <w:r w:rsidRPr="00DE1073">
              <w:t>-0,2</w:t>
            </w:r>
          </w:p>
        </w:tc>
        <w:tc>
          <w:tcPr>
            <w:tcW w:w="720" w:type="dxa"/>
            <w:tcBorders>
              <w:top w:val="nil"/>
              <w:left w:val="nil"/>
              <w:bottom w:val="nil"/>
              <w:right w:val="nil"/>
            </w:tcBorders>
            <w:tcMar>
              <w:top w:w="100" w:type="dxa"/>
              <w:left w:w="43" w:type="dxa"/>
              <w:bottom w:w="43" w:type="dxa"/>
              <w:right w:w="43" w:type="dxa"/>
            </w:tcMar>
            <w:vAlign w:val="bottom"/>
          </w:tcPr>
          <w:p w14:paraId="738206A1" w14:textId="77777777" w:rsidR="0062115A" w:rsidRPr="00DE1073" w:rsidRDefault="003823F2" w:rsidP="00DE1073">
            <w:r w:rsidRPr="00DE1073">
              <w:t>-2,0</w:t>
            </w:r>
          </w:p>
        </w:tc>
        <w:tc>
          <w:tcPr>
            <w:tcW w:w="720" w:type="dxa"/>
            <w:tcBorders>
              <w:top w:val="nil"/>
              <w:left w:val="nil"/>
              <w:bottom w:val="nil"/>
              <w:right w:val="nil"/>
            </w:tcBorders>
            <w:tcMar>
              <w:top w:w="100" w:type="dxa"/>
              <w:left w:w="43" w:type="dxa"/>
              <w:bottom w:w="43" w:type="dxa"/>
              <w:right w:w="43" w:type="dxa"/>
            </w:tcMar>
            <w:vAlign w:val="bottom"/>
          </w:tcPr>
          <w:p w14:paraId="5E453BCF" w14:textId="77777777" w:rsidR="0062115A" w:rsidRPr="00DE1073" w:rsidRDefault="003823F2" w:rsidP="00DE1073">
            <w:r w:rsidRPr="00DE1073">
              <w:t>11,4</w:t>
            </w:r>
          </w:p>
        </w:tc>
        <w:tc>
          <w:tcPr>
            <w:tcW w:w="720" w:type="dxa"/>
            <w:tcBorders>
              <w:top w:val="nil"/>
              <w:left w:val="nil"/>
              <w:bottom w:val="nil"/>
              <w:right w:val="nil"/>
            </w:tcBorders>
            <w:tcMar>
              <w:top w:w="100" w:type="dxa"/>
              <w:left w:w="43" w:type="dxa"/>
              <w:bottom w:w="43" w:type="dxa"/>
              <w:right w:w="43" w:type="dxa"/>
            </w:tcMar>
            <w:vAlign w:val="bottom"/>
          </w:tcPr>
          <w:p w14:paraId="21144EA4" w14:textId="77777777" w:rsidR="0062115A" w:rsidRPr="00DE1073" w:rsidRDefault="003823F2" w:rsidP="00DE1073">
            <w:r w:rsidRPr="00DE1073">
              <w:t>3,2</w:t>
            </w:r>
          </w:p>
        </w:tc>
      </w:tr>
      <w:tr w:rsidR="0062115A" w:rsidRPr="00DE1073" w14:paraId="5DCDFA3A"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2A0C83DA" w14:textId="77777777" w:rsidR="0062115A" w:rsidRPr="00DE1073" w:rsidRDefault="003823F2" w:rsidP="00DE1073">
            <w:r w:rsidRPr="00DE1073">
              <w:tab/>
              <w:t>Netto kjøp av tomter og grunn</w:t>
            </w:r>
            <w:r w:rsidRPr="00DE1073">
              <w:tab/>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D2B136B" w14:textId="77777777" w:rsidR="0062115A" w:rsidRPr="00DE1073" w:rsidRDefault="003823F2" w:rsidP="00DE1073">
            <w:r w:rsidRPr="00DE1073">
              <w:t>-272</w:t>
            </w:r>
          </w:p>
        </w:tc>
        <w:tc>
          <w:tcPr>
            <w:tcW w:w="1060" w:type="dxa"/>
            <w:tcBorders>
              <w:top w:val="nil"/>
              <w:left w:val="nil"/>
              <w:bottom w:val="nil"/>
              <w:right w:val="nil"/>
            </w:tcBorders>
            <w:tcMar>
              <w:top w:w="100" w:type="dxa"/>
              <w:left w:w="43" w:type="dxa"/>
              <w:bottom w:w="43" w:type="dxa"/>
              <w:right w:w="43" w:type="dxa"/>
            </w:tcMar>
            <w:vAlign w:val="bottom"/>
          </w:tcPr>
          <w:p w14:paraId="3894C5D1" w14:textId="77777777" w:rsidR="0062115A" w:rsidRPr="00DE1073" w:rsidRDefault="003823F2" w:rsidP="00DE1073">
            <w:r w:rsidRPr="00DE1073">
              <w:t>-648</w:t>
            </w:r>
          </w:p>
        </w:tc>
        <w:tc>
          <w:tcPr>
            <w:tcW w:w="1060" w:type="dxa"/>
            <w:tcBorders>
              <w:top w:val="nil"/>
              <w:left w:val="nil"/>
              <w:bottom w:val="nil"/>
              <w:right w:val="nil"/>
            </w:tcBorders>
            <w:tcMar>
              <w:top w:w="100" w:type="dxa"/>
              <w:left w:w="43" w:type="dxa"/>
              <w:bottom w:w="43" w:type="dxa"/>
              <w:right w:w="43" w:type="dxa"/>
            </w:tcMar>
            <w:vAlign w:val="bottom"/>
          </w:tcPr>
          <w:p w14:paraId="3E75A384" w14:textId="77777777" w:rsidR="0062115A" w:rsidRPr="00DE1073" w:rsidRDefault="003823F2" w:rsidP="00DE1073">
            <w:r w:rsidRPr="00DE1073">
              <w:t>500</w:t>
            </w:r>
          </w:p>
        </w:tc>
        <w:tc>
          <w:tcPr>
            <w:tcW w:w="1060" w:type="dxa"/>
            <w:tcBorders>
              <w:top w:val="nil"/>
              <w:left w:val="nil"/>
              <w:bottom w:val="nil"/>
              <w:right w:val="nil"/>
            </w:tcBorders>
            <w:tcMar>
              <w:top w:w="100" w:type="dxa"/>
              <w:left w:w="43" w:type="dxa"/>
              <w:bottom w:w="43" w:type="dxa"/>
              <w:right w:w="43" w:type="dxa"/>
            </w:tcMar>
            <w:vAlign w:val="bottom"/>
          </w:tcPr>
          <w:p w14:paraId="420EC875" w14:textId="77777777" w:rsidR="0062115A" w:rsidRPr="00DE1073" w:rsidRDefault="003823F2" w:rsidP="00DE1073">
            <w:r w:rsidRPr="00DE1073">
              <w:t>0</w:t>
            </w:r>
          </w:p>
        </w:tc>
        <w:tc>
          <w:tcPr>
            <w:tcW w:w="1060" w:type="dxa"/>
            <w:tcBorders>
              <w:top w:val="nil"/>
              <w:left w:val="nil"/>
              <w:bottom w:val="nil"/>
              <w:right w:val="nil"/>
            </w:tcBorders>
            <w:tcMar>
              <w:top w:w="100" w:type="dxa"/>
              <w:left w:w="43" w:type="dxa"/>
              <w:bottom w:w="43" w:type="dxa"/>
              <w:right w:w="43" w:type="dxa"/>
            </w:tcMar>
            <w:vAlign w:val="bottom"/>
          </w:tcPr>
          <w:p w14:paraId="4C2D119C" w14:textId="77777777" w:rsidR="0062115A" w:rsidRPr="00DE1073" w:rsidRDefault="003823F2" w:rsidP="00DE1073">
            <w:r w:rsidRPr="00DE1073">
              <w:t>0</w:t>
            </w:r>
          </w:p>
        </w:tc>
        <w:tc>
          <w:tcPr>
            <w:tcW w:w="160" w:type="dxa"/>
            <w:tcBorders>
              <w:top w:val="nil"/>
              <w:left w:val="nil"/>
              <w:bottom w:val="nil"/>
              <w:right w:val="nil"/>
            </w:tcBorders>
            <w:tcMar>
              <w:top w:w="100" w:type="dxa"/>
              <w:left w:w="43" w:type="dxa"/>
              <w:bottom w:w="43" w:type="dxa"/>
              <w:right w:w="43" w:type="dxa"/>
            </w:tcMar>
            <w:vAlign w:val="bottom"/>
          </w:tcPr>
          <w:p w14:paraId="78097718"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1E2AC35D" w14:textId="77777777" w:rsidR="0062115A" w:rsidRPr="00DE1073" w:rsidRDefault="003823F2" w:rsidP="00DE1073">
            <w:r w:rsidRPr="00DE1073">
              <w:t>-</w:t>
            </w:r>
          </w:p>
        </w:tc>
        <w:tc>
          <w:tcPr>
            <w:tcW w:w="720" w:type="dxa"/>
            <w:tcBorders>
              <w:top w:val="nil"/>
              <w:left w:val="nil"/>
              <w:bottom w:val="nil"/>
              <w:right w:val="nil"/>
            </w:tcBorders>
            <w:tcMar>
              <w:top w:w="100" w:type="dxa"/>
              <w:left w:w="43" w:type="dxa"/>
              <w:bottom w:w="43" w:type="dxa"/>
              <w:right w:w="43" w:type="dxa"/>
            </w:tcMar>
            <w:vAlign w:val="bottom"/>
          </w:tcPr>
          <w:p w14:paraId="69959323" w14:textId="77777777" w:rsidR="0062115A" w:rsidRPr="00DE1073" w:rsidRDefault="003823F2" w:rsidP="00DE1073">
            <w:r w:rsidRPr="00DE1073">
              <w:t>-</w:t>
            </w:r>
          </w:p>
        </w:tc>
        <w:tc>
          <w:tcPr>
            <w:tcW w:w="720" w:type="dxa"/>
            <w:tcBorders>
              <w:top w:val="nil"/>
              <w:left w:val="nil"/>
              <w:bottom w:val="nil"/>
              <w:right w:val="nil"/>
            </w:tcBorders>
            <w:tcMar>
              <w:top w:w="100" w:type="dxa"/>
              <w:left w:w="43" w:type="dxa"/>
              <w:bottom w:w="43" w:type="dxa"/>
              <w:right w:w="43" w:type="dxa"/>
            </w:tcMar>
            <w:vAlign w:val="bottom"/>
          </w:tcPr>
          <w:p w14:paraId="2A3A8314" w14:textId="77777777" w:rsidR="0062115A" w:rsidRPr="00DE1073" w:rsidRDefault="003823F2" w:rsidP="00DE1073">
            <w:r w:rsidRPr="00DE1073">
              <w:t>-</w:t>
            </w:r>
          </w:p>
        </w:tc>
        <w:tc>
          <w:tcPr>
            <w:tcW w:w="720" w:type="dxa"/>
            <w:tcBorders>
              <w:top w:val="nil"/>
              <w:left w:val="nil"/>
              <w:bottom w:val="nil"/>
              <w:right w:val="nil"/>
            </w:tcBorders>
            <w:tcMar>
              <w:top w:w="100" w:type="dxa"/>
              <w:left w:w="43" w:type="dxa"/>
              <w:bottom w:w="43" w:type="dxa"/>
              <w:right w:w="43" w:type="dxa"/>
            </w:tcMar>
            <w:vAlign w:val="bottom"/>
          </w:tcPr>
          <w:p w14:paraId="21C3562E" w14:textId="77777777" w:rsidR="0062115A" w:rsidRPr="00DE1073" w:rsidRDefault="0062115A" w:rsidP="00DE1073"/>
        </w:tc>
      </w:tr>
      <w:tr w:rsidR="0062115A" w:rsidRPr="00DE1073" w14:paraId="0F976569" w14:textId="77777777" w:rsidTr="005F2150">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420562E7" w14:textId="77777777" w:rsidR="0062115A" w:rsidRPr="00DE1073" w:rsidRDefault="003823F2" w:rsidP="00DE1073">
            <w:r w:rsidRPr="00DE1073">
              <w:tab/>
              <w:t>Andre kapitaloverføringer</w:t>
            </w:r>
            <w:r w:rsidRPr="00DE1073">
              <w:tab/>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3B01DF8" w14:textId="77777777" w:rsidR="0062115A" w:rsidRPr="00DE1073" w:rsidRDefault="003823F2" w:rsidP="00DE1073">
            <w:r w:rsidRPr="00DE1073">
              <w:t>2 419</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67A9C11" w14:textId="77777777" w:rsidR="0062115A" w:rsidRPr="00DE1073" w:rsidRDefault="003823F2" w:rsidP="00DE1073">
            <w:r w:rsidRPr="00DE1073">
              <w:t>2 317</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8C2245F" w14:textId="77777777" w:rsidR="0062115A" w:rsidRPr="00DE1073" w:rsidRDefault="003823F2" w:rsidP="00DE1073">
            <w:r w:rsidRPr="00DE1073">
              <w:t>2 203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AFA3571" w14:textId="77777777" w:rsidR="0062115A" w:rsidRPr="00DE1073" w:rsidRDefault="003823F2" w:rsidP="00DE1073">
            <w:r w:rsidRPr="00DE1073">
              <w:t>2 203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BE0FD3A" w14:textId="77777777" w:rsidR="0062115A" w:rsidRPr="00DE1073" w:rsidRDefault="003823F2" w:rsidP="00DE1073">
            <w:r w:rsidRPr="00DE1073">
              <w:t>2 139</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615F775B"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2672BD5F" w14:textId="77777777" w:rsidR="0062115A" w:rsidRPr="00DE1073" w:rsidRDefault="003823F2" w:rsidP="00DE1073">
            <w:r w:rsidRPr="00DE1073">
              <w:t>-4,2</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1AD79ACA" w14:textId="77777777" w:rsidR="0062115A" w:rsidRPr="00DE1073" w:rsidRDefault="003823F2" w:rsidP="00DE1073">
            <w:r w:rsidRPr="00DE1073">
              <w:t>-4,9</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C59F07A" w14:textId="77777777" w:rsidR="0062115A" w:rsidRPr="00DE1073" w:rsidRDefault="003823F2" w:rsidP="00DE1073">
            <w:r w:rsidRPr="00DE1073">
              <w:t>0,0</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16B61E6" w14:textId="77777777" w:rsidR="0062115A" w:rsidRPr="00DE1073" w:rsidRDefault="003823F2" w:rsidP="00DE1073">
            <w:r w:rsidRPr="00DE1073">
              <w:t>-2,9</w:t>
            </w:r>
          </w:p>
        </w:tc>
      </w:tr>
      <w:tr w:rsidR="0062115A" w:rsidRPr="00DE1073" w14:paraId="2A83151E" w14:textId="77777777" w:rsidTr="005F2150">
        <w:trPr>
          <w:trHeight w:val="340"/>
        </w:trPr>
        <w:tc>
          <w:tcPr>
            <w:tcW w:w="5600" w:type="dxa"/>
            <w:tcBorders>
              <w:top w:val="single" w:sz="4" w:space="0" w:color="000000"/>
              <w:left w:val="nil"/>
              <w:bottom w:val="single" w:sz="4" w:space="0" w:color="000000"/>
              <w:right w:val="nil"/>
            </w:tcBorders>
            <w:tcMar>
              <w:top w:w="100" w:type="dxa"/>
              <w:left w:w="43" w:type="dxa"/>
              <w:bottom w:w="43" w:type="dxa"/>
              <w:right w:w="43" w:type="dxa"/>
            </w:tcMar>
          </w:tcPr>
          <w:p w14:paraId="3E1A311B" w14:textId="77777777" w:rsidR="0062115A" w:rsidRPr="00DE1073" w:rsidRDefault="003823F2" w:rsidP="00DE1073">
            <w:r w:rsidRPr="00DE1073">
              <w:t>C.</w:t>
            </w:r>
            <w:r w:rsidRPr="00DE1073">
              <w:tab/>
              <w:t>Nettofinansinvestering (A-B)</w:t>
            </w:r>
            <w:r w:rsidRPr="00DE1073">
              <w:tab/>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DAB47D" w14:textId="77777777" w:rsidR="0062115A" w:rsidRPr="00DE1073" w:rsidRDefault="003823F2" w:rsidP="00DE1073">
            <w:r w:rsidRPr="00DE1073">
              <w:t>-33 141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A4AC8C6" w14:textId="77777777" w:rsidR="0062115A" w:rsidRPr="00DE1073" w:rsidRDefault="003823F2" w:rsidP="00DE1073">
            <w:r w:rsidRPr="00DE1073">
              <w:t>-24 830</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051199" w14:textId="77777777" w:rsidR="0062115A" w:rsidRPr="00DE1073" w:rsidRDefault="003823F2" w:rsidP="00DE1073">
            <w:r w:rsidRPr="00DE1073">
              <w:t>-9 862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780E0DD" w14:textId="77777777" w:rsidR="0062115A" w:rsidRPr="00DE1073" w:rsidRDefault="003823F2" w:rsidP="00DE1073">
            <w:r w:rsidRPr="00DE1073">
              <w:t>-16 876</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63F66AA" w14:textId="77777777" w:rsidR="0062115A" w:rsidRPr="00DE1073" w:rsidRDefault="003823F2" w:rsidP="00DE1073">
            <w:r w:rsidRPr="00DE1073">
              <w:t>-41 117</w:t>
            </w:r>
          </w:p>
        </w:tc>
        <w:tc>
          <w:tcPr>
            <w:tcW w:w="1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9523C35" w14:textId="77777777" w:rsidR="0062115A" w:rsidRPr="00DE1073" w:rsidRDefault="0062115A" w:rsidP="00DE1073"/>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2DC9CC9" w14:textId="77777777" w:rsidR="0062115A" w:rsidRPr="00DE1073" w:rsidRDefault="003823F2" w:rsidP="00DE1073">
            <w:r w:rsidRPr="00DE1073">
              <w:t>-25,1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477BB91" w14:textId="77777777" w:rsidR="0062115A" w:rsidRPr="00DE1073" w:rsidRDefault="003823F2" w:rsidP="00DE1073">
            <w:r w:rsidRPr="00DE1073">
              <w:t>-60,3</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63568F" w14:textId="77777777" w:rsidR="0062115A" w:rsidRPr="00DE1073" w:rsidRDefault="003823F2" w:rsidP="00DE1073">
            <w:r w:rsidRPr="00DE1073">
              <w:t>71,1</w:t>
            </w:r>
          </w:p>
        </w:tc>
        <w:tc>
          <w:tcPr>
            <w:tcW w:w="7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DFC7E39" w14:textId="77777777" w:rsidR="0062115A" w:rsidRPr="00DE1073" w:rsidRDefault="003823F2" w:rsidP="00DE1073">
            <w:r w:rsidRPr="00DE1073">
              <w:t>143,6</w:t>
            </w:r>
          </w:p>
        </w:tc>
      </w:tr>
      <w:tr w:rsidR="0062115A" w:rsidRPr="00DE1073" w14:paraId="363D64F6" w14:textId="77777777" w:rsidTr="005F2150">
        <w:trPr>
          <w:trHeight w:val="340"/>
        </w:trPr>
        <w:tc>
          <w:tcPr>
            <w:tcW w:w="5600" w:type="dxa"/>
            <w:tcBorders>
              <w:top w:val="nil"/>
              <w:left w:val="nil"/>
              <w:bottom w:val="nil"/>
              <w:right w:val="nil"/>
            </w:tcBorders>
            <w:tcMar>
              <w:top w:w="100" w:type="dxa"/>
              <w:left w:w="43" w:type="dxa"/>
              <w:bottom w:w="43" w:type="dxa"/>
              <w:right w:w="43" w:type="dxa"/>
            </w:tcMar>
          </w:tcPr>
          <w:p w14:paraId="01CDF386" w14:textId="77777777" w:rsidR="0062115A" w:rsidRPr="00DE1073" w:rsidRDefault="003823F2" w:rsidP="00DE1073">
            <w:r w:rsidRPr="00D10D15">
              <w:rPr>
                <w:rStyle w:val="kursiv"/>
              </w:rPr>
              <w:lastRenderedPageBreak/>
              <w:tab/>
              <w:t>Memo:</w:t>
            </w:r>
          </w:p>
        </w:tc>
        <w:tc>
          <w:tcPr>
            <w:tcW w:w="1060" w:type="dxa"/>
            <w:tcBorders>
              <w:top w:val="nil"/>
              <w:left w:val="nil"/>
              <w:bottom w:val="nil"/>
              <w:right w:val="nil"/>
            </w:tcBorders>
            <w:tcMar>
              <w:top w:w="100" w:type="dxa"/>
              <w:left w:w="43" w:type="dxa"/>
              <w:bottom w:w="43" w:type="dxa"/>
              <w:right w:w="43" w:type="dxa"/>
            </w:tcMar>
            <w:vAlign w:val="bottom"/>
          </w:tcPr>
          <w:p w14:paraId="55040411"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161CD659"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6B57DA76"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2464E1AC"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43" w:type="dxa"/>
            </w:tcMar>
            <w:vAlign w:val="bottom"/>
          </w:tcPr>
          <w:p w14:paraId="4D324040" w14:textId="77777777" w:rsidR="0062115A" w:rsidRPr="00DE1073" w:rsidRDefault="0062115A" w:rsidP="00DE1073"/>
        </w:tc>
        <w:tc>
          <w:tcPr>
            <w:tcW w:w="160" w:type="dxa"/>
            <w:tcBorders>
              <w:top w:val="nil"/>
              <w:left w:val="nil"/>
              <w:bottom w:val="nil"/>
              <w:right w:val="nil"/>
            </w:tcBorders>
            <w:tcMar>
              <w:top w:w="100" w:type="dxa"/>
              <w:left w:w="43" w:type="dxa"/>
              <w:bottom w:w="43" w:type="dxa"/>
              <w:right w:w="43" w:type="dxa"/>
            </w:tcMar>
            <w:vAlign w:val="bottom"/>
          </w:tcPr>
          <w:p w14:paraId="1BD7BD01"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3E7A9C77"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00D1578D"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7A187949" w14:textId="77777777" w:rsidR="0062115A" w:rsidRPr="00DE1073" w:rsidRDefault="0062115A" w:rsidP="00DE1073"/>
        </w:tc>
        <w:tc>
          <w:tcPr>
            <w:tcW w:w="720" w:type="dxa"/>
            <w:tcBorders>
              <w:top w:val="nil"/>
              <w:left w:val="nil"/>
              <w:bottom w:val="nil"/>
              <w:right w:val="nil"/>
            </w:tcBorders>
            <w:tcMar>
              <w:top w:w="100" w:type="dxa"/>
              <w:left w:w="43" w:type="dxa"/>
              <w:bottom w:w="43" w:type="dxa"/>
              <w:right w:w="43" w:type="dxa"/>
            </w:tcMar>
            <w:vAlign w:val="bottom"/>
          </w:tcPr>
          <w:p w14:paraId="17F1E726" w14:textId="77777777" w:rsidR="0062115A" w:rsidRPr="00DE1073" w:rsidRDefault="0062115A" w:rsidP="00DE1073"/>
        </w:tc>
      </w:tr>
      <w:tr w:rsidR="0062115A" w:rsidRPr="00DE1073" w14:paraId="597D872E" w14:textId="77777777" w:rsidTr="005F2150">
        <w:trPr>
          <w:trHeight w:val="340"/>
        </w:trPr>
        <w:tc>
          <w:tcPr>
            <w:tcW w:w="5600" w:type="dxa"/>
            <w:tcBorders>
              <w:top w:val="nil"/>
              <w:left w:val="nil"/>
              <w:bottom w:val="single" w:sz="4" w:space="0" w:color="000000"/>
              <w:right w:val="nil"/>
            </w:tcBorders>
            <w:tcMar>
              <w:top w:w="100" w:type="dxa"/>
              <w:left w:w="43" w:type="dxa"/>
              <w:bottom w:w="43" w:type="dxa"/>
              <w:right w:w="43" w:type="dxa"/>
            </w:tcMar>
          </w:tcPr>
          <w:p w14:paraId="6C570822" w14:textId="77777777" w:rsidR="0062115A" w:rsidRPr="00DE1073" w:rsidRDefault="003823F2" w:rsidP="00DE1073">
            <w:r w:rsidRPr="00DE1073">
              <w:tab/>
              <w:t>Konsum i kommuneforvaltningen</w:t>
            </w:r>
            <w:r w:rsidRPr="00DE1073">
              <w:tab/>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1DFE73A" w14:textId="77777777" w:rsidR="0062115A" w:rsidRPr="00DE1073" w:rsidRDefault="003823F2" w:rsidP="00DE1073">
            <w:r w:rsidRPr="00DE1073">
              <w:t>443 691</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5B6850B" w14:textId="77777777" w:rsidR="0062115A" w:rsidRPr="00DE1073" w:rsidRDefault="003823F2" w:rsidP="00DE1073">
            <w:r w:rsidRPr="00DE1073">
              <w:t>454 895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61AE332" w14:textId="77777777" w:rsidR="0062115A" w:rsidRPr="00DE1073" w:rsidRDefault="003823F2" w:rsidP="00DE1073">
            <w:r w:rsidRPr="00DE1073">
              <w:t>489 153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08AB3BA" w14:textId="77777777" w:rsidR="0062115A" w:rsidRPr="00DE1073" w:rsidRDefault="003823F2" w:rsidP="00DE1073">
            <w:r w:rsidRPr="00DE1073">
              <w:t>515 114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41DDA1D" w14:textId="77777777" w:rsidR="0062115A" w:rsidRPr="00DE1073" w:rsidRDefault="003823F2" w:rsidP="00DE1073">
            <w:r w:rsidRPr="00DE1073">
              <w:t>540 366</w:t>
            </w:r>
          </w:p>
        </w:tc>
        <w:tc>
          <w:tcPr>
            <w:tcW w:w="160" w:type="dxa"/>
            <w:tcBorders>
              <w:top w:val="nil"/>
              <w:left w:val="nil"/>
              <w:bottom w:val="single" w:sz="4" w:space="0" w:color="000000"/>
              <w:right w:val="nil"/>
            </w:tcBorders>
            <w:tcMar>
              <w:top w:w="100" w:type="dxa"/>
              <w:left w:w="43" w:type="dxa"/>
              <w:bottom w:w="43" w:type="dxa"/>
              <w:right w:w="43" w:type="dxa"/>
            </w:tcMar>
            <w:vAlign w:val="bottom"/>
          </w:tcPr>
          <w:p w14:paraId="5845419B" w14:textId="77777777" w:rsidR="0062115A" w:rsidRPr="00DE1073" w:rsidRDefault="0062115A" w:rsidP="00DE1073"/>
        </w:tc>
        <w:tc>
          <w:tcPr>
            <w:tcW w:w="720" w:type="dxa"/>
            <w:tcBorders>
              <w:top w:val="nil"/>
              <w:left w:val="nil"/>
              <w:bottom w:val="single" w:sz="4" w:space="0" w:color="000000"/>
              <w:right w:val="nil"/>
            </w:tcBorders>
            <w:tcMar>
              <w:top w:w="100" w:type="dxa"/>
              <w:left w:w="43" w:type="dxa"/>
              <w:bottom w:w="43" w:type="dxa"/>
              <w:right w:w="43" w:type="dxa"/>
            </w:tcMar>
            <w:vAlign w:val="bottom"/>
          </w:tcPr>
          <w:p w14:paraId="73F2C48D" w14:textId="77777777" w:rsidR="0062115A" w:rsidRPr="00DE1073" w:rsidRDefault="003823F2" w:rsidP="00DE1073">
            <w:r w:rsidRPr="00DE1073">
              <w:t>2,5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436B4EFB" w14:textId="77777777" w:rsidR="0062115A" w:rsidRPr="00DE1073" w:rsidRDefault="003823F2" w:rsidP="00DE1073">
            <w:r w:rsidRPr="00DE1073">
              <w:t>7,5</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06C1D378" w14:textId="77777777" w:rsidR="0062115A" w:rsidRPr="00DE1073" w:rsidRDefault="003823F2" w:rsidP="00DE1073">
            <w:r w:rsidRPr="00DE1073">
              <w:t>5,3</w:t>
            </w:r>
          </w:p>
        </w:tc>
        <w:tc>
          <w:tcPr>
            <w:tcW w:w="720" w:type="dxa"/>
            <w:tcBorders>
              <w:top w:val="nil"/>
              <w:left w:val="nil"/>
              <w:bottom w:val="single" w:sz="4" w:space="0" w:color="000000"/>
              <w:right w:val="nil"/>
            </w:tcBorders>
            <w:tcMar>
              <w:top w:w="100" w:type="dxa"/>
              <w:left w:w="43" w:type="dxa"/>
              <w:bottom w:w="43" w:type="dxa"/>
              <w:right w:w="43" w:type="dxa"/>
            </w:tcMar>
            <w:vAlign w:val="bottom"/>
          </w:tcPr>
          <w:p w14:paraId="54DA65BB" w14:textId="77777777" w:rsidR="0062115A" w:rsidRPr="00DE1073" w:rsidRDefault="003823F2" w:rsidP="00DE1073">
            <w:r w:rsidRPr="00DE1073">
              <w:t>4,9</w:t>
            </w:r>
          </w:p>
        </w:tc>
      </w:tr>
    </w:tbl>
    <w:p w14:paraId="0BD27455" w14:textId="77777777" w:rsidR="0062115A" w:rsidRPr="00DE1073" w:rsidRDefault="003823F2" w:rsidP="00DE1073">
      <w:pPr>
        <w:pStyle w:val="tabell-noter"/>
        <w:rPr>
          <w:rStyle w:val="skrift-hevet"/>
        </w:rPr>
      </w:pPr>
      <w:r w:rsidRPr="00DE1073">
        <w:rPr>
          <w:rStyle w:val="skrift-hevet"/>
        </w:rPr>
        <w:t>1</w:t>
      </w:r>
      <w:r w:rsidRPr="00DE1073">
        <w:tab/>
        <w:t>Inkludert trygde- og pensjonspremier.</w:t>
      </w:r>
    </w:p>
    <w:p w14:paraId="23C5A584" w14:textId="77777777" w:rsidR="0062115A" w:rsidRDefault="003823F2" w:rsidP="00DE1073">
      <w:pPr>
        <w:pStyle w:val="Kilde"/>
      </w:pPr>
      <w:r w:rsidRPr="00DE1073">
        <w:t>Kilder: Statistisk sentralbyrå og Finansdepartementet.</w:t>
      </w:r>
    </w:p>
    <w:p w14:paraId="0EF80DB7" w14:textId="5D32E1DF" w:rsidR="005F2150" w:rsidRPr="005F2150" w:rsidRDefault="005F2150" w:rsidP="005F2150">
      <w:pPr>
        <w:pStyle w:val="tabell-tittel"/>
      </w:pPr>
      <w:r w:rsidRPr="00DE1073">
        <w:t>Påløpte skatte- og avgiftsinntekter til offentlig forvaltning. Mill. kroner</w:t>
      </w:r>
    </w:p>
    <w:p w14:paraId="706B7B1D" w14:textId="77777777" w:rsidR="0062115A" w:rsidRPr="00DE1073" w:rsidRDefault="003823F2" w:rsidP="00DE1073">
      <w:pPr>
        <w:pStyle w:val="Tabellnavn"/>
      </w:pPr>
      <w:r w:rsidRPr="00DE1073">
        <w:t>06J1xt2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4460"/>
        <w:gridCol w:w="1020"/>
        <w:gridCol w:w="1020"/>
        <w:gridCol w:w="1020"/>
        <w:gridCol w:w="1020"/>
        <w:gridCol w:w="1020"/>
      </w:tblGrid>
      <w:tr w:rsidR="0062115A" w:rsidRPr="00DE1073" w14:paraId="5319ABA9" w14:textId="77777777" w:rsidTr="005F2150">
        <w:trPr>
          <w:trHeight w:val="320"/>
        </w:trPr>
        <w:tc>
          <w:tcPr>
            <w:tcW w:w="44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219713C" w14:textId="77777777" w:rsidR="0062115A" w:rsidRPr="00DE1073" w:rsidRDefault="0062115A" w:rsidP="00DE1073"/>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519CE9C" w14:textId="77777777" w:rsidR="0062115A" w:rsidRPr="00DE1073" w:rsidRDefault="003823F2" w:rsidP="00DE1073">
            <w:r w:rsidRPr="00DE1073">
              <w:t>2019</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A17F8E9" w14:textId="77777777" w:rsidR="0062115A" w:rsidRPr="00DE1073" w:rsidRDefault="003823F2" w:rsidP="00DE1073">
            <w:r w:rsidRPr="00DE1073">
              <w:t>2020</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4B4E301" w14:textId="77777777" w:rsidR="0062115A" w:rsidRPr="00DE1073" w:rsidRDefault="003823F2" w:rsidP="00DE1073">
            <w:r w:rsidRPr="00DE1073">
              <w:t>2021</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A756778" w14:textId="77777777" w:rsidR="0062115A" w:rsidRPr="00DE1073" w:rsidRDefault="003823F2" w:rsidP="00DE1073">
            <w:r w:rsidRPr="00DE1073">
              <w:t>2022</w:t>
            </w:r>
          </w:p>
        </w:tc>
        <w:tc>
          <w:tcPr>
            <w:tcW w:w="10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50F32B9" w14:textId="77777777" w:rsidR="0062115A" w:rsidRPr="00DE1073" w:rsidRDefault="003823F2" w:rsidP="00DE1073">
            <w:r w:rsidRPr="00DE1073">
              <w:t>2023</w:t>
            </w:r>
          </w:p>
        </w:tc>
      </w:tr>
      <w:tr w:rsidR="0062115A" w:rsidRPr="00DE1073" w14:paraId="7675171E" w14:textId="77777777" w:rsidTr="005F2150">
        <w:trPr>
          <w:trHeight w:val="340"/>
        </w:trPr>
        <w:tc>
          <w:tcPr>
            <w:tcW w:w="4460" w:type="dxa"/>
            <w:tcBorders>
              <w:top w:val="single" w:sz="4" w:space="0" w:color="000000"/>
              <w:left w:val="nil"/>
              <w:bottom w:val="nil"/>
              <w:right w:val="nil"/>
            </w:tcBorders>
            <w:tcMar>
              <w:top w:w="100" w:type="dxa"/>
              <w:left w:w="43" w:type="dxa"/>
              <w:bottom w:w="43" w:type="dxa"/>
              <w:right w:w="43" w:type="dxa"/>
            </w:tcMar>
          </w:tcPr>
          <w:p w14:paraId="1ADB650A" w14:textId="77777777" w:rsidR="0062115A" w:rsidRPr="00DE1073" w:rsidRDefault="003823F2" w:rsidP="00DE1073">
            <w:r w:rsidRPr="00D10D15">
              <w:rPr>
                <w:rStyle w:val="kursiv"/>
              </w:rPr>
              <w:t>Påløpte skatter i alt, statsforvaltningen</w:t>
            </w:r>
            <w:r w:rsidRPr="00D10D15">
              <w:rPr>
                <w:rStyle w:val="kursiv"/>
              </w:rPr>
              <w:tab/>
            </w:r>
            <w:r w:rsidRPr="00DE1073">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DBFE0A9" w14:textId="77777777" w:rsidR="0062115A" w:rsidRPr="00DE1073" w:rsidRDefault="003823F2" w:rsidP="00DE1073">
            <w:r w:rsidRPr="00DE1073">
              <w:t>1 216 249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51A9DCA" w14:textId="77777777" w:rsidR="0062115A" w:rsidRPr="00DE1073" w:rsidRDefault="003823F2" w:rsidP="00DE1073">
            <w:r w:rsidRPr="00DE1073">
              <w:t>1 116 830</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19244BE4" w14:textId="77777777" w:rsidR="0062115A" w:rsidRPr="00DE1073" w:rsidRDefault="003823F2" w:rsidP="00DE1073">
            <w:r w:rsidRPr="00DE1073">
              <w:t>1 499 972</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08026E6" w14:textId="77777777" w:rsidR="0062115A" w:rsidRPr="00DE1073" w:rsidRDefault="003823F2" w:rsidP="00DE1073">
            <w:r w:rsidRPr="00DE1073">
              <w:t>2 221 306</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F60FA74" w14:textId="77777777" w:rsidR="0062115A" w:rsidRPr="00DE1073" w:rsidRDefault="003823F2" w:rsidP="00DE1073">
            <w:r w:rsidRPr="00DE1073">
              <w:t>1 921 216</w:t>
            </w:r>
          </w:p>
        </w:tc>
      </w:tr>
      <w:tr w:rsidR="0062115A" w:rsidRPr="00DE1073" w14:paraId="6A4E33AC"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0504D828" w14:textId="77777777" w:rsidR="0062115A" w:rsidRPr="00DE1073" w:rsidRDefault="003823F2" w:rsidP="00DE1073">
            <w:r w:rsidRPr="00DE1073">
              <w:t>Skatt på inntekt, formue og kapital</w:t>
            </w:r>
            <w:r w:rsidRPr="00DE1073">
              <w:tab/>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25E52C8E" w14:textId="77777777" w:rsidR="0062115A" w:rsidRPr="00DE1073" w:rsidRDefault="003823F2" w:rsidP="00DE1073">
            <w:r w:rsidRPr="00DE1073">
              <w:t>417 627</w:t>
            </w:r>
          </w:p>
        </w:tc>
        <w:tc>
          <w:tcPr>
            <w:tcW w:w="1020" w:type="dxa"/>
            <w:tcBorders>
              <w:top w:val="nil"/>
              <w:left w:val="nil"/>
              <w:bottom w:val="nil"/>
              <w:right w:val="nil"/>
            </w:tcBorders>
            <w:tcMar>
              <w:top w:w="100" w:type="dxa"/>
              <w:left w:w="43" w:type="dxa"/>
              <w:bottom w:w="43" w:type="dxa"/>
              <w:right w:w="43" w:type="dxa"/>
            </w:tcMar>
            <w:vAlign w:val="bottom"/>
          </w:tcPr>
          <w:p w14:paraId="63EB1C00" w14:textId="77777777" w:rsidR="0062115A" w:rsidRPr="00DE1073" w:rsidRDefault="003823F2" w:rsidP="00DE1073">
            <w:r w:rsidRPr="00DE1073">
              <w:t>308 503</w:t>
            </w:r>
          </w:p>
        </w:tc>
        <w:tc>
          <w:tcPr>
            <w:tcW w:w="1020" w:type="dxa"/>
            <w:tcBorders>
              <w:top w:val="nil"/>
              <w:left w:val="nil"/>
              <w:bottom w:val="nil"/>
              <w:right w:val="nil"/>
            </w:tcBorders>
            <w:tcMar>
              <w:top w:w="100" w:type="dxa"/>
              <w:left w:w="43" w:type="dxa"/>
              <w:bottom w:w="43" w:type="dxa"/>
              <w:right w:w="43" w:type="dxa"/>
            </w:tcMar>
            <w:vAlign w:val="bottom"/>
          </w:tcPr>
          <w:p w14:paraId="4D9E12BA" w14:textId="77777777" w:rsidR="0062115A" w:rsidRPr="00DE1073" w:rsidRDefault="003823F2" w:rsidP="00DE1073">
            <w:r w:rsidRPr="00DE1073">
              <w:t>640 586</w:t>
            </w:r>
          </w:p>
        </w:tc>
        <w:tc>
          <w:tcPr>
            <w:tcW w:w="1020" w:type="dxa"/>
            <w:tcBorders>
              <w:top w:val="nil"/>
              <w:left w:val="nil"/>
              <w:bottom w:val="nil"/>
              <w:right w:val="nil"/>
            </w:tcBorders>
            <w:tcMar>
              <w:top w:w="100" w:type="dxa"/>
              <w:left w:w="43" w:type="dxa"/>
              <w:bottom w:w="43" w:type="dxa"/>
              <w:right w:w="43" w:type="dxa"/>
            </w:tcMar>
            <w:vAlign w:val="bottom"/>
          </w:tcPr>
          <w:p w14:paraId="44414489" w14:textId="77777777" w:rsidR="0062115A" w:rsidRPr="00DE1073" w:rsidRDefault="003823F2" w:rsidP="00DE1073">
            <w:r w:rsidRPr="00DE1073">
              <w:t>1 299 340</w:t>
            </w:r>
          </w:p>
        </w:tc>
        <w:tc>
          <w:tcPr>
            <w:tcW w:w="1020" w:type="dxa"/>
            <w:tcBorders>
              <w:top w:val="nil"/>
              <w:left w:val="nil"/>
              <w:bottom w:val="nil"/>
              <w:right w:val="nil"/>
            </w:tcBorders>
            <w:tcMar>
              <w:top w:w="100" w:type="dxa"/>
              <w:left w:w="43" w:type="dxa"/>
              <w:bottom w:w="43" w:type="dxa"/>
              <w:right w:w="43" w:type="dxa"/>
            </w:tcMar>
            <w:vAlign w:val="bottom"/>
          </w:tcPr>
          <w:p w14:paraId="16EF02E1" w14:textId="77777777" w:rsidR="0062115A" w:rsidRPr="00DE1073" w:rsidRDefault="003823F2" w:rsidP="00DE1073">
            <w:r w:rsidRPr="00DE1073">
              <w:t>946 619</w:t>
            </w:r>
          </w:p>
        </w:tc>
      </w:tr>
      <w:tr w:rsidR="0062115A" w:rsidRPr="00DE1073" w14:paraId="3472E248" w14:textId="77777777" w:rsidTr="005F2150">
        <w:trPr>
          <w:trHeight w:val="600"/>
        </w:trPr>
        <w:tc>
          <w:tcPr>
            <w:tcW w:w="4460" w:type="dxa"/>
            <w:tcBorders>
              <w:top w:val="nil"/>
              <w:left w:val="nil"/>
              <w:bottom w:val="nil"/>
              <w:right w:val="nil"/>
            </w:tcBorders>
            <w:tcMar>
              <w:top w:w="100" w:type="dxa"/>
              <w:left w:w="43" w:type="dxa"/>
              <w:bottom w:w="43" w:type="dxa"/>
              <w:right w:w="43" w:type="dxa"/>
            </w:tcMar>
          </w:tcPr>
          <w:p w14:paraId="552147B1" w14:textId="77777777" w:rsidR="0062115A" w:rsidRPr="00DE1073" w:rsidRDefault="003823F2" w:rsidP="00DE1073">
            <w:r w:rsidRPr="00DE1073">
              <w:tab/>
              <w:t>Ordinær inntekts- og formuesskatt (ekskl. oljeutvinning)</w:t>
            </w:r>
            <w:r w:rsidRPr="00DE1073">
              <w:tab/>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78C834F4" w14:textId="77777777" w:rsidR="0062115A" w:rsidRPr="00DE1073" w:rsidRDefault="003823F2" w:rsidP="00DE1073">
            <w:r w:rsidRPr="00DE1073">
              <w:t>85 811</w:t>
            </w:r>
          </w:p>
        </w:tc>
        <w:tc>
          <w:tcPr>
            <w:tcW w:w="1020" w:type="dxa"/>
            <w:tcBorders>
              <w:top w:val="nil"/>
              <w:left w:val="nil"/>
              <w:bottom w:val="nil"/>
              <w:right w:val="nil"/>
            </w:tcBorders>
            <w:tcMar>
              <w:top w:w="100" w:type="dxa"/>
              <w:left w:w="43" w:type="dxa"/>
              <w:bottom w:w="43" w:type="dxa"/>
              <w:right w:w="43" w:type="dxa"/>
            </w:tcMar>
            <w:vAlign w:val="bottom"/>
          </w:tcPr>
          <w:p w14:paraId="33A464CF" w14:textId="77777777" w:rsidR="0062115A" w:rsidRPr="00DE1073" w:rsidRDefault="003823F2" w:rsidP="00DE1073">
            <w:r w:rsidRPr="00DE1073">
              <w:t>80 047</w:t>
            </w:r>
          </w:p>
        </w:tc>
        <w:tc>
          <w:tcPr>
            <w:tcW w:w="1020" w:type="dxa"/>
            <w:tcBorders>
              <w:top w:val="nil"/>
              <w:left w:val="nil"/>
              <w:bottom w:val="nil"/>
              <w:right w:val="nil"/>
            </w:tcBorders>
            <w:tcMar>
              <w:top w:w="100" w:type="dxa"/>
              <w:left w:w="43" w:type="dxa"/>
              <w:bottom w:w="43" w:type="dxa"/>
              <w:right w:w="43" w:type="dxa"/>
            </w:tcMar>
            <w:vAlign w:val="bottom"/>
          </w:tcPr>
          <w:p w14:paraId="44BC2FE4" w14:textId="77777777" w:rsidR="0062115A" w:rsidRPr="00DE1073" w:rsidRDefault="003823F2" w:rsidP="00DE1073">
            <w:r w:rsidRPr="00DE1073">
              <w:t>102 692</w:t>
            </w:r>
          </w:p>
        </w:tc>
        <w:tc>
          <w:tcPr>
            <w:tcW w:w="1020" w:type="dxa"/>
            <w:tcBorders>
              <w:top w:val="nil"/>
              <w:left w:val="nil"/>
              <w:bottom w:val="nil"/>
              <w:right w:val="nil"/>
            </w:tcBorders>
            <w:tcMar>
              <w:top w:w="100" w:type="dxa"/>
              <w:left w:w="43" w:type="dxa"/>
              <w:bottom w:w="43" w:type="dxa"/>
              <w:right w:w="43" w:type="dxa"/>
            </w:tcMar>
            <w:vAlign w:val="bottom"/>
          </w:tcPr>
          <w:p w14:paraId="02861DBE" w14:textId="77777777" w:rsidR="0062115A" w:rsidRPr="00DE1073" w:rsidRDefault="003823F2" w:rsidP="00DE1073">
            <w:r w:rsidRPr="00DE1073">
              <w:t>151 195</w:t>
            </w:r>
          </w:p>
        </w:tc>
        <w:tc>
          <w:tcPr>
            <w:tcW w:w="1020" w:type="dxa"/>
            <w:tcBorders>
              <w:top w:val="nil"/>
              <w:left w:val="nil"/>
              <w:bottom w:val="nil"/>
              <w:right w:val="nil"/>
            </w:tcBorders>
            <w:tcMar>
              <w:top w:w="100" w:type="dxa"/>
              <w:left w:w="43" w:type="dxa"/>
              <w:bottom w:w="43" w:type="dxa"/>
              <w:right w:w="43" w:type="dxa"/>
            </w:tcMar>
            <w:vAlign w:val="bottom"/>
          </w:tcPr>
          <w:p w14:paraId="6E2FA251" w14:textId="77777777" w:rsidR="0062115A" w:rsidRPr="00DE1073" w:rsidRDefault="003823F2" w:rsidP="00DE1073">
            <w:r w:rsidRPr="00DE1073">
              <w:t>149 772</w:t>
            </w:r>
          </w:p>
        </w:tc>
      </w:tr>
      <w:tr w:rsidR="0062115A" w:rsidRPr="00DE1073" w14:paraId="4CC14D41"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365FC171" w14:textId="77777777" w:rsidR="0062115A" w:rsidRPr="00DE1073" w:rsidRDefault="003823F2" w:rsidP="00DE1073">
            <w:r w:rsidRPr="00DE1073">
              <w:tab/>
              <w:t>Skatt på inntekt ved utvinning av petroleum</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128CEB5D" w14:textId="77777777" w:rsidR="0062115A" w:rsidRPr="00DE1073" w:rsidRDefault="003823F2" w:rsidP="00DE1073">
            <w:r w:rsidRPr="00DE1073">
              <w:t>114 241</w:t>
            </w:r>
          </w:p>
        </w:tc>
        <w:tc>
          <w:tcPr>
            <w:tcW w:w="1020" w:type="dxa"/>
            <w:tcBorders>
              <w:top w:val="nil"/>
              <w:left w:val="nil"/>
              <w:bottom w:val="nil"/>
              <w:right w:val="nil"/>
            </w:tcBorders>
            <w:tcMar>
              <w:top w:w="100" w:type="dxa"/>
              <w:left w:w="43" w:type="dxa"/>
              <w:bottom w:w="43" w:type="dxa"/>
              <w:right w:w="43" w:type="dxa"/>
            </w:tcMar>
            <w:vAlign w:val="bottom"/>
          </w:tcPr>
          <w:p w14:paraId="432E040F" w14:textId="77777777" w:rsidR="0062115A" w:rsidRPr="00DE1073" w:rsidRDefault="003823F2" w:rsidP="00DE1073">
            <w:r w:rsidRPr="00DE1073">
              <w:t>16 800</w:t>
            </w:r>
          </w:p>
        </w:tc>
        <w:tc>
          <w:tcPr>
            <w:tcW w:w="1020" w:type="dxa"/>
            <w:tcBorders>
              <w:top w:val="nil"/>
              <w:left w:val="nil"/>
              <w:bottom w:val="nil"/>
              <w:right w:val="nil"/>
            </w:tcBorders>
            <w:tcMar>
              <w:top w:w="100" w:type="dxa"/>
              <w:left w:w="43" w:type="dxa"/>
              <w:bottom w:w="43" w:type="dxa"/>
              <w:right w:w="43" w:type="dxa"/>
            </w:tcMar>
            <w:vAlign w:val="bottom"/>
          </w:tcPr>
          <w:p w14:paraId="575E92E8" w14:textId="77777777" w:rsidR="0062115A" w:rsidRPr="00DE1073" w:rsidRDefault="003823F2" w:rsidP="00DE1073">
            <w:r w:rsidRPr="00DE1073">
              <w:t>294 940</w:t>
            </w:r>
          </w:p>
        </w:tc>
        <w:tc>
          <w:tcPr>
            <w:tcW w:w="1020" w:type="dxa"/>
            <w:tcBorders>
              <w:top w:val="nil"/>
              <w:left w:val="nil"/>
              <w:bottom w:val="nil"/>
              <w:right w:val="nil"/>
            </w:tcBorders>
            <w:tcMar>
              <w:top w:w="100" w:type="dxa"/>
              <w:left w:w="43" w:type="dxa"/>
              <w:bottom w:w="43" w:type="dxa"/>
              <w:right w:w="43" w:type="dxa"/>
            </w:tcMar>
            <w:vAlign w:val="bottom"/>
          </w:tcPr>
          <w:p w14:paraId="6236B7DA" w14:textId="77777777" w:rsidR="0062115A" w:rsidRPr="00DE1073" w:rsidRDefault="003823F2" w:rsidP="00DE1073">
            <w:r w:rsidRPr="00DE1073">
              <w:t>885 120</w:t>
            </w:r>
          </w:p>
        </w:tc>
        <w:tc>
          <w:tcPr>
            <w:tcW w:w="1020" w:type="dxa"/>
            <w:tcBorders>
              <w:top w:val="nil"/>
              <w:left w:val="nil"/>
              <w:bottom w:val="nil"/>
              <w:right w:val="nil"/>
            </w:tcBorders>
            <w:tcMar>
              <w:top w:w="100" w:type="dxa"/>
              <w:left w:w="43" w:type="dxa"/>
              <w:bottom w:w="43" w:type="dxa"/>
              <w:right w:w="43" w:type="dxa"/>
            </w:tcMar>
            <w:vAlign w:val="bottom"/>
          </w:tcPr>
          <w:p w14:paraId="683823C6" w14:textId="77777777" w:rsidR="0062115A" w:rsidRPr="00DE1073" w:rsidRDefault="003823F2" w:rsidP="00DE1073">
            <w:r w:rsidRPr="00DE1073">
              <w:t>540 200</w:t>
            </w:r>
          </w:p>
        </w:tc>
      </w:tr>
      <w:tr w:rsidR="0062115A" w:rsidRPr="00DE1073" w14:paraId="26C9F98B"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2EBD86CA" w14:textId="77777777" w:rsidR="0062115A" w:rsidRPr="00DE1073" w:rsidRDefault="003823F2" w:rsidP="00DE1073">
            <w:r w:rsidRPr="00DE1073">
              <w:tab/>
              <w:t>Fellesskatt</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37E8B47F" w14:textId="77777777" w:rsidR="0062115A" w:rsidRPr="00DE1073" w:rsidRDefault="003823F2" w:rsidP="00DE1073">
            <w:r w:rsidRPr="00DE1073">
              <w:t>190 974</w:t>
            </w:r>
          </w:p>
        </w:tc>
        <w:tc>
          <w:tcPr>
            <w:tcW w:w="1020" w:type="dxa"/>
            <w:tcBorders>
              <w:top w:val="nil"/>
              <w:left w:val="nil"/>
              <w:bottom w:val="nil"/>
              <w:right w:val="nil"/>
            </w:tcBorders>
            <w:tcMar>
              <w:top w:w="100" w:type="dxa"/>
              <w:left w:w="43" w:type="dxa"/>
              <w:bottom w:w="43" w:type="dxa"/>
              <w:right w:w="43" w:type="dxa"/>
            </w:tcMar>
            <w:vAlign w:val="bottom"/>
          </w:tcPr>
          <w:p w14:paraId="7561400E" w14:textId="77777777" w:rsidR="0062115A" w:rsidRPr="00DE1073" w:rsidRDefault="003823F2" w:rsidP="00DE1073">
            <w:r w:rsidRPr="00DE1073">
              <w:t>193 447</w:t>
            </w:r>
          </w:p>
        </w:tc>
        <w:tc>
          <w:tcPr>
            <w:tcW w:w="1020" w:type="dxa"/>
            <w:tcBorders>
              <w:top w:val="nil"/>
              <w:left w:val="nil"/>
              <w:bottom w:val="nil"/>
              <w:right w:val="nil"/>
            </w:tcBorders>
            <w:tcMar>
              <w:top w:w="100" w:type="dxa"/>
              <w:left w:w="43" w:type="dxa"/>
              <w:bottom w:w="43" w:type="dxa"/>
              <w:right w:w="43" w:type="dxa"/>
            </w:tcMar>
            <w:vAlign w:val="bottom"/>
          </w:tcPr>
          <w:p w14:paraId="2EE343B6" w14:textId="77777777" w:rsidR="0062115A" w:rsidRPr="00DE1073" w:rsidRDefault="003823F2" w:rsidP="00DE1073">
            <w:r w:rsidRPr="00DE1073">
              <w:t>221 171</w:t>
            </w:r>
          </w:p>
        </w:tc>
        <w:tc>
          <w:tcPr>
            <w:tcW w:w="1020" w:type="dxa"/>
            <w:tcBorders>
              <w:top w:val="nil"/>
              <w:left w:val="nil"/>
              <w:bottom w:val="nil"/>
              <w:right w:val="nil"/>
            </w:tcBorders>
            <w:tcMar>
              <w:top w:w="100" w:type="dxa"/>
              <w:left w:w="43" w:type="dxa"/>
              <w:bottom w:w="43" w:type="dxa"/>
              <w:right w:w="43" w:type="dxa"/>
            </w:tcMar>
            <w:vAlign w:val="bottom"/>
          </w:tcPr>
          <w:p w14:paraId="5FA962E0" w14:textId="77777777" w:rsidR="0062115A" w:rsidRPr="00DE1073" w:rsidRDefault="003823F2" w:rsidP="00DE1073">
            <w:r w:rsidRPr="00DE1073">
              <w:t>237 499</w:t>
            </w:r>
          </w:p>
        </w:tc>
        <w:tc>
          <w:tcPr>
            <w:tcW w:w="1020" w:type="dxa"/>
            <w:tcBorders>
              <w:top w:val="nil"/>
              <w:left w:val="nil"/>
              <w:bottom w:val="nil"/>
              <w:right w:val="nil"/>
            </w:tcBorders>
            <w:tcMar>
              <w:top w:w="100" w:type="dxa"/>
              <w:left w:w="43" w:type="dxa"/>
              <w:bottom w:w="43" w:type="dxa"/>
              <w:right w:w="43" w:type="dxa"/>
            </w:tcMar>
            <w:vAlign w:val="bottom"/>
          </w:tcPr>
          <w:p w14:paraId="00430957" w14:textId="77777777" w:rsidR="0062115A" w:rsidRPr="00DE1073" w:rsidRDefault="003823F2" w:rsidP="00DE1073">
            <w:r w:rsidRPr="00DE1073">
              <w:t>234 394</w:t>
            </w:r>
          </w:p>
        </w:tc>
      </w:tr>
      <w:tr w:rsidR="0062115A" w:rsidRPr="00DE1073" w14:paraId="265E00EF"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2D77000C" w14:textId="77777777" w:rsidR="0062115A" w:rsidRPr="00DE1073" w:rsidRDefault="003823F2" w:rsidP="00DE1073">
            <w:r w:rsidRPr="00DE1073">
              <w:tab/>
              <w:t>Finansskatt</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49499736" w14:textId="77777777" w:rsidR="0062115A" w:rsidRPr="00DE1073" w:rsidRDefault="003823F2" w:rsidP="00DE1073">
            <w:r w:rsidRPr="00DE1073">
              <w:t>5 554</w:t>
            </w:r>
          </w:p>
        </w:tc>
        <w:tc>
          <w:tcPr>
            <w:tcW w:w="1020" w:type="dxa"/>
            <w:tcBorders>
              <w:top w:val="nil"/>
              <w:left w:val="nil"/>
              <w:bottom w:val="nil"/>
              <w:right w:val="nil"/>
            </w:tcBorders>
            <w:tcMar>
              <w:top w:w="100" w:type="dxa"/>
              <w:left w:w="43" w:type="dxa"/>
              <w:bottom w:w="43" w:type="dxa"/>
              <w:right w:w="43" w:type="dxa"/>
            </w:tcMar>
            <w:vAlign w:val="bottom"/>
          </w:tcPr>
          <w:p w14:paraId="273ADE11" w14:textId="77777777" w:rsidR="0062115A" w:rsidRPr="00DE1073" w:rsidRDefault="003823F2" w:rsidP="00DE1073">
            <w:r w:rsidRPr="00DE1073">
              <w:t>4 404</w:t>
            </w:r>
          </w:p>
        </w:tc>
        <w:tc>
          <w:tcPr>
            <w:tcW w:w="1020" w:type="dxa"/>
            <w:tcBorders>
              <w:top w:val="nil"/>
              <w:left w:val="nil"/>
              <w:bottom w:val="nil"/>
              <w:right w:val="nil"/>
            </w:tcBorders>
            <w:tcMar>
              <w:top w:w="100" w:type="dxa"/>
              <w:left w:w="43" w:type="dxa"/>
              <w:bottom w:w="43" w:type="dxa"/>
              <w:right w:w="43" w:type="dxa"/>
            </w:tcMar>
            <w:vAlign w:val="bottom"/>
          </w:tcPr>
          <w:p w14:paraId="1865F7C9" w14:textId="77777777" w:rsidR="0062115A" w:rsidRPr="00DE1073" w:rsidRDefault="003823F2" w:rsidP="00DE1073">
            <w:r w:rsidRPr="00DE1073">
              <w:t>4 344</w:t>
            </w:r>
          </w:p>
        </w:tc>
        <w:tc>
          <w:tcPr>
            <w:tcW w:w="1020" w:type="dxa"/>
            <w:tcBorders>
              <w:top w:val="nil"/>
              <w:left w:val="nil"/>
              <w:bottom w:val="nil"/>
              <w:right w:val="nil"/>
            </w:tcBorders>
            <w:tcMar>
              <w:top w:w="100" w:type="dxa"/>
              <w:left w:w="43" w:type="dxa"/>
              <w:bottom w:w="43" w:type="dxa"/>
              <w:right w:w="43" w:type="dxa"/>
            </w:tcMar>
            <w:vAlign w:val="bottom"/>
          </w:tcPr>
          <w:p w14:paraId="1ADFAA0C" w14:textId="77777777" w:rsidR="0062115A" w:rsidRPr="00DE1073" w:rsidRDefault="003823F2" w:rsidP="00DE1073">
            <w:r w:rsidRPr="00DE1073">
              <w:t>4 900</w:t>
            </w:r>
          </w:p>
        </w:tc>
        <w:tc>
          <w:tcPr>
            <w:tcW w:w="1020" w:type="dxa"/>
            <w:tcBorders>
              <w:top w:val="nil"/>
              <w:left w:val="nil"/>
              <w:bottom w:val="nil"/>
              <w:right w:val="nil"/>
            </w:tcBorders>
            <w:tcMar>
              <w:top w:w="100" w:type="dxa"/>
              <w:left w:w="43" w:type="dxa"/>
              <w:bottom w:w="43" w:type="dxa"/>
              <w:right w:w="43" w:type="dxa"/>
            </w:tcMar>
            <w:vAlign w:val="bottom"/>
          </w:tcPr>
          <w:p w14:paraId="118B418A" w14:textId="77777777" w:rsidR="0062115A" w:rsidRPr="00DE1073" w:rsidRDefault="003823F2" w:rsidP="00DE1073">
            <w:r w:rsidRPr="00DE1073">
              <w:t>5 200</w:t>
            </w:r>
          </w:p>
        </w:tc>
      </w:tr>
      <w:tr w:rsidR="0062115A" w:rsidRPr="00DE1073" w14:paraId="621E24D1"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7F569455" w14:textId="77777777" w:rsidR="0062115A" w:rsidRPr="00DE1073" w:rsidRDefault="003823F2" w:rsidP="00DE1073">
            <w:r w:rsidRPr="00DE1073">
              <w:tab/>
              <w:t>Annen skatt på inntekt, formue og kapital</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378573F8" w14:textId="77777777" w:rsidR="0062115A" w:rsidRPr="00DE1073" w:rsidRDefault="003823F2" w:rsidP="00DE1073">
            <w:r w:rsidRPr="00DE1073">
              <w:t>21 047</w:t>
            </w:r>
          </w:p>
        </w:tc>
        <w:tc>
          <w:tcPr>
            <w:tcW w:w="1020" w:type="dxa"/>
            <w:tcBorders>
              <w:top w:val="nil"/>
              <w:left w:val="nil"/>
              <w:bottom w:val="nil"/>
              <w:right w:val="nil"/>
            </w:tcBorders>
            <w:tcMar>
              <w:top w:w="100" w:type="dxa"/>
              <w:left w:w="43" w:type="dxa"/>
              <w:bottom w:w="43" w:type="dxa"/>
              <w:right w:w="43" w:type="dxa"/>
            </w:tcMar>
            <w:vAlign w:val="bottom"/>
          </w:tcPr>
          <w:p w14:paraId="15BECAF0" w14:textId="77777777" w:rsidR="0062115A" w:rsidRPr="00DE1073" w:rsidRDefault="003823F2" w:rsidP="00DE1073">
            <w:r w:rsidRPr="00DE1073">
              <w:t>13 805</w:t>
            </w:r>
          </w:p>
        </w:tc>
        <w:tc>
          <w:tcPr>
            <w:tcW w:w="1020" w:type="dxa"/>
            <w:tcBorders>
              <w:top w:val="nil"/>
              <w:left w:val="nil"/>
              <w:bottom w:val="nil"/>
              <w:right w:val="nil"/>
            </w:tcBorders>
            <w:tcMar>
              <w:top w:w="100" w:type="dxa"/>
              <w:left w:w="43" w:type="dxa"/>
              <w:bottom w:w="43" w:type="dxa"/>
              <w:right w:w="43" w:type="dxa"/>
            </w:tcMar>
            <w:vAlign w:val="bottom"/>
          </w:tcPr>
          <w:p w14:paraId="537C047F" w14:textId="77777777" w:rsidR="0062115A" w:rsidRPr="00DE1073" w:rsidRDefault="003823F2" w:rsidP="00DE1073">
            <w:r w:rsidRPr="00DE1073">
              <w:t>17 438</w:t>
            </w:r>
          </w:p>
        </w:tc>
        <w:tc>
          <w:tcPr>
            <w:tcW w:w="1020" w:type="dxa"/>
            <w:tcBorders>
              <w:top w:val="nil"/>
              <w:left w:val="nil"/>
              <w:bottom w:val="nil"/>
              <w:right w:val="nil"/>
            </w:tcBorders>
            <w:tcMar>
              <w:top w:w="100" w:type="dxa"/>
              <w:left w:w="43" w:type="dxa"/>
              <w:bottom w:w="43" w:type="dxa"/>
              <w:right w:w="43" w:type="dxa"/>
            </w:tcMar>
            <w:vAlign w:val="bottom"/>
          </w:tcPr>
          <w:p w14:paraId="57C55586" w14:textId="77777777" w:rsidR="0062115A" w:rsidRPr="00DE1073" w:rsidRDefault="003823F2" w:rsidP="00DE1073">
            <w:r w:rsidRPr="00DE1073">
              <w:t>20 627</w:t>
            </w:r>
          </w:p>
        </w:tc>
        <w:tc>
          <w:tcPr>
            <w:tcW w:w="1020" w:type="dxa"/>
            <w:tcBorders>
              <w:top w:val="nil"/>
              <w:left w:val="nil"/>
              <w:bottom w:val="nil"/>
              <w:right w:val="nil"/>
            </w:tcBorders>
            <w:tcMar>
              <w:top w:w="100" w:type="dxa"/>
              <w:left w:w="43" w:type="dxa"/>
              <w:bottom w:w="43" w:type="dxa"/>
              <w:right w:w="43" w:type="dxa"/>
            </w:tcMar>
            <w:vAlign w:val="bottom"/>
          </w:tcPr>
          <w:p w14:paraId="486EEA45" w14:textId="77777777" w:rsidR="0062115A" w:rsidRPr="00DE1073" w:rsidRDefault="003823F2" w:rsidP="00DE1073">
            <w:r w:rsidRPr="00DE1073">
              <w:t>17 053</w:t>
            </w:r>
          </w:p>
        </w:tc>
      </w:tr>
      <w:tr w:rsidR="0062115A" w:rsidRPr="00DE1073" w14:paraId="349CF4E5"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39775844" w14:textId="77777777" w:rsidR="0062115A" w:rsidRPr="00DE1073" w:rsidRDefault="003823F2" w:rsidP="00DE1073">
            <w:r w:rsidRPr="00DE1073">
              <w:t>Produksjonsskatter</w:t>
            </w:r>
            <w:r w:rsidRPr="00DE1073">
              <w:tab/>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32820996" w14:textId="77777777" w:rsidR="0062115A" w:rsidRPr="00DE1073" w:rsidRDefault="003823F2" w:rsidP="00DE1073">
            <w:r w:rsidRPr="00DE1073">
              <w:t>419 851</w:t>
            </w:r>
          </w:p>
        </w:tc>
        <w:tc>
          <w:tcPr>
            <w:tcW w:w="1020" w:type="dxa"/>
            <w:tcBorders>
              <w:top w:val="nil"/>
              <w:left w:val="nil"/>
              <w:bottom w:val="nil"/>
              <w:right w:val="nil"/>
            </w:tcBorders>
            <w:tcMar>
              <w:top w:w="100" w:type="dxa"/>
              <w:left w:w="43" w:type="dxa"/>
              <w:bottom w:w="43" w:type="dxa"/>
              <w:right w:w="43" w:type="dxa"/>
            </w:tcMar>
            <w:vAlign w:val="bottom"/>
          </w:tcPr>
          <w:p w14:paraId="41B69403" w14:textId="77777777" w:rsidR="0062115A" w:rsidRPr="00DE1073" w:rsidRDefault="003823F2" w:rsidP="00DE1073">
            <w:r w:rsidRPr="00DE1073">
              <w:t>425 749</w:t>
            </w:r>
          </w:p>
        </w:tc>
        <w:tc>
          <w:tcPr>
            <w:tcW w:w="1020" w:type="dxa"/>
            <w:tcBorders>
              <w:top w:val="nil"/>
              <w:left w:val="nil"/>
              <w:bottom w:val="nil"/>
              <w:right w:val="nil"/>
            </w:tcBorders>
            <w:tcMar>
              <w:top w:w="100" w:type="dxa"/>
              <w:left w:w="43" w:type="dxa"/>
              <w:bottom w:w="43" w:type="dxa"/>
              <w:right w:w="43" w:type="dxa"/>
            </w:tcMar>
            <w:vAlign w:val="bottom"/>
          </w:tcPr>
          <w:p w14:paraId="14590CBC" w14:textId="77777777" w:rsidR="0062115A" w:rsidRPr="00DE1073" w:rsidRDefault="003823F2" w:rsidP="00DE1073">
            <w:r w:rsidRPr="00DE1073">
              <w:t>455 037</w:t>
            </w:r>
          </w:p>
        </w:tc>
        <w:tc>
          <w:tcPr>
            <w:tcW w:w="1020" w:type="dxa"/>
            <w:tcBorders>
              <w:top w:val="nil"/>
              <w:left w:val="nil"/>
              <w:bottom w:val="nil"/>
              <w:right w:val="nil"/>
            </w:tcBorders>
            <w:tcMar>
              <w:top w:w="100" w:type="dxa"/>
              <w:left w:w="43" w:type="dxa"/>
              <w:bottom w:w="43" w:type="dxa"/>
              <w:right w:w="43" w:type="dxa"/>
            </w:tcMar>
            <w:vAlign w:val="bottom"/>
          </w:tcPr>
          <w:p w14:paraId="374A5360" w14:textId="77777777" w:rsidR="0062115A" w:rsidRPr="00DE1073" w:rsidRDefault="003823F2" w:rsidP="00DE1073">
            <w:r w:rsidRPr="00DE1073">
              <w:t>492 456</w:t>
            </w:r>
          </w:p>
        </w:tc>
        <w:tc>
          <w:tcPr>
            <w:tcW w:w="1020" w:type="dxa"/>
            <w:tcBorders>
              <w:top w:val="nil"/>
              <w:left w:val="nil"/>
              <w:bottom w:val="nil"/>
              <w:right w:val="nil"/>
            </w:tcBorders>
            <w:tcMar>
              <w:top w:w="100" w:type="dxa"/>
              <w:left w:w="43" w:type="dxa"/>
              <w:bottom w:w="43" w:type="dxa"/>
              <w:right w:w="43" w:type="dxa"/>
            </w:tcMar>
            <w:vAlign w:val="bottom"/>
          </w:tcPr>
          <w:p w14:paraId="396D63DD" w14:textId="77777777" w:rsidR="0062115A" w:rsidRPr="00DE1073" w:rsidRDefault="003823F2" w:rsidP="00DE1073">
            <w:r w:rsidRPr="00DE1073">
              <w:t>509 015</w:t>
            </w:r>
          </w:p>
        </w:tc>
      </w:tr>
      <w:tr w:rsidR="0062115A" w:rsidRPr="00DE1073" w14:paraId="5C51AE1C"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046BC658" w14:textId="77777777" w:rsidR="0062115A" w:rsidRPr="00DE1073" w:rsidRDefault="003823F2" w:rsidP="00DE1073">
            <w:r w:rsidRPr="00DE1073">
              <w:tab/>
              <w:t>Merverdiavgift</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35A4C695" w14:textId="77777777" w:rsidR="0062115A" w:rsidRPr="00DE1073" w:rsidRDefault="003823F2" w:rsidP="00DE1073">
            <w:r w:rsidRPr="00DE1073">
              <w:t>307 000</w:t>
            </w:r>
          </w:p>
        </w:tc>
        <w:tc>
          <w:tcPr>
            <w:tcW w:w="1020" w:type="dxa"/>
            <w:tcBorders>
              <w:top w:val="nil"/>
              <w:left w:val="nil"/>
              <w:bottom w:val="nil"/>
              <w:right w:val="nil"/>
            </w:tcBorders>
            <w:tcMar>
              <w:top w:w="100" w:type="dxa"/>
              <w:left w:w="43" w:type="dxa"/>
              <w:bottom w:w="43" w:type="dxa"/>
              <w:right w:w="43" w:type="dxa"/>
            </w:tcMar>
            <w:vAlign w:val="bottom"/>
          </w:tcPr>
          <w:p w14:paraId="0D6306D7" w14:textId="77777777" w:rsidR="0062115A" w:rsidRPr="00DE1073" w:rsidRDefault="003823F2" w:rsidP="00DE1073">
            <w:r w:rsidRPr="00DE1073">
              <w:t>311 600</w:t>
            </w:r>
          </w:p>
        </w:tc>
        <w:tc>
          <w:tcPr>
            <w:tcW w:w="1020" w:type="dxa"/>
            <w:tcBorders>
              <w:top w:val="nil"/>
              <w:left w:val="nil"/>
              <w:bottom w:val="nil"/>
              <w:right w:val="nil"/>
            </w:tcBorders>
            <w:tcMar>
              <w:top w:w="100" w:type="dxa"/>
              <w:left w:w="43" w:type="dxa"/>
              <w:bottom w:w="43" w:type="dxa"/>
              <w:right w:w="43" w:type="dxa"/>
            </w:tcMar>
            <w:vAlign w:val="bottom"/>
          </w:tcPr>
          <w:p w14:paraId="2B0A2F3D" w14:textId="77777777" w:rsidR="0062115A" w:rsidRPr="00DE1073" w:rsidRDefault="003823F2" w:rsidP="00DE1073">
            <w:r w:rsidRPr="00DE1073">
              <w:t>338 900</w:t>
            </w:r>
          </w:p>
        </w:tc>
        <w:tc>
          <w:tcPr>
            <w:tcW w:w="1020" w:type="dxa"/>
            <w:tcBorders>
              <w:top w:val="nil"/>
              <w:left w:val="nil"/>
              <w:bottom w:val="nil"/>
              <w:right w:val="nil"/>
            </w:tcBorders>
            <w:tcMar>
              <w:top w:w="100" w:type="dxa"/>
              <w:left w:w="43" w:type="dxa"/>
              <w:bottom w:w="43" w:type="dxa"/>
              <w:right w:w="43" w:type="dxa"/>
            </w:tcMar>
            <w:vAlign w:val="bottom"/>
          </w:tcPr>
          <w:p w14:paraId="40C2F56D" w14:textId="77777777" w:rsidR="0062115A" w:rsidRPr="00DE1073" w:rsidRDefault="003823F2" w:rsidP="00DE1073">
            <w:r w:rsidRPr="00DE1073">
              <w:t>370 700</w:t>
            </w:r>
          </w:p>
        </w:tc>
        <w:tc>
          <w:tcPr>
            <w:tcW w:w="1020" w:type="dxa"/>
            <w:tcBorders>
              <w:top w:val="nil"/>
              <w:left w:val="nil"/>
              <w:bottom w:val="nil"/>
              <w:right w:val="nil"/>
            </w:tcBorders>
            <w:tcMar>
              <w:top w:w="100" w:type="dxa"/>
              <w:left w:w="43" w:type="dxa"/>
              <w:bottom w:w="43" w:type="dxa"/>
              <w:right w:w="43" w:type="dxa"/>
            </w:tcMar>
            <w:vAlign w:val="bottom"/>
          </w:tcPr>
          <w:p w14:paraId="124E2E44" w14:textId="77777777" w:rsidR="0062115A" w:rsidRPr="00DE1073" w:rsidRDefault="003823F2" w:rsidP="00DE1073">
            <w:r w:rsidRPr="00DE1073">
              <w:t>383 852</w:t>
            </w:r>
          </w:p>
        </w:tc>
      </w:tr>
      <w:tr w:rsidR="0062115A" w:rsidRPr="00DE1073" w14:paraId="0E7FB2CE"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449145FB" w14:textId="77777777" w:rsidR="0062115A" w:rsidRPr="00DE1073" w:rsidRDefault="003823F2" w:rsidP="00DE1073">
            <w:r w:rsidRPr="00DE1073">
              <w:tab/>
              <w:t>Avgifter på oljeutvinning</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143697E9" w14:textId="77777777" w:rsidR="0062115A" w:rsidRPr="00DE1073" w:rsidRDefault="003823F2" w:rsidP="00DE1073">
            <w:r w:rsidRPr="00DE1073">
              <w:t>5 480</w:t>
            </w:r>
          </w:p>
        </w:tc>
        <w:tc>
          <w:tcPr>
            <w:tcW w:w="1020" w:type="dxa"/>
            <w:tcBorders>
              <w:top w:val="nil"/>
              <w:left w:val="nil"/>
              <w:bottom w:val="nil"/>
              <w:right w:val="nil"/>
            </w:tcBorders>
            <w:tcMar>
              <w:top w:w="100" w:type="dxa"/>
              <w:left w:w="43" w:type="dxa"/>
              <w:bottom w:w="43" w:type="dxa"/>
              <w:right w:w="43" w:type="dxa"/>
            </w:tcMar>
            <w:vAlign w:val="bottom"/>
          </w:tcPr>
          <w:p w14:paraId="0D6E8470" w14:textId="77777777" w:rsidR="0062115A" w:rsidRPr="00DE1073" w:rsidRDefault="003823F2" w:rsidP="00DE1073">
            <w:r w:rsidRPr="00DE1073">
              <w:t>5 714</w:t>
            </w:r>
          </w:p>
        </w:tc>
        <w:tc>
          <w:tcPr>
            <w:tcW w:w="1020" w:type="dxa"/>
            <w:tcBorders>
              <w:top w:val="nil"/>
              <w:left w:val="nil"/>
              <w:bottom w:val="nil"/>
              <w:right w:val="nil"/>
            </w:tcBorders>
            <w:tcMar>
              <w:top w:w="100" w:type="dxa"/>
              <w:left w:w="43" w:type="dxa"/>
              <w:bottom w:w="43" w:type="dxa"/>
              <w:right w:w="43" w:type="dxa"/>
            </w:tcMar>
            <w:vAlign w:val="bottom"/>
          </w:tcPr>
          <w:p w14:paraId="63DB7867" w14:textId="77777777" w:rsidR="0062115A" w:rsidRPr="00DE1073" w:rsidRDefault="003823F2" w:rsidP="00DE1073">
            <w:r w:rsidRPr="00DE1073">
              <w:t>5 263</w:t>
            </w:r>
          </w:p>
        </w:tc>
        <w:tc>
          <w:tcPr>
            <w:tcW w:w="1020" w:type="dxa"/>
            <w:tcBorders>
              <w:top w:val="nil"/>
              <w:left w:val="nil"/>
              <w:bottom w:val="nil"/>
              <w:right w:val="nil"/>
            </w:tcBorders>
            <w:tcMar>
              <w:top w:w="100" w:type="dxa"/>
              <w:left w:w="43" w:type="dxa"/>
              <w:bottom w:w="43" w:type="dxa"/>
              <w:right w:w="43" w:type="dxa"/>
            </w:tcMar>
            <w:vAlign w:val="bottom"/>
          </w:tcPr>
          <w:p w14:paraId="75A6FEB3" w14:textId="77777777" w:rsidR="0062115A" w:rsidRPr="00DE1073" w:rsidRDefault="003823F2" w:rsidP="00DE1073">
            <w:r w:rsidRPr="00DE1073">
              <w:t>7 007</w:t>
            </w:r>
          </w:p>
        </w:tc>
        <w:tc>
          <w:tcPr>
            <w:tcW w:w="1020" w:type="dxa"/>
            <w:tcBorders>
              <w:top w:val="nil"/>
              <w:left w:val="nil"/>
              <w:bottom w:val="nil"/>
              <w:right w:val="nil"/>
            </w:tcBorders>
            <w:tcMar>
              <w:top w:w="100" w:type="dxa"/>
              <w:left w:w="43" w:type="dxa"/>
              <w:bottom w:w="43" w:type="dxa"/>
              <w:right w:w="43" w:type="dxa"/>
            </w:tcMar>
            <w:vAlign w:val="bottom"/>
          </w:tcPr>
          <w:p w14:paraId="22861FD3" w14:textId="77777777" w:rsidR="0062115A" w:rsidRPr="00DE1073" w:rsidRDefault="003823F2" w:rsidP="00DE1073">
            <w:r w:rsidRPr="00DE1073">
              <w:t>7 800</w:t>
            </w:r>
          </w:p>
        </w:tc>
      </w:tr>
      <w:tr w:rsidR="0062115A" w:rsidRPr="00DE1073" w14:paraId="5F2C15A9"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53FB3172" w14:textId="77777777" w:rsidR="0062115A" w:rsidRPr="00DE1073" w:rsidRDefault="003823F2" w:rsidP="00DE1073">
            <w:r w:rsidRPr="00DE1073">
              <w:tab/>
              <w:t>Andre produksjonsskatter</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66A4CD7C" w14:textId="77777777" w:rsidR="0062115A" w:rsidRPr="00DE1073" w:rsidRDefault="003823F2" w:rsidP="00DE1073">
            <w:r w:rsidRPr="00DE1073">
              <w:t>107 371</w:t>
            </w:r>
          </w:p>
        </w:tc>
        <w:tc>
          <w:tcPr>
            <w:tcW w:w="1020" w:type="dxa"/>
            <w:tcBorders>
              <w:top w:val="nil"/>
              <w:left w:val="nil"/>
              <w:bottom w:val="nil"/>
              <w:right w:val="nil"/>
            </w:tcBorders>
            <w:tcMar>
              <w:top w:w="100" w:type="dxa"/>
              <w:left w:w="43" w:type="dxa"/>
              <w:bottom w:w="43" w:type="dxa"/>
              <w:right w:w="43" w:type="dxa"/>
            </w:tcMar>
            <w:vAlign w:val="bottom"/>
          </w:tcPr>
          <w:p w14:paraId="5B6BFD8A" w14:textId="77777777" w:rsidR="0062115A" w:rsidRPr="00DE1073" w:rsidRDefault="003823F2" w:rsidP="00DE1073">
            <w:r w:rsidRPr="00DE1073">
              <w:t>108 435</w:t>
            </w:r>
          </w:p>
        </w:tc>
        <w:tc>
          <w:tcPr>
            <w:tcW w:w="1020" w:type="dxa"/>
            <w:tcBorders>
              <w:top w:val="nil"/>
              <w:left w:val="nil"/>
              <w:bottom w:val="nil"/>
              <w:right w:val="nil"/>
            </w:tcBorders>
            <w:tcMar>
              <w:top w:w="100" w:type="dxa"/>
              <w:left w:w="43" w:type="dxa"/>
              <w:bottom w:w="43" w:type="dxa"/>
              <w:right w:w="43" w:type="dxa"/>
            </w:tcMar>
            <w:vAlign w:val="bottom"/>
          </w:tcPr>
          <w:p w14:paraId="58EA7BC3" w14:textId="77777777" w:rsidR="0062115A" w:rsidRPr="00DE1073" w:rsidRDefault="003823F2" w:rsidP="00DE1073">
            <w:r w:rsidRPr="00DE1073">
              <w:t>110 874</w:t>
            </w:r>
          </w:p>
        </w:tc>
        <w:tc>
          <w:tcPr>
            <w:tcW w:w="1020" w:type="dxa"/>
            <w:tcBorders>
              <w:top w:val="nil"/>
              <w:left w:val="nil"/>
              <w:bottom w:val="nil"/>
              <w:right w:val="nil"/>
            </w:tcBorders>
            <w:tcMar>
              <w:top w:w="100" w:type="dxa"/>
              <w:left w:w="43" w:type="dxa"/>
              <w:bottom w:w="43" w:type="dxa"/>
              <w:right w:w="43" w:type="dxa"/>
            </w:tcMar>
            <w:vAlign w:val="bottom"/>
          </w:tcPr>
          <w:p w14:paraId="369ABF82" w14:textId="77777777" w:rsidR="0062115A" w:rsidRPr="00DE1073" w:rsidRDefault="003823F2" w:rsidP="00DE1073">
            <w:r w:rsidRPr="00DE1073">
              <w:t>114 749</w:t>
            </w:r>
          </w:p>
        </w:tc>
        <w:tc>
          <w:tcPr>
            <w:tcW w:w="1020" w:type="dxa"/>
            <w:tcBorders>
              <w:top w:val="nil"/>
              <w:left w:val="nil"/>
              <w:bottom w:val="nil"/>
              <w:right w:val="nil"/>
            </w:tcBorders>
            <w:tcMar>
              <w:top w:w="100" w:type="dxa"/>
              <w:left w:w="43" w:type="dxa"/>
              <w:bottom w:w="43" w:type="dxa"/>
              <w:right w:w="43" w:type="dxa"/>
            </w:tcMar>
            <w:vAlign w:val="bottom"/>
          </w:tcPr>
          <w:p w14:paraId="69B1A5A2" w14:textId="77777777" w:rsidR="0062115A" w:rsidRPr="00DE1073" w:rsidRDefault="003823F2" w:rsidP="00DE1073">
            <w:r w:rsidRPr="00DE1073">
              <w:t>117 364</w:t>
            </w:r>
          </w:p>
        </w:tc>
      </w:tr>
      <w:tr w:rsidR="0062115A" w:rsidRPr="00DE1073" w14:paraId="7DC20CD9"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3947DE1E" w14:textId="77777777" w:rsidR="0062115A" w:rsidRPr="00DE1073" w:rsidRDefault="003823F2" w:rsidP="00DE1073">
            <w:r w:rsidRPr="00DE1073">
              <w:t>Trygde- og pensjonspremier</w:t>
            </w:r>
            <w:r w:rsidRPr="00DE1073">
              <w:tab/>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15210A0E" w14:textId="77777777" w:rsidR="0062115A" w:rsidRPr="00DE1073" w:rsidRDefault="003823F2" w:rsidP="00DE1073">
            <w:r w:rsidRPr="00DE1073">
              <w:t>378 772</w:t>
            </w:r>
          </w:p>
        </w:tc>
        <w:tc>
          <w:tcPr>
            <w:tcW w:w="1020" w:type="dxa"/>
            <w:tcBorders>
              <w:top w:val="nil"/>
              <w:left w:val="nil"/>
              <w:bottom w:val="nil"/>
              <w:right w:val="nil"/>
            </w:tcBorders>
            <w:tcMar>
              <w:top w:w="100" w:type="dxa"/>
              <w:left w:w="43" w:type="dxa"/>
              <w:bottom w:w="43" w:type="dxa"/>
              <w:right w:w="43" w:type="dxa"/>
            </w:tcMar>
            <w:vAlign w:val="bottom"/>
          </w:tcPr>
          <w:p w14:paraId="2F8B76CE" w14:textId="77777777" w:rsidR="0062115A" w:rsidRPr="00DE1073" w:rsidRDefault="003823F2" w:rsidP="00DE1073">
            <w:r w:rsidRPr="00DE1073">
              <w:t>382 578</w:t>
            </w:r>
          </w:p>
        </w:tc>
        <w:tc>
          <w:tcPr>
            <w:tcW w:w="1020" w:type="dxa"/>
            <w:tcBorders>
              <w:top w:val="nil"/>
              <w:left w:val="nil"/>
              <w:bottom w:val="nil"/>
              <w:right w:val="nil"/>
            </w:tcBorders>
            <w:tcMar>
              <w:top w:w="100" w:type="dxa"/>
              <w:left w:w="43" w:type="dxa"/>
              <w:bottom w:w="43" w:type="dxa"/>
              <w:right w:w="43" w:type="dxa"/>
            </w:tcMar>
            <w:vAlign w:val="bottom"/>
          </w:tcPr>
          <w:p w14:paraId="14598DC3" w14:textId="77777777" w:rsidR="0062115A" w:rsidRPr="00DE1073" w:rsidRDefault="003823F2" w:rsidP="00DE1073">
            <w:r w:rsidRPr="00DE1073">
              <w:t>404 349</w:t>
            </w:r>
          </w:p>
        </w:tc>
        <w:tc>
          <w:tcPr>
            <w:tcW w:w="1020" w:type="dxa"/>
            <w:tcBorders>
              <w:top w:val="nil"/>
              <w:left w:val="nil"/>
              <w:bottom w:val="nil"/>
              <w:right w:val="nil"/>
            </w:tcBorders>
            <w:tcMar>
              <w:top w:w="100" w:type="dxa"/>
              <w:left w:w="43" w:type="dxa"/>
              <w:bottom w:w="43" w:type="dxa"/>
              <w:right w:w="43" w:type="dxa"/>
            </w:tcMar>
            <w:vAlign w:val="bottom"/>
          </w:tcPr>
          <w:p w14:paraId="4AA02BE9" w14:textId="77777777" w:rsidR="0062115A" w:rsidRPr="00DE1073" w:rsidRDefault="003823F2" w:rsidP="00DE1073">
            <w:r w:rsidRPr="00DE1073">
              <w:t>429 510</w:t>
            </w:r>
          </w:p>
        </w:tc>
        <w:tc>
          <w:tcPr>
            <w:tcW w:w="1020" w:type="dxa"/>
            <w:tcBorders>
              <w:top w:val="nil"/>
              <w:left w:val="nil"/>
              <w:bottom w:val="nil"/>
              <w:right w:val="nil"/>
            </w:tcBorders>
            <w:tcMar>
              <w:top w:w="100" w:type="dxa"/>
              <w:left w:w="43" w:type="dxa"/>
              <w:bottom w:w="43" w:type="dxa"/>
              <w:right w:w="43" w:type="dxa"/>
            </w:tcMar>
            <w:vAlign w:val="bottom"/>
          </w:tcPr>
          <w:p w14:paraId="7DC15AB7" w14:textId="77777777" w:rsidR="0062115A" w:rsidRPr="00DE1073" w:rsidRDefault="003823F2" w:rsidP="00DE1073">
            <w:r w:rsidRPr="00DE1073">
              <w:t>465 582</w:t>
            </w:r>
          </w:p>
        </w:tc>
      </w:tr>
      <w:tr w:rsidR="0062115A" w:rsidRPr="00DE1073" w14:paraId="6BBCF21F"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1873D01A" w14:textId="77777777" w:rsidR="0062115A" w:rsidRPr="00DE1073" w:rsidRDefault="003823F2" w:rsidP="00DE1073">
            <w:r w:rsidRPr="00DE1073">
              <w:tab/>
              <w:t>Fra arbeidstakere</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2E03453F" w14:textId="77777777" w:rsidR="0062115A" w:rsidRPr="00DE1073" w:rsidRDefault="003823F2" w:rsidP="00DE1073">
            <w:r w:rsidRPr="00DE1073">
              <w:t>150 537</w:t>
            </w:r>
          </w:p>
        </w:tc>
        <w:tc>
          <w:tcPr>
            <w:tcW w:w="1020" w:type="dxa"/>
            <w:tcBorders>
              <w:top w:val="nil"/>
              <w:left w:val="nil"/>
              <w:bottom w:val="nil"/>
              <w:right w:val="nil"/>
            </w:tcBorders>
            <w:tcMar>
              <w:top w:w="100" w:type="dxa"/>
              <w:left w:w="43" w:type="dxa"/>
              <w:bottom w:w="43" w:type="dxa"/>
              <w:right w:w="43" w:type="dxa"/>
            </w:tcMar>
            <w:vAlign w:val="bottom"/>
          </w:tcPr>
          <w:p w14:paraId="4E844685" w14:textId="77777777" w:rsidR="0062115A" w:rsidRPr="00DE1073" w:rsidRDefault="003823F2" w:rsidP="00DE1073">
            <w:r w:rsidRPr="00DE1073">
              <w:t>155 527</w:t>
            </w:r>
          </w:p>
        </w:tc>
        <w:tc>
          <w:tcPr>
            <w:tcW w:w="1020" w:type="dxa"/>
            <w:tcBorders>
              <w:top w:val="nil"/>
              <w:left w:val="nil"/>
              <w:bottom w:val="nil"/>
              <w:right w:val="nil"/>
            </w:tcBorders>
            <w:tcMar>
              <w:top w:w="100" w:type="dxa"/>
              <w:left w:w="43" w:type="dxa"/>
              <w:bottom w:w="43" w:type="dxa"/>
              <w:right w:w="43" w:type="dxa"/>
            </w:tcMar>
            <w:vAlign w:val="bottom"/>
          </w:tcPr>
          <w:p w14:paraId="439244D7" w14:textId="77777777" w:rsidR="0062115A" w:rsidRPr="00DE1073" w:rsidRDefault="003823F2" w:rsidP="00DE1073">
            <w:r w:rsidRPr="00DE1073">
              <w:t>165 205</w:t>
            </w:r>
          </w:p>
        </w:tc>
        <w:tc>
          <w:tcPr>
            <w:tcW w:w="1020" w:type="dxa"/>
            <w:tcBorders>
              <w:top w:val="nil"/>
              <w:left w:val="nil"/>
              <w:bottom w:val="nil"/>
              <w:right w:val="nil"/>
            </w:tcBorders>
            <w:tcMar>
              <w:top w:w="100" w:type="dxa"/>
              <w:left w:w="43" w:type="dxa"/>
              <w:bottom w:w="43" w:type="dxa"/>
              <w:right w:w="43" w:type="dxa"/>
            </w:tcMar>
            <w:vAlign w:val="bottom"/>
          </w:tcPr>
          <w:p w14:paraId="5D67D4DB" w14:textId="77777777" w:rsidR="0062115A" w:rsidRPr="00DE1073" w:rsidRDefault="003823F2" w:rsidP="00DE1073">
            <w:r w:rsidRPr="00DE1073">
              <w:t>172 518</w:t>
            </w:r>
          </w:p>
        </w:tc>
        <w:tc>
          <w:tcPr>
            <w:tcW w:w="1020" w:type="dxa"/>
            <w:tcBorders>
              <w:top w:val="nil"/>
              <w:left w:val="nil"/>
              <w:bottom w:val="nil"/>
              <w:right w:val="nil"/>
            </w:tcBorders>
            <w:tcMar>
              <w:top w:w="100" w:type="dxa"/>
              <w:left w:w="43" w:type="dxa"/>
              <w:bottom w:w="43" w:type="dxa"/>
              <w:right w:w="43" w:type="dxa"/>
            </w:tcMar>
            <w:vAlign w:val="bottom"/>
          </w:tcPr>
          <w:p w14:paraId="735DACD9" w14:textId="77777777" w:rsidR="0062115A" w:rsidRPr="00DE1073" w:rsidRDefault="003823F2" w:rsidP="00DE1073">
            <w:r w:rsidRPr="00DE1073">
              <w:t>182 390</w:t>
            </w:r>
          </w:p>
        </w:tc>
      </w:tr>
      <w:tr w:rsidR="0062115A" w:rsidRPr="00DE1073" w14:paraId="6879E15A" w14:textId="77777777" w:rsidTr="005F2150">
        <w:trPr>
          <w:trHeight w:val="340"/>
        </w:trPr>
        <w:tc>
          <w:tcPr>
            <w:tcW w:w="4460" w:type="dxa"/>
            <w:tcBorders>
              <w:top w:val="nil"/>
              <w:left w:val="nil"/>
              <w:bottom w:val="single" w:sz="4" w:space="0" w:color="000000"/>
              <w:right w:val="nil"/>
            </w:tcBorders>
            <w:tcMar>
              <w:top w:w="100" w:type="dxa"/>
              <w:left w:w="43" w:type="dxa"/>
              <w:bottom w:w="43" w:type="dxa"/>
              <w:right w:w="43" w:type="dxa"/>
            </w:tcMar>
          </w:tcPr>
          <w:p w14:paraId="4AA181AD" w14:textId="77777777" w:rsidR="0062115A" w:rsidRPr="00DE1073" w:rsidRDefault="003823F2" w:rsidP="00DE1073">
            <w:r w:rsidRPr="00DE1073">
              <w:tab/>
              <w:t>Fra arbeidsgivere</w:t>
            </w:r>
            <w:r w:rsidRPr="00DE1073">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0F8B1C6" w14:textId="77777777" w:rsidR="0062115A" w:rsidRPr="00DE1073" w:rsidRDefault="003823F2" w:rsidP="00DE1073">
            <w:r w:rsidRPr="00DE1073">
              <w:t>228 235</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4FC8D04C" w14:textId="77777777" w:rsidR="0062115A" w:rsidRPr="00DE1073" w:rsidRDefault="003823F2" w:rsidP="00DE1073">
            <w:r w:rsidRPr="00DE1073">
              <w:t>227 051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65EBC581" w14:textId="77777777" w:rsidR="0062115A" w:rsidRPr="00DE1073" w:rsidRDefault="003823F2" w:rsidP="00DE1073">
            <w:r w:rsidRPr="00DE1073">
              <w:t>239 143</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104D429" w14:textId="77777777" w:rsidR="0062115A" w:rsidRPr="00DE1073" w:rsidRDefault="003823F2" w:rsidP="00DE1073">
            <w:r w:rsidRPr="00DE1073">
              <w:t>256 992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514BEAC1" w14:textId="77777777" w:rsidR="0062115A" w:rsidRPr="00DE1073" w:rsidRDefault="003823F2" w:rsidP="00DE1073">
            <w:r w:rsidRPr="00DE1073">
              <w:t>283 191</w:t>
            </w:r>
          </w:p>
        </w:tc>
      </w:tr>
      <w:tr w:rsidR="0062115A" w:rsidRPr="00DE1073" w14:paraId="7463DD5A" w14:textId="77777777" w:rsidTr="005F2150">
        <w:trPr>
          <w:trHeight w:val="340"/>
        </w:trPr>
        <w:tc>
          <w:tcPr>
            <w:tcW w:w="4460" w:type="dxa"/>
            <w:tcBorders>
              <w:top w:val="single" w:sz="4" w:space="0" w:color="000000"/>
              <w:left w:val="nil"/>
              <w:bottom w:val="nil"/>
              <w:right w:val="nil"/>
            </w:tcBorders>
            <w:tcMar>
              <w:top w:w="100" w:type="dxa"/>
              <w:left w:w="43" w:type="dxa"/>
              <w:bottom w:w="43" w:type="dxa"/>
              <w:right w:w="43" w:type="dxa"/>
            </w:tcMar>
          </w:tcPr>
          <w:p w14:paraId="26C72179" w14:textId="77777777" w:rsidR="0062115A" w:rsidRPr="00DE1073" w:rsidRDefault="003823F2" w:rsidP="00DE1073">
            <w:r w:rsidRPr="00D10D15">
              <w:rPr>
                <w:rStyle w:val="kursiv"/>
              </w:rPr>
              <w:lastRenderedPageBreak/>
              <w:t>Påløpte skatter, kommuner og fylkeskommuner</w:t>
            </w:r>
            <w:r w:rsidRPr="00D10D15">
              <w:rPr>
                <w:rStyle w:val="kursiv"/>
              </w:rPr>
              <w:tab/>
            </w:r>
            <w:r w:rsidRPr="00D10D15">
              <w:rPr>
                <w:rStyle w:val="kursiv"/>
              </w:rP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05BE863" w14:textId="77777777" w:rsidR="0062115A" w:rsidRPr="00DE1073" w:rsidRDefault="003823F2" w:rsidP="00DE1073">
            <w:r w:rsidRPr="00DE1073">
              <w:t>223 922</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0EEF81B" w14:textId="77777777" w:rsidR="0062115A" w:rsidRPr="00DE1073" w:rsidRDefault="003823F2" w:rsidP="00DE1073">
            <w:r w:rsidRPr="00DE1073">
              <w:t>228 196</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0AB0EAFE" w14:textId="77777777" w:rsidR="0062115A" w:rsidRPr="00DE1073" w:rsidRDefault="003823F2" w:rsidP="00DE1073">
            <w:r w:rsidRPr="00DE1073">
              <w:t>288 151</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033DB2E" w14:textId="77777777" w:rsidR="0062115A" w:rsidRPr="00DE1073" w:rsidRDefault="003823F2" w:rsidP="00DE1073">
            <w:r w:rsidRPr="00DE1073">
              <w:t>256 742</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206C4370" w14:textId="77777777" w:rsidR="0062115A" w:rsidRPr="00DE1073" w:rsidRDefault="003823F2" w:rsidP="00DE1073">
            <w:r w:rsidRPr="00DE1073">
              <w:t>268 354</w:t>
            </w:r>
          </w:p>
        </w:tc>
      </w:tr>
      <w:tr w:rsidR="0062115A" w:rsidRPr="00DE1073" w14:paraId="746AD934"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362FB258" w14:textId="77777777" w:rsidR="0062115A" w:rsidRPr="00DE1073" w:rsidRDefault="003823F2" w:rsidP="00DE1073">
            <w:r w:rsidRPr="00DE1073">
              <w:tab/>
              <w:t>Skatt på inntekt og formue</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5ED99C21" w14:textId="77777777" w:rsidR="0062115A" w:rsidRPr="00DE1073" w:rsidRDefault="003823F2" w:rsidP="00DE1073">
            <w:r w:rsidRPr="00DE1073">
              <w:t>205 087</w:t>
            </w:r>
          </w:p>
        </w:tc>
        <w:tc>
          <w:tcPr>
            <w:tcW w:w="1020" w:type="dxa"/>
            <w:tcBorders>
              <w:top w:val="nil"/>
              <w:left w:val="nil"/>
              <w:bottom w:val="nil"/>
              <w:right w:val="nil"/>
            </w:tcBorders>
            <w:tcMar>
              <w:top w:w="100" w:type="dxa"/>
              <w:left w:w="43" w:type="dxa"/>
              <w:bottom w:w="43" w:type="dxa"/>
              <w:right w:w="43" w:type="dxa"/>
            </w:tcMar>
            <w:vAlign w:val="bottom"/>
          </w:tcPr>
          <w:p w14:paraId="5D4786BD" w14:textId="77777777" w:rsidR="0062115A" w:rsidRPr="00DE1073" w:rsidRDefault="003823F2" w:rsidP="00DE1073">
            <w:r w:rsidRPr="00DE1073">
              <w:t>209 146</w:t>
            </w:r>
          </w:p>
        </w:tc>
        <w:tc>
          <w:tcPr>
            <w:tcW w:w="1020" w:type="dxa"/>
            <w:tcBorders>
              <w:top w:val="nil"/>
              <w:left w:val="nil"/>
              <w:bottom w:val="nil"/>
              <w:right w:val="nil"/>
            </w:tcBorders>
            <w:tcMar>
              <w:top w:w="100" w:type="dxa"/>
              <w:left w:w="43" w:type="dxa"/>
              <w:bottom w:w="43" w:type="dxa"/>
              <w:right w:w="43" w:type="dxa"/>
            </w:tcMar>
            <w:vAlign w:val="bottom"/>
          </w:tcPr>
          <w:p w14:paraId="1C08D7F4" w14:textId="77777777" w:rsidR="0062115A" w:rsidRPr="00DE1073" w:rsidRDefault="003823F2" w:rsidP="00DE1073">
            <w:r w:rsidRPr="00DE1073">
              <w:t>268 250</w:t>
            </w:r>
          </w:p>
        </w:tc>
        <w:tc>
          <w:tcPr>
            <w:tcW w:w="1020" w:type="dxa"/>
            <w:tcBorders>
              <w:top w:val="nil"/>
              <w:left w:val="nil"/>
              <w:bottom w:val="nil"/>
              <w:right w:val="nil"/>
            </w:tcBorders>
            <w:tcMar>
              <w:top w:w="100" w:type="dxa"/>
              <w:left w:w="43" w:type="dxa"/>
              <w:bottom w:w="43" w:type="dxa"/>
              <w:right w:w="43" w:type="dxa"/>
            </w:tcMar>
            <w:vAlign w:val="bottom"/>
          </w:tcPr>
          <w:p w14:paraId="1A517692" w14:textId="77777777" w:rsidR="0062115A" w:rsidRPr="00DE1073" w:rsidRDefault="003823F2" w:rsidP="00DE1073">
            <w:r w:rsidRPr="00DE1073">
              <w:t>236 029</w:t>
            </w:r>
          </w:p>
        </w:tc>
        <w:tc>
          <w:tcPr>
            <w:tcW w:w="1020" w:type="dxa"/>
            <w:tcBorders>
              <w:top w:val="nil"/>
              <w:left w:val="nil"/>
              <w:bottom w:val="nil"/>
              <w:right w:val="nil"/>
            </w:tcBorders>
            <w:tcMar>
              <w:top w:w="100" w:type="dxa"/>
              <w:left w:w="43" w:type="dxa"/>
              <w:bottom w:w="43" w:type="dxa"/>
              <w:right w:w="43" w:type="dxa"/>
            </w:tcMar>
            <w:vAlign w:val="bottom"/>
          </w:tcPr>
          <w:p w14:paraId="423E8B17" w14:textId="77777777" w:rsidR="0062115A" w:rsidRPr="00DE1073" w:rsidRDefault="003823F2" w:rsidP="00DE1073">
            <w:r w:rsidRPr="00DE1073">
              <w:t>246 733</w:t>
            </w:r>
          </w:p>
        </w:tc>
      </w:tr>
      <w:tr w:rsidR="0062115A" w:rsidRPr="00DE1073" w14:paraId="1340DA0A"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421B96A7" w14:textId="77777777" w:rsidR="0062115A" w:rsidRPr="00DE1073" w:rsidRDefault="003823F2" w:rsidP="00DE1073">
            <w:r w:rsidRPr="00DE1073">
              <w:tab/>
              <w:t>Produksjonsskatter</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376F5AC3" w14:textId="77777777" w:rsidR="0062115A" w:rsidRPr="00DE1073" w:rsidRDefault="003823F2" w:rsidP="00DE1073">
            <w:r w:rsidRPr="00DE1073">
              <w:t>14 748</w:t>
            </w:r>
          </w:p>
        </w:tc>
        <w:tc>
          <w:tcPr>
            <w:tcW w:w="1020" w:type="dxa"/>
            <w:tcBorders>
              <w:top w:val="nil"/>
              <w:left w:val="nil"/>
              <w:bottom w:val="nil"/>
              <w:right w:val="nil"/>
            </w:tcBorders>
            <w:tcMar>
              <w:top w:w="100" w:type="dxa"/>
              <w:left w:w="43" w:type="dxa"/>
              <w:bottom w:w="43" w:type="dxa"/>
              <w:right w:w="43" w:type="dxa"/>
            </w:tcMar>
            <w:vAlign w:val="bottom"/>
          </w:tcPr>
          <w:p w14:paraId="45F9B95D" w14:textId="77777777" w:rsidR="0062115A" w:rsidRPr="00DE1073" w:rsidRDefault="003823F2" w:rsidP="00DE1073">
            <w:r w:rsidRPr="00DE1073">
              <w:t>14 818</w:t>
            </w:r>
          </w:p>
        </w:tc>
        <w:tc>
          <w:tcPr>
            <w:tcW w:w="1020" w:type="dxa"/>
            <w:tcBorders>
              <w:top w:val="nil"/>
              <w:left w:val="nil"/>
              <w:bottom w:val="nil"/>
              <w:right w:val="nil"/>
            </w:tcBorders>
            <w:tcMar>
              <w:top w:w="100" w:type="dxa"/>
              <w:left w:w="43" w:type="dxa"/>
              <w:bottom w:w="43" w:type="dxa"/>
              <w:right w:w="43" w:type="dxa"/>
            </w:tcMar>
            <w:vAlign w:val="bottom"/>
          </w:tcPr>
          <w:p w14:paraId="18490C6A" w14:textId="77777777" w:rsidR="0062115A" w:rsidRPr="00DE1073" w:rsidRDefault="003823F2" w:rsidP="00DE1073">
            <w:r w:rsidRPr="00DE1073">
              <w:t>15 566</w:t>
            </w:r>
          </w:p>
        </w:tc>
        <w:tc>
          <w:tcPr>
            <w:tcW w:w="1020" w:type="dxa"/>
            <w:tcBorders>
              <w:top w:val="nil"/>
              <w:left w:val="nil"/>
              <w:bottom w:val="nil"/>
              <w:right w:val="nil"/>
            </w:tcBorders>
            <w:tcMar>
              <w:top w:w="100" w:type="dxa"/>
              <w:left w:w="43" w:type="dxa"/>
              <w:bottom w:w="43" w:type="dxa"/>
              <w:right w:w="43" w:type="dxa"/>
            </w:tcMar>
            <w:vAlign w:val="bottom"/>
          </w:tcPr>
          <w:p w14:paraId="456DFA00" w14:textId="77777777" w:rsidR="0062115A" w:rsidRPr="00DE1073" w:rsidRDefault="003823F2" w:rsidP="00DE1073">
            <w:r w:rsidRPr="00DE1073">
              <w:t>16 033</w:t>
            </w:r>
          </w:p>
        </w:tc>
        <w:tc>
          <w:tcPr>
            <w:tcW w:w="1020" w:type="dxa"/>
            <w:tcBorders>
              <w:top w:val="nil"/>
              <w:left w:val="nil"/>
              <w:bottom w:val="nil"/>
              <w:right w:val="nil"/>
            </w:tcBorders>
            <w:tcMar>
              <w:top w:w="100" w:type="dxa"/>
              <w:left w:w="43" w:type="dxa"/>
              <w:bottom w:w="43" w:type="dxa"/>
              <w:right w:w="43" w:type="dxa"/>
            </w:tcMar>
            <w:vAlign w:val="bottom"/>
          </w:tcPr>
          <w:p w14:paraId="271CB462" w14:textId="77777777" w:rsidR="0062115A" w:rsidRPr="00DE1073" w:rsidRDefault="003823F2" w:rsidP="00DE1073">
            <w:r w:rsidRPr="00DE1073">
              <w:t>16 758</w:t>
            </w:r>
          </w:p>
        </w:tc>
      </w:tr>
      <w:tr w:rsidR="0062115A" w:rsidRPr="00DE1073" w14:paraId="582D9397" w14:textId="77777777" w:rsidTr="005F2150">
        <w:trPr>
          <w:trHeight w:val="340"/>
        </w:trPr>
        <w:tc>
          <w:tcPr>
            <w:tcW w:w="4460" w:type="dxa"/>
            <w:tcBorders>
              <w:top w:val="nil"/>
              <w:left w:val="nil"/>
              <w:bottom w:val="single" w:sz="4" w:space="0" w:color="000000"/>
              <w:right w:val="nil"/>
            </w:tcBorders>
            <w:tcMar>
              <w:top w:w="100" w:type="dxa"/>
              <w:left w:w="43" w:type="dxa"/>
              <w:bottom w:w="43" w:type="dxa"/>
              <w:right w:w="43" w:type="dxa"/>
            </w:tcMar>
          </w:tcPr>
          <w:p w14:paraId="39F95B38" w14:textId="77777777" w:rsidR="0062115A" w:rsidRPr="00DE1073" w:rsidRDefault="003823F2" w:rsidP="00DE1073">
            <w:r w:rsidRPr="00DE1073">
              <w:tab/>
              <w:t>Trygde- og pensjonspremier</w:t>
            </w:r>
            <w:r w:rsidRPr="00DE1073">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E2D45EB" w14:textId="77777777" w:rsidR="0062115A" w:rsidRPr="00DE1073" w:rsidRDefault="003823F2" w:rsidP="00DE1073">
            <w:r w:rsidRPr="00DE1073">
              <w:t>4 087</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19E0024B" w14:textId="77777777" w:rsidR="0062115A" w:rsidRPr="00DE1073" w:rsidRDefault="003823F2" w:rsidP="00DE1073">
            <w:r w:rsidRPr="00DE1073">
              <w:t>4 232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41C4BA62" w14:textId="77777777" w:rsidR="0062115A" w:rsidRPr="00DE1073" w:rsidRDefault="003823F2" w:rsidP="00DE1073">
            <w:r w:rsidRPr="00DE1073">
              <w:t>4 335</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32F11DA" w14:textId="77777777" w:rsidR="0062115A" w:rsidRPr="00DE1073" w:rsidRDefault="003823F2" w:rsidP="00DE1073">
            <w:r w:rsidRPr="00DE1073">
              <w:t>4 680</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2FCCA047" w14:textId="77777777" w:rsidR="0062115A" w:rsidRPr="00DE1073" w:rsidRDefault="003823F2" w:rsidP="00DE1073">
            <w:r w:rsidRPr="00DE1073">
              <w:t>4 863</w:t>
            </w:r>
          </w:p>
        </w:tc>
      </w:tr>
      <w:tr w:rsidR="0062115A" w:rsidRPr="00DE1073" w14:paraId="1064FFE5" w14:textId="77777777" w:rsidTr="005F2150">
        <w:trPr>
          <w:trHeight w:val="600"/>
        </w:trPr>
        <w:tc>
          <w:tcPr>
            <w:tcW w:w="4460" w:type="dxa"/>
            <w:tcBorders>
              <w:top w:val="single" w:sz="4" w:space="0" w:color="000000"/>
              <w:left w:val="nil"/>
              <w:bottom w:val="nil"/>
              <w:right w:val="nil"/>
            </w:tcBorders>
            <w:tcMar>
              <w:top w:w="100" w:type="dxa"/>
              <w:left w:w="43" w:type="dxa"/>
              <w:bottom w:w="43" w:type="dxa"/>
              <w:right w:w="43" w:type="dxa"/>
            </w:tcMar>
          </w:tcPr>
          <w:p w14:paraId="6783F2DA" w14:textId="77777777" w:rsidR="0062115A" w:rsidRPr="00DE1073" w:rsidRDefault="003823F2" w:rsidP="00DE1073">
            <w:r w:rsidRPr="00D10D15">
              <w:rPr>
                <w:rStyle w:val="kursiv"/>
              </w:rPr>
              <w:t>Påløpte skatte- og avgiftsinntekter offentlig forvaltning</w:t>
            </w:r>
            <w:r w:rsidRPr="00D10D15">
              <w:rPr>
                <w:rStyle w:val="kursiv"/>
              </w:rPr>
              <w:tab/>
            </w:r>
            <w:r w:rsidRPr="00D10D15">
              <w:rPr>
                <w:rStyle w:val="kursiv"/>
              </w:rPr>
              <w:tab/>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4C087DB8" w14:textId="77777777" w:rsidR="0062115A" w:rsidRPr="00DE1073" w:rsidRDefault="003823F2" w:rsidP="00DE1073">
            <w:r w:rsidRPr="00DE1073">
              <w:t>1 440 171</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7CCBE497" w14:textId="77777777" w:rsidR="0062115A" w:rsidRPr="00DE1073" w:rsidRDefault="003823F2" w:rsidP="00DE1073">
            <w:r w:rsidRPr="00DE1073">
              <w:t>1 345 027</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350D7283" w14:textId="77777777" w:rsidR="0062115A" w:rsidRPr="00DE1073" w:rsidRDefault="003823F2" w:rsidP="00DE1073">
            <w:r w:rsidRPr="00DE1073">
              <w:t>1 788 123</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5FEED697" w14:textId="77777777" w:rsidR="0062115A" w:rsidRPr="00DE1073" w:rsidRDefault="003823F2" w:rsidP="00DE1073">
            <w:r w:rsidRPr="00DE1073">
              <w:t>2 478 049</w:t>
            </w:r>
          </w:p>
        </w:tc>
        <w:tc>
          <w:tcPr>
            <w:tcW w:w="1020" w:type="dxa"/>
            <w:tcBorders>
              <w:top w:val="single" w:sz="4" w:space="0" w:color="000000"/>
              <w:left w:val="nil"/>
              <w:bottom w:val="nil"/>
              <w:right w:val="nil"/>
            </w:tcBorders>
            <w:tcMar>
              <w:top w:w="100" w:type="dxa"/>
              <w:left w:w="43" w:type="dxa"/>
              <w:bottom w:w="43" w:type="dxa"/>
              <w:right w:w="43" w:type="dxa"/>
            </w:tcMar>
            <w:vAlign w:val="bottom"/>
          </w:tcPr>
          <w:p w14:paraId="68AB583D" w14:textId="77777777" w:rsidR="0062115A" w:rsidRPr="00DE1073" w:rsidRDefault="003823F2" w:rsidP="00DE1073">
            <w:r w:rsidRPr="00DE1073">
              <w:t>2 189 570</w:t>
            </w:r>
          </w:p>
        </w:tc>
      </w:tr>
      <w:tr w:rsidR="0062115A" w:rsidRPr="00DE1073" w14:paraId="7C7DEF25" w14:textId="77777777" w:rsidTr="005F2150">
        <w:trPr>
          <w:trHeight w:val="340"/>
        </w:trPr>
        <w:tc>
          <w:tcPr>
            <w:tcW w:w="4460" w:type="dxa"/>
            <w:tcBorders>
              <w:top w:val="nil"/>
              <w:left w:val="nil"/>
              <w:bottom w:val="nil"/>
              <w:right w:val="nil"/>
            </w:tcBorders>
            <w:tcMar>
              <w:top w:w="100" w:type="dxa"/>
              <w:left w:w="43" w:type="dxa"/>
              <w:bottom w:w="43" w:type="dxa"/>
              <w:right w:w="43" w:type="dxa"/>
            </w:tcMar>
          </w:tcPr>
          <w:p w14:paraId="0DB99E9B" w14:textId="77777777" w:rsidR="0062115A" w:rsidRPr="00DE1073" w:rsidRDefault="003823F2" w:rsidP="00DE1073">
            <w:r w:rsidRPr="00DE1073">
              <w:tab/>
              <w:t>Skatter som andel av BNP</w:t>
            </w:r>
            <w:r w:rsidRPr="00DE1073">
              <w:tab/>
            </w:r>
          </w:p>
        </w:tc>
        <w:tc>
          <w:tcPr>
            <w:tcW w:w="1020" w:type="dxa"/>
            <w:tcBorders>
              <w:top w:val="nil"/>
              <w:left w:val="nil"/>
              <w:bottom w:val="nil"/>
              <w:right w:val="nil"/>
            </w:tcBorders>
            <w:tcMar>
              <w:top w:w="100" w:type="dxa"/>
              <w:left w:w="43" w:type="dxa"/>
              <w:bottom w:w="43" w:type="dxa"/>
              <w:right w:w="43" w:type="dxa"/>
            </w:tcMar>
            <w:vAlign w:val="bottom"/>
          </w:tcPr>
          <w:p w14:paraId="25064C71" w14:textId="77777777" w:rsidR="0062115A" w:rsidRPr="00DE1073" w:rsidRDefault="003823F2" w:rsidP="00DE1073">
            <w:r w:rsidRPr="00DE1073">
              <w:t>40,0</w:t>
            </w:r>
          </w:p>
        </w:tc>
        <w:tc>
          <w:tcPr>
            <w:tcW w:w="1020" w:type="dxa"/>
            <w:tcBorders>
              <w:top w:val="nil"/>
              <w:left w:val="nil"/>
              <w:bottom w:val="nil"/>
              <w:right w:val="nil"/>
            </w:tcBorders>
            <w:tcMar>
              <w:top w:w="100" w:type="dxa"/>
              <w:left w:w="43" w:type="dxa"/>
              <w:bottom w:w="43" w:type="dxa"/>
              <w:right w:w="43" w:type="dxa"/>
            </w:tcMar>
            <w:vAlign w:val="bottom"/>
          </w:tcPr>
          <w:p w14:paraId="7DAF645D" w14:textId="77777777" w:rsidR="0062115A" w:rsidRPr="00DE1073" w:rsidRDefault="003823F2" w:rsidP="00DE1073">
            <w:r w:rsidRPr="00DE1073">
              <w:t>38,9</w:t>
            </w:r>
          </w:p>
        </w:tc>
        <w:tc>
          <w:tcPr>
            <w:tcW w:w="1020" w:type="dxa"/>
            <w:tcBorders>
              <w:top w:val="nil"/>
              <w:left w:val="nil"/>
              <w:bottom w:val="nil"/>
              <w:right w:val="nil"/>
            </w:tcBorders>
            <w:tcMar>
              <w:top w:w="100" w:type="dxa"/>
              <w:left w:w="43" w:type="dxa"/>
              <w:bottom w:w="43" w:type="dxa"/>
              <w:right w:w="43" w:type="dxa"/>
            </w:tcMar>
            <w:vAlign w:val="bottom"/>
          </w:tcPr>
          <w:p w14:paraId="4CAA3168" w14:textId="77777777" w:rsidR="0062115A" w:rsidRPr="00DE1073" w:rsidRDefault="003823F2" w:rsidP="00DE1073">
            <w:r w:rsidRPr="00DE1073">
              <w:t>42,5</w:t>
            </w:r>
          </w:p>
        </w:tc>
        <w:tc>
          <w:tcPr>
            <w:tcW w:w="1020" w:type="dxa"/>
            <w:tcBorders>
              <w:top w:val="nil"/>
              <w:left w:val="nil"/>
              <w:bottom w:val="nil"/>
              <w:right w:val="nil"/>
            </w:tcBorders>
            <w:tcMar>
              <w:top w:w="100" w:type="dxa"/>
              <w:left w:w="43" w:type="dxa"/>
              <w:bottom w:w="43" w:type="dxa"/>
              <w:right w:w="43" w:type="dxa"/>
            </w:tcMar>
            <w:vAlign w:val="bottom"/>
          </w:tcPr>
          <w:p w14:paraId="383632BB" w14:textId="77777777" w:rsidR="0062115A" w:rsidRPr="00DE1073" w:rsidRDefault="003823F2" w:rsidP="00DE1073">
            <w:r w:rsidRPr="00DE1073">
              <w:t>44,5</w:t>
            </w:r>
          </w:p>
        </w:tc>
        <w:tc>
          <w:tcPr>
            <w:tcW w:w="1020" w:type="dxa"/>
            <w:tcBorders>
              <w:top w:val="nil"/>
              <w:left w:val="nil"/>
              <w:bottom w:val="nil"/>
              <w:right w:val="nil"/>
            </w:tcBorders>
            <w:tcMar>
              <w:top w:w="100" w:type="dxa"/>
              <w:left w:w="43" w:type="dxa"/>
              <w:bottom w:w="43" w:type="dxa"/>
              <w:right w:w="43" w:type="dxa"/>
            </w:tcMar>
            <w:vAlign w:val="bottom"/>
          </w:tcPr>
          <w:p w14:paraId="12450282" w14:textId="77777777" w:rsidR="0062115A" w:rsidRPr="00DE1073" w:rsidRDefault="003823F2" w:rsidP="00DE1073">
            <w:r w:rsidRPr="00DE1073">
              <w:t>42,5</w:t>
            </w:r>
          </w:p>
        </w:tc>
      </w:tr>
      <w:tr w:rsidR="0062115A" w:rsidRPr="00DE1073" w14:paraId="3EA13152" w14:textId="77777777" w:rsidTr="005F2150">
        <w:trPr>
          <w:trHeight w:val="600"/>
        </w:trPr>
        <w:tc>
          <w:tcPr>
            <w:tcW w:w="4460" w:type="dxa"/>
            <w:tcBorders>
              <w:top w:val="nil"/>
              <w:left w:val="nil"/>
              <w:bottom w:val="single" w:sz="4" w:space="0" w:color="000000"/>
              <w:right w:val="nil"/>
            </w:tcBorders>
            <w:tcMar>
              <w:top w:w="100" w:type="dxa"/>
              <w:left w:w="43" w:type="dxa"/>
              <w:bottom w:w="43" w:type="dxa"/>
              <w:right w:w="43" w:type="dxa"/>
            </w:tcMar>
          </w:tcPr>
          <w:p w14:paraId="064C47F2" w14:textId="77777777" w:rsidR="0062115A" w:rsidRPr="00DE1073" w:rsidRDefault="003823F2" w:rsidP="00DE1073">
            <w:r w:rsidRPr="00DE1073">
              <w:tab/>
              <w:t>Skatter utenom petroleumsvirksomhet. Prosent av BNP for Fastlands-Norge</w:t>
            </w:r>
            <w:r w:rsidRPr="00DE1073">
              <w:tab/>
            </w:r>
            <w:r w:rsidRPr="00DE1073">
              <w:tab/>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3770B8CD" w14:textId="77777777" w:rsidR="0062115A" w:rsidRPr="00DE1073" w:rsidRDefault="003823F2" w:rsidP="00DE1073">
            <w:r w:rsidRPr="00DE1073">
              <w:t>43,1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A6E588D" w14:textId="77777777" w:rsidR="0062115A" w:rsidRPr="00DE1073" w:rsidRDefault="003823F2" w:rsidP="00DE1073">
            <w:r w:rsidRPr="00DE1073">
              <w:t>43,1</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76480F62" w14:textId="77777777" w:rsidR="0062115A" w:rsidRPr="00DE1073" w:rsidRDefault="003823F2" w:rsidP="00DE1073">
            <w:r w:rsidRPr="00DE1073">
              <w:t>45,2</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45830DAD" w14:textId="77777777" w:rsidR="0062115A" w:rsidRPr="00DE1073" w:rsidRDefault="003823F2" w:rsidP="00DE1073">
            <w:r w:rsidRPr="00DE1073">
              <w:t>44,4</w:t>
            </w:r>
          </w:p>
        </w:tc>
        <w:tc>
          <w:tcPr>
            <w:tcW w:w="1020" w:type="dxa"/>
            <w:tcBorders>
              <w:top w:val="nil"/>
              <w:left w:val="nil"/>
              <w:bottom w:val="single" w:sz="4" w:space="0" w:color="000000"/>
              <w:right w:val="nil"/>
            </w:tcBorders>
            <w:tcMar>
              <w:top w:w="100" w:type="dxa"/>
              <w:left w:w="43" w:type="dxa"/>
              <w:bottom w:w="43" w:type="dxa"/>
              <w:right w:w="43" w:type="dxa"/>
            </w:tcMar>
            <w:vAlign w:val="bottom"/>
          </w:tcPr>
          <w:p w14:paraId="4FB06F0D" w14:textId="77777777" w:rsidR="0062115A" w:rsidRPr="00DE1073" w:rsidRDefault="003823F2" w:rsidP="00DE1073">
            <w:r w:rsidRPr="00DE1073">
              <w:t>43,2</w:t>
            </w:r>
          </w:p>
        </w:tc>
      </w:tr>
    </w:tbl>
    <w:p w14:paraId="6A43AD05" w14:textId="77777777" w:rsidR="0062115A" w:rsidRDefault="003823F2" w:rsidP="00DE1073">
      <w:pPr>
        <w:pStyle w:val="Kilde"/>
      </w:pPr>
      <w:r w:rsidRPr="00DE1073">
        <w:t>Kilder: Statistisk sentralbyrå og Finansdepartementet.</w:t>
      </w:r>
    </w:p>
    <w:p w14:paraId="4FD4B58F" w14:textId="2E460472" w:rsidR="005F2150" w:rsidRPr="005F2150" w:rsidRDefault="005F2150" w:rsidP="005F2150">
      <w:pPr>
        <w:pStyle w:val="tabell-tittel"/>
      </w:pPr>
      <w:r w:rsidRPr="00DE1073">
        <w:t>Finanspolitiske indikatorer</w:t>
      </w:r>
    </w:p>
    <w:p w14:paraId="41519978" w14:textId="77777777" w:rsidR="0062115A" w:rsidRPr="00DE1073" w:rsidRDefault="003823F2" w:rsidP="00DE1073">
      <w:pPr>
        <w:pStyle w:val="Tabellnavn"/>
      </w:pPr>
      <w:r w:rsidRPr="00DE1073">
        <w:t>09J1xt2</w:t>
      </w:r>
    </w:p>
    <w:tbl>
      <w:tblPr>
        <w:tblW w:w="0" w:type="auto"/>
        <w:tblInd w:w="43" w:type="dxa"/>
        <w:tblLayout w:type="fixed"/>
        <w:tblCellMar>
          <w:top w:w="100" w:type="dxa"/>
          <w:left w:w="43" w:type="dxa"/>
          <w:bottom w:w="43" w:type="dxa"/>
          <w:right w:w="0" w:type="dxa"/>
        </w:tblCellMar>
        <w:tblLook w:val="0000" w:firstRow="0" w:lastRow="0" w:firstColumn="0" w:lastColumn="0" w:noHBand="0" w:noVBand="0"/>
      </w:tblPr>
      <w:tblGrid>
        <w:gridCol w:w="4080"/>
        <w:gridCol w:w="640"/>
        <w:gridCol w:w="640"/>
        <w:gridCol w:w="640"/>
        <w:gridCol w:w="640"/>
        <w:gridCol w:w="640"/>
        <w:gridCol w:w="640"/>
        <w:gridCol w:w="780"/>
        <w:gridCol w:w="780"/>
      </w:tblGrid>
      <w:tr w:rsidR="0062115A" w:rsidRPr="00DE1073" w14:paraId="02622C4A" w14:textId="77777777">
        <w:trPr>
          <w:trHeight w:val="320"/>
        </w:trPr>
        <w:tc>
          <w:tcPr>
            <w:tcW w:w="408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B3A01FD" w14:textId="77777777" w:rsidR="0062115A" w:rsidRPr="00DE1073" w:rsidRDefault="0062115A" w:rsidP="00DE1073"/>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B6B2ADE" w14:textId="77777777" w:rsidR="0062115A" w:rsidRPr="00DE1073" w:rsidRDefault="003823F2" w:rsidP="00DE1073">
            <w:r w:rsidRPr="00DE1073">
              <w:t>2016</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95845F7" w14:textId="77777777" w:rsidR="0062115A" w:rsidRPr="00DE1073" w:rsidRDefault="003823F2" w:rsidP="00DE1073">
            <w:r w:rsidRPr="00DE1073">
              <w:t>2017</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A80DADD" w14:textId="77777777" w:rsidR="0062115A" w:rsidRPr="00DE1073" w:rsidRDefault="003823F2" w:rsidP="00DE1073">
            <w:r w:rsidRPr="00DE1073">
              <w:t>2018</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7C592AB8" w14:textId="77777777" w:rsidR="0062115A" w:rsidRPr="00DE1073" w:rsidRDefault="003823F2" w:rsidP="00DE1073">
            <w:r w:rsidRPr="00DE1073">
              <w:t>2019</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3C8DE44" w14:textId="77777777" w:rsidR="0062115A" w:rsidRPr="00DE1073" w:rsidRDefault="003823F2" w:rsidP="00DE1073">
            <w:r w:rsidRPr="00DE1073">
              <w:t>2020</w:t>
            </w:r>
          </w:p>
        </w:tc>
        <w:tc>
          <w:tcPr>
            <w:tcW w:w="6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C038F46" w14:textId="77777777" w:rsidR="0062115A" w:rsidRPr="00DE1073" w:rsidRDefault="003823F2" w:rsidP="00DE1073">
            <w:r w:rsidRPr="00DE1073">
              <w:t>2021</w:t>
            </w:r>
          </w:p>
        </w:tc>
        <w:tc>
          <w:tcPr>
            <w:tcW w:w="78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F9C4F97" w14:textId="77777777" w:rsidR="0062115A" w:rsidRPr="00DE1073" w:rsidRDefault="003823F2" w:rsidP="00DE1073">
            <w:r w:rsidRPr="00DE1073">
              <w:t>2022</w:t>
            </w:r>
          </w:p>
        </w:tc>
        <w:tc>
          <w:tcPr>
            <w:tcW w:w="78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6AA6218E" w14:textId="77777777" w:rsidR="0062115A" w:rsidRPr="00DE1073" w:rsidRDefault="003823F2" w:rsidP="00DE1073">
            <w:r w:rsidRPr="00DE1073">
              <w:t>2023</w:t>
            </w:r>
          </w:p>
        </w:tc>
      </w:tr>
      <w:tr w:rsidR="0062115A" w:rsidRPr="00DE1073" w14:paraId="53502278" w14:textId="77777777">
        <w:trPr>
          <w:trHeight w:val="340"/>
        </w:trPr>
        <w:tc>
          <w:tcPr>
            <w:tcW w:w="4080" w:type="dxa"/>
            <w:tcBorders>
              <w:top w:val="single" w:sz="4" w:space="0" w:color="000000"/>
              <w:left w:val="nil"/>
              <w:bottom w:val="nil"/>
              <w:right w:val="nil"/>
            </w:tcBorders>
            <w:tcMar>
              <w:top w:w="100" w:type="dxa"/>
              <w:left w:w="43" w:type="dxa"/>
              <w:bottom w:w="43" w:type="dxa"/>
              <w:right w:w="0" w:type="dxa"/>
            </w:tcMar>
          </w:tcPr>
          <w:p w14:paraId="0B49D559" w14:textId="77777777" w:rsidR="0062115A" w:rsidRPr="00DE1073" w:rsidRDefault="003823F2" w:rsidP="00DE1073">
            <w:r w:rsidRPr="00D10D15">
              <w:rPr>
                <w:rStyle w:val="kursiv"/>
              </w:rPr>
              <w:t>Statsbudsjettet</w:t>
            </w:r>
          </w:p>
        </w:tc>
        <w:tc>
          <w:tcPr>
            <w:tcW w:w="640" w:type="dxa"/>
            <w:tcBorders>
              <w:top w:val="single" w:sz="4" w:space="0" w:color="000000"/>
              <w:left w:val="nil"/>
              <w:bottom w:val="nil"/>
              <w:right w:val="nil"/>
            </w:tcBorders>
            <w:tcMar>
              <w:top w:w="100" w:type="dxa"/>
              <w:left w:w="43" w:type="dxa"/>
              <w:bottom w:w="43" w:type="dxa"/>
              <w:right w:w="0" w:type="dxa"/>
            </w:tcMar>
            <w:vAlign w:val="bottom"/>
          </w:tcPr>
          <w:p w14:paraId="2A8A6F3C" w14:textId="77777777" w:rsidR="0062115A" w:rsidRPr="00DE1073" w:rsidRDefault="0062115A" w:rsidP="00DE1073"/>
        </w:tc>
        <w:tc>
          <w:tcPr>
            <w:tcW w:w="640" w:type="dxa"/>
            <w:tcBorders>
              <w:top w:val="single" w:sz="4" w:space="0" w:color="000000"/>
              <w:left w:val="nil"/>
              <w:bottom w:val="nil"/>
              <w:right w:val="nil"/>
            </w:tcBorders>
            <w:tcMar>
              <w:top w:w="100" w:type="dxa"/>
              <w:left w:w="43" w:type="dxa"/>
              <w:bottom w:w="43" w:type="dxa"/>
              <w:right w:w="0" w:type="dxa"/>
            </w:tcMar>
            <w:vAlign w:val="bottom"/>
          </w:tcPr>
          <w:p w14:paraId="1BDA083D" w14:textId="77777777" w:rsidR="0062115A" w:rsidRPr="00DE1073" w:rsidRDefault="0062115A" w:rsidP="00DE1073"/>
        </w:tc>
        <w:tc>
          <w:tcPr>
            <w:tcW w:w="640" w:type="dxa"/>
            <w:tcBorders>
              <w:top w:val="single" w:sz="4" w:space="0" w:color="000000"/>
              <w:left w:val="nil"/>
              <w:bottom w:val="nil"/>
              <w:right w:val="nil"/>
            </w:tcBorders>
            <w:tcMar>
              <w:top w:w="100" w:type="dxa"/>
              <w:left w:w="43" w:type="dxa"/>
              <w:bottom w:w="43" w:type="dxa"/>
              <w:right w:w="0" w:type="dxa"/>
            </w:tcMar>
            <w:vAlign w:val="bottom"/>
          </w:tcPr>
          <w:p w14:paraId="167AC047" w14:textId="77777777" w:rsidR="0062115A" w:rsidRPr="00DE1073" w:rsidRDefault="0062115A" w:rsidP="00DE1073"/>
        </w:tc>
        <w:tc>
          <w:tcPr>
            <w:tcW w:w="640" w:type="dxa"/>
            <w:tcBorders>
              <w:top w:val="single" w:sz="4" w:space="0" w:color="000000"/>
              <w:left w:val="nil"/>
              <w:bottom w:val="nil"/>
              <w:right w:val="nil"/>
            </w:tcBorders>
            <w:tcMar>
              <w:top w:w="100" w:type="dxa"/>
              <w:left w:w="43" w:type="dxa"/>
              <w:bottom w:w="43" w:type="dxa"/>
              <w:right w:w="0" w:type="dxa"/>
            </w:tcMar>
            <w:vAlign w:val="bottom"/>
          </w:tcPr>
          <w:p w14:paraId="7E2F10C9" w14:textId="77777777" w:rsidR="0062115A" w:rsidRPr="00DE1073" w:rsidRDefault="0062115A" w:rsidP="00DE1073"/>
        </w:tc>
        <w:tc>
          <w:tcPr>
            <w:tcW w:w="640" w:type="dxa"/>
            <w:tcBorders>
              <w:top w:val="single" w:sz="4" w:space="0" w:color="000000"/>
              <w:left w:val="nil"/>
              <w:bottom w:val="nil"/>
              <w:right w:val="nil"/>
            </w:tcBorders>
            <w:tcMar>
              <w:top w:w="100" w:type="dxa"/>
              <w:left w:w="43" w:type="dxa"/>
              <w:bottom w:w="43" w:type="dxa"/>
              <w:right w:w="0" w:type="dxa"/>
            </w:tcMar>
            <w:vAlign w:val="bottom"/>
          </w:tcPr>
          <w:p w14:paraId="6EA3DEEC" w14:textId="77777777" w:rsidR="0062115A" w:rsidRPr="00DE1073" w:rsidRDefault="0062115A" w:rsidP="00DE1073"/>
        </w:tc>
        <w:tc>
          <w:tcPr>
            <w:tcW w:w="640" w:type="dxa"/>
            <w:tcBorders>
              <w:top w:val="single" w:sz="4" w:space="0" w:color="000000"/>
              <w:left w:val="nil"/>
              <w:bottom w:val="nil"/>
              <w:right w:val="nil"/>
            </w:tcBorders>
            <w:tcMar>
              <w:top w:w="100" w:type="dxa"/>
              <w:left w:w="43" w:type="dxa"/>
              <w:bottom w:w="43" w:type="dxa"/>
              <w:right w:w="0" w:type="dxa"/>
            </w:tcMar>
            <w:vAlign w:val="bottom"/>
          </w:tcPr>
          <w:p w14:paraId="1FABFB8C" w14:textId="77777777" w:rsidR="0062115A" w:rsidRPr="00DE1073" w:rsidRDefault="0062115A" w:rsidP="00DE1073"/>
        </w:tc>
        <w:tc>
          <w:tcPr>
            <w:tcW w:w="780" w:type="dxa"/>
            <w:tcBorders>
              <w:top w:val="single" w:sz="4" w:space="0" w:color="000000"/>
              <w:left w:val="nil"/>
              <w:bottom w:val="nil"/>
              <w:right w:val="nil"/>
            </w:tcBorders>
            <w:tcMar>
              <w:top w:w="100" w:type="dxa"/>
              <w:left w:w="43" w:type="dxa"/>
              <w:bottom w:w="43" w:type="dxa"/>
              <w:right w:w="0" w:type="dxa"/>
            </w:tcMar>
            <w:vAlign w:val="bottom"/>
          </w:tcPr>
          <w:p w14:paraId="23DDEE6C" w14:textId="77777777" w:rsidR="0062115A" w:rsidRPr="00DE1073" w:rsidRDefault="0062115A" w:rsidP="00DE1073"/>
        </w:tc>
        <w:tc>
          <w:tcPr>
            <w:tcW w:w="780" w:type="dxa"/>
            <w:tcBorders>
              <w:top w:val="single" w:sz="4" w:space="0" w:color="000000"/>
              <w:left w:val="nil"/>
              <w:bottom w:val="nil"/>
              <w:right w:val="nil"/>
            </w:tcBorders>
            <w:tcMar>
              <w:top w:w="100" w:type="dxa"/>
              <w:left w:w="43" w:type="dxa"/>
              <w:bottom w:w="43" w:type="dxa"/>
              <w:right w:w="0" w:type="dxa"/>
            </w:tcMar>
            <w:vAlign w:val="bottom"/>
          </w:tcPr>
          <w:p w14:paraId="1410606E" w14:textId="77777777" w:rsidR="0062115A" w:rsidRPr="00DE1073" w:rsidRDefault="0062115A" w:rsidP="00DE1073"/>
        </w:tc>
      </w:tr>
      <w:tr w:rsidR="0062115A" w:rsidRPr="00DE1073" w14:paraId="1CBCBFA5" w14:textId="77777777">
        <w:trPr>
          <w:trHeight w:val="600"/>
        </w:trPr>
        <w:tc>
          <w:tcPr>
            <w:tcW w:w="4080" w:type="dxa"/>
            <w:tcBorders>
              <w:top w:val="nil"/>
              <w:left w:val="nil"/>
              <w:bottom w:val="nil"/>
              <w:right w:val="nil"/>
            </w:tcBorders>
            <w:tcMar>
              <w:top w:w="100" w:type="dxa"/>
              <w:left w:w="43" w:type="dxa"/>
              <w:bottom w:w="43" w:type="dxa"/>
              <w:right w:w="0" w:type="dxa"/>
            </w:tcMar>
          </w:tcPr>
          <w:p w14:paraId="44472C83" w14:textId="77777777" w:rsidR="0062115A" w:rsidRPr="00DE1073" w:rsidRDefault="003823F2" w:rsidP="00DE1073">
            <w:r w:rsidRPr="00DE1073">
              <w:tab/>
              <w:t>Samlet overskudd i statsbudsjettet og Statens pensjonsfond. Mrd. kroner</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79836C09" w14:textId="77777777" w:rsidR="0062115A" w:rsidRPr="00DE1073" w:rsidRDefault="003823F2" w:rsidP="00DE1073">
            <w:r w:rsidRPr="00DE1073">
              <w:t>113,0</w:t>
            </w:r>
          </w:p>
        </w:tc>
        <w:tc>
          <w:tcPr>
            <w:tcW w:w="640" w:type="dxa"/>
            <w:tcBorders>
              <w:top w:val="nil"/>
              <w:left w:val="nil"/>
              <w:bottom w:val="nil"/>
              <w:right w:val="nil"/>
            </w:tcBorders>
            <w:tcMar>
              <w:top w:w="100" w:type="dxa"/>
              <w:left w:w="43" w:type="dxa"/>
              <w:bottom w:w="43" w:type="dxa"/>
              <w:right w:w="0" w:type="dxa"/>
            </w:tcMar>
            <w:vAlign w:val="bottom"/>
          </w:tcPr>
          <w:p w14:paraId="41D49C4A" w14:textId="77777777" w:rsidR="0062115A" w:rsidRPr="00DE1073" w:rsidRDefault="003823F2" w:rsidP="00DE1073">
            <w:r w:rsidRPr="00DE1073">
              <w:t>148,6</w:t>
            </w:r>
          </w:p>
        </w:tc>
        <w:tc>
          <w:tcPr>
            <w:tcW w:w="640" w:type="dxa"/>
            <w:tcBorders>
              <w:top w:val="nil"/>
              <w:left w:val="nil"/>
              <w:bottom w:val="nil"/>
              <w:right w:val="nil"/>
            </w:tcBorders>
            <w:tcMar>
              <w:top w:w="100" w:type="dxa"/>
              <w:left w:w="43" w:type="dxa"/>
              <w:bottom w:w="43" w:type="dxa"/>
              <w:right w:w="0" w:type="dxa"/>
            </w:tcMar>
            <w:vAlign w:val="bottom"/>
          </w:tcPr>
          <w:p w14:paraId="147CA903" w14:textId="77777777" w:rsidR="0062115A" w:rsidRPr="00DE1073" w:rsidRDefault="003823F2" w:rsidP="00DE1073">
            <w:r w:rsidRPr="00DE1073">
              <w:t>257,4</w:t>
            </w:r>
          </w:p>
        </w:tc>
        <w:tc>
          <w:tcPr>
            <w:tcW w:w="640" w:type="dxa"/>
            <w:tcBorders>
              <w:top w:val="nil"/>
              <w:left w:val="nil"/>
              <w:bottom w:val="nil"/>
              <w:right w:val="nil"/>
            </w:tcBorders>
            <w:tcMar>
              <w:top w:w="100" w:type="dxa"/>
              <w:left w:w="43" w:type="dxa"/>
              <w:bottom w:w="43" w:type="dxa"/>
              <w:right w:w="0" w:type="dxa"/>
            </w:tcMar>
            <w:vAlign w:val="bottom"/>
          </w:tcPr>
          <w:p w14:paraId="0D6CA1AC" w14:textId="77777777" w:rsidR="0062115A" w:rsidRPr="00DE1073" w:rsidRDefault="003823F2" w:rsidP="00DE1073">
            <w:r w:rsidRPr="00DE1073">
              <w:t>276,7</w:t>
            </w:r>
          </w:p>
        </w:tc>
        <w:tc>
          <w:tcPr>
            <w:tcW w:w="640" w:type="dxa"/>
            <w:tcBorders>
              <w:top w:val="nil"/>
              <w:left w:val="nil"/>
              <w:bottom w:val="nil"/>
              <w:right w:val="nil"/>
            </w:tcBorders>
            <w:tcMar>
              <w:top w:w="100" w:type="dxa"/>
              <w:left w:w="43" w:type="dxa"/>
              <w:bottom w:w="43" w:type="dxa"/>
              <w:right w:w="0" w:type="dxa"/>
            </w:tcMar>
            <w:vAlign w:val="bottom"/>
          </w:tcPr>
          <w:p w14:paraId="1B830533" w14:textId="77777777" w:rsidR="0062115A" w:rsidRPr="00DE1073" w:rsidRDefault="003823F2" w:rsidP="00DE1073">
            <w:r w:rsidRPr="00DE1073">
              <w:t>-39,2</w:t>
            </w:r>
          </w:p>
        </w:tc>
        <w:tc>
          <w:tcPr>
            <w:tcW w:w="640" w:type="dxa"/>
            <w:tcBorders>
              <w:top w:val="nil"/>
              <w:left w:val="nil"/>
              <w:bottom w:val="nil"/>
              <w:right w:val="nil"/>
            </w:tcBorders>
            <w:tcMar>
              <w:top w:w="100" w:type="dxa"/>
              <w:left w:w="43" w:type="dxa"/>
              <w:bottom w:w="43" w:type="dxa"/>
              <w:right w:w="0" w:type="dxa"/>
            </w:tcMar>
            <w:vAlign w:val="bottom"/>
          </w:tcPr>
          <w:p w14:paraId="0C6B3478" w14:textId="77777777" w:rsidR="0062115A" w:rsidRPr="00DE1073" w:rsidRDefault="003823F2" w:rsidP="00DE1073">
            <w:r w:rsidRPr="00DE1073">
              <w:t>142,2</w:t>
            </w:r>
          </w:p>
        </w:tc>
        <w:tc>
          <w:tcPr>
            <w:tcW w:w="780" w:type="dxa"/>
            <w:tcBorders>
              <w:top w:val="nil"/>
              <w:left w:val="nil"/>
              <w:bottom w:val="nil"/>
              <w:right w:val="nil"/>
            </w:tcBorders>
            <w:tcMar>
              <w:top w:w="100" w:type="dxa"/>
              <w:left w:w="43" w:type="dxa"/>
              <w:bottom w:w="43" w:type="dxa"/>
              <w:right w:w="0" w:type="dxa"/>
            </w:tcMar>
            <w:vAlign w:val="bottom"/>
          </w:tcPr>
          <w:p w14:paraId="07C8A941" w14:textId="77777777" w:rsidR="0062115A" w:rsidRPr="00DE1073" w:rsidRDefault="003823F2" w:rsidP="00DE1073">
            <w:r w:rsidRPr="00DE1073">
              <w:t>1 281,8</w:t>
            </w:r>
          </w:p>
        </w:tc>
        <w:tc>
          <w:tcPr>
            <w:tcW w:w="780" w:type="dxa"/>
            <w:tcBorders>
              <w:top w:val="nil"/>
              <w:left w:val="nil"/>
              <w:bottom w:val="nil"/>
              <w:right w:val="nil"/>
            </w:tcBorders>
            <w:tcMar>
              <w:top w:w="100" w:type="dxa"/>
              <w:left w:w="43" w:type="dxa"/>
              <w:bottom w:w="43" w:type="dxa"/>
              <w:right w:w="0" w:type="dxa"/>
            </w:tcMar>
            <w:vAlign w:val="bottom"/>
          </w:tcPr>
          <w:p w14:paraId="3811C4EE" w14:textId="77777777" w:rsidR="0062115A" w:rsidRPr="00DE1073" w:rsidRDefault="003823F2" w:rsidP="00DE1073">
            <w:r w:rsidRPr="00DE1073">
              <w:t>1 050,4</w:t>
            </w:r>
          </w:p>
        </w:tc>
      </w:tr>
      <w:tr w:rsidR="0062115A" w:rsidRPr="00DE1073" w14:paraId="46C73B11" w14:textId="77777777">
        <w:trPr>
          <w:trHeight w:val="340"/>
        </w:trPr>
        <w:tc>
          <w:tcPr>
            <w:tcW w:w="4080" w:type="dxa"/>
            <w:tcBorders>
              <w:top w:val="nil"/>
              <w:left w:val="nil"/>
              <w:bottom w:val="nil"/>
              <w:right w:val="nil"/>
            </w:tcBorders>
            <w:tcMar>
              <w:top w:w="100" w:type="dxa"/>
              <w:left w:w="43" w:type="dxa"/>
              <w:bottom w:w="43" w:type="dxa"/>
              <w:right w:w="0" w:type="dxa"/>
            </w:tcMar>
          </w:tcPr>
          <w:p w14:paraId="1010E6F9" w14:textId="77777777" w:rsidR="0062115A" w:rsidRPr="00DE1073" w:rsidRDefault="003823F2" w:rsidP="00DE1073">
            <w:r w:rsidRPr="00DE1073">
              <w:tab/>
              <w:t>Oljekorrigert overskudd. Mrd. kroner</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7379A39D" w14:textId="77777777" w:rsidR="0062115A" w:rsidRPr="00DE1073" w:rsidRDefault="003823F2" w:rsidP="00DE1073">
            <w:r w:rsidRPr="00DE1073">
              <w:t>-208,4</w:t>
            </w:r>
          </w:p>
        </w:tc>
        <w:tc>
          <w:tcPr>
            <w:tcW w:w="640" w:type="dxa"/>
            <w:tcBorders>
              <w:top w:val="nil"/>
              <w:left w:val="nil"/>
              <w:bottom w:val="nil"/>
              <w:right w:val="nil"/>
            </w:tcBorders>
            <w:tcMar>
              <w:top w:w="100" w:type="dxa"/>
              <w:left w:w="43" w:type="dxa"/>
              <w:bottom w:w="43" w:type="dxa"/>
              <w:right w:w="0" w:type="dxa"/>
            </w:tcMar>
            <w:vAlign w:val="bottom"/>
          </w:tcPr>
          <w:p w14:paraId="1C86B0FA" w14:textId="77777777" w:rsidR="0062115A" w:rsidRPr="00DE1073" w:rsidRDefault="003823F2" w:rsidP="00DE1073">
            <w:r w:rsidRPr="00DE1073">
              <w:t>-222,8</w:t>
            </w:r>
          </w:p>
        </w:tc>
        <w:tc>
          <w:tcPr>
            <w:tcW w:w="640" w:type="dxa"/>
            <w:tcBorders>
              <w:top w:val="nil"/>
              <w:left w:val="nil"/>
              <w:bottom w:val="nil"/>
              <w:right w:val="nil"/>
            </w:tcBorders>
            <w:tcMar>
              <w:top w:w="100" w:type="dxa"/>
              <w:left w:w="43" w:type="dxa"/>
              <w:bottom w:w="43" w:type="dxa"/>
              <w:right w:w="0" w:type="dxa"/>
            </w:tcMar>
            <w:vAlign w:val="bottom"/>
          </w:tcPr>
          <w:p w14:paraId="764032DF" w14:textId="77777777" w:rsidR="0062115A" w:rsidRPr="00DE1073" w:rsidRDefault="003823F2" w:rsidP="00DE1073">
            <w:r w:rsidRPr="00DE1073">
              <w:t>-218,5</w:t>
            </w:r>
          </w:p>
        </w:tc>
        <w:tc>
          <w:tcPr>
            <w:tcW w:w="640" w:type="dxa"/>
            <w:tcBorders>
              <w:top w:val="nil"/>
              <w:left w:val="nil"/>
              <w:bottom w:val="nil"/>
              <w:right w:val="nil"/>
            </w:tcBorders>
            <w:tcMar>
              <w:top w:w="100" w:type="dxa"/>
              <w:left w:w="43" w:type="dxa"/>
              <w:bottom w:w="43" w:type="dxa"/>
              <w:right w:w="0" w:type="dxa"/>
            </w:tcMar>
            <w:vAlign w:val="bottom"/>
          </w:tcPr>
          <w:p w14:paraId="17EC7CDD" w14:textId="77777777" w:rsidR="0062115A" w:rsidRPr="00DE1073" w:rsidRDefault="003823F2" w:rsidP="00DE1073">
            <w:r w:rsidRPr="00DE1073">
              <w:t>-227,6</w:t>
            </w:r>
          </w:p>
        </w:tc>
        <w:tc>
          <w:tcPr>
            <w:tcW w:w="640" w:type="dxa"/>
            <w:tcBorders>
              <w:top w:val="nil"/>
              <w:left w:val="nil"/>
              <w:bottom w:val="nil"/>
              <w:right w:val="nil"/>
            </w:tcBorders>
            <w:tcMar>
              <w:top w:w="100" w:type="dxa"/>
              <w:left w:w="43" w:type="dxa"/>
              <w:bottom w:w="43" w:type="dxa"/>
              <w:right w:w="0" w:type="dxa"/>
            </w:tcMar>
            <w:vAlign w:val="bottom"/>
          </w:tcPr>
          <w:p w14:paraId="667EFAD5" w14:textId="77777777" w:rsidR="0062115A" w:rsidRPr="00DE1073" w:rsidRDefault="003823F2" w:rsidP="00DE1073">
            <w:r w:rsidRPr="00DE1073">
              <w:t>-370,5</w:t>
            </w:r>
          </w:p>
        </w:tc>
        <w:tc>
          <w:tcPr>
            <w:tcW w:w="640" w:type="dxa"/>
            <w:tcBorders>
              <w:top w:val="nil"/>
              <w:left w:val="nil"/>
              <w:bottom w:val="nil"/>
              <w:right w:val="nil"/>
            </w:tcBorders>
            <w:tcMar>
              <w:top w:w="100" w:type="dxa"/>
              <w:left w:w="43" w:type="dxa"/>
              <w:bottom w:w="43" w:type="dxa"/>
              <w:right w:w="0" w:type="dxa"/>
            </w:tcMar>
            <w:vAlign w:val="bottom"/>
          </w:tcPr>
          <w:p w14:paraId="3069A156" w14:textId="77777777" w:rsidR="0062115A" w:rsidRPr="00DE1073" w:rsidRDefault="003823F2" w:rsidP="00DE1073">
            <w:r w:rsidRPr="00DE1073">
              <w:t>-369,0</w:t>
            </w:r>
          </w:p>
        </w:tc>
        <w:tc>
          <w:tcPr>
            <w:tcW w:w="780" w:type="dxa"/>
            <w:tcBorders>
              <w:top w:val="nil"/>
              <w:left w:val="nil"/>
              <w:bottom w:val="nil"/>
              <w:right w:val="nil"/>
            </w:tcBorders>
            <w:tcMar>
              <w:top w:w="100" w:type="dxa"/>
              <w:left w:w="43" w:type="dxa"/>
              <w:bottom w:w="43" w:type="dxa"/>
              <w:right w:w="0" w:type="dxa"/>
            </w:tcMar>
            <w:vAlign w:val="bottom"/>
          </w:tcPr>
          <w:p w14:paraId="5F5F1F8E" w14:textId="77777777" w:rsidR="0062115A" w:rsidRPr="00DE1073" w:rsidRDefault="003823F2" w:rsidP="00DE1073">
            <w:r w:rsidRPr="00DE1073">
              <w:t>-282,7</w:t>
            </w:r>
          </w:p>
        </w:tc>
        <w:tc>
          <w:tcPr>
            <w:tcW w:w="780" w:type="dxa"/>
            <w:tcBorders>
              <w:top w:val="nil"/>
              <w:left w:val="nil"/>
              <w:bottom w:val="nil"/>
              <w:right w:val="nil"/>
            </w:tcBorders>
            <w:tcMar>
              <w:top w:w="100" w:type="dxa"/>
              <w:left w:w="43" w:type="dxa"/>
              <w:bottom w:w="43" w:type="dxa"/>
              <w:right w:w="0" w:type="dxa"/>
            </w:tcMar>
            <w:vAlign w:val="bottom"/>
          </w:tcPr>
          <w:p w14:paraId="5F4A7715" w14:textId="77777777" w:rsidR="0062115A" w:rsidRPr="00DE1073" w:rsidRDefault="003823F2" w:rsidP="00DE1073">
            <w:r w:rsidRPr="00DE1073">
              <w:t>-301,1</w:t>
            </w:r>
          </w:p>
        </w:tc>
      </w:tr>
      <w:tr w:rsidR="0062115A" w:rsidRPr="00DE1073" w14:paraId="39B7D5FA" w14:textId="77777777">
        <w:trPr>
          <w:trHeight w:val="340"/>
        </w:trPr>
        <w:tc>
          <w:tcPr>
            <w:tcW w:w="4080" w:type="dxa"/>
            <w:tcBorders>
              <w:top w:val="nil"/>
              <w:left w:val="nil"/>
              <w:bottom w:val="nil"/>
              <w:right w:val="nil"/>
            </w:tcBorders>
            <w:tcMar>
              <w:top w:w="100" w:type="dxa"/>
              <w:left w:w="43" w:type="dxa"/>
              <w:bottom w:w="43" w:type="dxa"/>
              <w:right w:w="0" w:type="dxa"/>
            </w:tcMar>
          </w:tcPr>
          <w:p w14:paraId="6431DE3B" w14:textId="77777777" w:rsidR="0062115A" w:rsidRPr="00DE1073" w:rsidRDefault="003823F2" w:rsidP="00DE1073">
            <w:r w:rsidRPr="00DE1073">
              <w:tab/>
              <w:t>Strukturelt overskudd. Mrd. kroner</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68275C37" w14:textId="77777777" w:rsidR="0062115A" w:rsidRPr="00DE1073" w:rsidRDefault="003823F2" w:rsidP="00DE1073">
            <w:r w:rsidRPr="00DE1073">
              <w:t>-200,1</w:t>
            </w:r>
          </w:p>
        </w:tc>
        <w:tc>
          <w:tcPr>
            <w:tcW w:w="640" w:type="dxa"/>
            <w:tcBorders>
              <w:top w:val="nil"/>
              <w:left w:val="nil"/>
              <w:bottom w:val="nil"/>
              <w:right w:val="nil"/>
            </w:tcBorders>
            <w:tcMar>
              <w:top w:w="100" w:type="dxa"/>
              <w:left w:w="43" w:type="dxa"/>
              <w:bottom w:w="43" w:type="dxa"/>
              <w:right w:w="0" w:type="dxa"/>
            </w:tcMar>
            <w:vAlign w:val="bottom"/>
          </w:tcPr>
          <w:p w14:paraId="4909A191" w14:textId="77777777" w:rsidR="0062115A" w:rsidRPr="00DE1073" w:rsidRDefault="003823F2" w:rsidP="00DE1073">
            <w:r w:rsidRPr="00DE1073">
              <w:t>-214,0</w:t>
            </w:r>
          </w:p>
        </w:tc>
        <w:tc>
          <w:tcPr>
            <w:tcW w:w="640" w:type="dxa"/>
            <w:tcBorders>
              <w:top w:val="nil"/>
              <w:left w:val="nil"/>
              <w:bottom w:val="nil"/>
              <w:right w:val="nil"/>
            </w:tcBorders>
            <w:tcMar>
              <w:top w:w="100" w:type="dxa"/>
              <w:left w:w="43" w:type="dxa"/>
              <w:bottom w:w="43" w:type="dxa"/>
              <w:right w:w="0" w:type="dxa"/>
            </w:tcMar>
            <w:vAlign w:val="bottom"/>
          </w:tcPr>
          <w:p w14:paraId="11880D9F" w14:textId="77777777" w:rsidR="0062115A" w:rsidRPr="00DE1073" w:rsidRDefault="003823F2" w:rsidP="00DE1073">
            <w:r w:rsidRPr="00DE1073">
              <w:t>-213,6</w:t>
            </w:r>
          </w:p>
        </w:tc>
        <w:tc>
          <w:tcPr>
            <w:tcW w:w="640" w:type="dxa"/>
            <w:tcBorders>
              <w:top w:val="nil"/>
              <w:left w:val="nil"/>
              <w:bottom w:val="nil"/>
              <w:right w:val="nil"/>
            </w:tcBorders>
            <w:tcMar>
              <w:top w:w="100" w:type="dxa"/>
              <w:left w:w="43" w:type="dxa"/>
              <w:bottom w:w="43" w:type="dxa"/>
              <w:right w:w="0" w:type="dxa"/>
            </w:tcMar>
            <w:vAlign w:val="bottom"/>
          </w:tcPr>
          <w:p w14:paraId="2B7F4D5A" w14:textId="77777777" w:rsidR="0062115A" w:rsidRPr="00DE1073" w:rsidRDefault="003823F2" w:rsidP="00DE1073">
            <w:r w:rsidRPr="00DE1073">
              <w:t>-241,7</w:t>
            </w:r>
          </w:p>
        </w:tc>
        <w:tc>
          <w:tcPr>
            <w:tcW w:w="640" w:type="dxa"/>
            <w:tcBorders>
              <w:top w:val="nil"/>
              <w:left w:val="nil"/>
              <w:bottom w:val="nil"/>
              <w:right w:val="nil"/>
            </w:tcBorders>
            <w:tcMar>
              <w:top w:w="100" w:type="dxa"/>
              <w:left w:w="43" w:type="dxa"/>
              <w:bottom w:w="43" w:type="dxa"/>
              <w:right w:w="0" w:type="dxa"/>
            </w:tcMar>
            <w:vAlign w:val="bottom"/>
          </w:tcPr>
          <w:p w14:paraId="4DC73F33" w14:textId="77777777" w:rsidR="0062115A" w:rsidRPr="00DE1073" w:rsidRDefault="003823F2" w:rsidP="00DE1073">
            <w:r w:rsidRPr="00DE1073">
              <w:t>-374,6</w:t>
            </w:r>
          </w:p>
        </w:tc>
        <w:tc>
          <w:tcPr>
            <w:tcW w:w="640" w:type="dxa"/>
            <w:tcBorders>
              <w:top w:val="nil"/>
              <w:left w:val="nil"/>
              <w:bottom w:val="nil"/>
              <w:right w:val="nil"/>
            </w:tcBorders>
            <w:tcMar>
              <w:top w:w="100" w:type="dxa"/>
              <w:left w:w="43" w:type="dxa"/>
              <w:bottom w:w="43" w:type="dxa"/>
              <w:right w:w="0" w:type="dxa"/>
            </w:tcMar>
            <w:vAlign w:val="bottom"/>
          </w:tcPr>
          <w:p w14:paraId="6FD068A2" w14:textId="77777777" w:rsidR="0062115A" w:rsidRPr="00DE1073" w:rsidRDefault="003823F2" w:rsidP="00DE1073">
            <w:r w:rsidRPr="00DE1073">
              <w:t>-358,6</w:t>
            </w:r>
          </w:p>
        </w:tc>
        <w:tc>
          <w:tcPr>
            <w:tcW w:w="780" w:type="dxa"/>
            <w:tcBorders>
              <w:top w:val="nil"/>
              <w:left w:val="nil"/>
              <w:bottom w:val="nil"/>
              <w:right w:val="nil"/>
            </w:tcBorders>
            <w:tcMar>
              <w:top w:w="100" w:type="dxa"/>
              <w:left w:w="43" w:type="dxa"/>
              <w:bottom w:w="43" w:type="dxa"/>
              <w:right w:w="0" w:type="dxa"/>
            </w:tcMar>
            <w:vAlign w:val="bottom"/>
          </w:tcPr>
          <w:p w14:paraId="294AF847" w14:textId="77777777" w:rsidR="0062115A" w:rsidRPr="00DE1073" w:rsidRDefault="003823F2" w:rsidP="00DE1073">
            <w:r w:rsidRPr="00DE1073">
              <w:t>-339,4</w:t>
            </w:r>
          </w:p>
        </w:tc>
        <w:tc>
          <w:tcPr>
            <w:tcW w:w="780" w:type="dxa"/>
            <w:tcBorders>
              <w:top w:val="nil"/>
              <w:left w:val="nil"/>
              <w:bottom w:val="nil"/>
              <w:right w:val="nil"/>
            </w:tcBorders>
            <w:tcMar>
              <w:top w:w="100" w:type="dxa"/>
              <w:left w:w="43" w:type="dxa"/>
              <w:bottom w:w="43" w:type="dxa"/>
              <w:right w:w="0" w:type="dxa"/>
            </w:tcMar>
            <w:vAlign w:val="bottom"/>
          </w:tcPr>
          <w:p w14:paraId="3C238526" w14:textId="77777777" w:rsidR="0062115A" w:rsidRPr="00DE1073" w:rsidRDefault="003823F2" w:rsidP="00DE1073">
            <w:r w:rsidRPr="00DE1073">
              <w:t>-372,6</w:t>
            </w:r>
          </w:p>
        </w:tc>
      </w:tr>
      <w:tr w:rsidR="0062115A" w:rsidRPr="00DE1073" w14:paraId="63A137B5" w14:textId="77777777">
        <w:trPr>
          <w:trHeight w:val="600"/>
        </w:trPr>
        <w:tc>
          <w:tcPr>
            <w:tcW w:w="4080" w:type="dxa"/>
            <w:tcBorders>
              <w:top w:val="nil"/>
              <w:left w:val="nil"/>
              <w:bottom w:val="nil"/>
              <w:right w:val="nil"/>
            </w:tcBorders>
            <w:tcMar>
              <w:top w:w="100" w:type="dxa"/>
              <w:left w:w="43" w:type="dxa"/>
              <w:bottom w:w="43" w:type="dxa"/>
              <w:right w:w="0" w:type="dxa"/>
            </w:tcMar>
          </w:tcPr>
          <w:p w14:paraId="5C98A31F" w14:textId="77777777" w:rsidR="0062115A" w:rsidRPr="00DE1073" w:rsidRDefault="003823F2" w:rsidP="00DE1073">
            <w:r w:rsidRPr="00DE1073">
              <w:tab/>
              <w:t xml:space="preserve">Strukturelt overskudd. Prosent </w:t>
            </w:r>
            <w:proofErr w:type="gramStart"/>
            <w:r w:rsidRPr="00DE1073">
              <w:t>av  trend</w:t>
            </w:r>
            <w:proofErr w:type="gramEnd"/>
            <w:r w:rsidRPr="00DE1073">
              <w:t>-BNP for Fastlands-Norge</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66B6CB27" w14:textId="77777777" w:rsidR="0062115A" w:rsidRPr="00DE1073" w:rsidRDefault="003823F2" w:rsidP="00DE1073">
            <w:r w:rsidRPr="00DE1073">
              <w:t>-7,4</w:t>
            </w:r>
          </w:p>
        </w:tc>
        <w:tc>
          <w:tcPr>
            <w:tcW w:w="640" w:type="dxa"/>
            <w:tcBorders>
              <w:top w:val="nil"/>
              <w:left w:val="nil"/>
              <w:bottom w:val="nil"/>
              <w:right w:val="nil"/>
            </w:tcBorders>
            <w:tcMar>
              <w:top w:w="100" w:type="dxa"/>
              <w:left w:w="43" w:type="dxa"/>
              <w:bottom w:w="43" w:type="dxa"/>
              <w:right w:w="0" w:type="dxa"/>
            </w:tcMar>
            <w:vAlign w:val="bottom"/>
          </w:tcPr>
          <w:p w14:paraId="0D9C90C8" w14:textId="77777777" w:rsidR="0062115A" w:rsidRPr="00DE1073" w:rsidRDefault="003823F2" w:rsidP="00DE1073">
            <w:r w:rsidRPr="00DE1073">
              <w:t>-7,6</w:t>
            </w:r>
          </w:p>
        </w:tc>
        <w:tc>
          <w:tcPr>
            <w:tcW w:w="640" w:type="dxa"/>
            <w:tcBorders>
              <w:top w:val="nil"/>
              <w:left w:val="nil"/>
              <w:bottom w:val="nil"/>
              <w:right w:val="nil"/>
            </w:tcBorders>
            <w:tcMar>
              <w:top w:w="100" w:type="dxa"/>
              <w:left w:w="43" w:type="dxa"/>
              <w:bottom w:w="43" w:type="dxa"/>
              <w:right w:w="0" w:type="dxa"/>
            </w:tcMar>
            <w:vAlign w:val="bottom"/>
          </w:tcPr>
          <w:p w14:paraId="4A6AF490" w14:textId="77777777" w:rsidR="0062115A" w:rsidRPr="00DE1073" w:rsidRDefault="003823F2" w:rsidP="00DE1073">
            <w:r w:rsidRPr="00DE1073">
              <w:t>-7,3</w:t>
            </w:r>
          </w:p>
        </w:tc>
        <w:tc>
          <w:tcPr>
            <w:tcW w:w="640" w:type="dxa"/>
            <w:tcBorders>
              <w:top w:val="nil"/>
              <w:left w:val="nil"/>
              <w:bottom w:val="nil"/>
              <w:right w:val="nil"/>
            </w:tcBorders>
            <w:tcMar>
              <w:top w:w="100" w:type="dxa"/>
              <w:left w:w="43" w:type="dxa"/>
              <w:bottom w:w="43" w:type="dxa"/>
              <w:right w:w="0" w:type="dxa"/>
            </w:tcMar>
            <w:vAlign w:val="bottom"/>
          </w:tcPr>
          <w:p w14:paraId="04352317" w14:textId="77777777" w:rsidR="0062115A" w:rsidRPr="00DE1073" w:rsidRDefault="003823F2" w:rsidP="00DE1073">
            <w:r w:rsidRPr="00DE1073">
              <w:t>-7,8</w:t>
            </w:r>
          </w:p>
        </w:tc>
        <w:tc>
          <w:tcPr>
            <w:tcW w:w="640" w:type="dxa"/>
            <w:tcBorders>
              <w:top w:val="nil"/>
              <w:left w:val="nil"/>
              <w:bottom w:val="nil"/>
              <w:right w:val="nil"/>
            </w:tcBorders>
            <w:tcMar>
              <w:top w:w="100" w:type="dxa"/>
              <w:left w:w="43" w:type="dxa"/>
              <w:bottom w:w="43" w:type="dxa"/>
              <w:right w:w="0" w:type="dxa"/>
            </w:tcMar>
            <w:vAlign w:val="bottom"/>
          </w:tcPr>
          <w:p w14:paraId="058FD69E" w14:textId="77777777" w:rsidR="0062115A" w:rsidRPr="00DE1073" w:rsidRDefault="003823F2" w:rsidP="00DE1073">
            <w:r w:rsidRPr="00DE1073">
              <w:t>-11,6</w:t>
            </w:r>
          </w:p>
        </w:tc>
        <w:tc>
          <w:tcPr>
            <w:tcW w:w="640" w:type="dxa"/>
            <w:tcBorders>
              <w:top w:val="nil"/>
              <w:left w:val="nil"/>
              <w:bottom w:val="nil"/>
              <w:right w:val="nil"/>
            </w:tcBorders>
            <w:tcMar>
              <w:top w:w="100" w:type="dxa"/>
              <w:left w:w="43" w:type="dxa"/>
              <w:bottom w:w="43" w:type="dxa"/>
              <w:right w:w="0" w:type="dxa"/>
            </w:tcMar>
            <w:vAlign w:val="bottom"/>
          </w:tcPr>
          <w:p w14:paraId="7A2913C8" w14:textId="77777777" w:rsidR="0062115A" w:rsidRPr="00DE1073" w:rsidRDefault="003823F2" w:rsidP="00DE1073">
            <w:r w:rsidRPr="00DE1073">
              <w:t>-10,6</w:t>
            </w:r>
          </w:p>
        </w:tc>
        <w:tc>
          <w:tcPr>
            <w:tcW w:w="780" w:type="dxa"/>
            <w:tcBorders>
              <w:top w:val="nil"/>
              <w:left w:val="nil"/>
              <w:bottom w:val="nil"/>
              <w:right w:val="nil"/>
            </w:tcBorders>
            <w:tcMar>
              <w:top w:w="100" w:type="dxa"/>
              <w:left w:w="43" w:type="dxa"/>
              <w:bottom w:w="43" w:type="dxa"/>
              <w:right w:w="0" w:type="dxa"/>
            </w:tcMar>
            <w:vAlign w:val="bottom"/>
          </w:tcPr>
          <w:p w14:paraId="14E8DC31" w14:textId="77777777" w:rsidR="0062115A" w:rsidRPr="00DE1073" w:rsidRDefault="003823F2" w:rsidP="00DE1073">
            <w:r w:rsidRPr="00DE1073">
              <w:t>-9,5</w:t>
            </w:r>
          </w:p>
        </w:tc>
        <w:tc>
          <w:tcPr>
            <w:tcW w:w="780" w:type="dxa"/>
            <w:tcBorders>
              <w:top w:val="nil"/>
              <w:left w:val="nil"/>
              <w:bottom w:val="nil"/>
              <w:right w:val="nil"/>
            </w:tcBorders>
            <w:tcMar>
              <w:top w:w="100" w:type="dxa"/>
              <w:left w:w="43" w:type="dxa"/>
              <w:bottom w:w="43" w:type="dxa"/>
              <w:right w:w="0" w:type="dxa"/>
            </w:tcMar>
            <w:vAlign w:val="bottom"/>
          </w:tcPr>
          <w:p w14:paraId="4453F315" w14:textId="77777777" w:rsidR="0062115A" w:rsidRPr="00DE1073" w:rsidRDefault="003823F2" w:rsidP="00DE1073">
            <w:r w:rsidRPr="00DE1073">
              <w:t>-10,0</w:t>
            </w:r>
          </w:p>
        </w:tc>
      </w:tr>
      <w:tr w:rsidR="0062115A" w:rsidRPr="00DE1073" w14:paraId="437C8B8D" w14:textId="77777777">
        <w:trPr>
          <w:trHeight w:val="600"/>
        </w:trPr>
        <w:tc>
          <w:tcPr>
            <w:tcW w:w="4080" w:type="dxa"/>
            <w:tcBorders>
              <w:top w:val="nil"/>
              <w:left w:val="nil"/>
              <w:bottom w:val="nil"/>
              <w:right w:val="nil"/>
            </w:tcBorders>
            <w:tcMar>
              <w:top w:w="100" w:type="dxa"/>
              <w:left w:w="43" w:type="dxa"/>
              <w:bottom w:w="43" w:type="dxa"/>
              <w:right w:w="0" w:type="dxa"/>
            </w:tcMar>
          </w:tcPr>
          <w:p w14:paraId="3AE2F4BE" w14:textId="77777777" w:rsidR="0062115A" w:rsidRPr="00DE1073" w:rsidRDefault="003823F2" w:rsidP="00DE1073">
            <w:r w:rsidRPr="00DE1073">
              <w:tab/>
              <w:t>Underliggende reell vekst i statsbudsjettets utgifter. Prosentvis endring fra året før</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2FD3FCA2" w14:textId="77777777" w:rsidR="0062115A" w:rsidRPr="00DE1073" w:rsidRDefault="003823F2" w:rsidP="00DE1073">
            <w:r w:rsidRPr="00DE1073">
              <w:t>2,6</w:t>
            </w:r>
          </w:p>
        </w:tc>
        <w:tc>
          <w:tcPr>
            <w:tcW w:w="640" w:type="dxa"/>
            <w:tcBorders>
              <w:top w:val="nil"/>
              <w:left w:val="nil"/>
              <w:bottom w:val="nil"/>
              <w:right w:val="nil"/>
            </w:tcBorders>
            <w:tcMar>
              <w:top w:w="100" w:type="dxa"/>
              <w:left w:w="43" w:type="dxa"/>
              <w:bottom w:w="43" w:type="dxa"/>
              <w:right w:w="0" w:type="dxa"/>
            </w:tcMar>
            <w:vAlign w:val="bottom"/>
          </w:tcPr>
          <w:p w14:paraId="728FA3FF" w14:textId="77777777" w:rsidR="0062115A" w:rsidRPr="00DE1073" w:rsidRDefault="003823F2" w:rsidP="00DE1073">
            <w:r w:rsidRPr="00DE1073">
              <w:t>1,9</w:t>
            </w:r>
          </w:p>
        </w:tc>
        <w:tc>
          <w:tcPr>
            <w:tcW w:w="640" w:type="dxa"/>
            <w:tcBorders>
              <w:top w:val="nil"/>
              <w:left w:val="nil"/>
              <w:bottom w:val="nil"/>
              <w:right w:val="nil"/>
            </w:tcBorders>
            <w:tcMar>
              <w:top w:w="100" w:type="dxa"/>
              <w:left w:w="43" w:type="dxa"/>
              <w:bottom w:w="43" w:type="dxa"/>
              <w:right w:w="0" w:type="dxa"/>
            </w:tcMar>
            <w:vAlign w:val="bottom"/>
          </w:tcPr>
          <w:p w14:paraId="0B9362FA" w14:textId="77777777" w:rsidR="0062115A" w:rsidRPr="00DE1073" w:rsidRDefault="003823F2" w:rsidP="00DE1073">
            <w:r w:rsidRPr="00DE1073">
              <w:t>0,7</w:t>
            </w:r>
          </w:p>
        </w:tc>
        <w:tc>
          <w:tcPr>
            <w:tcW w:w="640" w:type="dxa"/>
            <w:tcBorders>
              <w:top w:val="nil"/>
              <w:left w:val="nil"/>
              <w:bottom w:val="nil"/>
              <w:right w:val="nil"/>
            </w:tcBorders>
            <w:tcMar>
              <w:top w:w="100" w:type="dxa"/>
              <w:left w:w="43" w:type="dxa"/>
              <w:bottom w:w="43" w:type="dxa"/>
              <w:right w:w="0" w:type="dxa"/>
            </w:tcMar>
            <w:vAlign w:val="bottom"/>
          </w:tcPr>
          <w:p w14:paraId="3048D5AE" w14:textId="77777777" w:rsidR="0062115A" w:rsidRPr="00DE1073" w:rsidRDefault="003823F2" w:rsidP="00DE1073">
            <w:r w:rsidRPr="00DE1073">
              <w:t>1,7</w:t>
            </w:r>
          </w:p>
        </w:tc>
        <w:tc>
          <w:tcPr>
            <w:tcW w:w="640" w:type="dxa"/>
            <w:tcBorders>
              <w:top w:val="nil"/>
              <w:left w:val="nil"/>
              <w:bottom w:val="nil"/>
              <w:right w:val="nil"/>
            </w:tcBorders>
            <w:tcMar>
              <w:top w:w="100" w:type="dxa"/>
              <w:left w:w="43" w:type="dxa"/>
              <w:bottom w:w="43" w:type="dxa"/>
              <w:right w:w="0" w:type="dxa"/>
            </w:tcMar>
            <w:vAlign w:val="bottom"/>
          </w:tcPr>
          <w:p w14:paraId="753A4B46" w14:textId="77777777" w:rsidR="0062115A" w:rsidRPr="00DE1073" w:rsidRDefault="003823F2" w:rsidP="00DE1073">
            <w:r w:rsidRPr="00DE1073">
              <w:t>8,9</w:t>
            </w:r>
          </w:p>
        </w:tc>
        <w:tc>
          <w:tcPr>
            <w:tcW w:w="640" w:type="dxa"/>
            <w:tcBorders>
              <w:top w:val="nil"/>
              <w:left w:val="nil"/>
              <w:bottom w:val="nil"/>
              <w:right w:val="nil"/>
            </w:tcBorders>
            <w:tcMar>
              <w:top w:w="100" w:type="dxa"/>
              <w:left w:w="43" w:type="dxa"/>
              <w:bottom w:w="43" w:type="dxa"/>
              <w:right w:w="0" w:type="dxa"/>
            </w:tcMar>
            <w:vAlign w:val="bottom"/>
          </w:tcPr>
          <w:p w14:paraId="5866BF2E" w14:textId="77777777" w:rsidR="0062115A" w:rsidRPr="00DE1073" w:rsidRDefault="003823F2" w:rsidP="00DE1073">
            <w:r w:rsidRPr="00DE1073">
              <w:t>-1,3</w:t>
            </w:r>
          </w:p>
        </w:tc>
        <w:tc>
          <w:tcPr>
            <w:tcW w:w="780" w:type="dxa"/>
            <w:tcBorders>
              <w:top w:val="nil"/>
              <w:left w:val="nil"/>
              <w:bottom w:val="nil"/>
              <w:right w:val="nil"/>
            </w:tcBorders>
            <w:tcMar>
              <w:top w:w="100" w:type="dxa"/>
              <w:left w:w="43" w:type="dxa"/>
              <w:bottom w:w="43" w:type="dxa"/>
              <w:right w:w="0" w:type="dxa"/>
            </w:tcMar>
            <w:vAlign w:val="bottom"/>
          </w:tcPr>
          <w:p w14:paraId="78C12033" w14:textId="77777777" w:rsidR="0062115A" w:rsidRPr="00DE1073" w:rsidRDefault="003823F2" w:rsidP="00DE1073">
            <w:r w:rsidRPr="00DE1073">
              <w:t>1,1</w:t>
            </w:r>
          </w:p>
        </w:tc>
        <w:tc>
          <w:tcPr>
            <w:tcW w:w="780" w:type="dxa"/>
            <w:tcBorders>
              <w:top w:val="nil"/>
              <w:left w:val="nil"/>
              <w:bottom w:val="nil"/>
              <w:right w:val="nil"/>
            </w:tcBorders>
            <w:tcMar>
              <w:top w:w="100" w:type="dxa"/>
              <w:left w:w="43" w:type="dxa"/>
              <w:bottom w:w="43" w:type="dxa"/>
              <w:right w:w="0" w:type="dxa"/>
            </w:tcMar>
            <w:vAlign w:val="bottom"/>
          </w:tcPr>
          <w:p w14:paraId="23FD3239" w14:textId="77777777" w:rsidR="0062115A" w:rsidRPr="00DE1073" w:rsidRDefault="003823F2" w:rsidP="00DE1073">
            <w:r w:rsidRPr="00DE1073">
              <w:t>1,5</w:t>
            </w:r>
          </w:p>
        </w:tc>
      </w:tr>
      <w:tr w:rsidR="0062115A" w:rsidRPr="00DE1073" w14:paraId="327DFCF6" w14:textId="77777777">
        <w:trPr>
          <w:trHeight w:val="340"/>
        </w:trPr>
        <w:tc>
          <w:tcPr>
            <w:tcW w:w="4080" w:type="dxa"/>
            <w:tcBorders>
              <w:top w:val="nil"/>
              <w:left w:val="nil"/>
              <w:bottom w:val="nil"/>
              <w:right w:val="nil"/>
            </w:tcBorders>
            <w:tcMar>
              <w:top w:w="100" w:type="dxa"/>
              <w:left w:w="43" w:type="dxa"/>
              <w:bottom w:w="43" w:type="dxa"/>
              <w:right w:w="0" w:type="dxa"/>
            </w:tcMar>
          </w:tcPr>
          <w:p w14:paraId="1C0267B5" w14:textId="77777777" w:rsidR="0062115A" w:rsidRPr="00DE1073" w:rsidRDefault="003823F2" w:rsidP="00DE1073">
            <w:r w:rsidRPr="00DE1073">
              <w:lastRenderedPageBreak/>
              <w:tab/>
            </w:r>
            <w:proofErr w:type="spellStart"/>
            <w:r w:rsidRPr="00DE1073">
              <w:t>Utgiftsdeflator</w:t>
            </w:r>
            <w:proofErr w:type="spellEnd"/>
            <w:r w:rsidRPr="00DE1073">
              <w:t xml:space="preserve"> statsbudsjettet</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2351492C" w14:textId="77777777" w:rsidR="0062115A" w:rsidRPr="00DE1073" w:rsidRDefault="003823F2" w:rsidP="00DE1073">
            <w:r w:rsidRPr="00DE1073">
              <w:t>2,5</w:t>
            </w:r>
          </w:p>
        </w:tc>
        <w:tc>
          <w:tcPr>
            <w:tcW w:w="640" w:type="dxa"/>
            <w:tcBorders>
              <w:top w:val="nil"/>
              <w:left w:val="nil"/>
              <w:bottom w:val="nil"/>
              <w:right w:val="nil"/>
            </w:tcBorders>
            <w:tcMar>
              <w:top w:w="100" w:type="dxa"/>
              <w:left w:w="43" w:type="dxa"/>
              <w:bottom w:w="43" w:type="dxa"/>
              <w:right w:w="0" w:type="dxa"/>
            </w:tcMar>
            <w:vAlign w:val="bottom"/>
          </w:tcPr>
          <w:p w14:paraId="0070DC3A" w14:textId="77777777" w:rsidR="0062115A" w:rsidRPr="00DE1073" w:rsidRDefault="003823F2" w:rsidP="00DE1073">
            <w:r w:rsidRPr="00DE1073">
              <w:t>2,1</w:t>
            </w:r>
          </w:p>
        </w:tc>
        <w:tc>
          <w:tcPr>
            <w:tcW w:w="640" w:type="dxa"/>
            <w:tcBorders>
              <w:top w:val="nil"/>
              <w:left w:val="nil"/>
              <w:bottom w:val="nil"/>
              <w:right w:val="nil"/>
            </w:tcBorders>
            <w:tcMar>
              <w:top w:w="100" w:type="dxa"/>
              <w:left w:w="43" w:type="dxa"/>
              <w:bottom w:w="43" w:type="dxa"/>
              <w:right w:w="0" w:type="dxa"/>
            </w:tcMar>
            <w:vAlign w:val="bottom"/>
          </w:tcPr>
          <w:p w14:paraId="04BD5C3D" w14:textId="77777777" w:rsidR="0062115A" w:rsidRPr="00DE1073" w:rsidRDefault="003823F2" w:rsidP="00DE1073">
            <w:r w:rsidRPr="00DE1073">
              <w:t>2,9</w:t>
            </w:r>
          </w:p>
        </w:tc>
        <w:tc>
          <w:tcPr>
            <w:tcW w:w="640" w:type="dxa"/>
            <w:tcBorders>
              <w:top w:val="nil"/>
              <w:left w:val="nil"/>
              <w:bottom w:val="nil"/>
              <w:right w:val="nil"/>
            </w:tcBorders>
            <w:tcMar>
              <w:top w:w="100" w:type="dxa"/>
              <w:left w:w="43" w:type="dxa"/>
              <w:bottom w:w="43" w:type="dxa"/>
              <w:right w:w="0" w:type="dxa"/>
            </w:tcMar>
            <w:vAlign w:val="bottom"/>
          </w:tcPr>
          <w:p w14:paraId="6F88485B" w14:textId="77777777" w:rsidR="0062115A" w:rsidRPr="00DE1073" w:rsidRDefault="003823F2" w:rsidP="00DE1073">
            <w:r w:rsidRPr="00DE1073">
              <w:t>3,0</w:t>
            </w:r>
          </w:p>
        </w:tc>
        <w:tc>
          <w:tcPr>
            <w:tcW w:w="640" w:type="dxa"/>
            <w:tcBorders>
              <w:top w:val="nil"/>
              <w:left w:val="nil"/>
              <w:bottom w:val="nil"/>
              <w:right w:val="nil"/>
            </w:tcBorders>
            <w:tcMar>
              <w:top w:w="100" w:type="dxa"/>
              <w:left w:w="43" w:type="dxa"/>
              <w:bottom w:w="43" w:type="dxa"/>
              <w:right w:w="0" w:type="dxa"/>
            </w:tcMar>
            <w:vAlign w:val="bottom"/>
          </w:tcPr>
          <w:p w14:paraId="5A4CB93C" w14:textId="77777777" w:rsidR="0062115A" w:rsidRPr="00DE1073" w:rsidRDefault="003823F2" w:rsidP="00DE1073">
            <w:r w:rsidRPr="00DE1073">
              <w:t>1,5</w:t>
            </w:r>
          </w:p>
        </w:tc>
        <w:tc>
          <w:tcPr>
            <w:tcW w:w="640" w:type="dxa"/>
            <w:tcBorders>
              <w:top w:val="nil"/>
              <w:left w:val="nil"/>
              <w:bottom w:val="nil"/>
              <w:right w:val="nil"/>
            </w:tcBorders>
            <w:tcMar>
              <w:top w:w="100" w:type="dxa"/>
              <w:left w:w="43" w:type="dxa"/>
              <w:bottom w:w="43" w:type="dxa"/>
              <w:right w:w="0" w:type="dxa"/>
            </w:tcMar>
            <w:vAlign w:val="bottom"/>
          </w:tcPr>
          <w:p w14:paraId="4C6B1C38" w14:textId="77777777" w:rsidR="0062115A" w:rsidRPr="00DE1073" w:rsidRDefault="003823F2" w:rsidP="00DE1073">
            <w:r w:rsidRPr="00DE1073">
              <w:t>4,2</w:t>
            </w:r>
          </w:p>
        </w:tc>
        <w:tc>
          <w:tcPr>
            <w:tcW w:w="780" w:type="dxa"/>
            <w:tcBorders>
              <w:top w:val="nil"/>
              <w:left w:val="nil"/>
              <w:bottom w:val="nil"/>
              <w:right w:val="nil"/>
            </w:tcBorders>
            <w:tcMar>
              <w:top w:w="100" w:type="dxa"/>
              <w:left w:w="43" w:type="dxa"/>
              <w:bottom w:w="43" w:type="dxa"/>
              <w:right w:w="0" w:type="dxa"/>
            </w:tcMar>
            <w:vAlign w:val="bottom"/>
          </w:tcPr>
          <w:p w14:paraId="44267FFD" w14:textId="77777777" w:rsidR="0062115A" w:rsidRPr="00DE1073" w:rsidRDefault="003823F2" w:rsidP="00DE1073">
            <w:r w:rsidRPr="00DE1073">
              <w:t>5,7</w:t>
            </w:r>
          </w:p>
        </w:tc>
        <w:tc>
          <w:tcPr>
            <w:tcW w:w="780" w:type="dxa"/>
            <w:tcBorders>
              <w:top w:val="nil"/>
              <w:left w:val="nil"/>
              <w:bottom w:val="nil"/>
              <w:right w:val="nil"/>
            </w:tcBorders>
            <w:tcMar>
              <w:top w:w="100" w:type="dxa"/>
              <w:left w:w="43" w:type="dxa"/>
              <w:bottom w:w="43" w:type="dxa"/>
              <w:right w:w="0" w:type="dxa"/>
            </w:tcMar>
            <w:vAlign w:val="bottom"/>
          </w:tcPr>
          <w:p w14:paraId="1408D91E" w14:textId="77777777" w:rsidR="0062115A" w:rsidRPr="00DE1073" w:rsidRDefault="003823F2" w:rsidP="00DE1073">
            <w:r w:rsidRPr="00DE1073">
              <w:t>5,3</w:t>
            </w:r>
          </w:p>
        </w:tc>
      </w:tr>
      <w:tr w:rsidR="0062115A" w:rsidRPr="00DE1073" w14:paraId="6D2C599E" w14:textId="77777777">
        <w:trPr>
          <w:trHeight w:val="340"/>
        </w:trPr>
        <w:tc>
          <w:tcPr>
            <w:tcW w:w="4080" w:type="dxa"/>
            <w:tcBorders>
              <w:top w:val="nil"/>
              <w:left w:val="nil"/>
              <w:bottom w:val="nil"/>
              <w:right w:val="nil"/>
            </w:tcBorders>
            <w:tcMar>
              <w:top w:w="100" w:type="dxa"/>
              <w:left w:w="43" w:type="dxa"/>
              <w:bottom w:w="43" w:type="dxa"/>
              <w:right w:w="0" w:type="dxa"/>
            </w:tcMar>
          </w:tcPr>
          <w:p w14:paraId="265E3186" w14:textId="77777777" w:rsidR="0062115A" w:rsidRPr="00DE1073" w:rsidRDefault="003823F2" w:rsidP="00DE1073">
            <w:r w:rsidRPr="00D10D15">
              <w:rPr>
                <w:rStyle w:val="kursiv"/>
              </w:rPr>
              <w:t>Offentlig forvaltning</w:t>
            </w:r>
          </w:p>
        </w:tc>
        <w:tc>
          <w:tcPr>
            <w:tcW w:w="640" w:type="dxa"/>
            <w:tcBorders>
              <w:top w:val="nil"/>
              <w:left w:val="nil"/>
              <w:bottom w:val="nil"/>
              <w:right w:val="nil"/>
            </w:tcBorders>
            <w:tcMar>
              <w:top w:w="100" w:type="dxa"/>
              <w:left w:w="43" w:type="dxa"/>
              <w:bottom w:w="43" w:type="dxa"/>
              <w:right w:w="0" w:type="dxa"/>
            </w:tcMar>
            <w:vAlign w:val="bottom"/>
          </w:tcPr>
          <w:p w14:paraId="069EB873" w14:textId="77777777" w:rsidR="0062115A" w:rsidRPr="00DE1073" w:rsidRDefault="0062115A" w:rsidP="00DE1073"/>
        </w:tc>
        <w:tc>
          <w:tcPr>
            <w:tcW w:w="640" w:type="dxa"/>
            <w:tcBorders>
              <w:top w:val="nil"/>
              <w:left w:val="nil"/>
              <w:bottom w:val="nil"/>
              <w:right w:val="nil"/>
            </w:tcBorders>
            <w:tcMar>
              <w:top w:w="100" w:type="dxa"/>
              <w:left w:w="43" w:type="dxa"/>
              <w:bottom w:w="43" w:type="dxa"/>
              <w:right w:w="0" w:type="dxa"/>
            </w:tcMar>
            <w:vAlign w:val="bottom"/>
          </w:tcPr>
          <w:p w14:paraId="1216D44B" w14:textId="77777777" w:rsidR="0062115A" w:rsidRPr="00DE1073" w:rsidRDefault="0062115A" w:rsidP="00DE1073"/>
        </w:tc>
        <w:tc>
          <w:tcPr>
            <w:tcW w:w="640" w:type="dxa"/>
            <w:tcBorders>
              <w:top w:val="nil"/>
              <w:left w:val="nil"/>
              <w:bottom w:val="nil"/>
              <w:right w:val="nil"/>
            </w:tcBorders>
            <w:tcMar>
              <w:top w:w="100" w:type="dxa"/>
              <w:left w:w="43" w:type="dxa"/>
              <w:bottom w:w="43" w:type="dxa"/>
              <w:right w:w="0" w:type="dxa"/>
            </w:tcMar>
            <w:vAlign w:val="bottom"/>
          </w:tcPr>
          <w:p w14:paraId="10DB03C9" w14:textId="77777777" w:rsidR="0062115A" w:rsidRPr="00DE1073" w:rsidRDefault="0062115A" w:rsidP="00DE1073"/>
        </w:tc>
        <w:tc>
          <w:tcPr>
            <w:tcW w:w="640" w:type="dxa"/>
            <w:tcBorders>
              <w:top w:val="nil"/>
              <w:left w:val="nil"/>
              <w:bottom w:val="nil"/>
              <w:right w:val="nil"/>
            </w:tcBorders>
            <w:tcMar>
              <w:top w:w="100" w:type="dxa"/>
              <w:left w:w="43" w:type="dxa"/>
              <w:bottom w:w="43" w:type="dxa"/>
              <w:right w:w="0" w:type="dxa"/>
            </w:tcMar>
            <w:vAlign w:val="bottom"/>
          </w:tcPr>
          <w:p w14:paraId="3D2CF4E3" w14:textId="77777777" w:rsidR="0062115A" w:rsidRPr="00DE1073" w:rsidRDefault="0062115A" w:rsidP="00DE1073"/>
        </w:tc>
        <w:tc>
          <w:tcPr>
            <w:tcW w:w="640" w:type="dxa"/>
            <w:tcBorders>
              <w:top w:val="nil"/>
              <w:left w:val="nil"/>
              <w:bottom w:val="nil"/>
              <w:right w:val="nil"/>
            </w:tcBorders>
            <w:tcMar>
              <w:top w:w="100" w:type="dxa"/>
              <w:left w:w="43" w:type="dxa"/>
              <w:bottom w:w="43" w:type="dxa"/>
              <w:right w:w="0" w:type="dxa"/>
            </w:tcMar>
            <w:vAlign w:val="bottom"/>
          </w:tcPr>
          <w:p w14:paraId="00BB6B28" w14:textId="77777777" w:rsidR="0062115A" w:rsidRPr="00DE1073" w:rsidRDefault="0062115A" w:rsidP="00DE1073"/>
        </w:tc>
        <w:tc>
          <w:tcPr>
            <w:tcW w:w="640" w:type="dxa"/>
            <w:tcBorders>
              <w:top w:val="nil"/>
              <w:left w:val="nil"/>
              <w:bottom w:val="nil"/>
              <w:right w:val="nil"/>
            </w:tcBorders>
            <w:tcMar>
              <w:top w:w="100" w:type="dxa"/>
              <w:left w:w="43" w:type="dxa"/>
              <w:bottom w:w="43" w:type="dxa"/>
              <w:right w:w="0" w:type="dxa"/>
            </w:tcMar>
            <w:vAlign w:val="bottom"/>
          </w:tcPr>
          <w:p w14:paraId="310A83F9" w14:textId="77777777" w:rsidR="0062115A" w:rsidRPr="00DE1073" w:rsidRDefault="0062115A" w:rsidP="00DE1073"/>
        </w:tc>
        <w:tc>
          <w:tcPr>
            <w:tcW w:w="780" w:type="dxa"/>
            <w:tcBorders>
              <w:top w:val="nil"/>
              <w:left w:val="nil"/>
              <w:bottom w:val="nil"/>
              <w:right w:val="nil"/>
            </w:tcBorders>
            <w:tcMar>
              <w:top w:w="100" w:type="dxa"/>
              <w:left w:w="43" w:type="dxa"/>
              <w:bottom w:w="43" w:type="dxa"/>
              <w:right w:w="0" w:type="dxa"/>
            </w:tcMar>
            <w:vAlign w:val="bottom"/>
          </w:tcPr>
          <w:p w14:paraId="7B75A1E6" w14:textId="77777777" w:rsidR="0062115A" w:rsidRPr="00DE1073" w:rsidRDefault="0062115A" w:rsidP="00DE1073"/>
        </w:tc>
        <w:tc>
          <w:tcPr>
            <w:tcW w:w="780" w:type="dxa"/>
            <w:tcBorders>
              <w:top w:val="nil"/>
              <w:left w:val="nil"/>
              <w:bottom w:val="nil"/>
              <w:right w:val="nil"/>
            </w:tcBorders>
            <w:tcMar>
              <w:top w:w="100" w:type="dxa"/>
              <w:left w:w="43" w:type="dxa"/>
              <w:bottom w:w="43" w:type="dxa"/>
              <w:right w:w="0" w:type="dxa"/>
            </w:tcMar>
            <w:vAlign w:val="bottom"/>
          </w:tcPr>
          <w:p w14:paraId="6AD0F3F8" w14:textId="77777777" w:rsidR="0062115A" w:rsidRPr="00DE1073" w:rsidRDefault="0062115A" w:rsidP="00DE1073"/>
        </w:tc>
      </w:tr>
      <w:tr w:rsidR="0062115A" w:rsidRPr="00DE1073" w14:paraId="0DC5FE40" w14:textId="77777777">
        <w:trPr>
          <w:trHeight w:val="340"/>
        </w:trPr>
        <w:tc>
          <w:tcPr>
            <w:tcW w:w="4080" w:type="dxa"/>
            <w:tcBorders>
              <w:top w:val="nil"/>
              <w:left w:val="nil"/>
              <w:bottom w:val="nil"/>
              <w:right w:val="nil"/>
            </w:tcBorders>
            <w:tcMar>
              <w:top w:w="100" w:type="dxa"/>
              <w:left w:w="43" w:type="dxa"/>
              <w:bottom w:w="43" w:type="dxa"/>
              <w:right w:w="0" w:type="dxa"/>
            </w:tcMar>
          </w:tcPr>
          <w:p w14:paraId="5976EB39" w14:textId="77777777" w:rsidR="0062115A" w:rsidRPr="00DE1073" w:rsidRDefault="003823F2" w:rsidP="00DE1073">
            <w:r w:rsidRPr="00DE1073">
              <w:tab/>
              <w:t>Nettofinansinvestering. Mrd. kroner</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422AC80B" w14:textId="77777777" w:rsidR="0062115A" w:rsidRPr="00DE1073" w:rsidRDefault="003823F2" w:rsidP="00DE1073">
            <w:r w:rsidRPr="00DE1073">
              <w:t>125,8</w:t>
            </w:r>
          </w:p>
        </w:tc>
        <w:tc>
          <w:tcPr>
            <w:tcW w:w="640" w:type="dxa"/>
            <w:tcBorders>
              <w:top w:val="nil"/>
              <w:left w:val="nil"/>
              <w:bottom w:val="nil"/>
              <w:right w:val="nil"/>
            </w:tcBorders>
            <w:tcMar>
              <w:top w:w="100" w:type="dxa"/>
              <w:left w:w="43" w:type="dxa"/>
              <w:bottom w:w="43" w:type="dxa"/>
              <w:right w:w="0" w:type="dxa"/>
            </w:tcMar>
            <w:vAlign w:val="bottom"/>
          </w:tcPr>
          <w:p w14:paraId="7E491BC5" w14:textId="77777777" w:rsidR="0062115A" w:rsidRPr="00DE1073" w:rsidRDefault="003823F2" w:rsidP="00DE1073">
            <w:r w:rsidRPr="00DE1073">
              <w:t>164,7</w:t>
            </w:r>
          </w:p>
        </w:tc>
        <w:tc>
          <w:tcPr>
            <w:tcW w:w="640" w:type="dxa"/>
            <w:tcBorders>
              <w:top w:val="nil"/>
              <w:left w:val="nil"/>
              <w:bottom w:val="nil"/>
              <w:right w:val="nil"/>
            </w:tcBorders>
            <w:tcMar>
              <w:top w:w="100" w:type="dxa"/>
              <w:left w:w="43" w:type="dxa"/>
              <w:bottom w:w="43" w:type="dxa"/>
              <w:right w:w="0" w:type="dxa"/>
            </w:tcMar>
            <w:vAlign w:val="bottom"/>
          </w:tcPr>
          <w:p w14:paraId="55BB433C" w14:textId="77777777" w:rsidR="0062115A" w:rsidRPr="00DE1073" w:rsidRDefault="003823F2" w:rsidP="00DE1073">
            <w:r w:rsidRPr="00DE1073">
              <w:t>279,4</w:t>
            </w:r>
          </w:p>
        </w:tc>
        <w:tc>
          <w:tcPr>
            <w:tcW w:w="640" w:type="dxa"/>
            <w:tcBorders>
              <w:top w:val="nil"/>
              <w:left w:val="nil"/>
              <w:bottom w:val="nil"/>
              <w:right w:val="nil"/>
            </w:tcBorders>
            <w:tcMar>
              <w:top w:w="100" w:type="dxa"/>
              <w:left w:w="43" w:type="dxa"/>
              <w:bottom w:w="43" w:type="dxa"/>
              <w:right w:w="0" w:type="dxa"/>
            </w:tcMar>
            <w:vAlign w:val="bottom"/>
          </w:tcPr>
          <w:p w14:paraId="0C0F3994" w14:textId="77777777" w:rsidR="0062115A" w:rsidRPr="00DE1073" w:rsidRDefault="003823F2" w:rsidP="00DE1073">
            <w:r w:rsidRPr="00DE1073">
              <w:t>234,6</w:t>
            </w:r>
          </w:p>
        </w:tc>
        <w:tc>
          <w:tcPr>
            <w:tcW w:w="640" w:type="dxa"/>
            <w:tcBorders>
              <w:top w:val="nil"/>
              <w:left w:val="nil"/>
              <w:bottom w:val="nil"/>
              <w:right w:val="nil"/>
            </w:tcBorders>
            <w:tcMar>
              <w:top w:w="100" w:type="dxa"/>
              <w:left w:w="43" w:type="dxa"/>
              <w:bottom w:w="43" w:type="dxa"/>
              <w:right w:w="0" w:type="dxa"/>
            </w:tcMar>
            <w:vAlign w:val="bottom"/>
          </w:tcPr>
          <w:p w14:paraId="3F20A201" w14:textId="77777777" w:rsidR="0062115A" w:rsidRPr="00DE1073" w:rsidRDefault="003823F2" w:rsidP="00DE1073">
            <w:r w:rsidRPr="00DE1073">
              <w:t>-90,0</w:t>
            </w:r>
          </w:p>
        </w:tc>
        <w:tc>
          <w:tcPr>
            <w:tcW w:w="640" w:type="dxa"/>
            <w:tcBorders>
              <w:top w:val="nil"/>
              <w:left w:val="nil"/>
              <w:bottom w:val="nil"/>
              <w:right w:val="nil"/>
            </w:tcBorders>
            <w:tcMar>
              <w:top w:w="100" w:type="dxa"/>
              <w:left w:w="43" w:type="dxa"/>
              <w:bottom w:w="43" w:type="dxa"/>
              <w:right w:w="0" w:type="dxa"/>
            </w:tcMar>
            <w:vAlign w:val="bottom"/>
          </w:tcPr>
          <w:p w14:paraId="61F3E5E4" w14:textId="77777777" w:rsidR="0062115A" w:rsidRPr="00DE1073" w:rsidRDefault="003823F2" w:rsidP="00DE1073">
            <w:r w:rsidRPr="00DE1073">
              <w:t>439,7</w:t>
            </w:r>
          </w:p>
        </w:tc>
        <w:tc>
          <w:tcPr>
            <w:tcW w:w="780" w:type="dxa"/>
            <w:tcBorders>
              <w:top w:val="nil"/>
              <w:left w:val="nil"/>
              <w:bottom w:val="nil"/>
              <w:right w:val="nil"/>
            </w:tcBorders>
            <w:tcMar>
              <w:top w:w="100" w:type="dxa"/>
              <w:left w:w="43" w:type="dxa"/>
              <w:bottom w:w="43" w:type="dxa"/>
              <w:right w:w="0" w:type="dxa"/>
            </w:tcMar>
            <w:vAlign w:val="bottom"/>
          </w:tcPr>
          <w:p w14:paraId="64C73A63" w14:textId="77777777" w:rsidR="0062115A" w:rsidRPr="00DE1073" w:rsidRDefault="003823F2" w:rsidP="00DE1073">
            <w:r w:rsidRPr="00DE1073">
              <w:t>1 453,6</w:t>
            </w:r>
          </w:p>
        </w:tc>
        <w:tc>
          <w:tcPr>
            <w:tcW w:w="780" w:type="dxa"/>
            <w:tcBorders>
              <w:top w:val="nil"/>
              <w:left w:val="nil"/>
              <w:bottom w:val="nil"/>
              <w:right w:val="nil"/>
            </w:tcBorders>
            <w:tcMar>
              <w:top w:w="100" w:type="dxa"/>
              <w:left w:w="43" w:type="dxa"/>
              <w:bottom w:w="43" w:type="dxa"/>
              <w:right w:w="0" w:type="dxa"/>
            </w:tcMar>
            <w:vAlign w:val="bottom"/>
          </w:tcPr>
          <w:p w14:paraId="4A17CAA5" w14:textId="77777777" w:rsidR="0062115A" w:rsidRPr="00DE1073" w:rsidRDefault="003823F2" w:rsidP="00DE1073">
            <w:r w:rsidRPr="00DE1073">
              <w:t>893,6</w:t>
            </w:r>
          </w:p>
        </w:tc>
      </w:tr>
      <w:tr w:rsidR="0062115A" w:rsidRPr="00DE1073" w14:paraId="35AB9569" w14:textId="77777777">
        <w:trPr>
          <w:trHeight w:val="340"/>
        </w:trPr>
        <w:tc>
          <w:tcPr>
            <w:tcW w:w="4080" w:type="dxa"/>
            <w:tcBorders>
              <w:top w:val="nil"/>
              <w:left w:val="nil"/>
              <w:bottom w:val="nil"/>
              <w:right w:val="nil"/>
            </w:tcBorders>
            <w:tcMar>
              <w:top w:w="100" w:type="dxa"/>
              <w:left w:w="43" w:type="dxa"/>
              <w:bottom w:w="43" w:type="dxa"/>
              <w:right w:w="0" w:type="dxa"/>
            </w:tcMar>
          </w:tcPr>
          <w:p w14:paraId="7FB79CB6" w14:textId="77777777" w:rsidR="0062115A" w:rsidRPr="00DE1073" w:rsidRDefault="003823F2" w:rsidP="00DE1073">
            <w:r w:rsidRPr="00DE1073">
              <w:tab/>
              <w:t>Nettofinansinvestering. Prosent av BNP</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4203EC8D" w14:textId="77777777" w:rsidR="0062115A" w:rsidRPr="00DE1073" w:rsidRDefault="003823F2" w:rsidP="00DE1073">
            <w:r w:rsidRPr="00DE1073">
              <w:t xml:space="preserve">4,0 </w:t>
            </w:r>
          </w:p>
        </w:tc>
        <w:tc>
          <w:tcPr>
            <w:tcW w:w="640" w:type="dxa"/>
            <w:tcBorders>
              <w:top w:val="nil"/>
              <w:left w:val="nil"/>
              <w:bottom w:val="nil"/>
              <w:right w:val="nil"/>
            </w:tcBorders>
            <w:tcMar>
              <w:top w:w="100" w:type="dxa"/>
              <w:left w:w="43" w:type="dxa"/>
              <w:bottom w:w="43" w:type="dxa"/>
              <w:right w:w="0" w:type="dxa"/>
            </w:tcMar>
            <w:vAlign w:val="bottom"/>
          </w:tcPr>
          <w:p w14:paraId="2B96AF92" w14:textId="77777777" w:rsidR="0062115A" w:rsidRPr="00DE1073" w:rsidRDefault="003823F2" w:rsidP="00DE1073">
            <w:r w:rsidRPr="00DE1073">
              <w:t xml:space="preserve">5,0 </w:t>
            </w:r>
          </w:p>
        </w:tc>
        <w:tc>
          <w:tcPr>
            <w:tcW w:w="640" w:type="dxa"/>
            <w:tcBorders>
              <w:top w:val="nil"/>
              <w:left w:val="nil"/>
              <w:bottom w:val="nil"/>
              <w:right w:val="nil"/>
            </w:tcBorders>
            <w:tcMar>
              <w:top w:w="100" w:type="dxa"/>
              <w:left w:w="43" w:type="dxa"/>
              <w:bottom w:w="43" w:type="dxa"/>
              <w:right w:w="0" w:type="dxa"/>
            </w:tcMar>
            <w:vAlign w:val="bottom"/>
          </w:tcPr>
          <w:p w14:paraId="4EDA3F6B" w14:textId="77777777" w:rsidR="0062115A" w:rsidRPr="00DE1073" w:rsidRDefault="003823F2" w:rsidP="00DE1073">
            <w:r w:rsidRPr="00DE1073">
              <w:t xml:space="preserve">7,8 </w:t>
            </w:r>
          </w:p>
        </w:tc>
        <w:tc>
          <w:tcPr>
            <w:tcW w:w="640" w:type="dxa"/>
            <w:tcBorders>
              <w:top w:val="nil"/>
              <w:left w:val="nil"/>
              <w:bottom w:val="nil"/>
              <w:right w:val="nil"/>
            </w:tcBorders>
            <w:tcMar>
              <w:top w:w="100" w:type="dxa"/>
              <w:left w:w="43" w:type="dxa"/>
              <w:bottom w:w="43" w:type="dxa"/>
              <w:right w:w="0" w:type="dxa"/>
            </w:tcMar>
            <w:vAlign w:val="bottom"/>
          </w:tcPr>
          <w:p w14:paraId="25BFBB5F" w14:textId="77777777" w:rsidR="0062115A" w:rsidRPr="00DE1073" w:rsidRDefault="003823F2" w:rsidP="00DE1073">
            <w:r w:rsidRPr="00DE1073">
              <w:t xml:space="preserve">6,5 </w:t>
            </w:r>
          </w:p>
        </w:tc>
        <w:tc>
          <w:tcPr>
            <w:tcW w:w="640" w:type="dxa"/>
            <w:tcBorders>
              <w:top w:val="nil"/>
              <w:left w:val="nil"/>
              <w:bottom w:val="nil"/>
              <w:right w:val="nil"/>
            </w:tcBorders>
            <w:tcMar>
              <w:top w:w="100" w:type="dxa"/>
              <w:left w:w="43" w:type="dxa"/>
              <w:bottom w:w="43" w:type="dxa"/>
              <w:right w:w="0" w:type="dxa"/>
            </w:tcMar>
            <w:vAlign w:val="bottom"/>
          </w:tcPr>
          <w:p w14:paraId="4783FAA3" w14:textId="77777777" w:rsidR="0062115A" w:rsidRPr="00DE1073" w:rsidRDefault="003823F2" w:rsidP="00DE1073">
            <w:r w:rsidRPr="00DE1073">
              <w:t xml:space="preserve">-2,6 </w:t>
            </w:r>
          </w:p>
        </w:tc>
        <w:tc>
          <w:tcPr>
            <w:tcW w:w="640" w:type="dxa"/>
            <w:tcBorders>
              <w:top w:val="nil"/>
              <w:left w:val="nil"/>
              <w:bottom w:val="nil"/>
              <w:right w:val="nil"/>
            </w:tcBorders>
            <w:tcMar>
              <w:top w:w="100" w:type="dxa"/>
              <w:left w:w="43" w:type="dxa"/>
              <w:bottom w:w="43" w:type="dxa"/>
              <w:right w:w="0" w:type="dxa"/>
            </w:tcMar>
            <w:vAlign w:val="bottom"/>
          </w:tcPr>
          <w:p w14:paraId="2D3311DD" w14:textId="77777777" w:rsidR="0062115A" w:rsidRPr="00DE1073" w:rsidRDefault="003823F2" w:rsidP="00DE1073">
            <w:r w:rsidRPr="00DE1073">
              <w:t xml:space="preserve">10,4 </w:t>
            </w:r>
          </w:p>
        </w:tc>
        <w:tc>
          <w:tcPr>
            <w:tcW w:w="780" w:type="dxa"/>
            <w:tcBorders>
              <w:top w:val="nil"/>
              <w:left w:val="nil"/>
              <w:bottom w:val="nil"/>
              <w:right w:val="nil"/>
            </w:tcBorders>
            <w:tcMar>
              <w:top w:w="100" w:type="dxa"/>
              <w:left w:w="43" w:type="dxa"/>
              <w:bottom w:w="43" w:type="dxa"/>
              <w:right w:w="0" w:type="dxa"/>
            </w:tcMar>
            <w:vAlign w:val="bottom"/>
          </w:tcPr>
          <w:p w14:paraId="1B410C2D" w14:textId="77777777" w:rsidR="0062115A" w:rsidRPr="00DE1073" w:rsidRDefault="003823F2" w:rsidP="00DE1073">
            <w:r w:rsidRPr="00DE1073">
              <w:t xml:space="preserve">26,1 </w:t>
            </w:r>
          </w:p>
        </w:tc>
        <w:tc>
          <w:tcPr>
            <w:tcW w:w="780" w:type="dxa"/>
            <w:tcBorders>
              <w:top w:val="nil"/>
              <w:left w:val="nil"/>
              <w:bottom w:val="nil"/>
              <w:right w:val="nil"/>
            </w:tcBorders>
            <w:tcMar>
              <w:top w:w="100" w:type="dxa"/>
              <w:left w:w="43" w:type="dxa"/>
              <w:bottom w:w="43" w:type="dxa"/>
              <w:right w:w="0" w:type="dxa"/>
            </w:tcMar>
            <w:vAlign w:val="bottom"/>
          </w:tcPr>
          <w:p w14:paraId="297CD95D" w14:textId="77777777" w:rsidR="0062115A" w:rsidRPr="00DE1073" w:rsidRDefault="003823F2" w:rsidP="00DE1073">
            <w:r w:rsidRPr="00DE1073">
              <w:t xml:space="preserve">17,3 </w:t>
            </w:r>
          </w:p>
        </w:tc>
      </w:tr>
      <w:tr w:rsidR="0062115A" w:rsidRPr="00DE1073" w14:paraId="078E4E14" w14:textId="77777777">
        <w:trPr>
          <w:trHeight w:val="860"/>
        </w:trPr>
        <w:tc>
          <w:tcPr>
            <w:tcW w:w="4080" w:type="dxa"/>
            <w:tcBorders>
              <w:top w:val="nil"/>
              <w:left w:val="nil"/>
              <w:bottom w:val="nil"/>
              <w:right w:val="nil"/>
            </w:tcBorders>
            <w:tcMar>
              <w:top w:w="100" w:type="dxa"/>
              <w:left w:w="43" w:type="dxa"/>
              <w:bottom w:w="43" w:type="dxa"/>
              <w:right w:w="0" w:type="dxa"/>
            </w:tcMar>
          </w:tcPr>
          <w:p w14:paraId="128FA1B5" w14:textId="77777777" w:rsidR="0062115A" w:rsidRPr="00DE1073" w:rsidRDefault="003823F2" w:rsidP="00DE1073">
            <w:r w:rsidRPr="00DE1073">
              <w:tab/>
              <w:t>Nettofinansinvestering utenom petroleumsvirksomhet. Prosent av BNP Fastlands-Norge</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2B3B57F3" w14:textId="77777777" w:rsidR="0062115A" w:rsidRPr="00DE1073" w:rsidRDefault="003823F2" w:rsidP="00DE1073">
            <w:r w:rsidRPr="00DE1073">
              <w:t xml:space="preserve">-7,2 </w:t>
            </w:r>
          </w:p>
        </w:tc>
        <w:tc>
          <w:tcPr>
            <w:tcW w:w="640" w:type="dxa"/>
            <w:tcBorders>
              <w:top w:val="nil"/>
              <w:left w:val="nil"/>
              <w:bottom w:val="nil"/>
              <w:right w:val="nil"/>
            </w:tcBorders>
            <w:tcMar>
              <w:top w:w="100" w:type="dxa"/>
              <w:left w:w="43" w:type="dxa"/>
              <w:bottom w:w="43" w:type="dxa"/>
              <w:right w:w="0" w:type="dxa"/>
            </w:tcMar>
            <w:vAlign w:val="bottom"/>
          </w:tcPr>
          <w:p w14:paraId="1EA9CBCA" w14:textId="77777777" w:rsidR="0062115A" w:rsidRPr="00DE1073" w:rsidRDefault="003823F2" w:rsidP="00DE1073">
            <w:r w:rsidRPr="00DE1073">
              <w:t xml:space="preserve">-8,0 </w:t>
            </w:r>
          </w:p>
        </w:tc>
        <w:tc>
          <w:tcPr>
            <w:tcW w:w="640" w:type="dxa"/>
            <w:tcBorders>
              <w:top w:val="nil"/>
              <w:left w:val="nil"/>
              <w:bottom w:val="nil"/>
              <w:right w:val="nil"/>
            </w:tcBorders>
            <w:tcMar>
              <w:top w:w="100" w:type="dxa"/>
              <w:left w:w="43" w:type="dxa"/>
              <w:bottom w:w="43" w:type="dxa"/>
              <w:right w:w="0" w:type="dxa"/>
            </w:tcMar>
            <w:vAlign w:val="bottom"/>
          </w:tcPr>
          <w:p w14:paraId="72FBB4EF" w14:textId="77777777" w:rsidR="0062115A" w:rsidRPr="00DE1073" w:rsidRDefault="003823F2" w:rsidP="00DE1073">
            <w:r w:rsidRPr="00DE1073">
              <w:t xml:space="preserve">-7,5 </w:t>
            </w:r>
          </w:p>
        </w:tc>
        <w:tc>
          <w:tcPr>
            <w:tcW w:w="640" w:type="dxa"/>
            <w:tcBorders>
              <w:top w:val="nil"/>
              <w:left w:val="nil"/>
              <w:bottom w:val="nil"/>
              <w:right w:val="nil"/>
            </w:tcBorders>
            <w:tcMar>
              <w:top w:w="100" w:type="dxa"/>
              <w:left w:w="43" w:type="dxa"/>
              <w:bottom w:w="43" w:type="dxa"/>
              <w:right w:w="0" w:type="dxa"/>
            </w:tcMar>
            <w:vAlign w:val="bottom"/>
          </w:tcPr>
          <w:p w14:paraId="3D5929A3" w14:textId="77777777" w:rsidR="0062115A" w:rsidRPr="00DE1073" w:rsidRDefault="003823F2" w:rsidP="00DE1073">
            <w:r w:rsidRPr="00DE1073">
              <w:t xml:space="preserve">-8,0 </w:t>
            </w:r>
          </w:p>
        </w:tc>
        <w:tc>
          <w:tcPr>
            <w:tcW w:w="640" w:type="dxa"/>
            <w:tcBorders>
              <w:top w:val="nil"/>
              <w:left w:val="nil"/>
              <w:bottom w:val="nil"/>
              <w:right w:val="nil"/>
            </w:tcBorders>
            <w:tcMar>
              <w:top w:w="100" w:type="dxa"/>
              <w:left w:w="43" w:type="dxa"/>
              <w:bottom w:w="43" w:type="dxa"/>
              <w:right w:w="0" w:type="dxa"/>
            </w:tcMar>
            <w:vAlign w:val="bottom"/>
          </w:tcPr>
          <w:p w14:paraId="209F32F3" w14:textId="77777777" w:rsidR="0062115A" w:rsidRPr="00DE1073" w:rsidRDefault="003823F2" w:rsidP="00DE1073">
            <w:r w:rsidRPr="00DE1073">
              <w:t xml:space="preserve">-13,3 </w:t>
            </w:r>
          </w:p>
        </w:tc>
        <w:tc>
          <w:tcPr>
            <w:tcW w:w="640" w:type="dxa"/>
            <w:tcBorders>
              <w:top w:val="nil"/>
              <w:left w:val="nil"/>
              <w:bottom w:val="nil"/>
              <w:right w:val="nil"/>
            </w:tcBorders>
            <w:tcMar>
              <w:top w:w="100" w:type="dxa"/>
              <w:left w:w="43" w:type="dxa"/>
              <w:bottom w:w="43" w:type="dxa"/>
              <w:right w:w="0" w:type="dxa"/>
            </w:tcMar>
            <w:vAlign w:val="bottom"/>
          </w:tcPr>
          <w:p w14:paraId="16725ADD" w14:textId="77777777" w:rsidR="0062115A" w:rsidRPr="00DE1073" w:rsidRDefault="003823F2" w:rsidP="00DE1073">
            <w:r w:rsidRPr="00DE1073">
              <w:t xml:space="preserve">-8,2 </w:t>
            </w:r>
          </w:p>
        </w:tc>
        <w:tc>
          <w:tcPr>
            <w:tcW w:w="780" w:type="dxa"/>
            <w:tcBorders>
              <w:top w:val="nil"/>
              <w:left w:val="nil"/>
              <w:bottom w:val="nil"/>
              <w:right w:val="nil"/>
            </w:tcBorders>
            <w:tcMar>
              <w:top w:w="100" w:type="dxa"/>
              <w:left w:w="43" w:type="dxa"/>
              <w:bottom w:w="43" w:type="dxa"/>
              <w:right w:w="0" w:type="dxa"/>
            </w:tcMar>
            <w:vAlign w:val="bottom"/>
          </w:tcPr>
          <w:p w14:paraId="3C1487CF" w14:textId="77777777" w:rsidR="0062115A" w:rsidRPr="00DE1073" w:rsidRDefault="003823F2" w:rsidP="00DE1073">
            <w:r w:rsidRPr="00DE1073">
              <w:t xml:space="preserve">-7,7 </w:t>
            </w:r>
          </w:p>
        </w:tc>
        <w:tc>
          <w:tcPr>
            <w:tcW w:w="780" w:type="dxa"/>
            <w:tcBorders>
              <w:top w:val="nil"/>
              <w:left w:val="nil"/>
              <w:bottom w:val="nil"/>
              <w:right w:val="nil"/>
            </w:tcBorders>
            <w:tcMar>
              <w:top w:w="100" w:type="dxa"/>
              <w:left w:w="43" w:type="dxa"/>
              <w:bottom w:w="43" w:type="dxa"/>
              <w:right w:w="0" w:type="dxa"/>
            </w:tcMar>
            <w:vAlign w:val="bottom"/>
          </w:tcPr>
          <w:p w14:paraId="7AAADA86" w14:textId="77777777" w:rsidR="0062115A" w:rsidRPr="00DE1073" w:rsidRDefault="003823F2" w:rsidP="00DE1073">
            <w:r w:rsidRPr="00DE1073">
              <w:t xml:space="preserve">-8,6 </w:t>
            </w:r>
          </w:p>
        </w:tc>
      </w:tr>
      <w:tr w:rsidR="0062115A" w:rsidRPr="00DE1073" w14:paraId="13147ACE" w14:textId="77777777">
        <w:trPr>
          <w:trHeight w:val="340"/>
        </w:trPr>
        <w:tc>
          <w:tcPr>
            <w:tcW w:w="4080" w:type="dxa"/>
            <w:tcBorders>
              <w:top w:val="nil"/>
              <w:left w:val="nil"/>
              <w:bottom w:val="nil"/>
              <w:right w:val="nil"/>
            </w:tcBorders>
            <w:tcMar>
              <w:top w:w="100" w:type="dxa"/>
              <w:left w:w="43" w:type="dxa"/>
              <w:bottom w:w="43" w:type="dxa"/>
              <w:right w:w="0" w:type="dxa"/>
            </w:tcMar>
          </w:tcPr>
          <w:p w14:paraId="7956116E" w14:textId="77777777" w:rsidR="0062115A" w:rsidRPr="00DE1073" w:rsidRDefault="003823F2" w:rsidP="00DE1073">
            <w:r w:rsidRPr="00DE1073">
              <w:tab/>
              <w:t>Påløpte skatter. Prosent av BNP</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75E7A3B1" w14:textId="77777777" w:rsidR="0062115A" w:rsidRPr="00DE1073" w:rsidRDefault="003823F2" w:rsidP="00DE1073">
            <w:r w:rsidRPr="00DE1073">
              <w:t xml:space="preserve">39,0 </w:t>
            </w:r>
          </w:p>
        </w:tc>
        <w:tc>
          <w:tcPr>
            <w:tcW w:w="640" w:type="dxa"/>
            <w:tcBorders>
              <w:top w:val="nil"/>
              <w:left w:val="nil"/>
              <w:bottom w:val="nil"/>
              <w:right w:val="nil"/>
            </w:tcBorders>
            <w:tcMar>
              <w:top w:w="100" w:type="dxa"/>
              <w:left w:w="43" w:type="dxa"/>
              <w:bottom w:w="43" w:type="dxa"/>
              <w:right w:w="0" w:type="dxa"/>
            </w:tcMar>
            <w:vAlign w:val="bottom"/>
          </w:tcPr>
          <w:p w14:paraId="527FAB85" w14:textId="77777777" w:rsidR="0062115A" w:rsidRPr="00DE1073" w:rsidRDefault="003823F2" w:rsidP="00DE1073">
            <w:r w:rsidRPr="00DE1073">
              <w:t xml:space="preserve">38,8 </w:t>
            </w:r>
          </w:p>
        </w:tc>
        <w:tc>
          <w:tcPr>
            <w:tcW w:w="640" w:type="dxa"/>
            <w:tcBorders>
              <w:top w:val="nil"/>
              <w:left w:val="nil"/>
              <w:bottom w:val="nil"/>
              <w:right w:val="nil"/>
            </w:tcBorders>
            <w:tcMar>
              <w:top w:w="100" w:type="dxa"/>
              <w:left w:w="43" w:type="dxa"/>
              <w:bottom w:w="43" w:type="dxa"/>
              <w:right w:w="0" w:type="dxa"/>
            </w:tcMar>
            <w:vAlign w:val="bottom"/>
          </w:tcPr>
          <w:p w14:paraId="06E3EEA7" w14:textId="77777777" w:rsidR="0062115A" w:rsidRPr="00DE1073" w:rsidRDefault="003823F2" w:rsidP="00DE1073">
            <w:r w:rsidRPr="00DE1073">
              <w:t xml:space="preserve">39,4 </w:t>
            </w:r>
          </w:p>
        </w:tc>
        <w:tc>
          <w:tcPr>
            <w:tcW w:w="640" w:type="dxa"/>
            <w:tcBorders>
              <w:top w:val="nil"/>
              <w:left w:val="nil"/>
              <w:bottom w:val="nil"/>
              <w:right w:val="nil"/>
            </w:tcBorders>
            <w:tcMar>
              <w:top w:w="100" w:type="dxa"/>
              <w:left w:w="43" w:type="dxa"/>
              <w:bottom w:w="43" w:type="dxa"/>
              <w:right w:w="0" w:type="dxa"/>
            </w:tcMar>
            <w:vAlign w:val="bottom"/>
          </w:tcPr>
          <w:p w14:paraId="71472E45" w14:textId="77777777" w:rsidR="0062115A" w:rsidRPr="00DE1073" w:rsidRDefault="003823F2" w:rsidP="00DE1073">
            <w:r w:rsidRPr="00DE1073">
              <w:t xml:space="preserve">40,0 </w:t>
            </w:r>
          </w:p>
        </w:tc>
        <w:tc>
          <w:tcPr>
            <w:tcW w:w="640" w:type="dxa"/>
            <w:tcBorders>
              <w:top w:val="nil"/>
              <w:left w:val="nil"/>
              <w:bottom w:val="nil"/>
              <w:right w:val="nil"/>
            </w:tcBorders>
            <w:tcMar>
              <w:top w:w="100" w:type="dxa"/>
              <w:left w:w="43" w:type="dxa"/>
              <w:bottom w:w="43" w:type="dxa"/>
              <w:right w:w="0" w:type="dxa"/>
            </w:tcMar>
            <w:vAlign w:val="bottom"/>
          </w:tcPr>
          <w:p w14:paraId="52C6F058" w14:textId="77777777" w:rsidR="0062115A" w:rsidRPr="00DE1073" w:rsidRDefault="003823F2" w:rsidP="00DE1073">
            <w:r w:rsidRPr="00DE1073">
              <w:t xml:space="preserve">38,9 </w:t>
            </w:r>
          </w:p>
        </w:tc>
        <w:tc>
          <w:tcPr>
            <w:tcW w:w="640" w:type="dxa"/>
            <w:tcBorders>
              <w:top w:val="nil"/>
              <w:left w:val="nil"/>
              <w:bottom w:val="nil"/>
              <w:right w:val="nil"/>
            </w:tcBorders>
            <w:tcMar>
              <w:top w:w="100" w:type="dxa"/>
              <w:left w:w="43" w:type="dxa"/>
              <w:bottom w:w="43" w:type="dxa"/>
              <w:right w:w="0" w:type="dxa"/>
            </w:tcMar>
            <w:vAlign w:val="bottom"/>
          </w:tcPr>
          <w:p w14:paraId="34FF53BC" w14:textId="77777777" w:rsidR="0062115A" w:rsidRPr="00DE1073" w:rsidRDefault="003823F2" w:rsidP="00DE1073">
            <w:r w:rsidRPr="00DE1073">
              <w:t xml:space="preserve">42,5 </w:t>
            </w:r>
          </w:p>
        </w:tc>
        <w:tc>
          <w:tcPr>
            <w:tcW w:w="780" w:type="dxa"/>
            <w:tcBorders>
              <w:top w:val="nil"/>
              <w:left w:val="nil"/>
              <w:bottom w:val="nil"/>
              <w:right w:val="nil"/>
            </w:tcBorders>
            <w:tcMar>
              <w:top w:w="100" w:type="dxa"/>
              <w:left w:w="43" w:type="dxa"/>
              <w:bottom w:w="43" w:type="dxa"/>
              <w:right w:w="0" w:type="dxa"/>
            </w:tcMar>
            <w:vAlign w:val="bottom"/>
          </w:tcPr>
          <w:p w14:paraId="423C1F20" w14:textId="77777777" w:rsidR="0062115A" w:rsidRPr="00DE1073" w:rsidRDefault="003823F2" w:rsidP="00DE1073">
            <w:r w:rsidRPr="00DE1073">
              <w:t xml:space="preserve">44,5 </w:t>
            </w:r>
          </w:p>
        </w:tc>
        <w:tc>
          <w:tcPr>
            <w:tcW w:w="780" w:type="dxa"/>
            <w:tcBorders>
              <w:top w:val="nil"/>
              <w:left w:val="nil"/>
              <w:bottom w:val="nil"/>
              <w:right w:val="nil"/>
            </w:tcBorders>
            <w:tcMar>
              <w:top w:w="100" w:type="dxa"/>
              <w:left w:w="43" w:type="dxa"/>
              <w:bottom w:w="43" w:type="dxa"/>
              <w:right w:w="0" w:type="dxa"/>
            </w:tcMar>
            <w:vAlign w:val="bottom"/>
          </w:tcPr>
          <w:p w14:paraId="1782E193" w14:textId="77777777" w:rsidR="0062115A" w:rsidRPr="00DE1073" w:rsidRDefault="003823F2" w:rsidP="00DE1073">
            <w:r w:rsidRPr="00DE1073">
              <w:t xml:space="preserve">42,5 </w:t>
            </w:r>
          </w:p>
        </w:tc>
      </w:tr>
      <w:tr w:rsidR="0062115A" w:rsidRPr="00DE1073" w14:paraId="21DE6FBB" w14:textId="77777777">
        <w:trPr>
          <w:trHeight w:val="600"/>
        </w:trPr>
        <w:tc>
          <w:tcPr>
            <w:tcW w:w="4080" w:type="dxa"/>
            <w:tcBorders>
              <w:top w:val="nil"/>
              <w:left w:val="nil"/>
              <w:bottom w:val="nil"/>
              <w:right w:val="nil"/>
            </w:tcBorders>
            <w:tcMar>
              <w:top w:w="100" w:type="dxa"/>
              <w:left w:w="43" w:type="dxa"/>
              <w:bottom w:w="43" w:type="dxa"/>
              <w:right w:w="0" w:type="dxa"/>
            </w:tcMar>
          </w:tcPr>
          <w:p w14:paraId="13B7DF5F" w14:textId="77777777" w:rsidR="0062115A" w:rsidRPr="00DE1073" w:rsidRDefault="003823F2" w:rsidP="00DE1073">
            <w:r w:rsidRPr="00DE1073">
              <w:tab/>
              <w:t>Påløpte skatter utenom petroleumsvirksomhet. Prosent av BNP for Fastlands-Norge</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1000EB46" w14:textId="77777777" w:rsidR="0062115A" w:rsidRPr="00DE1073" w:rsidRDefault="003823F2" w:rsidP="00DE1073">
            <w:r w:rsidRPr="00DE1073">
              <w:t>43,4</w:t>
            </w:r>
          </w:p>
        </w:tc>
        <w:tc>
          <w:tcPr>
            <w:tcW w:w="640" w:type="dxa"/>
            <w:tcBorders>
              <w:top w:val="nil"/>
              <w:left w:val="nil"/>
              <w:bottom w:val="nil"/>
              <w:right w:val="nil"/>
            </w:tcBorders>
            <w:tcMar>
              <w:top w:w="100" w:type="dxa"/>
              <w:left w:w="43" w:type="dxa"/>
              <w:bottom w:w="43" w:type="dxa"/>
              <w:right w:w="0" w:type="dxa"/>
            </w:tcMar>
            <w:vAlign w:val="bottom"/>
          </w:tcPr>
          <w:p w14:paraId="0E4E92E8" w14:textId="77777777" w:rsidR="0062115A" w:rsidRPr="00DE1073" w:rsidRDefault="003823F2" w:rsidP="00DE1073">
            <w:r w:rsidRPr="00DE1073">
              <w:t>43,0</w:t>
            </w:r>
          </w:p>
        </w:tc>
        <w:tc>
          <w:tcPr>
            <w:tcW w:w="640" w:type="dxa"/>
            <w:tcBorders>
              <w:top w:val="nil"/>
              <w:left w:val="nil"/>
              <w:bottom w:val="nil"/>
              <w:right w:val="nil"/>
            </w:tcBorders>
            <w:tcMar>
              <w:top w:w="100" w:type="dxa"/>
              <w:left w:w="43" w:type="dxa"/>
              <w:bottom w:w="43" w:type="dxa"/>
              <w:right w:w="0" w:type="dxa"/>
            </w:tcMar>
            <w:vAlign w:val="bottom"/>
          </w:tcPr>
          <w:p w14:paraId="776683C7" w14:textId="77777777" w:rsidR="0062115A" w:rsidRPr="00DE1073" w:rsidRDefault="003823F2" w:rsidP="00DE1073">
            <w:r w:rsidRPr="00DE1073">
              <w:t>43,0</w:t>
            </w:r>
          </w:p>
        </w:tc>
        <w:tc>
          <w:tcPr>
            <w:tcW w:w="640" w:type="dxa"/>
            <w:tcBorders>
              <w:top w:val="nil"/>
              <w:left w:val="nil"/>
              <w:bottom w:val="nil"/>
              <w:right w:val="nil"/>
            </w:tcBorders>
            <w:tcMar>
              <w:top w:w="100" w:type="dxa"/>
              <w:left w:w="43" w:type="dxa"/>
              <w:bottom w:w="43" w:type="dxa"/>
              <w:right w:w="0" w:type="dxa"/>
            </w:tcMar>
            <w:vAlign w:val="bottom"/>
          </w:tcPr>
          <w:p w14:paraId="32DA5DA8" w14:textId="77777777" w:rsidR="0062115A" w:rsidRPr="00DE1073" w:rsidRDefault="003823F2" w:rsidP="00DE1073">
            <w:r w:rsidRPr="00DE1073">
              <w:t>43,1</w:t>
            </w:r>
          </w:p>
        </w:tc>
        <w:tc>
          <w:tcPr>
            <w:tcW w:w="640" w:type="dxa"/>
            <w:tcBorders>
              <w:top w:val="nil"/>
              <w:left w:val="nil"/>
              <w:bottom w:val="nil"/>
              <w:right w:val="nil"/>
            </w:tcBorders>
            <w:tcMar>
              <w:top w:w="100" w:type="dxa"/>
              <w:left w:w="43" w:type="dxa"/>
              <w:bottom w:w="43" w:type="dxa"/>
              <w:right w:w="0" w:type="dxa"/>
            </w:tcMar>
            <w:vAlign w:val="bottom"/>
          </w:tcPr>
          <w:p w14:paraId="7E47D350" w14:textId="77777777" w:rsidR="0062115A" w:rsidRPr="00DE1073" w:rsidRDefault="003823F2" w:rsidP="00DE1073">
            <w:r w:rsidRPr="00DE1073">
              <w:t>43,1</w:t>
            </w:r>
          </w:p>
        </w:tc>
        <w:tc>
          <w:tcPr>
            <w:tcW w:w="640" w:type="dxa"/>
            <w:tcBorders>
              <w:top w:val="nil"/>
              <w:left w:val="nil"/>
              <w:bottom w:val="nil"/>
              <w:right w:val="nil"/>
            </w:tcBorders>
            <w:tcMar>
              <w:top w:w="100" w:type="dxa"/>
              <w:left w:w="43" w:type="dxa"/>
              <w:bottom w:w="43" w:type="dxa"/>
              <w:right w:w="0" w:type="dxa"/>
            </w:tcMar>
            <w:vAlign w:val="bottom"/>
          </w:tcPr>
          <w:p w14:paraId="2482A9BD" w14:textId="77777777" w:rsidR="0062115A" w:rsidRPr="00DE1073" w:rsidRDefault="003823F2" w:rsidP="00DE1073">
            <w:r w:rsidRPr="00DE1073">
              <w:t>45,2</w:t>
            </w:r>
          </w:p>
        </w:tc>
        <w:tc>
          <w:tcPr>
            <w:tcW w:w="780" w:type="dxa"/>
            <w:tcBorders>
              <w:top w:val="nil"/>
              <w:left w:val="nil"/>
              <w:bottom w:val="nil"/>
              <w:right w:val="nil"/>
            </w:tcBorders>
            <w:tcMar>
              <w:top w:w="100" w:type="dxa"/>
              <w:left w:w="43" w:type="dxa"/>
              <w:bottom w:w="43" w:type="dxa"/>
              <w:right w:w="0" w:type="dxa"/>
            </w:tcMar>
            <w:vAlign w:val="bottom"/>
          </w:tcPr>
          <w:p w14:paraId="43B66CEF" w14:textId="77777777" w:rsidR="0062115A" w:rsidRPr="00DE1073" w:rsidRDefault="003823F2" w:rsidP="00DE1073">
            <w:r w:rsidRPr="00DE1073">
              <w:t>44,4</w:t>
            </w:r>
          </w:p>
        </w:tc>
        <w:tc>
          <w:tcPr>
            <w:tcW w:w="780" w:type="dxa"/>
            <w:tcBorders>
              <w:top w:val="nil"/>
              <w:left w:val="nil"/>
              <w:bottom w:val="nil"/>
              <w:right w:val="nil"/>
            </w:tcBorders>
            <w:tcMar>
              <w:top w:w="100" w:type="dxa"/>
              <w:left w:w="43" w:type="dxa"/>
              <w:bottom w:w="43" w:type="dxa"/>
              <w:right w:w="0" w:type="dxa"/>
            </w:tcMar>
            <w:vAlign w:val="bottom"/>
          </w:tcPr>
          <w:p w14:paraId="487DEC48" w14:textId="77777777" w:rsidR="0062115A" w:rsidRPr="00DE1073" w:rsidRDefault="003823F2" w:rsidP="00DE1073">
            <w:r w:rsidRPr="00DE1073">
              <w:t>43,2</w:t>
            </w:r>
          </w:p>
        </w:tc>
      </w:tr>
      <w:tr w:rsidR="0062115A" w:rsidRPr="00DE1073" w14:paraId="0470ADED" w14:textId="77777777">
        <w:trPr>
          <w:trHeight w:val="340"/>
        </w:trPr>
        <w:tc>
          <w:tcPr>
            <w:tcW w:w="4080" w:type="dxa"/>
            <w:tcBorders>
              <w:top w:val="nil"/>
              <w:left w:val="nil"/>
              <w:bottom w:val="nil"/>
              <w:right w:val="nil"/>
            </w:tcBorders>
            <w:tcMar>
              <w:top w:w="100" w:type="dxa"/>
              <w:left w:w="43" w:type="dxa"/>
              <w:bottom w:w="43" w:type="dxa"/>
              <w:right w:w="0" w:type="dxa"/>
            </w:tcMar>
          </w:tcPr>
          <w:p w14:paraId="6D713026" w14:textId="77777777" w:rsidR="0062115A" w:rsidRPr="00DE1073" w:rsidRDefault="003823F2" w:rsidP="00DE1073">
            <w:r w:rsidRPr="00DE1073">
              <w:tab/>
              <w:t>Offentlige utgifter. Prosent av BNP</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2A510C21" w14:textId="77777777" w:rsidR="0062115A" w:rsidRPr="00DE1073" w:rsidRDefault="003823F2" w:rsidP="00DE1073">
            <w:r w:rsidRPr="00DE1073">
              <w:t>51,2</w:t>
            </w:r>
          </w:p>
        </w:tc>
        <w:tc>
          <w:tcPr>
            <w:tcW w:w="640" w:type="dxa"/>
            <w:tcBorders>
              <w:top w:val="nil"/>
              <w:left w:val="nil"/>
              <w:bottom w:val="nil"/>
              <w:right w:val="nil"/>
            </w:tcBorders>
            <w:tcMar>
              <w:top w:w="100" w:type="dxa"/>
              <w:left w:w="43" w:type="dxa"/>
              <w:bottom w:w="43" w:type="dxa"/>
              <w:right w:w="0" w:type="dxa"/>
            </w:tcMar>
            <w:vAlign w:val="bottom"/>
          </w:tcPr>
          <w:p w14:paraId="024B1E3E" w14:textId="77777777" w:rsidR="0062115A" w:rsidRPr="00DE1073" w:rsidRDefault="003823F2" w:rsidP="00DE1073">
            <w:r w:rsidRPr="00DE1073">
              <w:t>50,1</w:t>
            </w:r>
          </w:p>
        </w:tc>
        <w:tc>
          <w:tcPr>
            <w:tcW w:w="640" w:type="dxa"/>
            <w:tcBorders>
              <w:top w:val="nil"/>
              <w:left w:val="nil"/>
              <w:bottom w:val="nil"/>
              <w:right w:val="nil"/>
            </w:tcBorders>
            <w:tcMar>
              <w:top w:w="100" w:type="dxa"/>
              <w:left w:w="43" w:type="dxa"/>
              <w:bottom w:w="43" w:type="dxa"/>
              <w:right w:w="0" w:type="dxa"/>
            </w:tcMar>
            <w:vAlign w:val="bottom"/>
          </w:tcPr>
          <w:p w14:paraId="16D3D23E" w14:textId="77777777" w:rsidR="0062115A" w:rsidRPr="00DE1073" w:rsidRDefault="003823F2" w:rsidP="00DE1073">
            <w:r w:rsidRPr="00DE1073">
              <w:t>48,5</w:t>
            </w:r>
          </w:p>
        </w:tc>
        <w:tc>
          <w:tcPr>
            <w:tcW w:w="640" w:type="dxa"/>
            <w:tcBorders>
              <w:top w:val="nil"/>
              <w:left w:val="nil"/>
              <w:bottom w:val="nil"/>
              <w:right w:val="nil"/>
            </w:tcBorders>
            <w:tcMar>
              <w:top w:w="100" w:type="dxa"/>
              <w:left w:w="43" w:type="dxa"/>
              <w:bottom w:w="43" w:type="dxa"/>
              <w:right w:w="0" w:type="dxa"/>
            </w:tcMar>
            <w:vAlign w:val="bottom"/>
          </w:tcPr>
          <w:p w14:paraId="57356453" w14:textId="77777777" w:rsidR="0062115A" w:rsidRPr="00DE1073" w:rsidRDefault="003823F2" w:rsidP="00DE1073">
            <w:r w:rsidRPr="00DE1073">
              <w:t>51,1</w:t>
            </w:r>
          </w:p>
        </w:tc>
        <w:tc>
          <w:tcPr>
            <w:tcW w:w="640" w:type="dxa"/>
            <w:tcBorders>
              <w:top w:val="nil"/>
              <w:left w:val="nil"/>
              <w:bottom w:val="nil"/>
              <w:right w:val="nil"/>
            </w:tcBorders>
            <w:tcMar>
              <w:top w:w="100" w:type="dxa"/>
              <w:left w:w="43" w:type="dxa"/>
              <w:bottom w:w="43" w:type="dxa"/>
              <w:right w:w="0" w:type="dxa"/>
            </w:tcMar>
            <w:vAlign w:val="bottom"/>
          </w:tcPr>
          <w:p w14:paraId="36569FCA" w14:textId="77777777" w:rsidR="0062115A" w:rsidRPr="00DE1073" w:rsidRDefault="003823F2" w:rsidP="00DE1073">
            <w:r w:rsidRPr="00DE1073">
              <w:t>57,6</w:t>
            </w:r>
          </w:p>
        </w:tc>
        <w:tc>
          <w:tcPr>
            <w:tcW w:w="640" w:type="dxa"/>
            <w:tcBorders>
              <w:top w:val="nil"/>
              <w:left w:val="nil"/>
              <w:bottom w:val="nil"/>
              <w:right w:val="nil"/>
            </w:tcBorders>
            <w:tcMar>
              <w:top w:w="100" w:type="dxa"/>
              <w:left w:w="43" w:type="dxa"/>
              <w:bottom w:w="43" w:type="dxa"/>
              <w:right w:w="0" w:type="dxa"/>
            </w:tcMar>
            <w:vAlign w:val="bottom"/>
          </w:tcPr>
          <w:p w14:paraId="343CE7D8" w14:textId="77777777" w:rsidR="0062115A" w:rsidRPr="00DE1073" w:rsidRDefault="003823F2" w:rsidP="00DE1073">
            <w:r w:rsidRPr="00DE1073">
              <w:t>48,3</w:t>
            </w:r>
          </w:p>
        </w:tc>
        <w:tc>
          <w:tcPr>
            <w:tcW w:w="780" w:type="dxa"/>
            <w:tcBorders>
              <w:top w:val="nil"/>
              <w:left w:val="nil"/>
              <w:bottom w:val="nil"/>
              <w:right w:val="nil"/>
            </w:tcBorders>
            <w:tcMar>
              <w:top w:w="100" w:type="dxa"/>
              <w:left w:w="43" w:type="dxa"/>
              <w:bottom w:w="43" w:type="dxa"/>
              <w:right w:w="0" w:type="dxa"/>
            </w:tcMar>
            <w:vAlign w:val="bottom"/>
          </w:tcPr>
          <w:p w14:paraId="1F970CAF" w14:textId="77777777" w:rsidR="0062115A" w:rsidRPr="00DE1073" w:rsidRDefault="003823F2" w:rsidP="00DE1073">
            <w:r w:rsidRPr="00DE1073">
              <w:t>39,2</w:t>
            </w:r>
          </w:p>
        </w:tc>
        <w:tc>
          <w:tcPr>
            <w:tcW w:w="780" w:type="dxa"/>
            <w:tcBorders>
              <w:top w:val="nil"/>
              <w:left w:val="nil"/>
              <w:bottom w:val="nil"/>
              <w:right w:val="nil"/>
            </w:tcBorders>
            <w:tcMar>
              <w:top w:w="100" w:type="dxa"/>
              <w:left w:w="43" w:type="dxa"/>
              <w:bottom w:w="43" w:type="dxa"/>
              <w:right w:w="0" w:type="dxa"/>
            </w:tcMar>
            <w:vAlign w:val="bottom"/>
          </w:tcPr>
          <w:p w14:paraId="00CE466F" w14:textId="77777777" w:rsidR="0062115A" w:rsidRPr="00DE1073" w:rsidRDefault="003823F2" w:rsidP="00DE1073">
            <w:r w:rsidRPr="00DE1073">
              <w:t>45,1</w:t>
            </w:r>
          </w:p>
        </w:tc>
      </w:tr>
      <w:tr w:rsidR="0062115A" w:rsidRPr="00DE1073" w14:paraId="139839B2" w14:textId="77777777">
        <w:trPr>
          <w:trHeight w:val="600"/>
        </w:trPr>
        <w:tc>
          <w:tcPr>
            <w:tcW w:w="4080" w:type="dxa"/>
            <w:tcBorders>
              <w:top w:val="nil"/>
              <w:left w:val="nil"/>
              <w:bottom w:val="nil"/>
              <w:right w:val="nil"/>
            </w:tcBorders>
            <w:tcMar>
              <w:top w:w="100" w:type="dxa"/>
              <w:left w:w="43" w:type="dxa"/>
              <w:bottom w:w="43" w:type="dxa"/>
              <w:right w:w="0" w:type="dxa"/>
            </w:tcMar>
          </w:tcPr>
          <w:p w14:paraId="71CD06E8" w14:textId="77777777" w:rsidR="0062115A" w:rsidRPr="00DE1073" w:rsidRDefault="003823F2" w:rsidP="00DE1073">
            <w:r w:rsidRPr="00DE1073">
              <w:tab/>
              <w:t>Offentlige utgifter. Prosent av BNP for Fastlands-Norge</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618EE541" w14:textId="77777777" w:rsidR="0062115A" w:rsidRPr="00DE1073" w:rsidRDefault="003823F2" w:rsidP="00DE1073">
            <w:r w:rsidRPr="00DE1073">
              <w:t>59,3</w:t>
            </w:r>
          </w:p>
        </w:tc>
        <w:tc>
          <w:tcPr>
            <w:tcW w:w="640" w:type="dxa"/>
            <w:tcBorders>
              <w:top w:val="nil"/>
              <w:left w:val="nil"/>
              <w:bottom w:val="nil"/>
              <w:right w:val="nil"/>
            </w:tcBorders>
            <w:tcMar>
              <w:top w:w="100" w:type="dxa"/>
              <w:left w:w="43" w:type="dxa"/>
              <w:bottom w:w="43" w:type="dxa"/>
              <w:right w:w="0" w:type="dxa"/>
            </w:tcMar>
            <w:vAlign w:val="bottom"/>
          </w:tcPr>
          <w:p w14:paraId="41FDC9A7" w14:textId="77777777" w:rsidR="0062115A" w:rsidRPr="00DE1073" w:rsidRDefault="003823F2" w:rsidP="00DE1073">
            <w:r w:rsidRPr="00DE1073">
              <w:t>59,5</w:t>
            </w:r>
          </w:p>
        </w:tc>
        <w:tc>
          <w:tcPr>
            <w:tcW w:w="640" w:type="dxa"/>
            <w:tcBorders>
              <w:top w:val="nil"/>
              <w:left w:val="nil"/>
              <w:bottom w:val="nil"/>
              <w:right w:val="nil"/>
            </w:tcBorders>
            <w:tcMar>
              <w:top w:w="100" w:type="dxa"/>
              <w:left w:w="43" w:type="dxa"/>
              <w:bottom w:w="43" w:type="dxa"/>
              <w:right w:w="0" w:type="dxa"/>
            </w:tcMar>
            <w:vAlign w:val="bottom"/>
          </w:tcPr>
          <w:p w14:paraId="402DD9BE" w14:textId="77777777" w:rsidR="0062115A" w:rsidRPr="00DE1073" w:rsidRDefault="003823F2" w:rsidP="00DE1073">
            <w:r w:rsidRPr="00DE1073">
              <w:t>59,2</w:t>
            </w:r>
          </w:p>
        </w:tc>
        <w:tc>
          <w:tcPr>
            <w:tcW w:w="640" w:type="dxa"/>
            <w:tcBorders>
              <w:top w:val="nil"/>
              <w:left w:val="nil"/>
              <w:bottom w:val="nil"/>
              <w:right w:val="nil"/>
            </w:tcBorders>
            <w:tcMar>
              <w:top w:w="100" w:type="dxa"/>
              <w:left w:w="43" w:type="dxa"/>
              <w:bottom w:w="43" w:type="dxa"/>
              <w:right w:w="0" w:type="dxa"/>
            </w:tcMar>
            <w:vAlign w:val="bottom"/>
          </w:tcPr>
          <w:p w14:paraId="3A073234" w14:textId="77777777" w:rsidR="0062115A" w:rsidRPr="00DE1073" w:rsidRDefault="003823F2" w:rsidP="00DE1073">
            <w:r w:rsidRPr="00DE1073">
              <w:t>59,9</w:t>
            </w:r>
          </w:p>
        </w:tc>
        <w:tc>
          <w:tcPr>
            <w:tcW w:w="640" w:type="dxa"/>
            <w:tcBorders>
              <w:top w:val="nil"/>
              <w:left w:val="nil"/>
              <w:bottom w:val="nil"/>
              <w:right w:val="nil"/>
            </w:tcBorders>
            <w:tcMar>
              <w:top w:w="100" w:type="dxa"/>
              <w:left w:w="43" w:type="dxa"/>
              <w:bottom w:w="43" w:type="dxa"/>
              <w:right w:w="0" w:type="dxa"/>
            </w:tcMar>
            <w:vAlign w:val="bottom"/>
          </w:tcPr>
          <w:p w14:paraId="411DC91C" w14:textId="77777777" w:rsidR="0062115A" w:rsidRPr="00DE1073" w:rsidRDefault="003823F2" w:rsidP="00DE1073">
            <w:r w:rsidRPr="00DE1073">
              <w:t>65,0</w:t>
            </w:r>
          </w:p>
        </w:tc>
        <w:tc>
          <w:tcPr>
            <w:tcW w:w="640" w:type="dxa"/>
            <w:tcBorders>
              <w:top w:val="nil"/>
              <w:left w:val="nil"/>
              <w:bottom w:val="nil"/>
              <w:right w:val="nil"/>
            </w:tcBorders>
            <w:tcMar>
              <w:top w:w="100" w:type="dxa"/>
              <w:left w:w="43" w:type="dxa"/>
              <w:bottom w:w="43" w:type="dxa"/>
              <w:right w:w="0" w:type="dxa"/>
            </w:tcMar>
            <w:vAlign w:val="bottom"/>
          </w:tcPr>
          <w:p w14:paraId="2EB9174E" w14:textId="77777777" w:rsidR="0062115A" w:rsidRPr="00DE1073" w:rsidRDefault="003823F2" w:rsidP="00DE1073">
            <w:r w:rsidRPr="00DE1073">
              <w:t>61,9</w:t>
            </w:r>
          </w:p>
        </w:tc>
        <w:tc>
          <w:tcPr>
            <w:tcW w:w="780" w:type="dxa"/>
            <w:tcBorders>
              <w:top w:val="nil"/>
              <w:left w:val="nil"/>
              <w:bottom w:val="nil"/>
              <w:right w:val="nil"/>
            </w:tcBorders>
            <w:tcMar>
              <w:top w:w="100" w:type="dxa"/>
              <w:left w:w="43" w:type="dxa"/>
              <w:bottom w:w="43" w:type="dxa"/>
              <w:right w:w="0" w:type="dxa"/>
            </w:tcMar>
            <w:vAlign w:val="bottom"/>
          </w:tcPr>
          <w:p w14:paraId="0DBFE6E7" w14:textId="77777777" w:rsidR="0062115A" w:rsidRPr="00DE1073" w:rsidRDefault="003823F2" w:rsidP="00DE1073">
            <w:r w:rsidRPr="00DE1073">
              <w:t>61,1</w:t>
            </w:r>
          </w:p>
        </w:tc>
        <w:tc>
          <w:tcPr>
            <w:tcW w:w="780" w:type="dxa"/>
            <w:tcBorders>
              <w:top w:val="nil"/>
              <w:left w:val="nil"/>
              <w:bottom w:val="nil"/>
              <w:right w:val="nil"/>
            </w:tcBorders>
            <w:tcMar>
              <w:top w:w="100" w:type="dxa"/>
              <w:left w:w="43" w:type="dxa"/>
              <w:bottom w:w="43" w:type="dxa"/>
              <w:right w:w="0" w:type="dxa"/>
            </w:tcMar>
            <w:vAlign w:val="bottom"/>
          </w:tcPr>
          <w:p w14:paraId="1609DE0C" w14:textId="77777777" w:rsidR="0062115A" w:rsidRPr="00DE1073" w:rsidRDefault="003823F2" w:rsidP="00DE1073">
            <w:r w:rsidRPr="00DE1073">
              <w:t>61,2</w:t>
            </w:r>
          </w:p>
        </w:tc>
      </w:tr>
      <w:tr w:rsidR="0062115A" w:rsidRPr="00DE1073" w14:paraId="572C143D" w14:textId="77777777">
        <w:trPr>
          <w:trHeight w:val="600"/>
        </w:trPr>
        <w:tc>
          <w:tcPr>
            <w:tcW w:w="4080" w:type="dxa"/>
            <w:tcBorders>
              <w:top w:val="nil"/>
              <w:left w:val="nil"/>
              <w:bottom w:val="nil"/>
              <w:right w:val="nil"/>
            </w:tcBorders>
            <w:tcMar>
              <w:top w:w="100" w:type="dxa"/>
              <w:left w:w="43" w:type="dxa"/>
              <w:bottom w:w="43" w:type="dxa"/>
              <w:right w:w="0" w:type="dxa"/>
            </w:tcMar>
          </w:tcPr>
          <w:p w14:paraId="51EA1224" w14:textId="77777777" w:rsidR="0062115A" w:rsidRPr="00DE1073" w:rsidRDefault="003823F2" w:rsidP="00DE1073">
            <w:r w:rsidRPr="00DE1073">
              <w:tab/>
              <w:t>Offentlig forvaltnings nettofordringer. Prosent av BNP</w:t>
            </w:r>
            <w:r w:rsidRPr="00D10D15">
              <w:rPr>
                <w:rStyle w:val="skrift-hevet"/>
              </w:rPr>
              <w:t>1</w:t>
            </w:r>
            <w:r w:rsidRPr="00D10D15">
              <w:rPr>
                <w:rStyle w:val="skrift-hevet"/>
              </w:rPr>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1BC6DCED" w14:textId="77777777" w:rsidR="0062115A" w:rsidRPr="00DE1073" w:rsidRDefault="003823F2" w:rsidP="00DE1073">
            <w:r w:rsidRPr="00DE1073">
              <w:t>281,4</w:t>
            </w:r>
          </w:p>
        </w:tc>
        <w:tc>
          <w:tcPr>
            <w:tcW w:w="640" w:type="dxa"/>
            <w:tcBorders>
              <w:top w:val="nil"/>
              <w:left w:val="nil"/>
              <w:bottom w:val="nil"/>
              <w:right w:val="nil"/>
            </w:tcBorders>
            <w:tcMar>
              <w:top w:w="100" w:type="dxa"/>
              <w:left w:w="43" w:type="dxa"/>
              <w:bottom w:w="43" w:type="dxa"/>
              <w:right w:w="0" w:type="dxa"/>
            </w:tcMar>
            <w:vAlign w:val="bottom"/>
          </w:tcPr>
          <w:p w14:paraId="37162E84" w14:textId="77777777" w:rsidR="0062115A" w:rsidRPr="00DE1073" w:rsidRDefault="003823F2" w:rsidP="00DE1073">
            <w:r w:rsidRPr="00DE1073">
              <w:t>297,7</w:t>
            </w:r>
          </w:p>
        </w:tc>
        <w:tc>
          <w:tcPr>
            <w:tcW w:w="640" w:type="dxa"/>
            <w:tcBorders>
              <w:top w:val="nil"/>
              <w:left w:val="nil"/>
              <w:bottom w:val="nil"/>
              <w:right w:val="nil"/>
            </w:tcBorders>
            <w:tcMar>
              <w:top w:w="100" w:type="dxa"/>
              <w:left w:w="43" w:type="dxa"/>
              <w:bottom w:w="43" w:type="dxa"/>
              <w:right w:w="0" w:type="dxa"/>
            </w:tcMar>
            <w:vAlign w:val="bottom"/>
          </w:tcPr>
          <w:p w14:paraId="69033D31" w14:textId="77777777" w:rsidR="0062115A" w:rsidRPr="00DE1073" w:rsidRDefault="003823F2" w:rsidP="00DE1073">
            <w:r w:rsidRPr="00DE1073">
              <w:t>269,1</w:t>
            </w:r>
          </w:p>
        </w:tc>
        <w:tc>
          <w:tcPr>
            <w:tcW w:w="640" w:type="dxa"/>
            <w:tcBorders>
              <w:top w:val="nil"/>
              <w:left w:val="nil"/>
              <w:bottom w:val="nil"/>
              <w:right w:val="nil"/>
            </w:tcBorders>
            <w:tcMar>
              <w:top w:w="100" w:type="dxa"/>
              <w:left w:w="43" w:type="dxa"/>
              <w:bottom w:w="43" w:type="dxa"/>
              <w:right w:w="0" w:type="dxa"/>
            </w:tcMar>
            <w:vAlign w:val="bottom"/>
          </w:tcPr>
          <w:p w14:paraId="3C4F6654" w14:textId="77777777" w:rsidR="0062115A" w:rsidRPr="00DE1073" w:rsidRDefault="003823F2" w:rsidP="00DE1073">
            <w:r w:rsidRPr="00DE1073">
              <w:t>318,8</w:t>
            </w:r>
          </w:p>
        </w:tc>
        <w:tc>
          <w:tcPr>
            <w:tcW w:w="640" w:type="dxa"/>
            <w:tcBorders>
              <w:top w:val="nil"/>
              <w:left w:val="nil"/>
              <w:bottom w:val="nil"/>
              <w:right w:val="nil"/>
            </w:tcBorders>
            <w:tcMar>
              <w:top w:w="100" w:type="dxa"/>
              <w:left w:w="43" w:type="dxa"/>
              <w:bottom w:w="43" w:type="dxa"/>
              <w:right w:w="0" w:type="dxa"/>
            </w:tcMar>
            <w:vAlign w:val="bottom"/>
          </w:tcPr>
          <w:p w14:paraId="4D158313" w14:textId="77777777" w:rsidR="0062115A" w:rsidRPr="00DE1073" w:rsidRDefault="003823F2" w:rsidP="00DE1073">
            <w:r w:rsidRPr="00DE1073">
              <w:t>356,4</w:t>
            </w:r>
          </w:p>
        </w:tc>
        <w:tc>
          <w:tcPr>
            <w:tcW w:w="640" w:type="dxa"/>
            <w:tcBorders>
              <w:top w:val="nil"/>
              <w:left w:val="nil"/>
              <w:bottom w:val="nil"/>
              <w:right w:val="nil"/>
            </w:tcBorders>
            <w:tcMar>
              <w:top w:w="100" w:type="dxa"/>
              <w:left w:w="43" w:type="dxa"/>
              <w:bottom w:w="43" w:type="dxa"/>
              <w:right w:w="0" w:type="dxa"/>
            </w:tcMar>
            <w:vAlign w:val="bottom"/>
          </w:tcPr>
          <w:p w14:paraId="4D525295" w14:textId="77777777" w:rsidR="0062115A" w:rsidRPr="00DE1073" w:rsidRDefault="003823F2" w:rsidP="00DE1073">
            <w:r w:rsidRPr="00DE1073">
              <w:t>335,1</w:t>
            </w:r>
          </w:p>
        </w:tc>
        <w:tc>
          <w:tcPr>
            <w:tcW w:w="780" w:type="dxa"/>
            <w:tcBorders>
              <w:top w:val="nil"/>
              <w:left w:val="nil"/>
              <w:bottom w:val="nil"/>
              <w:right w:val="nil"/>
            </w:tcBorders>
            <w:tcMar>
              <w:top w:w="100" w:type="dxa"/>
              <w:left w:w="43" w:type="dxa"/>
              <w:bottom w:w="43" w:type="dxa"/>
              <w:right w:w="0" w:type="dxa"/>
            </w:tcMar>
            <w:vAlign w:val="bottom"/>
          </w:tcPr>
          <w:p w14:paraId="6A37006F" w14:textId="77777777" w:rsidR="0062115A" w:rsidRPr="00DE1073" w:rsidRDefault="003823F2" w:rsidP="00DE1073">
            <w:r w:rsidRPr="00DE1073">
              <w:t>256,8</w:t>
            </w:r>
          </w:p>
        </w:tc>
        <w:tc>
          <w:tcPr>
            <w:tcW w:w="780" w:type="dxa"/>
            <w:tcBorders>
              <w:top w:val="nil"/>
              <w:left w:val="nil"/>
              <w:bottom w:val="nil"/>
              <w:right w:val="nil"/>
            </w:tcBorders>
            <w:tcMar>
              <w:top w:w="100" w:type="dxa"/>
              <w:left w:w="43" w:type="dxa"/>
              <w:bottom w:w="43" w:type="dxa"/>
              <w:right w:w="0" w:type="dxa"/>
            </w:tcMar>
            <w:vAlign w:val="bottom"/>
          </w:tcPr>
          <w:p w14:paraId="5B188827" w14:textId="77777777" w:rsidR="0062115A" w:rsidRPr="00DE1073" w:rsidRDefault="003823F2" w:rsidP="00DE1073">
            <w:r w:rsidRPr="00DE1073">
              <w:t>317,5</w:t>
            </w:r>
          </w:p>
        </w:tc>
      </w:tr>
      <w:tr w:rsidR="0062115A" w:rsidRPr="00DE1073" w14:paraId="15C8ED8E" w14:textId="77777777">
        <w:trPr>
          <w:trHeight w:val="600"/>
        </w:trPr>
        <w:tc>
          <w:tcPr>
            <w:tcW w:w="4080" w:type="dxa"/>
            <w:tcBorders>
              <w:top w:val="nil"/>
              <w:left w:val="nil"/>
              <w:bottom w:val="nil"/>
              <w:right w:val="nil"/>
            </w:tcBorders>
            <w:tcMar>
              <w:top w:w="100" w:type="dxa"/>
              <w:left w:w="43" w:type="dxa"/>
              <w:bottom w:w="43" w:type="dxa"/>
              <w:right w:w="0" w:type="dxa"/>
            </w:tcMar>
          </w:tcPr>
          <w:p w14:paraId="51113A5B" w14:textId="77777777" w:rsidR="0062115A" w:rsidRPr="00DE1073" w:rsidRDefault="003823F2" w:rsidP="00DE1073">
            <w:r w:rsidRPr="00DE1073">
              <w:tab/>
              <w:t>Markedsverdien av Statens pensjonsfond. Prosent av BNP</w:t>
            </w:r>
            <w:r w:rsidRPr="00DE1073">
              <w:tab/>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1CF898DE" w14:textId="77777777" w:rsidR="0062115A" w:rsidRPr="00DE1073" w:rsidRDefault="003823F2" w:rsidP="00DE1073">
            <w:r w:rsidRPr="00DE1073">
              <w:t>247,8</w:t>
            </w:r>
          </w:p>
        </w:tc>
        <w:tc>
          <w:tcPr>
            <w:tcW w:w="640" w:type="dxa"/>
            <w:tcBorders>
              <w:top w:val="nil"/>
              <w:left w:val="nil"/>
              <w:bottom w:val="nil"/>
              <w:right w:val="nil"/>
            </w:tcBorders>
            <w:tcMar>
              <w:top w:w="100" w:type="dxa"/>
              <w:left w:w="43" w:type="dxa"/>
              <w:bottom w:w="43" w:type="dxa"/>
              <w:right w:w="0" w:type="dxa"/>
            </w:tcMar>
            <w:vAlign w:val="bottom"/>
          </w:tcPr>
          <w:p w14:paraId="080D2E08" w14:textId="77777777" w:rsidR="0062115A" w:rsidRPr="00DE1073" w:rsidRDefault="003823F2" w:rsidP="00DE1073">
            <w:r w:rsidRPr="00DE1073">
              <w:t>262,5</w:t>
            </w:r>
          </w:p>
        </w:tc>
        <w:tc>
          <w:tcPr>
            <w:tcW w:w="640" w:type="dxa"/>
            <w:tcBorders>
              <w:top w:val="nil"/>
              <w:left w:val="nil"/>
              <w:bottom w:val="nil"/>
              <w:right w:val="nil"/>
            </w:tcBorders>
            <w:tcMar>
              <w:top w:w="100" w:type="dxa"/>
              <w:left w:w="43" w:type="dxa"/>
              <w:bottom w:w="43" w:type="dxa"/>
              <w:right w:w="0" w:type="dxa"/>
            </w:tcMar>
            <w:vAlign w:val="bottom"/>
          </w:tcPr>
          <w:p w14:paraId="7CAB90EA" w14:textId="77777777" w:rsidR="0062115A" w:rsidRPr="00DE1073" w:rsidRDefault="003823F2" w:rsidP="00DE1073">
            <w:r w:rsidRPr="00DE1073">
              <w:t>237,2</w:t>
            </w:r>
          </w:p>
        </w:tc>
        <w:tc>
          <w:tcPr>
            <w:tcW w:w="640" w:type="dxa"/>
            <w:tcBorders>
              <w:top w:val="nil"/>
              <w:left w:val="nil"/>
              <w:bottom w:val="nil"/>
              <w:right w:val="nil"/>
            </w:tcBorders>
            <w:tcMar>
              <w:top w:w="100" w:type="dxa"/>
              <w:left w:w="43" w:type="dxa"/>
              <w:bottom w:w="43" w:type="dxa"/>
              <w:right w:w="0" w:type="dxa"/>
            </w:tcMar>
            <w:vAlign w:val="bottom"/>
          </w:tcPr>
          <w:p w14:paraId="5CE3610F" w14:textId="77777777" w:rsidR="0062115A" w:rsidRPr="00DE1073" w:rsidRDefault="003823F2" w:rsidP="00DE1073">
            <w:r w:rsidRPr="00DE1073">
              <w:t>287,9</w:t>
            </w:r>
          </w:p>
        </w:tc>
        <w:tc>
          <w:tcPr>
            <w:tcW w:w="640" w:type="dxa"/>
            <w:tcBorders>
              <w:top w:val="nil"/>
              <w:left w:val="nil"/>
              <w:bottom w:val="nil"/>
              <w:right w:val="nil"/>
            </w:tcBorders>
            <w:tcMar>
              <w:top w:w="100" w:type="dxa"/>
              <w:left w:w="43" w:type="dxa"/>
              <w:bottom w:w="43" w:type="dxa"/>
              <w:right w:w="0" w:type="dxa"/>
            </w:tcMar>
            <w:vAlign w:val="bottom"/>
          </w:tcPr>
          <w:p w14:paraId="1A0F66A0" w14:textId="77777777" w:rsidR="0062115A" w:rsidRPr="00DE1073" w:rsidRDefault="003823F2" w:rsidP="00DE1073">
            <w:r w:rsidRPr="00DE1073">
              <w:t>323,5</w:t>
            </w:r>
          </w:p>
        </w:tc>
        <w:tc>
          <w:tcPr>
            <w:tcW w:w="640" w:type="dxa"/>
            <w:tcBorders>
              <w:top w:val="nil"/>
              <w:left w:val="nil"/>
              <w:bottom w:val="nil"/>
              <w:right w:val="nil"/>
            </w:tcBorders>
            <w:tcMar>
              <w:top w:w="100" w:type="dxa"/>
              <w:left w:w="43" w:type="dxa"/>
              <w:bottom w:w="43" w:type="dxa"/>
              <w:right w:w="0" w:type="dxa"/>
            </w:tcMar>
            <w:vAlign w:val="bottom"/>
          </w:tcPr>
          <w:p w14:paraId="5BE0CA5C" w14:textId="77777777" w:rsidR="0062115A" w:rsidRPr="00DE1073" w:rsidRDefault="003823F2" w:rsidP="00DE1073">
            <w:r w:rsidRPr="00DE1073">
              <w:t>301,3</w:t>
            </w:r>
          </w:p>
        </w:tc>
        <w:tc>
          <w:tcPr>
            <w:tcW w:w="780" w:type="dxa"/>
            <w:tcBorders>
              <w:top w:val="nil"/>
              <w:left w:val="nil"/>
              <w:bottom w:val="nil"/>
              <w:right w:val="nil"/>
            </w:tcBorders>
            <w:tcMar>
              <w:top w:w="100" w:type="dxa"/>
              <w:left w:w="43" w:type="dxa"/>
              <w:bottom w:w="43" w:type="dxa"/>
              <w:right w:w="0" w:type="dxa"/>
            </w:tcMar>
            <w:vAlign w:val="bottom"/>
          </w:tcPr>
          <w:p w14:paraId="59C01B24" w14:textId="77777777" w:rsidR="0062115A" w:rsidRPr="00DE1073" w:rsidRDefault="003823F2" w:rsidP="00DE1073">
            <w:r w:rsidRPr="00DE1073">
              <w:t>228,6</w:t>
            </w:r>
          </w:p>
        </w:tc>
        <w:tc>
          <w:tcPr>
            <w:tcW w:w="780" w:type="dxa"/>
            <w:tcBorders>
              <w:top w:val="nil"/>
              <w:left w:val="nil"/>
              <w:bottom w:val="nil"/>
              <w:right w:val="nil"/>
            </w:tcBorders>
            <w:tcMar>
              <w:top w:w="100" w:type="dxa"/>
              <w:left w:w="43" w:type="dxa"/>
              <w:bottom w:w="43" w:type="dxa"/>
              <w:right w:w="0" w:type="dxa"/>
            </w:tcMar>
            <w:vAlign w:val="bottom"/>
          </w:tcPr>
          <w:p w14:paraId="39DE0740" w14:textId="77777777" w:rsidR="0062115A" w:rsidRPr="00DE1073" w:rsidRDefault="003823F2" w:rsidP="00DE1073">
            <w:r w:rsidRPr="00DE1073">
              <w:t>287,9</w:t>
            </w:r>
          </w:p>
        </w:tc>
      </w:tr>
      <w:tr w:rsidR="0062115A" w:rsidRPr="00DE1073" w14:paraId="0067794A" w14:textId="77777777">
        <w:trPr>
          <w:trHeight w:val="340"/>
        </w:trPr>
        <w:tc>
          <w:tcPr>
            <w:tcW w:w="4080" w:type="dxa"/>
            <w:tcBorders>
              <w:top w:val="nil"/>
              <w:left w:val="nil"/>
              <w:bottom w:val="nil"/>
              <w:right w:val="nil"/>
            </w:tcBorders>
            <w:tcMar>
              <w:top w:w="100" w:type="dxa"/>
              <w:left w:w="43" w:type="dxa"/>
              <w:bottom w:w="43" w:type="dxa"/>
              <w:right w:w="0" w:type="dxa"/>
            </w:tcMar>
          </w:tcPr>
          <w:p w14:paraId="584E291E" w14:textId="77777777" w:rsidR="0062115A" w:rsidRPr="00DE1073" w:rsidRDefault="003823F2" w:rsidP="00DE1073">
            <w:r w:rsidRPr="00DE1073">
              <w:tab/>
              <w:t>Offentlig gjeld. Prosent av BNP</w:t>
            </w:r>
            <w:r w:rsidRPr="00DE1073">
              <w:tab/>
            </w:r>
          </w:p>
        </w:tc>
        <w:tc>
          <w:tcPr>
            <w:tcW w:w="640" w:type="dxa"/>
            <w:tcBorders>
              <w:top w:val="nil"/>
              <w:left w:val="nil"/>
              <w:bottom w:val="nil"/>
              <w:right w:val="nil"/>
            </w:tcBorders>
            <w:tcMar>
              <w:top w:w="100" w:type="dxa"/>
              <w:left w:w="43" w:type="dxa"/>
              <w:bottom w:w="43" w:type="dxa"/>
              <w:right w:w="0" w:type="dxa"/>
            </w:tcMar>
            <w:vAlign w:val="bottom"/>
          </w:tcPr>
          <w:p w14:paraId="498C3725" w14:textId="77777777" w:rsidR="0062115A" w:rsidRPr="00DE1073" w:rsidRDefault="003823F2" w:rsidP="00DE1073">
            <w:r w:rsidRPr="00DE1073">
              <w:t>37,0</w:t>
            </w:r>
          </w:p>
        </w:tc>
        <w:tc>
          <w:tcPr>
            <w:tcW w:w="640" w:type="dxa"/>
            <w:tcBorders>
              <w:top w:val="nil"/>
              <w:left w:val="nil"/>
              <w:bottom w:val="nil"/>
              <w:right w:val="nil"/>
            </w:tcBorders>
            <w:tcMar>
              <w:top w:w="100" w:type="dxa"/>
              <w:left w:w="43" w:type="dxa"/>
              <w:bottom w:w="43" w:type="dxa"/>
              <w:right w:w="0" w:type="dxa"/>
            </w:tcMar>
            <w:vAlign w:val="bottom"/>
          </w:tcPr>
          <w:p w14:paraId="232C58B7" w14:textId="77777777" w:rsidR="0062115A" w:rsidRPr="00DE1073" w:rsidRDefault="003823F2" w:rsidP="00DE1073">
            <w:r w:rsidRPr="00DE1073">
              <w:t>37,5</w:t>
            </w:r>
          </w:p>
        </w:tc>
        <w:tc>
          <w:tcPr>
            <w:tcW w:w="640" w:type="dxa"/>
            <w:tcBorders>
              <w:top w:val="nil"/>
              <w:left w:val="nil"/>
              <w:bottom w:val="nil"/>
              <w:right w:val="nil"/>
            </w:tcBorders>
            <w:tcMar>
              <w:top w:w="100" w:type="dxa"/>
              <w:left w:w="43" w:type="dxa"/>
              <w:bottom w:w="43" w:type="dxa"/>
              <w:right w:w="0" w:type="dxa"/>
            </w:tcMar>
            <w:vAlign w:val="bottom"/>
          </w:tcPr>
          <w:p w14:paraId="775428E3" w14:textId="77777777" w:rsidR="0062115A" w:rsidRPr="00DE1073" w:rsidRDefault="003823F2" w:rsidP="00DE1073">
            <w:r w:rsidRPr="00DE1073">
              <w:t>38,9</w:t>
            </w:r>
          </w:p>
        </w:tc>
        <w:tc>
          <w:tcPr>
            <w:tcW w:w="640" w:type="dxa"/>
            <w:tcBorders>
              <w:top w:val="nil"/>
              <w:left w:val="nil"/>
              <w:bottom w:val="nil"/>
              <w:right w:val="nil"/>
            </w:tcBorders>
            <w:tcMar>
              <w:top w:w="100" w:type="dxa"/>
              <w:left w:w="43" w:type="dxa"/>
              <w:bottom w:w="43" w:type="dxa"/>
              <w:right w:w="0" w:type="dxa"/>
            </w:tcMar>
            <w:vAlign w:val="bottom"/>
          </w:tcPr>
          <w:p w14:paraId="72B18672" w14:textId="77777777" w:rsidR="0062115A" w:rsidRPr="00DE1073" w:rsidRDefault="003823F2" w:rsidP="00DE1073">
            <w:r w:rsidRPr="00DE1073">
              <w:t>39,9</w:t>
            </w:r>
          </w:p>
        </w:tc>
        <w:tc>
          <w:tcPr>
            <w:tcW w:w="640" w:type="dxa"/>
            <w:tcBorders>
              <w:top w:val="nil"/>
              <w:left w:val="nil"/>
              <w:bottom w:val="nil"/>
              <w:right w:val="nil"/>
            </w:tcBorders>
            <w:tcMar>
              <w:top w:w="100" w:type="dxa"/>
              <w:left w:w="43" w:type="dxa"/>
              <w:bottom w:w="43" w:type="dxa"/>
              <w:right w:w="0" w:type="dxa"/>
            </w:tcMar>
            <w:vAlign w:val="bottom"/>
          </w:tcPr>
          <w:p w14:paraId="1F7FB888" w14:textId="77777777" w:rsidR="0062115A" w:rsidRPr="00DE1073" w:rsidRDefault="003823F2" w:rsidP="00DE1073">
            <w:r w:rsidRPr="00DE1073">
              <w:t>45,2</w:t>
            </w:r>
          </w:p>
        </w:tc>
        <w:tc>
          <w:tcPr>
            <w:tcW w:w="640" w:type="dxa"/>
            <w:tcBorders>
              <w:top w:val="nil"/>
              <w:left w:val="nil"/>
              <w:bottom w:val="nil"/>
              <w:right w:val="nil"/>
            </w:tcBorders>
            <w:tcMar>
              <w:top w:w="100" w:type="dxa"/>
              <w:left w:w="43" w:type="dxa"/>
              <w:bottom w:w="43" w:type="dxa"/>
              <w:right w:w="0" w:type="dxa"/>
            </w:tcMar>
            <w:vAlign w:val="bottom"/>
          </w:tcPr>
          <w:p w14:paraId="01D6E94A" w14:textId="77777777" w:rsidR="0062115A" w:rsidRPr="00DE1073" w:rsidRDefault="003823F2" w:rsidP="00DE1073">
            <w:r w:rsidRPr="00DE1073">
              <w:t>42,5</w:t>
            </w:r>
          </w:p>
        </w:tc>
        <w:tc>
          <w:tcPr>
            <w:tcW w:w="780" w:type="dxa"/>
            <w:tcBorders>
              <w:top w:val="nil"/>
              <w:left w:val="nil"/>
              <w:bottom w:val="nil"/>
              <w:right w:val="nil"/>
            </w:tcBorders>
            <w:tcMar>
              <w:top w:w="100" w:type="dxa"/>
              <w:left w:w="43" w:type="dxa"/>
              <w:bottom w:w="43" w:type="dxa"/>
              <w:right w:w="0" w:type="dxa"/>
            </w:tcMar>
            <w:vAlign w:val="bottom"/>
          </w:tcPr>
          <w:p w14:paraId="2CC071FC" w14:textId="77777777" w:rsidR="0062115A" w:rsidRPr="00DE1073" w:rsidRDefault="003823F2" w:rsidP="00DE1073">
            <w:r w:rsidRPr="00DE1073">
              <w:t>37,4</w:t>
            </w:r>
          </w:p>
        </w:tc>
        <w:tc>
          <w:tcPr>
            <w:tcW w:w="780" w:type="dxa"/>
            <w:tcBorders>
              <w:top w:val="nil"/>
              <w:left w:val="nil"/>
              <w:bottom w:val="nil"/>
              <w:right w:val="nil"/>
            </w:tcBorders>
            <w:tcMar>
              <w:top w:w="100" w:type="dxa"/>
              <w:left w:w="43" w:type="dxa"/>
              <w:bottom w:w="43" w:type="dxa"/>
              <w:right w:w="0" w:type="dxa"/>
            </w:tcMar>
            <w:vAlign w:val="bottom"/>
          </w:tcPr>
          <w:p w14:paraId="6DE18991" w14:textId="77777777" w:rsidR="0062115A" w:rsidRPr="00DE1073" w:rsidRDefault="003823F2" w:rsidP="00DE1073">
            <w:r w:rsidRPr="00DE1073">
              <w:t>41,8</w:t>
            </w:r>
          </w:p>
        </w:tc>
      </w:tr>
      <w:tr w:rsidR="0062115A" w:rsidRPr="00DE1073" w14:paraId="4383396E" w14:textId="77777777">
        <w:trPr>
          <w:trHeight w:val="600"/>
        </w:trPr>
        <w:tc>
          <w:tcPr>
            <w:tcW w:w="4080" w:type="dxa"/>
            <w:tcBorders>
              <w:top w:val="nil"/>
              <w:left w:val="nil"/>
              <w:bottom w:val="single" w:sz="4" w:space="0" w:color="000000"/>
              <w:right w:val="nil"/>
            </w:tcBorders>
            <w:tcMar>
              <w:top w:w="100" w:type="dxa"/>
              <w:left w:w="43" w:type="dxa"/>
              <w:bottom w:w="43" w:type="dxa"/>
              <w:right w:w="0" w:type="dxa"/>
            </w:tcMar>
          </w:tcPr>
          <w:p w14:paraId="1CA4B7DE" w14:textId="77777777" w:rsidR="0062115A" w:rsidRPr="00DE1073" w:rsidRDefault="003823F2" w:rsidP="00DE1073">
            <w:r w:rsidRPr="00DE1073">
              <w:tab/>
              <w:t>Offentlig gjeld eksklusive Statens pensjonsfond. Prosent av BNP</w:t>
            </w:r>
            <w:r w:rsidRPr="00DE1073">
              <w:tab/>
            </w:r>
            <w:r w:rsidRPr="00DE1073">
              <w:tab/>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762E8B06" w14:textId="77777777" w:rsidR="0062115A" w:rsidRPr="00DE1073" w:rsidRDefault="003823F2" w:rsidP="00DE1073">
            <w:r w:rsidRPr="00DE1073">
              <w:t>29,0</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7298696D" w14:textId="77777777" w:rsidR="0062115A" w:rsidRPr="00DE1073" w:rsidRDefault="003823F2" w:rsidP="00DE1073">
            <w:r w:rsidRPr="00DE1073">
              <w:t>28,8</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5C116B5D" w14:textId="77777777" w:rsidR="0062115A" w:rsidRPr="00DE1073" w:rsidRDefault="003823F2" w:rsidP="00DE1073">
            <w:r w:rsidRPr="00DE1073">
              <w:t>27,8</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2350B6DD" w14:textId="77777777" w:rsidR="0062115A" w:rsidRPr="00DE1073" w:rsidRDefault="003823F2" w:rsidP="00DE1073">
            <w:r w:rsidRPr="00DE1073">
              <w:t>29,7</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6A83FB39" w14:textId="77777777" w:rsidR="0062115A" w:rsidRPr="00DE1073" w:rsidRDefault="003823F2" w:rsidP="00DE1073">
            <w:r w:rsidRPr="00DE1073">
              <w:t>32,7</w:t>
            </w:r>
          </w:p>
        </w:tc>
        <w:tc>
          <w:tcPr>
            <w:tcW w:w="640" w:type="dxa"/>
            <w:tcBorders>
              <w:top w:val="nil"/>
              <w:left w:val="nil"/>
              <w:bottom w:val="single" w:sz="4" w:space="0" w:color="000000"/>
              <w:right w:val="nil"/>
            </w:tcBorders>
            <w:tcMar>
              <w:top w:w="100" w:type="dxa"/>
              <w:left w:w="43" w:type="dxa"/>
              <w:bottom w:w="43" w:type="dxa"/>
              <w:right w:w="0" w:type="dxa"/>
            </w:tcMar>
            <w:vAlign w:val="bottom"/>
          </w:tcPr>
          <w:p w14:paraId="6449A9B9" w14:textId="77777777" w:rsidR="0062115A" w:rsidRPr="00DE1073" w:rsidRDefault="003823F2" w:rsidP="00DE1073">
            <w:r w:rsidRPr="00DE1073">
              <w:t>27,3</w:t>
            </w:r>
          </w:p>
        </w:tc>
        <w:tc>
          <w:tcPr>
            <w:tcW w:w="780" w:type="dxa"/>
            <w:tcBorders>
              <w:top w:val="nil"/>
              <w:left w:val="nil"/>
              <w:bottom w:val="single" w:sz="4" w:space="0" w:color="000000"/>
              <w:right w:val="nil"/>
            </w:tcBorders>
            <w:tcMar>
              <w:top w:w="100" w:type="dxa"/>
              <w:left w:w="43" w:type="dxa"/>
              <w:bottom w:w="43" w:type="dxa"/>
              <w:right w:w="0" w:type="dxa"/>
            </w:tcMar>
            <w:vAlign w:val="bottom"/>
          </w:tcPr>
          <w:p w14:paraId="79010D3F" w14:textId="77777777" w:rsidR="0062115A" w:rsidRPr="00DE1073" w:rsidRDefault="003823F2" w:rsidP="00DE1073">
            <w:r w:rsidRPr="00DE1073">
              <w:t>21,2</w:t>
            </w:r>
          </w:p>
        </w:tc>
        <w:tc>
          <w:tcPr>
            <w:tcW w:w="780" w:type="dxa"/>
            <w:tcBorders>
              <w:top w:val="nil"/>
              <w:left w:val="nil"/>
              <w:bottom w:val="single" w:sz="4" w:space="0" w:color="000000"/>
              <w:right w:val="nil"/>
            </w:tcBorders>
            <w:tcMar>
              <w:top w:w="100" w:type="dxa"/>
              <w:left w:w="43" w:type="dxa"/>
              <w:bottom w:w="43" w:type="dxa"/>
              <w:right w:w="0" w:type="dxa"/>
            </w:tcMar>
            <w:vAlign w:val="bottom"/>
          </w:tcPr>
          <w:p w14:paraId="3866316F" w14:textId="77777777" w:rsidR="0062115A" w:rsidRPr="00DE1073" w:rsidRDefault="003823F2" w:rsidP="00DE1073">
            <w:r w:rsidRPr="00DE1073">
              <w:t>24,0</w:t>
            </w:r>
          </w:p>
        </w:tc>
      </w:tr>
    </w:tbl>
    <w:p w14:paraId="378023D0" w14:textId="77777777" w:rsidR="0062115A" w:rsidRPr="00DE1073" w:rsidRDefault="003823F2" w:rsidP="00DE1073">
      <w:pPr>
        <w:pStyle w:val="tabell-noter"/>
        <w:rPr>
          <w:rStyle w:val="skrift-hevet"/>
        </w:rPr>
      </w:pPr>
      <w:r w:rsidRPr="00DE1073">
        <w:rPr>
          <w:rStyle w:val="skrift-hevet"/>
        </w:rPr>
        <w:t>1</w:t>
      </w:r>
      <w:r w:rsidRPr="00DE1073">
        <w:tab/>
        <w:t>Eksklusive fordringer og gjeld knyttet til skatter og avgifter.</w:t>
      </w:r>
    </w:p>
    <w:p w14:paraId="49EAAED7" w14:textId="77777777" w:rsidR="0062115A" w:rsidRDefault="003823F2" w:rsidP="00DE1073">
      <w:pPr>
        <w:pStyle w:val="Kilde"/>
      </w:pPr>
      <w:r w:rsidRPr="00DE1073">
        <w:t>Kilder: Statistisk sentralbyrå og Finansdepartementet.</w:t>
      </w:r>
    </w:p>
    <w:p w14:paraId="7EC74783" w14:textId="3E0F5AE3" w:rsidR="005F2150" w:rsidRPr="005F2150" w:rsidRDefault="005F2150" w:rsidP="005F2150">
      <w:pPr>
        <w:pStyle w:val="tabell-tittel"/>
      </w:pPr>
      <w:r w:rsidRPr="00DE1073">
        <w:t>Indikatorer for kommuneøkonomien</w:t>
      </w:r>
    </w:p>
    <w:p w14:paraId="4B42447F" w14:textId="77777777" w:rsidR="0062115A" w:rsidRPr="00DE1073" w:rsidRDefault="003823F2" w:rsidP="00DE1073">
      <w:pPr>
        <w:pStyle w:val="Tabellnavn"/>
      </w:pPr>
      <w:r w:rsidRPr="00DE1073">
        <w:t>09J1xt2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4580"/>
        <w:gridCol w:w="620"/>
        <w:gridCol w:w="620"/>
        <w:gridCol w:w="620"/>
        <w:gridCol w:w="620"/>
        <w:gridCol w:w="620"/>
        <w:gridCol w:w="620"/>
        <w:gridCol w:w="620"/>
        <w:gridCol w:w="620"/>
      </w:tblGrid>
      <w:tr w:rsidR="0062115A" w:rsidRPr="00DE1073" w14:paraId="11D8AD33" w14:textId="77777777" w:rsidTr="005F2150">
        <w:trPr>
          <w:trHeight w:val="320"/>
        </w:trPr>
        <w:tc>
          <w:tcPr>
            <w:tcW w:w="45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36D4A00" w14:textId="77777777" w:rsidR="0062115A" w:rsidRPr="00DE1073" w:rsidRDefault="0062115A" w:rsidP="00DE1073"/>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2BCB672" w14:textId="77777777" w:rsidR="0062115A" w:rsidRPr="00DE1073" w:rsidRDefault="003823F2" w:rsidP="00DE1073">
            <w:r w:rsidRPr="00DE1073">
              <w:t>2016</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CB00218" w14:textId="77777777" w:rsidR="0062115A" w:rsidRPr="00DE1073" w:rsidRDefault="003823F2" w:rsidP="00DE1073">
            <w:r w:rsidRPr="00DE1073">
              <w:t>2017</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74CFB8E" w14:textId="77777777" w:rsidR="0062115A" w:rsidRPr="00DE1073" w:rsidRDefault="003823F2" w:rsidP="00DE1073">
            <w:r w:rsidRPr="00DE1073">
              <w:t>2018</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F5B5033" w14:textId="77777777" w:rsidR="0062115A" w:rsidRPr="00DE1073" w:rsidRDefault="003823F2" w:rsidP="00DE1073">
            <w:r w:rsidRPr="00DE1073">
              <w:t>2019</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D2097A9" w14:textId="77777777" w:rsidR="0062115A" w:rsidRPr="00DE1073" w:rsidRDefault="003823F2" w:rsidP="00DE1073">
            <w:r w:rsidRPr="00DE1073">
              <w:t>2020</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66EDC8" w14:textId="77777777" w:rsidR="0062115A" w:rsidRPr="00DE1073" w:rsidRDefault="003823F2" w:rsidP="00DE1073">
            <w:r w:rsidRPr="00DE1073">
              <w:t>2021</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5BD051F" w14:textId="77777777" w:rsidR="0062115A" w:rsidRPr="00DE1073" w:rsidRDefault="003823F2" w:rsidP="00DE1073">
            <w:r w:rsidRPr="00DE1073">
              <w:t>2022</w:t>
            </w:r>
          </w:p>
        </w:tc>
        <w:tc>
          <w:tcPr>
            <w:tcW w:w="6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F7A4C93" w14:textId="77777777" w:rsidR="0062115A" w:rsidRPr="00DE1073" w:rsidRDefault="003823F2" w:rsidP="00DE1073">
            <w:r w:rsidRPr="00DE1073">
              <w:t>2023</w:t>
            </w:r>
          </w:p>
        </w:tc>
      </w:tr>
      <w:tr w:rsidR="0062115A" w:rsidRPr="00DE1073" w14:paraId="06FBAB0C" w14:textId="77777777" w:rsidTr="005F2150">
        <w:trPr>
          <w:trHeight w:val="600"/>
        </w:trPr>
        <w:tc>
          <w:tcPr>
            <w:tcW w:w="4580" w:type="dxa"/>
            <w:tcBorders>
              <w:top w:val="single" w:sz="4" w:space="0" w:color="000000"/>
              <w:left w:val="nil"/>
              <w:bottom w:val="nil"/>
              <w:right w:val="nil"/>
            </w:tcBorders>
            <w:tcMar>
              <w:top w:w="100" w:type="dxa"/>
              <w:left w:w="43" w:type="dxa"/>
              <w:bottom w:w="43" w:type="dxa"/>
              <w:right w:w="43" w:type="dxa"/>
            </w:tcMar>
          </w:tcPr>
          <w:p w14:paraId="40793280" w14:textId="77777777" w:rsidR="0062115A" w:rsidRPr="00DE1073" w:rsidRDefault="003823F2" w:rsidP="00DE1073">
            <w:r w:rsidRPr="00DE1073">
              <w:t>Kommunalt konsum. Pst. av BNP for Fastlands-Norge</w:t>
            </w:r>
            <w:r w:rsidRPr="00DE1073">
              <w:tab/>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04934274" w14:textId="77777777" w:rsidR="0062115A" w:rsidRPr="00DE1073" w:rsidRDefault="003823F2" w:rsidP="00DE1073">
            <w:r w:rsidRPr="00DE1073">
              <w:t>14,2</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20690979" w14:textId="77777777" w:rsidR="0062115A" w:rsidRPr="00DE1073" w:rsidRDefault="003823F2" w:rsidP="00DE1073">
            <w:r w:rsidRPr="00DE1073">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789D3CAC" w14:textId="77777777" w:rsidR="0062115A" w:rsidRPr="00DE1073" w:rsidRDefault="003823F2" w:rsidP="00DE1073">
            <w:r w:rsidRPr="00DE1073">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32D8AE5" w14:textId="77777777" w:rsidR="0062115A" w:rsidRPr="00DE1073" w:rsidRDefault="003823F2" w:rsidP="00DE1073">
            <w:r w:rsidRPr="00DE1073">
              <w:t>14,5</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5364922" w14:textId="77777777" w:rsidR="0062115A" w:rsidRPr="00DE1073" w:rsidRDefault="003823F2" w:rsidP="00DE1073">
            <w:r w:rsidRPr="00DE1073">
              <w:t>14,8</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EA0844D" w14:textId="77777777" w:rsidR="0062115A" w:rsidRPr="00DE1073" w:rsidRDefault="003823F2" w:rsidP="00DE1073">
            <w:r w:rsidRPr="00DE1073">
              <w:t>14,9</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7F006DD6" w14:textId="77777777" w:rsidR="0062115A" w:rsidRPr="00DE1073" w:rsidRDefault="003823F2" w:rsidP="00DE1073">
            <w:r w:rsidRPr="00DE1073">
              <w:t>14,4</w:t>
            </w:r>
          </w:p>
        </w:tc>
        <w:tc>
          <w:tcPr>
            <w:tcW w:w="620" w:type="dxa"/>
            <w:tcBorders>
              <w:top w:val="single" w:sz="4" w:space="0" w:color="000000"/>
              <w:left w:val="nil"/>
              <w:bottom w:val="nil"/>
              <w:right w:val="nil"/>
            </w:tcBorders>
            <w:tcMar>
              <w:top w:w="100" w:type="dxa"/>
              <w:left w:w="43" w:type="dxa"/>
              <w:bottom w:w="43" w:type="dxa"/>
              <w:right w:w="43" w:type="dxa"/>
            </w:tcMar>
            <w:vAlign w:val="bottom"/>
          </w:tcPr>
          <w:p w14:paraId="4E82B236" w14:textId="77777777" w:rsidR="0062115A" w:rsidRPr="00DE1073" w:rsidRDefault="003823F2" w:rsidP="00DE1073">
            <w:r w:rsidRPr="00DE1073">
              <w:t>14,2</w:t>
            </w:r>
          </w:p>
        </w:tc>
      </w:tr>
      <w:tr w:rsidR="0062115A" w:rsidRPr="00DE1073" w14:paraId="1EBADB2F" w14:textId="77777777" w:rsidTr="005F2150">
        <w:trPr>
          <w:trHeight w:val="600"/>
        </w:trPr>
        <w:tc>
          <w:tcPr>
            <w:tcW w:w="4580" w:type="dxa"/>
            <w:tcBorders>
              <w:top w:val="nil"/>
              <w:left w:val="nil"/>
              <w:bottom w:val="nil"/>
              <w:right w:val="nil"/>
            </w:tcBorders>
            <w:tcMar>
              <w:top w:w="100" w:type="dxa"/>
              <w:left w:w="43" w:type="dxa"/>
              <w:bottom w:w="43" w:type="dxa"/>
              <w:right w:w="43" w:type="dxa"/>
            </w:tcMar>
          </w:tcPr>
          <w:p w14:paraId="7FDD8E46" w14:textId="77777777" w:rsidR="0062115A" w:rsidRPr="00DE1073" w:rsidRDefault="003823F2" w:rsidP="00DE1073">
            <w:r w:rsidRPr="00DE1073">
              <w:t>Inntekter i kommunesektoren. Pst. av BNP for Fastlands-Norge</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71A805FE" w14:textId="77777777" w:rsidR="0062115A" w:rsidRPr="00DE1073" w:rsidRDefault="003823F2" w:rsidP="00DE1073">
            <w:r w:rsidRPr="00DE1073">
              <w:t>18,7</w:t>
            </w:r>
          </w:p>
        </w:tc>
        <w:tc>
          <w:tcPr>
            <w:tcW w:w="620" w:type="dxa"/>
            <w:tcBorders>
              <w:top w:val="nil"/>
              <w:left w:val="nil"/>
              <w:bottom w:val="nil"/>
              <w:right w:val="nil"/>
            </w:tcBorders>
            <w:tcMar>
              <w:top w:w="100" w:type="dxa"/>
              <w:left w:w="43" w:type="dxa"/>
              <w:bottom w:w="43" w:type="dxa"/>
              <w:right w:w="43" w:type="dxa"/>
            </w:tcMar>
            <w:vAlign w:val="bottom"/>
          </w:tcPr>
          <w:p w14:paraId="55FAD722" w14:textId="77777777" w:rsidR="0062115A" w:rsidRPr="00DE1073" w:rsidRDefault="003823F2" w:rsidP="00DE1073">
            <w:r w:rsidRPr="00DE1073">
              <w:t>18,9</w:t>
            </w:r>
          </w:p>
        </w:tc>
        <w:tc>
          <w:tcPr>
            <w:tcW w:w="620" w:type="dxa"/>
            <w:tcBorders>
              <w:top w:val="nil"/>
              <w:left w:val="nil"/>
              <w:bottom w:val="nil"/>
              <w:right w:val="nil"/>
            </w:tcBorders>
            <w:tcMar>
              <w:top w:w="100" w:type="dxa"/>
              <w:left w:w="43" w:type="dxa"/>
              <w:bottom w:w="43" w:type="dxa"/>
              <w:right w:w="43" w:type="dxa"/>
            </w:tcMar>
            <w:vAlign w:val="bottom"/>
          </w:tcPr>
          <w:p w14:paraId="131C28EB" w14:textId="77777777" w:rsidR="0062115A" w:rsidRPr="00DE1073" w:rsidRDefault="003823F2" w:rsidP="00DE1073">
            <w:r w:rsidRPr="00DE1073">
              <w:t>18,7</w:t>
            </w:r>
          </w:p>
        </w:tc>
        <w:tc>
          <w:tcPr>
            <w:tcW w:w="620" w:type="dxa"/>
            <w:tcBorders>
              <w:top w:val="nil"/>
              <w:left w:val="nil"/>
              <w:bottom w:val="nil"/>
              <w:right w:val="nil"/>
            </w:tcBorders>
            <w:tcMar>
              <w:top w:w="100" w:type="dxa"/>
              <w:left w:w="43" w:type="dxa"/>
              <w:bottom w:w="43" w:type="dxa"/>
              <w:right w:w="43" w:type="dxa"/>
            </w:tcMar>
            <w:vAlign w:val="bottom"/>
          </w:tcPr>
          <w:p w14:paraId="3A5A729F" w14:textId="77777777" w:rsidR="0062115A" w:rsidRPr="00DE1073" w:rsidRDefault="003823F2" w:rsidP="00DE1073">
            <w:r w:rsidRPr="00DE1073">
              <w:t>18,6</w:t>
            </w:r>
          </w:p>
        </w:tc>
        <w:tc>
          <w:tcPr>
            <w:tcW w:w="620" w:type="dxa"/>
            <w:tcBorders>
              <w:top w:val="nil"/>
              <w:left w:val="nil"/>
              <w:bottom w:val="nil"/>
              <w:right w:val="nil"/>
            </w:tcBorders>
            <w:tcMar>
              <w:top w:w="100" w:type="dxa"/>
              <w:left w:w="43" w:type="dxa"/>
              <w:bottom w:w="43" w:type="dxa"/>
              <w:right w:w="43" w:type="dxa"/>
            </w:tcMar>
            <w:vAlign w:val="bottom"/>
          </w:tcPr>
          <w:p w14:paraId="3AEC20E4" w14:textId="77777777" w:rsidR="0062115A" w:rsidRPr="00DE1073" w:rsidRDefault="003823F2" w:rsidP="00DE1073">
            <w:r w:rsidRPr="00DE1073">
              <w:t>19,4</w:t>
            </w:r>
          </w:p>
        </w:tc>
        <w:tc>
          <w:tcPr>
            <w:tcW w:w="620" w:type="dxa"/>
            <w:tcBorders>
              <w:top w:val="nil"/>
              <w:left w:val="nil"/>
              <w:bottom w:val="nil"/>
              <w:right w:val="nil"/>
            </w:tcBorders>
            <w:tcMar>
              <w:top w:w="100" w:type="dxa"/>
              <w:left w:w="43" w:type="dxa"/>
              <w:bottom w:w="43" w:type="dxa"/>
              <w:right w:w="43" w:type="dxa"/>
            </w:tcMar>
            <w:vAlign w:val="bottom"/>
          </w:tcPr>
          <w:p w14:paraId="0FB6B096" w14:textId="77777777" w:rsidR="0062115A" w:rsidRPr="00DE1073" w:rsidRDefault="003823F2" w:rsidP="00DE1073">
            <w:r w:rsidRPr="00DE1073">
              <w:t>19,4</w:t>
            </w:r>
          </w:p>
        </w:tc>
        <w:tc>
          <w:tcPr>
            <w:tcW w:w="620" w:type="dxa"/>
            <w:tcBorders>
              <w:top w:val="nil"/>
              <w:left w:val="nil"/>
              <w:bottom w:val="nil"/>
              <w:right w:val="nil"/>
            </w:tcBorders>
            <w:tcMar>
              <w:top w:w="100" w:type="dxa"/>
              <w:left w:w="43" w:type="dxa"/>
              <w:bottom w:w="43" w:type="dxa"/>
              <w:right w:w="43" w:type="dxa"/>
            </w:tcMar>
            <w:vAlign w:val="bottom"/>
          </w:tcPr>
          <w:p w14:paraId="6EA1113A" w14:textId="77777777" w:rsidR="0062115A" w:rsidRPr="00DE1073" w:rsidRDefault="003823F2" w:rsidP="00DE1073">
            <w:r w:rsidRPr="00DE1073">
              <w:t>18,8</w:t>
            </w:r>
          </w:p>
        </w:tc>
        <w:tc>
          <w:tcPr>
            <w:tcW w:w="620" w:type="dxa"/>
            <w:tcBorders>
              <w:top w:val="nil"/>
              <w:left w:val="nil"/>
              <w:bottom w:val="nil"/>
              <w:right w:val="nil"/>
            </w:tcBorders>
            <w:tcMar>
              <w:top w:w="100" w:type="dxa"/>
              <w:left w:w="43" w:type="dxa"/>
              <w:bottom w:w="43" w:type="dxa"/>
              <w:right w:w="43" w:type="dxa"/>
            </w:tcMar>
            <w:vAlign w:val="bottom"/>
          </w:tcPr>
          <w:p w14:paraId="341EDAC1" w14:textId="77777777" w:rsidR="0062115A" w:rsidRPr="00DE1073" w:rsidRDefault="003823F2" w:rsidP="00DE1073">
            <w:r w:rsidRPr="00DE1073">
              <w:t>18,1</w:t>
            </w:r>
          </w:p>
        </w:tc>
      </w:tr>
      <w:tr w:rsidR="0062115A" w:rsidRPr="00DE1073" w14:paraId="1661F720" w14:textId="77777777" w:rsidTr="005F2150">
        <w:trPr>
          <w:trHeight w:val="600"/>
        </w:trPr>
        <w:tc>
          <w:tcPr>
            <w:tcW w:w="4580" w:type="dxa"/>
            <w:tcBorders>
              <w:top w:val="nil"/>
              <w:left w:val="nil"/>
              <w:bottom w:val="nil"/>
              <w:right w:val="nil"/>
            </w:tcBorders>
            <w:tcMar>
              <w:top w:w="100" w:type="dxa"/>
              <w:left w:w="43" w:type="dxa"/>
              <w:bottom w:w="43" w:type="dxa"/>
              <w:right w:w="43" w:type="dxa"/>
            </w:tcMar>
          </w:tcPr>
          <w:p w14:paraId="01774EFA" w14:textId="77777777" w:rsidR="0062115A" w:rsidRPr="00DE1073" w:rsidRDefault="003823F2" w:rsidP="00DE1073">
            <w:r w:rsidRPr="00DE1073">
              <w:t>Utførte timeverk i kommunesektoren. Prosent av landet</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591D8970" w14:textId="77777777" w:rsidR="0062115A" w:rsidRPr="00DE1073" w:rsidRDefault="003823F2" w:rsidP="00DE1073">
            <w:r w:rsidRPr="00DE1073">
              <w:t>17,1</w:t>
            </w:r>
          </w:p>
        </w:tc>
        <w:tc>
          <w:tcPr>
            <w:tcW w:w="620" w:type="dxa"/>
            <w:tcBorders>
              <w:top w:val="nil"/>
              <w:left w:val="nil"/>
              <w:bottom w:val="nil"/>
              <w:right w:val="nil"/>
            </w:tcBorders>
            <w:tcMar>
              <w:top w:w="100" w:type="dxa"/>
              <w:left w:w="43" w:type="dxa"/>
              <w:bottom w:w="43" w:type="dxa"/>
              <w:right w:w="43" w:type="dxa"/>
            </w:tcMar>
            <w:vAlign w:val="bottom"/>
          </w:tcPr>
          <w:p w14:paraId="5D2E6581" w14:textId="77777777" w:rsidR="0062115A" w:rsidRPr="00DE1073" w:rsidRDefault="003823F2" w:rsidP="00DE1073">
            <w:r w:rsidRPr="00DE1073">
              <w:t>17,3</w:t>
            </w:r>
          </w:p>
        </w:tc>
        <w:tc>
          <w:tcPr>
            <w:tcW w:w="620" w:type="dxa"/>
            <w:tcBorders>
              <w:top w:val="nil"/>
              <w:left w:val="nil"/>
              <w:bottom w:val="nil"/>
              <w:right w:val="nil"/>
            </w:tcBorders>
            <w:tcMar>
              <w:top w:w="100" w:type="dxa"/>
              <w:left w:w="43" w:type="dxa"/>
              <w:bottom w:w="43" w:type="dxa"/>
              <w:right w:w="43" w:type="dxa"/>
            </w:tcMar>
            <w:vAlign w:val="bottom"/>
          </w:tcPr>
          <w:p w14:paraId="57F8E6AB" w14:textId="77777777" w:rsidR="0062115A" w:rsidRPr="00DE1073" w:rsidRDefault="003823F2" w:rsidP="00DE1073">
            <w:r w:rsidRPr="00DE1073">
              <w:t>17,3</w:t>
            </w:r>
          </w:p>
        </w:tc>
        <w:tc>
          <w:tcPr>
            <w:tcW w:w="620" w:type="dxa"/>
            <w:tcBorders>
              <w:top w:val="nil"/>
              <w:left w:val="nil"/>
              <w:bottom w:val="nil"/>
              <w:right w:val="nil"/>
            </w:tcBorders>
            <w:tcMar>
              <w:top w:w="100" w:type="dxa"/>
              <w:left w:w="43" w:type="dxa"/>
              <w:bottom w:w="43" w:type="dxa"/>
              <w:right w:w="43" w:type="dxa"/>
            </w:tcMar>
            <w:vAlign w:val="bottom"/>
          </w:tcPr>
          <w:p w14:paraId="02B6220A" w14:textId="77777777" w:rsidR="0062115A" w:rsidRPr="00DE1073" w:rsidRDefault="003823F2" w:rsidP="00DE1073">
            <w:r w:rsidRPr="00DE1073">
              <w:t>17,2</w:t>
            </w:r>
          </w:p>
        </w:tc>
        <w:tc>
          <w:tcPr>
            <w:tcW w:w="620" w:type="dxa"/>
            <w:tcBorders>
              <w:top w:val="nil"/>
              <w:left w:val="nil"/>
              <w:bottom w:val="nil"/>
              <w:right w:val="nil"/>
            </w:tcBorders>
            <w:tcMar>
              <w:top w:w="100" w:type="dxa"/>
              <w:left w:w="43" w:type="dxa"/>
              <w:bottom w:w="43" w:type="dxa"/>
              <w:right w:w="43" w:type="dxa"/>
            </w:tcMar>
            <w:vAlign w:val="bottom"/>
          </w:tcPr>
          <w:p w14:paraId="20448D09" w14:textId="77777777" w:rsidR="0062115A" w:rsidRPr="00DE1073" w:rsidRDefault="003823F2" w:rsidP="00DE1073">
            <w:r w:rsidRPr="00DE1073">
              <w:t>17,5</w:t>
            </w:r>
          </w:p>
        </w:tc>
        <w:tc>
          <w:tcPr>
            <w:tcW w:w="620" w:type="dxa"/>
            <w:tcBorders>
              <w:top w:val="nil"/>
              <w:left w:val="nil"/>
              <w:bottom w:val="nil"/>
              <w:right w:val="nil"/>
            </w:tcBorders>
            <w:tcMar>
              <w:top w:w="100" w:type="dxa"/>
              <w:left w:w="43" w:type="dxa"/>
              <w:bottom w:w="43" w:type="dxa"/>
              <w:right w:w="43" w:type="dxa"/>
            </w:tcMar>
            <w:vAlign w:val="bottom"/>
          </w:tcPr>
          <w:p w14:paraId="00E35CFB" w14:textId="77777777" w:rsidR="0062115A" w:rsidRPr="00DE1073" w:rsidRDefault="003823F2" w:rsidP="00DE1073">
            <w:r w:rsidRPr="00DE1073">
              <w:t>17,5</w:t>
            </w:r>
          </w:p>
        </w:tc>
        <w:tc>
          <w:tcPr>
            <w:tcW w:w="620" w:type="dxa"/>
            <w:tcBorders>
              <w:top w:val="nil"/>
              <w:left w:val="nil"/>
              <w:bottom w:val="nil"/>
              <w:right w:val="nil"/>
            </w:tcBorders>
            <w:tcMar>
              <w:top w:w="100" w:type="dxa"/>
              <w:left w:w="43" w:type="dxa"/>
              <w:bottom w:w="43" w:type="dxa"/>
              <w:right w:w="43" w:type="dxa"/>
            </w:tcMar>
            <w:vAlign w:val="bottom"/>
          </w:tcPr>
          <w:p w14:paraId="2D72B0F9" w14:textId="77777777" w:rsidR="0062115A" w:rsidRPr="00DE1073" w:rsidRDefault="003823F2" w:rsidP="00DE1073">
            <w:r w:rsidRPr="00DE1073">
              <w:t>17,0</w:t>
            </w:r>
          </w:p>
        </w:tc>
        <w:tc>
          <w:tcPr>
            <w:tcW w:w="620" w:type="dxa"/>
            <w:tcBorders>
              <w:top w:val="nil"/>
              <w:left w:val="nil"/>
              <w:bottom w:val="nil"/>
              <w:right w:val="nil"/>
            </w:tcBorders>
            <w:tcMar>
              <w:top w:w="100" w:type="dxa"/>
              <w:left w:w="43" w:type="dxa"/>
              <w:bottom w:w="43" w:type="dxa"/>
              <w:right w:w="43" w:type="dxa"/>
            </w:tcMar>
            <w:vAlign w:val="bottom"/>
          </w:tcPr>
          <w:p w14:paraId="23FC053F" w14:textId="77777777" w:rsidR="0062115A" w:rsidRPr="00DE1073" w:rsidRDefault="003823F2" w:rsidP="00DE1073">
            <w:r w:rsidRPr="00DE1073">
              <w:t>17,0</w:t>
            </w:r>
          </w:p>
        </w:tc>
      </w:tr>
      <w:tr w:rsidR="0062115A" w:rsidRPr="00DE1073" w14:paraId="7EB5D15C" w14:textId="77777777" w:rsidTr="005F2150">
        <w:trPr>
          <w:trHeight w:val="600"/>
        </w:trPr>
        <w:tc>
          <w:tcPr>
            <w:tcW w:w="4580" w:type="dxa"/>
            <w:tcBorders>
              <w:top w:val="nil"/>
              <w:left w:val="nil"/>
              <w:bottom w:val="nil"/>
              <w:right w:val="nil"/>
            </w:tcBorders>
            <w:tcMar>
              <w:top w:w="100" w:type="dxa"/>
              <w:left w:w="43" w:type="dxa"/>
              <w:bottom w:w="43" w:type="dxa"/>
              <w:right w:w="43" w:type="dxa"/>
            </w:tcMar>
          </w:tcPr>
          <w:p w14:paraId="47524F6B" w14:textId="77777777" w:rsidR="0062115A" w:rsidRPr="00DE1073" w:rsidRDefault="003823F2" w:rsidP="00DE1073">
            <w:r w:rsidRPr="00DE1073">
              <w:t>Sysselsatte personer i kommunesektoren. Prosent av landet</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3BBD9453" w14:textId="77777777" w:rsidR="0062115A" w:rsidRPr="00DE1073" w:rsidRDefault="003823F2" w:rsidP="00DE1073">
            <w:r w:rsidRPr="00DE1073">
              <w:t>19,5</w:t>
            </w:r>
          </w:p>
        </w:tc>
        <w:tc>
          <w:tcPr>
            <w:tcW w:w="620" w:type="dxa"/>
            <w:tcBorders>
              <w:top w:val="nil"/>
              <w:left w:val="nil"/>
              <w:bottom w:val="nil"/>
              <w:right w:val="nil"/>
            </w:tcBorders>
            <w:tcMar>
              <w:top w:w="100" w:type="dxa"/>
              <w:left w:w="43" w:type="dxa"/>
              <w:bottom w:w="43" w:type="dxa"/>
              <w:right w:w="43" w:type="dxa"/>
            </w:tcMar>
            <w:vAlign w:val="bottom"/>
          </w:tcPr>
          <w:p w14:paraId="72F00B37" w14:textId="77777777" w:rsidR="0062115A" w:rsidRPr="00DE1073" w:rsidRDefault="003823F2" w:rsidP="00DE1073">
            <w:r w:rsidRPr="00DE1073">
              <w:t>19,6</w:t>
            </w:r>
          </w:p>
        </w:tc>
        <w:tc>
          <w:tcPr>
            <w:tcW w:w="620" w:type="dxa"/>
            <w:tcBorders>
              <w:top w:val="nil"/>
              <w:left w:val="nil"/>
              <w:bottom w:val="nil"/>
              <w:right w:val="nil"/>
            </w:tcBorders>
            <w:tcMar>
              <w:top w:w="100" w:type="dxa"/>
              <w:left w:w="43" w:type="dxa"/>
              <w:bottom w:w="43" w:type="dxa"/>
              <w:right w:w="43" w:type="dxa"/>
            </w:tcMar>
            <w:vAlign w:val="bottom"/>
          </w:tcPr>
          <w:p w14:paraId="7DEB3FBA" w14:textId="77777777" w:rsidR="0062115A" w:rsidRPr="00DE1073" w:rsidRDefault="003823F2" w:rsidP="00DE1073">
            <w:r w:rsidRPr="00DE1073">
              <w:t>19,6</w:t>
            </w:r>
          </w:p>
        </w:tc>
        <w:tc>
          <w:tcPr>
            <w:tcW w:w="620" w:type="dxa"/>
            <w:tcBorders>
              <w:top w:val="nil"/>
              <w:left w:val="nil"/>
              <w:bottom w:val="nil"/>
              <w:right w:val="nil"/>
            </w:tcBorders>
            <w:tcMar>
              <w:top w:w="100" w:type="dxa"/>
              <w:left w:w="43" w:type="dxa"/>
              <w:bottom w:w="43" w:type="dxa"/>
              <w:right w:w="43" w:type="dxa"/>
            </w:tcMar>
            <w:vAlign w:val="bottom"/>
          </w:tcPr>
          <w:p w14:paraId="44F8C16D" w14:textId="77777777" w:rsidR="0062115A" w:rsidRPr="00DE1073" w:rsidRDefault="003823F2" w:rsidP="00DE1073">
            <w:r w:rsidRPr="00DE1073">
              <w:t>19,5</w:t>
            </w:r>
          </w:p>
        </w:tc>
        <w:tc>
          <w:tcPr>
            <w:tcW w:w="620" w:type="dxa"/>
            <w:tcBorders>
              <w:top w:val="nil"/>
              <w:left w:val="nil"/>
              <w:bottom w:val="nil"/>
              <w:right w:val="nil"/>
            </w:tcBorders>
            <w:tcMar>
              <w:top w:w="100" w:type="dxa"/>
              <w:left w:w="43" w:type="dxa"/>
              <w:bottom w:w="43" w:type="dxa"/>
              <w:right w:w="43" w:type="dxa"/>
            </w:tcMar>
            <w:vAlign w:val="bottom"/>
          </w:tcPr>
          <w:p w14:paraId="16213A02" w14:textId="77777777" w:rsidR="0062115A" w:rsidRPr="00DE1073" w:rsidRDefault="003823F2" w:rsidP="00DE1073">
            <w:r w:rsidRPr="00DE1073">
              <w:t>19,7</w:t>
            </w:r>
          </w:p>
        </w:tc>
        <w:tc>
          <w:tcPr>
            <w:tcW w:w="620" w:type="dxa"/>
            <w:tcBorders>
              <w:top w:val="nil"/>
              <w:left w:val="nil"/>
              <w:bottom w:val="nil"/>
              <w:right w:val="nil"/>
            </w:tcBorders>
            <w:tcMar>
              <w:top w:w="100" w:type="dxa"/>
              <w:left w:w="43" w:type="dxa"/>
              <w:bottom w:w="43" w:type="dxa"/>
              <w:right w:w="43" w:type="dxa"/>
            </w:tcMar>
            <w:vAlign w:val="bottom"/>
          </w:tcPr>
          <w:p w14:paraId="13BB162D" w14:textId="77777777" w:rsidR="0062115A" w:rsidRPr="00DE1073" w:rsidRDefault="003823F2" w:rsidP="00DE1073">
            <w:r w:rsidRPr="00DE1073">
              <w:t>19,7</w:t>
            </w:r>
          </w:p>
        </w:tc>
        <w:tc>
          <w:tcPr>
            <w:tcW w:w="620" w:type="dxa"/>
            <w:tcBorders>
              <w:top w:val="nil"/>
              <w:left w:val="nil"/>
              <w:bottom w:val="nil"/>
              <w:right w:val="nil"/>
            </w:tcBorders>
            <w:tcMar>
              <w:top w:w="100" w:type="dxa"/>
              <w:left w:w="43" w:type="dxa"/>
              <w:bottom w:w="43" w:type="dxa"/>
              <w:right w:w="43" w:type="dxa"/>
            </w:tcMar>
            <w:vAlign w:val="bottom"/>
          </w:tcPr>
          <w:p w14:paraId="0B4E7FB6" w14:textId="77777777" w:rsidR="0062115A" w:rsidRPr="00DE1073" w:rsidRDefault="003823F2" w:rsidP="00DE1073">
            <w:r w:rsidRPr="00DE1073">
              <w:t>19,0</w:t>
            </w:r>
          </w:p>
        </w:tc>
        <w:tc>
          <w:tcPr>
            <w:tcW w:w="620" w:type="dxa"/>
            <w:tcBorders>
              <w:top w:val="nil"/>
              <w:left w:val="nil"/>
              <w:bottom w:val="nil"/>
              <w:right w:val="nil"/>
            </w:tcBorders>
            <w:tcMar>
              <w:top w:w="100" w:type="dxa"/>
              <w:left w:w="43" w:type="dxa"/>
              <w:bottom w:w="43" w:type="dxa"/>
              <w:right w:w="43" w:type="dxa"/>
            </w:tcMar>
            <w:vAlign w:val="bottom"/>
          </w:tcPr>
          <w:p w14:paraId="5D8627E8" w14:textId="77777777" w:rsidR="0062115A" w:rsidRPr="00DE1073" w:rsidRDefault="003823F2" w:rsidP="00DE1073">
            <w:r w:rsidRPr="00DE1073">
              <w:t>19,0</w:t>
            </w:r>
          </w:p>
        </w:tc>
      </w:tr>
      <w:tr w:rsidR="0062115A" w:rsidRPr="00DE1073" w14:paraId="16F9B723" w14:textId="77777777" w:rsidTr="005F2150">
        <w:trPr>
          <w:trHeight w:val="600"/>
        </w:trPr>
        <w:tc>
          <w:tcPr>
            <w:tcW w:w="4580" w:type="dxa"/>
            <w:tcBorders>
              <w:top w:val="nil"/>
              <w:left w:val="nil"/>
              <w:bottom w:val="nil"/>
              <w:right w:val="nil"/>
            </w:tcBorders>
            <w:tcMar>
              <w:top w:w="100" w:type="dxa"/>
              <w:left w:w="43" w:type="dxa"/>
              <w:bottom w:w="43" w:type="dxa"/>
              <w:right w:w="43" w:type="dxa"/>
            </w:tcMar>
          </w:tcPr>
          <w:p w14:paraId="202DADB6" w14:textId="77777777" w:rsidR="0062115A" w:rsidRPr="00DE1073" w:rsidRDefault="003823F2" w:rsidP="00DE1073">
            <w:r w:rsidRPr="00DE1073">
              <w:t>Inntekter i kommunesektoren, reell prosentvis endring fra året før</w:t>
            </w:r>
            <w:r w:rsidRPr="00D10D15">
              <w:rPr>
                <w:rStyle w:val="skrift-hevet"/>
              </w:rPr>
              <w:t>1</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136DD931" w14:textId="77777777" w:rsidR="0062115A" w:rsidRPr="00DE1073" w:rsidRDefault="003823F2" w:rsidP="00DE1073">
            <w:r w:rsidRPr="00DE1073">
              <w:t>3,0</w:t>
            </w:r>
          </w:p>
        </w:tc>
        <w:tc>
          <w:tcPr>
            <w:tcW w:w="620" w:type="dxa"/>
            <w:tcBorders>
              <w:top w:val="nil"/>
              <w:left w:val="nil"/>
              <w:bottom w:val="nil"/>
              <w:right w:val="nil"/>
            </w:tcBorders>
            <w:tcMar>
              <w:top w:w="100" w:type="dxa"/>
              <w:left w:w="43" w:type="dxa"/>
              <w:bottom w:w="43" w:type="dxa"/>
              <w:right w:w="43" w:type="dxa"/>
            </w:tcMar>
            <w:vAlign w:val="bottom"/>
          </w:tcPr>
          <w:p w14:paraId="7831D782" w14:textId="77777777" w:rsidR="0062115A" w:rsidRPr="00DE1073" w:rsidRDefault="003823F2" w:rsidP="00DE1073">
            <w:r w:rsidRPr="00DE1073">
              <w:t>2,0</w:t>
            </w:r>
          </w:p>
        </w:tc>
        <w:tc>
          <w:tcPr>
            <w:tcW w:w="620" w:type="dxa"/>
            <w:tcBorders>
              <w:top w:val="nil"/>
              <w:left w:val="nil"/>
              <w:bottom w:val="nil"/>
              <w:right w:val="nil"/>
            </w:tcBorders>
            <w:tcMar>
              <w:top w:w="100" w:type="dxa"/>
              <w:left w:w="43" w:type="dxa"/>
              <w:bottom w:w="43" w:type="dxa"/>
              <w:right w:w="43" w:type="dxa"/>
            </w:tcMar>
            <w:vAlign w:val="bottom"/>
          </w:tcPr>
          <w:p w14:paraId="2B258499" w14:textId="77777777" w:rsidR="0062115A" w:rsidRPr="00DE1073" w:rsidRDefault="003823F2" w:rsidP="00DE1073">
            <w:r w:rsidRPr="00DE1073">
              <w:t>0,7</w:t>
            </w:r>
          </w:p>
        </w:tc>
        <w:tc>
          <w:tcPr>
            <w:tcW w:w="620" w:type="dxa"/>
            <w:tcBorders>
              <w:top w:val="nil"/>
              <w:left w:val="nil"/>
              <w:bottom w:val="nil"/>
              <w:right w:val="nil"/>
            </w:tcBorders>
            <w:tcMar>
              <w:top w:w="100" w:type="dxa"/>
              <w:left w:w="43" w:type="dxa"/>
              <w:bottom w:w="43" w:type="dxa"/>
              <w:right w:w="43" w:type="dxa"/>
            </w:tcMar>
            <w:vAlign w:val="bottom"/>
          </w:tcPr>
          <w:p w14:paraId="595CAA7C" w14:textId="77777777" w:rsidR="0062115A" w:rsidRPr="00DE1073" w:rsidRDefault="003823F2" w:rsidP="00DE1073">
            <w:r w:rsidRPr="00DE1073">
              <w:t>1,3</w:t>
            </w:r>
          </w:p>
        </w:tc>
        <w:tc>
          <w:tcPr>
            <w:tcW w:w="620" w:type="dxa"/>
            <w:tcBorders>
              <w:top w:val="nil"/>
              <w:left w:val="nil"/>
              <w:bottom w:val="nil"/>
              <w:right w:val="nil"/>
            </w:tcBorders>
            <w:tcMar>
              <w:top w:w="100" w:type="dxa"/>
              <w:left w:w="43" w:type="dxa"/>
              <w:bottom w:w="43" w:type="dxa"/>
              <w:right w:w="43" w:type="dxa"/>
            </w:tcMar>
            <w:vAlign w:val="bottom"/>
          </w:tcPr>
          <w:p w14:paraId="53054D22" w14:textId="77777777" w:rsidR="0062115A" w:rsidRPr="00DE1073" w:rsidRDefault="003823F2" w:rsidP="00DE1073">
            <w:r w:rsidRPr="00DE1073">
              <w:t>1,4</w:t>
            </w:r>
          </w:p>
        </w:tc>
        <w:tc>
          <w:tcPr>
            <w:tcW w:w="620" w:type="dxa"/>
            <w:tcBorders>
              <w:top w:val="nil"/>
              <w:left w:val="nil"/>
              <w:bottom w:val="nil"/>
              <w:right w:val="nil"/>
            </w:tcBorders>
            <w:tcMar>
              <w:top w:w="100" w:type="dxa"/>
              <w:left w:w="43" w:type="dxa"/>
              <w:bottom w:w="43" w:type="dxa"/>
              <w:right w:w="43" w:type="dxa"/>
            </w:tcMar>
            <w:vAlign w:val="bottom"/>
          </w:tcPr>
          <w:p w14:paraId="0D6CF562" w14:textId="77777777" w:rsidR="0062115A" w:rsidRPr="00DE1073" w:rsidRDefault="003823F2" w:rsidP="00DE1073">
            <w:r w:rsidRPr="00DE1073">
              <w:t>2,2</w:t>
            </w:r>
          </w:p>
        </w:tc>
        <w:tc>
          <w:tcPr>
            <w:tcW w:w="620" w:type="dxa"/>
            <w:tcBorders>
              <w:top w:val="nil"/>
              <w:left w:val="nil"/>
              <w:bottom w:val="nil"/>
              <w:right w:val="nil"/>
            </w:tcBorders>
            <w:tcMar>
              <w:top w:w="100" w:type="dxa"/>
              <w:left w:w="43" w:type="dxa"/>
              <w:bottom w:w="43" w:type="dxa"/>
              <w:right w:w="43" w:type="dxa"/>
            </w:tcMar>
            <w:vAlign w:val="bottom"/>
          </w:tcPr>
          <w:p w14:paraId="280E76E3" w14:textId="77777777" w:rsidR="0062115A" w:rsidRPr="00DE1073" w:rsidRDefault="003823F2" w:rsidP="00DE1073">
            <w:r w:rsidRPr="00DE1073">
              <w:t>-0,8</w:t>
            </w:r>
          </w:p>
        </w:tc>
        <w:tc>
          <w:tcPr>
            <w:tcW w:w="620" w:type="dxa"/>
            <w:tcBorders>
              <w:top w:val="nil"/>
              <w:left w:val="nil"/>
              <w:bottom w:val="nil"/>
              <w:right w:val="nil"/>
            </w:tcBorders>
            <w:tcMar>
              <w:top w:w="100" w:type="dxa"/>
              <w:left w:w="43" w:type="dxa"/>
              <w:bottom w:w="43" w:type="dxa"/>
              <w:right w:w="43" w:type="dxa"/>
            </w:tcMar>
            <w:vAlign w:val="bottom"/>
          </w:tcPr>
          <w:p w14:paraId="4DF3A47A" w14:textId="77777777" w:rsidR="0062115A" w:rsidRPr="00DE1073" w:rsidRDefault="003823F2" w:rsidP="00DE1073">
            <w:r w:rsidRPr="00DE1073">
              <w:t>-1,3</w:t>
            </w:r>
          </w:p>
        </w:tc>
      </w:tr>
      <w:tr w:rsidR="0062115A" w:rsidRPr="00DE1073" w14:paraId="45EB71BC"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04F372E4" w14:textId="77777777" w:rsidR="0062115A" w:rsidRPr="00DE1073" w:rsidRDefault="003823F2" w:rsidP="00DE1073">
            <w:r w:rsidRPr="00DE1073">
              <w:t xml:space="preserve">Kommunal </w:t>
            </w:r>
            <w:proofErr w:type="spellStart"/>
            <w:r w:rsidRPr="00DE1073">
              <w:t>deflator</w:t>
            </w:r>
            <w:proofErr w:type="spellEnd"/>
            <w:r w:rsidRPr="00DE1073">
              <w:t>. Prosent endring</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0A8B38A6" w14:textId="77777777" w:rsidR="0062115A" w:rsidRPr="00DE1073" w:rsidRDefault="003823F2" w:rsidP="00DE1073">
            <w:r w:rsidRPr="00DE1073">
              <w:t>2,6</w:t>
            </w:r>
          </w:p>
        </w:tc>
        <w:tc>
          <w:tcPr>
            <w:tcW w:w="620" w:type="dxa"/>
            <w:tcBorders>
              <w:top w:val="nil"/>
              <w:left w:val="nil"/>
              <w:bottom w:val="nil"/>
              <w:right w:val="nil"/>
            </w:tcBorders>
            <w:tcMar>
              <w:top w:w="100" w:type="dxa"/>
              <w:left w:w="43" w:type="dxa"/>
              <w:bottom w:w="43" w:type="dxa"/>
              <w:right w:w="43" w:type="dxa"/>
            </w:tcMar>
            <w:vAlign w:val="bottom"/>
          </w:tcPr>
          <w:p w14:paraId="1A08E50A" w14:textId="77777777" w:rsidR="0062115A" w:rsidRPr="00DE1073" w:rsidRDefault="003823F2" w:rsidP="00DE1073">
            <w:r w:rsidRPr="00DE1073">
              <w:t>2,4</w:t>
            </w:r>
          </w:p>
        </w:tc>
        <w:tc>
          <w:tcPr>
            <w:tcW w:w="620" w:type="dxa"/>
            <w:tcBorders>
              <w:top w:val="nil"/>
              <w:left w:val="nil"/>
              <w:bottom w:val="nil"/>
              <w:right w:val="nil"/>
            </w:tcBorders>
            <w:tcMar>
              <w:top w:w="100" w:type="dxa"/>
              <w:left w:w="43" w:type="dxa"/>
              <w:bottom w:w="43" w:type="dxa"/>
              <w:right w:w="43" w:type="dxa"/>
            </w:tcMar>
            <w:vAlign w:val="bottom"/>
          </w:tcPr>
          <w:p w14:paraId="624774F7" w14:textId="77777777" w:rsidR="0062115A" w:rsidRPr="00DE1073" w:rsidRDefault="003823F2" w:rsidP="00DE1073">
            <w:r w:rsidRPr="00DE1073">
              <w:t>3,1</w:t>
            </w:r>
          </w:p>
        </w:tc>
        <w:tc>
          <w:tcPr>
            <w:tcW w:w="620" w:type="dxa"/>
            <w:tcBorders>
              <w:top w:val="nil"/>
              <w:left w:val="nil"/>
              <w:bottom w:val="nil"/>
              <w:right w:val="nil"/>
            </w:tcBorders>
            <w:tcMar>
              <w:top w:w="100" w:type="dxa"/>
              <w:left w:w="43" w:type="dxa"/>
              <w:bottom w:w="43" w:type="dxa"/>
              <w:right w:w="43" w:type="dxa"/>
            </w:tcMar>
            <w:vAlign w:val="bottom"/>
          </w:tcPr>
          <w:p w14:paraId="6A5F1ABE" w14:textId="77777777" w:rsidR="0062115A" w:rsidRPr="00DE1073" w:rsidRDefault="003823F2" w:rsidP="00DE1073">
            <w:r w:rsidRPr="00DE1073">
              <w:t>3,2</w:t>
            </w:r>
          </w:p>
        </w:tc>
        <w:tc>
          <w:tcPr>
            <w:tcW w:w="620" w:type="dxa"/>
            <w:tcBorders>
              <w:top w:val="nil"/>
              <w:left w:val="nil"/>
              <w:bottom w:val="nil"/>
              <w:right w:val="nil"/>
            </w:tcBorders>
            <w:tcMar>
              <w:top w:w="100" w:type="dxa"/>
              <w:left w:w="43" w:type="dxa"/>
              <w:bottom w:w="43" w:type="dxa"/>
              <w:right w:w="43" w:type="dxa"/>
            </w:tcMar>
            <w:vAlign w:val="bottom"/>
          </w:tcPr>
          <w:p w14:paraId="5D91E442" w14:textId="77777777" w:rsidR="0062115A" w:rsidRPr="00DE1073" w:rsidRDefault="003823F2" w:rsidP="00DE1073">
            <w:r w:rsidRPr="00DE1073">
              <w:t>1,0</w:t>
            </w:r>
          </w:p>
        </w:tc>
        <w:tc>
          <w:tcPr>
            <w:tcW w:w="620" w:type="dxa"/>
            <w:tcBorders>
              <w:top w:val="nil"/>
              <w:left w:val="nil"/>
              <w:bottom w:val="nil"/>
              <w:right w:val="nil"/>
            </w:tcBorders>
            <w:tcMar>
              <w:top w:w="100" w:type="dxa"/>
              <w:left w:w="43" w:type="dxa"/>
              <w:bottom w:w="43" w:type="dxa"/>
              <w:right w:w="43" w:type="dxa"/>
            </w:tcMar>
            <w:vAlign w:val="bottom"/>
          </w:tcPr>
          <w:p w14:paraId="40EE8DC5" w14:textId="77777777" w:rsidR="0062115A" w:rsidRPr="00DE1073" w:rsidRDefault="003823F2" w:rsidP="00DE1073">
            <w:r w:rsidRPr="00DE1073">
              <w:t>4,3</w:t>
            </w:r>
          </w:p>
        </w:tc>
        <w:tc>
          <w:tcPr>
            <w:tcW w:w="620" w:type="dxa"/>
            <w:tcBorders>
              <w:top w:val="nil"/>
              <w:left w:val="nil"/>
              <w:bottom w:val="nil"/>
              <w:right w:val="nil"/>
            </w:tcBorders>
            <w:tcMar>
              <w:top w:w="100" w:type="dxa"/>
              <w:left w:w="43" w:type="dxa"/>
              <w:bottom w:w="43" w:type="dxa"/>
              <w:right w:w="43" w:type="dxa"/>
            </w:tcMar>
            <w:vAlign w:val="bottom"/>
          </w:tcPr>
          <w:p w14:paraId="1AC19795" w14:textId="77777777" w:rsidR="0062115A" w:rsidRPr="00DE1073" w:rsidRDefault="003823F2" w:rsidP="00DE1073">
            <w:r w:rsidRPr="00DE1073">
              <w:t>6,7</w:t>
            </w:r>
          </w:p>
        </w:tc>
        <w:tc>
          <w:tcPr>
            <w:tcW w:w="620" w:type="dxa"/>
            <w:tcBorders>
              <w:top w:val="nil"/>
              <w:left w:val="nil"/>
              <w:bottom w:val="nil"/>
              <w:right w:val="nil"/>
            </w:tcBorders>
            <w:tcMar>
              <w:top w:w="100" w:type="dxa"/>
              <w:left w:w="43" w:type="dxa"/>
              <w:bottom w:w="43" w:type="dxa"/>
              <w:right w:w="43" w:type="dxa"/>
            </w:tcMar>
            <w:vAlign w:val="bottom"/>
          </w:tcPr>
          <w:p w14:paraId="0FE100E1" w14:textId="77777777" w:rsidR="0062115A" w:rsidRPr="00DE1073" w:rsidRDefault="003823F2" w:rsidP="00DE1073">
            <w:r w:rsidRPr="00DE1073">
              <w:t>5,2</w:t>
            </w:r>
          </w:p>
        </w:tc>
      </w:tr>
      <w:tr w:rsidR="0062115A" w:rsidRPr="00DE1073" w14:paraId="4D12B8EE"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74770366" w14:textId="77777777" w:rsidR="0062115A" w:rsidRPr="00DE1073" w:rsidRDefault="003823F2" w:rsidP="00DE1073">
            <w:r w:rsidRPr="00DE1073">
              <w:t>Frie inntekter i prosent av samlede inntekter</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14CA528C" w14:textId="77777777" w:rsidR="0062115A" w:rsidRPr="00DE1073" w:rsidRDefault="003823F2" w:rsidP="00DE1073">
            <w:r w:rsidRPr="00DE1073">
              <w:t>72,6</w:t>
            </w:r>
          </w:p>
        </w:tc>
        <w:tc>
          <w:tcPr>
            <w:tcW w:w="620" w:type="dxa"/>
            <w:tcBorders>
              <w:top w:val="nil"/>
              <w:left w:val="nil"/>
              <w:bottom w:val="nil"/>
              <w:right w:val="nil"/>
            </w:tcBorders>
            <w:tcMar>
              <w:top w:w="100" w:type="dxa"/>
              <w:left w:w="43" w:type="dxa"/>
              <w:bottom w:w="43" w:type="dxa"/>
              <w:right w:w="43" w:type="dxa"/>
            </w:tcMar>
            <w:vAlign w:val="bottom"/>
          </w:tcPr>
          <w:p w14:paraId="30CD8D51" w14:textId="77777777" w:rsidR="0062115A" w:rsidRPr="00DE1073" w:rsidRDefault="003823F2" w:rsidP="00DE1073">
            <w:r w:rsidRPr="00DE1073">
              <w:t>72,2</w:t>
            </w:r>
          </w:p>
        </w:tc>
        <w:tc>
          <w:tcPr>
            <w:tcW w:w="620" w:type="dxa"/>
            <w:tcBorders>
              <w:top w:val="nil"/>
              <w:left w:val="nil"/>
              <w:bottom w:val="nil"/>
              <w:right w:val="nil"/>
            </w:tcBorders>
            <w:tcMar>
              <w:top w:w="100" w:type="dxa"/>
              <w:left w:w="43" w:type="dxa"/>
              <w:bottom w:w="43" w:type="dxa"/>
              <w:right w:w="43" w:type="dxa"/>
            </w:tcMar>
            <w:vAlign w:val="bottom"/>
          </w:tcPr>
          <w:p w14:paraId="58B328B4" w14:textId="77777777" w:rsidR="0062115A" w:rsidRPr="00DE1073" w:rsidRDefault="003823F2" w:rsidP="00DE1073">
            <w:r w:rsidRPr="00DE1073">
              <w:t>71,7</w:t>
            </w:r>
          </w:p>
        </w:tc>
        <w:tc>
          <w:tcPr>
            <w:tcW w:w="620" w:type="dxa"/>
            <w:tcBorders>
              <w:top w:val="nil"/>
              <w:left w:val="nil"/>
              <w:bottom w:val="nil"/>
              <w:right w:val="nil"/>
            </w:tcBorders>
            <w:tcMar>
              <w:top w:w="100" w:type="dxa"/>
              <w:left w:w="43" w:type="dxa"/>
              <w:bottom w:w="43" w:type="dxa"/>
              <w:right w:w="43" w:type="dxa"/>
            </w:tcMar>
            <w:vAlign w:val="bottom"/>
          </w:tcPr>
          <w:p w14:paraId="6C2D57C8" w14:textId="77777777" w:rsidR="0062115A" w:rsidRPr="00DE1073" w:rsidRDefault="003823F2" w:rsidP="00DE1073">
            <w:r w:rsidRPr="00DE1073">
              <w:t>71,3</w:t>
            </w:r>
          </w:p>
        </w:tc>
        <w:tc>
          <w:tcPr>
            <w:tcW w:w="620" w:type="dxa"/>
            <w:tcBorders>
              <w:top w:val="nil"/>
              <w:left w:val="nil"/>
              <w:bottom w:val="nil"/>
              <w:right w:val="nil"/>
            </w:tcBorders>
            <w:tcMar>
              <w:top w:w="100" w:type="dxa"/>
              <w:left w:w="43" w:type="dxa"/>
              <w:bottom w:w="43" w:type="dxa"/>
              <w:right w:w="43" w:type="dxa"/>
            </w:tcMar>
            <w:vAlign w:val="bottom"/>
          </w:tcPr>
          <w:p w14:paraId="228D7E0E" w14:textId="77777777" w:rsidR="0062115A" w:rsidRPr="00DE1073" w:rsidRDefault="003823F2" w:rsidP="00DE1073">
            <w:r w:rsidRPr="00DE1073">
              <w:t>71,7</w:t>
            </w:r>
          </w:p>
        </w:tc>
        <w:tc>
          <w:tcPr>
            <w:tcW w:w="620" w:type="dxa"/>
            <w:tcBorders>
              <w:top w:val="nil"/>
              <w:left w:val="nil"/>
              <w:bottom w:val="nil"/>
              <w:right w:val="nil"/>
            </w:tcBorders>
            <w:tcMar>
              <w:top w:w="100" w:type="dxa"/>
              <w:left w:w="43" w:type="dxa"/>
              <w:bottom w:w="43" w:type="dxa"/>
              <w:right w:w="43" w:type="dxa"/>
            </w:tcMar>
            <w:vAlign w:val="bottom"/>
          </w:tcPr>
          <w:p w14:paraId="2929B63B" w14:textId="77777777" w:rsidR="0062115A" w:rsidRPr="00DE1073" w:rsidRDefault="003823F2" w:rsidP="00DE1073">
            <w:r w:rsidRPr="00DE1073">
              <w:t>72,0</w:t>
            </w:r>
          </w:p>
        </w:tc>
        <w:tc>
          <w:tcPr>
            <w:tcW w:w="620" w:type="dxa"/>
            <w:tcBorders>
              <w:top w:val="nil"/>
              <w:left w:val="nil"/>
              <w:bottom w:val="nil"/>
              <w:right w:val="nil"/>
            </w:tcBorders>
            <w:tcMar>
              <w:top w:w="100" w:type="dxa"/>
              <w:left w:w="43" w:type="dxa"/>
              <w:bottom w:w="43" w:type="dxa"/>
              <w:right w:w="43" w:type="dxa"/>
            </w:tcMar>
            <w:vAlign w:val="bottom"/>
          </w:tcPr>
          <w:p w14:paraId="4040B26D" w14:textId="77777777" w:rsidR="0062115A" w:rsidRPr="00DE1073" w:rsidRDefault="003823F2" w:rsidP="00DE1073">
            <w:r w:rsidRPr="00DE1073">
              <w:t>72,6</w:t>
            </w:r>
          </w:p>
        </w:tc>
        <w:tc>
          <w:tcPr>
            <w:tcW w:w="620" w:type="dxa"/>
            <w:tcBorders>
              <w:top w:val="nil"/>
              <w:left w:val="nil"/>
              <w:bottom w:val="nil"/>
              <w:right w:val="nil"/>
            </w:tcBorders>
            <w:tcMar>
              <w:top w:w="100" w:type="dxa"/>
              <w:left w:w="43" w:type="dxa"/>
              <w:bottom w:w="43" w:type="dxa"/>
              <w:right w:w="43" w:type="dxa"/>
            </w:tcMar>
            <w:vAlign w:val="bottom"/>
          </w:tcPr>
          <w:p w14:paraId="0D09D3E5" w14:textId="77777777" w:rsidR="0062115A" w:rsidRPr="00DE1073" w:rsidRDefault="003823F2" w:rsidP="00DE1073">
            <w:r w:rsidRPr="00DE1073">
              <w:t>71,8</w:t>
            </w:r>
          </w:p>
        </w:tc>
      </w:tr>
      <w:tr w:rsidR="0062115A" w:rsidRPr="00DE1073" w14:paraId="5A753A36"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624D59E7" w14:textId="77777777" w:rsidR="0062115A" w:rsidRPr="00DE1073" w:rsidRDefault="003823F2" w:rsidP="00DE1073">
            <w:r w:rsidRPr="00DE1073">
              <w:t>Frie inntekter, reell endring fra året før</w:t>
            </w:r>
            <w:r w:rsidRPr="00D10D15">
              <w:rPr>
                <w:rStyle w:val="skrift-hevet"/>
              </w:rPr>
              <w:t>1</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4C7ECBC8" w14:textId="77777777" w:rsidR="0062115A" w:rsidRPr="00DE1073" w:rsidRDefault="003823F2" w:rsidP="00DE1073">
            <w:r w:rsidRPr="00DE1073">
              <w:t>2,8</w:t>
            </w:r>
          </w:p>
        </w:tc>
        <w:tc>
          <w:tcPr>
            <w:tcW w:w="620" w:type="dxa"/>
            <w:tcBorders>
              <w:top w:val="nil"/>
              <w:left w:val="nil"/>
              <w:bottom w:val="nil"/>
              <w:right w:val="nil"/>
            </w:tcBorders>
            <w:tcMar>
              <w:top w:w="100" w:type="dxa"/>
              <w:left w:w="43" w:type="dxa"/>
              <w:bottom w:w="43" w:type="dxa"/>
              <w:right w:w="43" w:type="dxa"/>
            </w:tcMar>
            <w:vAlign w:val="bottom"/>
          </w:tcPr>
          <w:p w14:paraId="375CA1D5" w14:textId="77777777" w:rsidR="0062115A" w:rsidRPr="00DE1073" w:rsidRDefault="003823F2" w:rsidP="00DE1073">
            <w:r w:rsidRPr="00DE1073">
              <w:t>1,4</w:t>
            </w:r>
          </w:p>
        </w:tc>
        <w:tc>
          <w:tcPr>
            <w:tcW w:w="620" w:type="dxa"/>
            <w:tcBorders>
              <w:top w:val="nil"/>
              <w:left w:val="nil"/>
              <w:bottom w:val="nil"/>
              <w:right w:val="nil"/>
            </w:tcBorders>
            <w:tcMar>
              <w:top w:w="100" w:type="dxa"/>
              <w:left w:w="43" w:type="dxa"/>
              <w:bottom w:w="43" w:type="dxa"/>
              <w:right w:w="43" w:type="dxa"/>
            </w:tcMar>
            <w:vAlign w:val="bottom"/>
          </w:tcPr>
          <w:p w14:paraId="77B92A9D" w14:textId="77777777" w:rsidR="0062115A" w:rsidRPr="00DE1073" w:rsidRDefault="003823F2" w:rsidP="00DE1073">
            <w:r w:rsidRPr="00DE1073">
              <w:t>0,2</w:t>
            </w:r>
          </w:p>
        </w:tc>
        <w:tc>
          <w:tcPr>
            <w:tcW w:w="620" w:type="dxa"/>
            <w:tcBorders>
              <w:top w:val="nil"/>
              <w:left w:val="nil"/>
              <w:bottom w:val="nil"/>
              <w:right w:val="nil"/>
            </w:tcBorders>
            <w:tcMar>
              <w:top w:w="100" w:type="dxa"/>
              <w:left w:w="43" w:type="dxa"/>
              <w:bottom w:w="43" w:type="dxa"/>
              <w:right w:w="43" w:type="dxa"/>
            </w:tcMar>
            <w:vAlign w:val="bottom"/>
          </w:tcPr>
          <w:p w14:paraId="15A4B8C2" w14:textId="77777777" w:rsidR="0062115A" w:rsidRPr="00DE1073" w:rsidRDefault="003823F2" w:rsidP="00DE1073">
            <w:r w:rsidRPr="00DE1073">
              <w:t>1,1</w:t>
            </w:r>
          </w:p>
        </w:tc>
        <w:tc>
          <w:tcPr>
            <w:tcW w:w="620" w:type="dxa"/>
            <w:tcBorders>
              <w:top w:val="nil"/>
              <w:left w:val="nil"/>
              <w:bottom w:val="nil"/>
              <w:right w:val="nil"/>
            </w:tcBorders>
            <w:tcMar>
              <w:top w:w="100" w:type="dxa"/>
              <w:left w:w="43" w:type="dxa"/>
              <w:bottom w:w="43" w:type="dxa"/>
              <w:right w:w="43" w:type="dxa"/>
            </w:tcMar>
            <w:vAlign w:val="bottom"/>
          </w:tcPr>
          <w:p w14:paraId="6B50975B" w14:textId="77777777" w:rsidR="0062115A" w:rsidRPr="00DE1073" w:rsidRDefault="003823F2" w:rsidP="00DE1073">
            <w:r w:rsidRPr="00DE1073">
              <w:t>-0,2</w:t>
            </w:r>
          </w:p>
        </w:tc>
        <w:tc>
          <w:tcPr>
            <w:tcW w:w="620" w:type="dxa"/>
            <w:tcBorders>
              <w:top w:val="nil"/>
              <w:left w:val="nil"/>
              <w:bottom w:val="nil"/>
              <w:right w:val="nil"/>
            </w:tcBorders>
            <w:tcMar>
              <w:top w:w="100" w:type="dxa"/>
              <w:left w:w="43" w:type="dxa"/>
              <w:bottom w:w="43" w:type="dxa"/>
              <w:right w:w="43" w:type="dxa"/>
            </w:tcMar>
            <w:vAlign w:val="bottom"/>
          </w:tcPr>
          <w:p w14:paraId="0DCB76B2" w14:textId="77777777" w:rsidR="0062115A" w:rsidRPr="00DE1073" w:rsidRDefault="003823F2" w:rsidP="00DE1073">
            <w:r w:rsidRPr="00DE1073">
              <w:t>3,5</w:t>
            </w:r>
          </w:p>
        </w:tc>
        <w:tc>
          <w:tcPr>
            <w:tcW w:w="620" w:type="dxa"/>
            <w:tcBorders>
              <w:top w:val="nil"/>
              <w:left w:val="nil"/>
              <w:bottom w:val="nil"/>
              <w:right w:val="nil"/>
            </w:tcBorders>
            <w:tcMar>
              <w:top w:w="100" w:type="dxa"/>
              <w:left w:w="43" w:type="dxa"/>
              <w:bottom w:w="43" w:type="dxa"/>
              <w:right w:w="43" w:type="dxa"/>
            </w:tcMar>
            <w:vAlign w:val="bottom"/>
          </w:tcPr>
          <w:p w14:paraId="51954F39" w14:textId="77777777" w:rsidR="0062115A" w:rsidRPr="00DE1073" w:rsidRDefault="003823F2" w:rsidP="00DE1073">
            <w:r w:rsidRPr="00DE1073">
              <w:t>-1,8</w:t>
            </w:r>
          </w:p>
        </w:tc>
        <w:tc>
          <w:tcPr>
            <w:tcW w:w="620" w:type="dxa"/>
            <w:tcBorders>
              <w:top w:val="nil"/>
              <w:left w:val="nil"/>
              <w:bottom w:val="nil"/>
              <w:right w:val="nil"/>
            </w:tcBorders>
            <w:tcMar>
              <w:top w:w="100" w:type="dxa"/>
              <w:left w:w="43" w:type="dxa"/>
              <w:bottom w:w="43" w:type="dxa"/>
              <w:right w:w="43" w:type="dxa"/>
            </w:tcMar>
            <w:vAlign w:val="bottom"/>
          </w:tcPr>
          <w:p w14:paraId="680D1F43" w14:textId="77777777" w:rsidR="0062115A" w:rsidRPr="00DE1073" w:rsidRDefault="003823F2" w:rsidP="00DE1073">
            <w:r w:rsidRPr="00DE1073">
              <w:t>-2,4</w:t>
            </w:r>
          </w:p>
        </w:tc>
      </w:tr>
      <w:tr w:rsidR="0062115A" w:rsidRPr="00DE1073" w14:paraId="35235644"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5E470088" w14:textId="77777777" w:rsidR="0062115A" w:rsidRPr="00DE1073" w:rsidRDefault="003823F2" w:rsidP="00DE1073">
            <w:r w:rsidRPr="00DE1073">
              <w:t>Aktivitetsendring i pst. fra året før</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64EC5638" w14:textId="77777777" w:rsidR="0062115A" w:rsidRPr="00DE1073" w:rsidRDefault="003823F2" w:rsidP="00DE1073">
            <w:r w:rsidRPr="00DE1073">
              <w:t>2,9</w:t>
            </w:r>
          </w:p>
        </w:tc>
        <w:tc>
          <w:tcPr>
            <w:tcW w:w="620" w:type="dxa"/>
            <w:tcBorders>
              <w:top w:val="nil"/>
              <w:left w:val="nil"/>
              <w:bottom w:val="nil"/>
              <w:right w:val="nil"/>
            </w:tcBorders>
            <w:tcMar>
              <w:top w:w="100" w:type="dxa"/>
              <w:left w:w="43" w:type="dxa"/>
              <w:bottom w:w="43" w:type="dxa"/>
              <w:right w:w="43" w:type="dxa"/>
            </w:tcMar>
            <w:vAlign w:val="bottom"/>
          </w:tcPr>
          <w:p w14:paraId="59B48300" w14:textId="77777777" w:rsidR="0062115A" w:rsidRPr="00DE1073" w:rsidRDefault="003823F2" w:rsidP="00DE1073">
            <w:r w:rsidRPr="00DE1073">
              <w:t>1,5</w:t>
            </w:r>
          </w:p>
        </w:tc>
        <w:tc>
          <w:tcPr>
            <w:tcW w:w="620" w:type="dxa"/>
            <w:tcBorders>
              <w:top w:val="nil"/>
              <w:left w:val="nil"/>
              <w:bottom w:val="nil"/>
              <w:right w:val="nil"/>
            </w:tcBorders>
            <w:tcMar>
              <w:top w:w="100" w:type="dxa"/>
              <w:left w:w="43" w:type="dxa"/>
              <w:bottom w:w="43" w:type="dxa"/>
              <w:right w:w="43" w:type="dxa"/>
            </w:tcMar>
            <w:vAlign w:val="bottom"/>
          </w:tcPr>
          <w:p w14:paraId="7D127CF9" w14:textId="77777777" w:rsidR="0062115A" w:rsidRPr="00DE1073" w:rsidRDefault="003823F2" w:rsidP="00DE1073">
            <w:r w:rsidRPr="00DE1073">
              <w:t>2,6</w:t>
            </w:r>
          </w:p>
        </w:tc>
        <w:tc>
          <w:tcPr>
            <w:tcW w:w="620" w:type="dxa"/>
            <w:tcBorders>
              <w:top w:val="nil"/>
              <w:left w:val="nil"/>
              <w:bottom w:val="nil"/>
              <w:right w:val="nil"/>
            </w:tcBorders>
            <w:tcMar>
              <w:top w:w="100" w:type="dxa"/>
              <w:left w:w="43" w:type="dxa"/>
              <w:bottom w:w="43" w:type="dxa"/>
              <w:right w:w="43" w:type="dxa"/>
            </w:tcMar>
            <w:vAlign w:val="bottom"/>
          </w:tcPr>
          <w:p w14:paraId="495164D4" w14:textId="77777777" w:rsidR="0062115A" w:rsidRPr="00DE1073" w:rsidRDefault="003823F2" w:rsidP="00DE1073">
            <w:r w:rsidRPr="00DE1073">
              <w:t>2,7</w:t>
            </w:r>
          </w:p>
        </w:tc>
        <w:tc>
          <w:tcPr>
            <w:tcW w:w="620" w:type="dxa"/>
            <w:tcBorders>
              <w:top w:val="nil"/>
              <w:left w:val="nil"/>
              <w:bottom w:val="nil"/>
              <w:right w:val="nil"/>
            </w:tcBorders>
            <w:tcMar>
              <w:top w:w="100" w:type="dxa"/>
              <w:left w:w="43" w:type="dxa"/>
              <w:bottom w:w="43" w:type="dxa"/>
              <w:right w:w="43" w:type="dxa"/>
            </w:tcMar>
            <w:vAlign w:val="bottom"/>
          </w:tcPr>
          <w:p w14:paraId="5295E2F8" w14:textId="77777777" w:rsidR="0062115A" w:rsidRPr="00DE1073" w:rsidRDefault="003823F2" w:rsidP="00DE1073">
            <w:r w:rsidRPr="00DE1073">
              <w:t>-1,0</w:t>
            </w:r>
          </w:p>
        </w:tc>
        <w:tc>
          <w:tcPr>
            <w:tcW w:w="620" w:type="dxa"/>
            <w:tcBorders>
              <w:top w:val="nil"/>
              <w:left w:val="nil"/>
              <w:bottom w:val="nil"/>
              <w:right w:val="nil"/>
            </w:tcBorders>
            <w:tcMar>
              <w:top w:w="100" w:type="dxa"/>
              <w:left w:w="43" w:type="dxa"/>
              <w:bottom w:w="43" w:type="dxa"/>
              <w:right w:w="43" w:type="dxa"/>
            </w:tcMar>
            <w:vAlign w:val="bottom"/>
          </w:tcPr>
          <w:p w14:paraId="5B3128A5" w14:textId="77777777" w:rsidR="0062115A" w:rsidRPr="00DE1073" w:rsidRDefault="003823F2" w:rsidP="00DE1073">
            <w:r w:rsidRPr="00DE1073">
              <w:t>1,8</w:t>
            </w:r>
          </w:p>
        </w:tc>
        <w:tc>
          <w:tcPr>
            <w:tcW w:w="620" w:type="dxa"/>
            <w:tcBorders>
              <w:top w:val="nil"/>
              <w:left w:val="nil"/>
              <w:bottom w:val="nil"/>
              <w:right w:val="nil"/>
            </w:tcBorders>
            <w:tcMar>
              <w:top w:w="100" w:type="dxa"/>
              <w:left w:w="43" w:type="dxa"/>
              <w:bottom w:w="43" w:type="dxa"/>
              <w:right w:w="43" w:type="dxa"/>
            </w:tcMar>
            <w:vAlign w:val="bottom"/>
          </w:tcPr>
          <w:p w14:paraId="07F13902" w14:textId="77777777" w:rsidR="0062115A" w:rsidRPr="00DE1073" w:rsidRDefault="003823F2" w:rsidP="00DE1073">
            <w:r w:rsidRPr="00DE1073">
              <w:t>0,2</w:t>
            </w:r>
          </w:p>
        </w:tc>
        <w:tc>
          <w:tcPr>
            <w:tcW w:w="620" w:type="dxa"/>
            <w:tcBorders>
              <w:top w:val="nil"/>
              <w:left w:val="nil"/>
              <w:bottom w:val="nil"/>
              <w:right w:val="nil"/>
            </w:tcBorders>
            <w:tcMar>
              <w:top w:w="100" w:type="dxa"/>
              <w:left w:w="43" w:type="dxa"/>
              <w:bottom w:w="43" w:type="dxa"/>
              <w:right w:w="43" w:type="dxa"/>
            </w:tcMar>
            <w:vAlign w:val="bottom"/>
          </w:tcPr>
          <w:p w14:paraId="4C24A6E4" w14:textId="77777777" w:rsidR="0062115A" w:rsidRPr="00DE1073" w:rsidRDefault="003823F2" w:rsidP="00DE1073">
            <w:r w:rsidRPr="00DE1073">
              <w:t>0,1</w:t>
            </w:r>
          </w:p>
        </w:tc>
      </w:tr>
      <w:tr w:rsidR="0062115A" w:rsidRPr="00DE1073" w14:paraId="5BC13444"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27B13596" w14:textId="77777777" w:rsidR="0062115A" w:rsidRPr="00DE1073" w:rsidRDefault="003823F2" w:rsidP="00DE1073">
            <w:r w:rsidRPr="00DE1073">
              <w:t>Brutto realinvesteringer i prosent av inntekter</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54618EE3" w14:textId="77777777" w:rsidR="0062115A" w:rsidRPr="00DE1073" w:rsidRDefault="003823F2" w:rsidP="00DE1073">
            <w:r w:rsidRPr="00DE1073">
              <w:t>14,0</w:t>
            </w:r>
          </w:p>
        </w:tc>
        <w:tc>
          <w:tcPr>
            <w:tcW w:w="620" w:type="dxa"/>
            <w:tcBorders>
              <w:top w:val="nil"/>
              <w:left w:val="nil"/>
              <w:bottom w:val="nil"/>
              <w:right w:val="nil"/>
            </w:tcBorders>
            <w:tcMar>
              <w:top w:w="100" w:type="dxa"/>
              <w:left w:w="43" w:type="dxa"/>
              <w:bottom w:w="43" w:type="dxa"/>
              <w:right w:w="43" w:type="dxa"/>
            </w:tcMar>
            <w:vAlign w:val="bottom"/>
          </w:tcPr>
          <w:p w14:paraId="3DB37AAC" w14:textId="77777777" w:rsidR="0062115A" w:rsidRPr="00DE1073" w:rsidRDefault="003823F2" w:rsidP="00DE1073">
            <w:r w:rsidRPr="00DE1073">
              <w:t>13,2</w:t>
            </w:r>
          </w:p>
        </w:tc>
        <w:tc>
          <w:tcPr>
            <w:tcW w:w="620" w:type="dxa"/>
            <w:tcBorders>
              <w:top w:val="nil"/>
              <w:left w:val="nil"/>
              <w:bottom w:val="nil"/>
              <w:right w:val="nil"/>
            </w:tcBorders>
            <w:tcMar>
              <w:top w:w="100" w:type="dxa"/>
              <w:left w:w="43" w:type="dxa"/>
              <w:bottom w:w="43" w:type="dxa"/>
              <w:right w:w="43" w:type="dxa"/>
            </w:tcMar>
            <w:vAlign w:val="bottom"/>
          </w:tcPr>
          <w:p w14:paraId="2975FB04" w14:textId="77777777" w:rsidR="0062115A" w:rsidRPr="00DE1073" w:rsidRDefault="003823F2" w:rsidP="00DE1073">
            <w:r w:rsidRPr="00DE1073">
              <w:t>14,2</w:t>
            </w:r>
          </w:p>
        </w:tc>
        <w:tc>
          <w:tcPr>
            <w:tcW w:w="620" w:type="dxa"/>
            <w:tcBorders>
              <w:top w:val="nil"/>
              <w:left w:val="nil"/>
              <w:bottom w:val="nil"/>
              <w:right w:val="nil"/>
            </w:tcBorders>
            <w:tcMar>
              <w:top w:w="100" w:type="dxa"/>
              <w:left w:w="43" w:type="dxa"/>
              <w:bottom w:w="43" w:type="dxa"/>
              <w:right w:w="43" w:type="dxa"/>
            </w:tcMar>
            <w:vAlign w:val="bottom"/>
          </w:tcPr>
          <w:p w14:paraId="2E2B9CD3" w14:textId="77777777" w:rsidR="0062115A" w:rsidRPr="00DE1073" w:rsidRDefault="003823F2" w:rsidP="00DE1073">
            <w:r w:rsidRPr="00DE1073">
              <w:t>15,3</w:t>
            </w:r>
          </w:p>
        </w:tc>
        <w:tc>
          <w:tcPr>
            <w:tcW w:w="620" w:type="dxa"/>
            <w:tcBorders>
              <w:top w:val="nil"/>
              <w:left w:val="nil"/>
              <w:bottom w:val="nil"/>
              <w:right w:val="nil"/>
            </w:tcBorders>
            <w:tcMar>
              <w:top w:w="100" w:type="dxa"/>
              <w:left w:w="43" w:type="dxa"/>
              <w:bottom w:w="43" w:type="dxa"/>
              <w:right w:w="43" w:type="dxa"/>
            </w:tcMar>
            <w:vAlign w:val="bottom"/>
          </w:tcPr>
          <w:p w14:paraId="5A2C125C" w14:textId="77777777" w:rsidR="0062115A" w:rsidRPr="00DE1073" w:rsidRDefault="003823F2" w:rsidP="00DE1073">
            <w:r w:rsidRPr="00DE1073">
              <w:t>14,6</w:t>
            </w:r>
          </w:p>
        </w:tc>
        <w:tc>
          <w:tcPr>
            <w:tcW w:w="620" w:type="dxa"/>
            <w:tcBorders>
              <w:top w:val="nil"/>
              <w:left w:val="nil"/>
              <w:bottom w:val="nil"/>
              <w:right w:val="nil"/>
            </w:tcBorders>
            <w:tcMar>
              <w:top w:w="100" w:type="dxa"/>
              <w:left w:w="43" w:type="dxa"/>
              <w:bottom w:w="43" w:type="dxa"/>
              <w:right w:w="43" w:type="dxa"/>
            </w:tcMar>
            <w:vAlign w:val="bottom"/>
          </w:tcPr>
          <w:p w14:paraId="67C926BD" w14:textId="77777777" w:rsidR="0062115A" w:rsidRPr="00DE1073" w:rsidRDefault="003823F2" w:rsidP="00DE1073">
            <w:r w:rsidRPr="00DE1073">
              <w:t>13,3</w:t>
            </w:r>
          </w:p>
        </w:tc>
        <w:tc>
          <w:tcPr>
            <w:tcW w:w="620" w:type="dxa"/>
            <w:tcBorders>
              <w:top w:val="nil"/>
              <w:left w:val="nil"/>
              <w:bottom w:val="nil"/>
              <w:right w:val="nil"/>
            </w:tcBorders>
            <w:tcMar>
              <w:top w:w="100" w:type="dxa"/>
              <w:left w:w="43" w:type="dxa"/>
              <w:bottom w:w="43" w:type="dxa"/>
              <w:right w:w="43" w:type="dxa"/>
            </w:tcMar>
            <w:vAlign w:val="bottom"/>
          </w:tcPr>
          <w:p w14:paraId="2AE02044" w14:textId="77777777" w:rsidR="0062115A" w:rsidRPr="00DE1073" w:rsidRDefault="003823F2" w:rsidP="00DE1073">
            <w:r w:rsidRPr="00DE1073">
              <w:t>14,1</w:t>
            </w:r>
          </w:p>
        </w:tc>
        <w:tc>
          <w:tcPr>
            <w:tcW w:w="620" w:type="dxa"/>
            <w:tcBorders>
              <w:top w:val="nil"/>
              <w:left w:val="nil"/>
              <w:bottom w:val="nil"/>
              <w:right w:val="nil"/>
            </w:tcBorders>
            <w:tcMar>
              <w:top w:w="100" w:type="dxa"/>
              <w:left w:w="43" w:type="dxa"/>
              <w:bottom w:w="43" w:type="dxa"/>
              <w:right w:w="43" w:type="dxa"/>
            </w:tcMar>
            <w:vAlign w:val="bottom"/>
          </w:tcPr>
          <w:p w14:paraId="734290FD" w14:textId="77777777" w:rsidR="0062115A" w:rsidRPr="00DE1073" w:rsidRDefault="003823F2" w:rsidP="00DE1073">
            <w:r w:rsidRPr="00DE1073">
              <w:t>14,2</w:t>
            </w:r>
          </w:p>
        </w:tc>
      </w:tr>
      <w:tr w:rsidR="0062115A" w:rsidRPr="00DE1073" w14:paraId="577C55BA"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1DFF065F" w14:textId="77777777" w:rsidR="0062115A" w:rsidRPr="00DE1073" w:rsidRDefault="003823F2" w:rsidP="00DE1073">
            <w:r w:rsidRPr="00DE1073">
              <w:t>Netto driftsresultat i prosent. Kommunekonsern</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5BA4330A" w14:textId="77777777" w:rsidR="0062115A" w:rsidRPr="00DE1073" w:rsidRDefault="003823F2" w:rsidP="00DE1073">
            <w:r w:rsidRPr="00DE1073">
              <w:t>4,2</w:t>
            </w:r>
          </w:p>
        </w:tc>
        <w:tc>
          <w:tcPr>
            <w:tcW w:w="620" w:type="dxa"/>
            <w:tcBorders>
              <w:top w:val="nil"/>
              <w:left w:val="nil"/>
              <w:bottom w:val="nil"/>
              <w:right w:val="nil"/>
            </w:tcBorders>
            <w:tcMar>
              <w:top w:w="100" w:type="dxa"/>
              <w:left w:w="43" w:type="dxa"/>
              <w:bottom w:w="43" w:type="dxa"/>
              <w:right w:w="43" w:type="dxa"/>
            </w:tcMar>
            <w:vAlign w:val="bottom"/>
          </w:tcPr>
          <w:p w14:paraId="4547003E" w14:textId="77777777" w:rsidR="0062115A" w:rsidRPr="00DE1073" w:rsidRDefault="003823F2" w:rsidP="00DE1073">
            <w:r w:rsidRPr="00DE1073">
              <w:t>3,9</w:t>
            </w:r>
          </w:p>
        </w:tc>
        <w:tc>
          <w:tcPr>
            <w:tcW w:w="620" w:type="dxa"/>
            <w:tcBorders>
              <w:top w:val="nil"/>
              <w:left w:val="nil"/>
              <w:bottom w:val="nil"/>
              <w:right w:val="nil"/>
            </w:tcBorders>
            <w:tcMar>
              <w:top w:w="100" w:type="dxa"/>
              <w:left w:w="43" w:type="dxa"/>
              <w:bottom w:w="43" w:type="dxa"/>
              <w:right w:w="43" w:type="dxa"/>
            </w:tcMar>
            <w:vAlign w:val="bottom"/>
          </w:tcPr>
          <w:p w14:paraId="4FE11CCB" w14:textId="77777777" w:rsidR="0062115A" w:rsidRPr="00DE1073" w:rsidRDefault="003823F2" w:rsidP="00DE1073">
            <w:r w:rsidRPr="00DE1073">
              <w:t>2,8</w:t>
            </w:r>
          </w:p>
        </w:tc>
        <w:tc>
          <w:tcPr>
            <w:tcW w:w="620" w:type="dxa"/>
            <w:tcBorders>
              <w:top w:val="nil"/>
              <w:left w:val="nil"/>
              <w:bottom w:val="nil"/>
              <w:right w:val="nil"/>
            </w:tcBorders>
            <w:tcMar>
              <w:top w:w="100" w:type="dxa"/>
              <w:left w:w="43" w:type="dxa"/>
              <w:bottom w:w="43" w:type="dxa"/>
              <w:right w:w="43" w:type="dxa"/>
            </w:tcMar>
            <w:vAlign w:val="bottom"/>
          </w:tcPr>
          <w:p w14:paraId="0A1A8286" w14:textId="77777777" w:rsidR="0062115A" w:rsidRPr="00DE1073" w:rsidRDefault="003823F2" w:rsidP="00DE1073">
            <w:r w:rsidRPr="00DE1073">
              <w:t>2,0</w:t>
            </w:r>
          </w:p>
        </w:tc>
        <w:tc>
          <w:tcPr>
            <w:tcW w:w="620" w:type="dxa"/>
            <w:tcBorders>
              <w:top w:val="nil"/>
              <w:left w:val="nil"/>
              <w:bottom w:val="nil"/>
              <w:right w:val="nil"/>
            </w:tcBorders>
            <w:tcMar>
              <w:top w:w="100" w:type="dxa"/>
              <w:left w:w="43" w:type="dxa"/>
              <w:bottom w:w="43" w:type="dxa"/>
              <w:right w:w="43" w:type="dxa"/>
            </w:tcMar>
            <w:vAlign w:val="bottom"/>
          </w:tcPr>
          <w:p w14:paraId="360DFBF0" w14:textId="77777777" w:rsidR="0062115A" w:rsidRPr="00DE1073" w:rsidRDefault="003823F2" w:rsidP="00DE1073">
            <w:r w:rsidRPr="00DE1073">
              <w:t>3,1</w:t>
            </w:r>
          </w:p>
        </w:tc>
        <w:tc>
          <w:tcPr>
            <w:tcW w:w="620" w:type="dxa"/>
            <w:tcBorders>
              <w:top w:val="nil"/>
              <w:left w:val="nil"/>
              <w:bottom w:val="nil"/>
              <w:right w:val="nil"/>
            </w:tcBorders>
            <w:tcMar>
              <w:top w:w="100" w:type="dxa"/>
              <w:left w:w="43" w:type="dxa"/>
              <w:bottom w:w="43" w:type="dxa"/>
              <w:right w:w="43" w:type="dxa"/>
            </w:tcMar>
            <w:vAlign w:val="bottom"/>
          </w:tcPr>
          <w:p w14:paraId="5186F4F0" w14:textId="77777777" w:rsidR="0062115A" w:rsidRPr="00DE1073" w:rsidRDefault="003823F2" w:rsidP="00DE1073">
            <w:r w:rsidRPr="00DE1073">
              <w:t>4,7</w:t>
            </w:r>
          </w:p>
        </w:tc>
        <w:tc>
          <w:tcPr>
            <w:tcW w:w="620" w:type="dxa"/>
            <w:tcBorders>
              <w:top w:val="nil"/>
              <w:left w:val="nil"/>
              <w:bottom w:val="nil"/>
              <w:right w:val="nil"/>
            </w:tcBorders>
            <w:tcMar>
              <w:top w:w="100" w:type="dxa"/>
              <w:left w:w="43" w:type="dxa"/>
              <w:bottom w:w="43" w:type="dxa"/>
              <w:right w:w="43" w:type="dxa"/>
            </w:tcMar>
            <w:vAlign w:val="bottom"/>
          </w:tcPr>
          <w:p w14:paraId="416F715B" w14:textId="77777777" w:rsidR="0062115A" w:rsidRPr="00DE1073" w:rsidRDefault="003823F2" w:rsidP="00DE1073">
            <w:r w:rsidRPr="00DE1073">
              <w:t>3,5</w:t>
            </w:r>
          </w:p>
        </w:tc>
        <w:tc>
          <w:tcPr>
            <w:tcW w:w="620" w:type="dxa"/>
            <w:tcBorders>
              <w:top w:val="nil"/>
              <w:left w:val="nil"/>
              <w:bottom w:val="nil"/>
              <w:right w:val="nil"/>
            </w:tcBorders>
            <w:tcMar>
              <w:top w:w="100" w:type="dxa"/>
              <w:left w:w="43" w:type="dxa"/>
              <w:bottom w:w="43" w:type="dxa"/>
              <w:right w:w="43" w:type="dxa"/>
            </w:tcMar>
            <w:vAlign w:val="bottom"/>
          </w:tcPr>
          <w:p w14:paraId="6B5C858D" w14:textId="77777777" w:rsidR="0062115A" w:rsidRPr="00DE1073" w:rsidRDefault="003823F2" w:rsidP="00DE1073">
            <w:r w:rsidRPr="00DE1073">
              <w:t>-</w:t>
            </w:r>
          </w:p>
        </w:tc>
      </w:tr>
      <w:tr w:rsidR="0062115A" w:rsidRPr="00DE1073" w14:paraId="6CD31B21" w14:textId="77777777" w:rsidTr="005F2150">
        <w:trPr>
          <w:trHeight w:val="340"/>
        </w:trPr>
        <w:tc>
          <w:tcPr>
            <w:tcW w:w="4580" w:type="dxa"/>
            <w:tcBorders>
              <w:top w:val="nil"/>
              <w:left w:val="nil"/>
              <w:bottom w:val="nil"/>
              <w:right w:val="nil"/>
            </w:tcBorders>
            <w:tcMar>
              <w:top w:w="100" w:type="dxa"/>
              <w:left w:w="43" w:type="dxa"/>
              <w:bottom w:w="43" w:type="dxa"/>
              <w:right w:w="43" w:type="dxa"/>
            </w:tcMar>
          </w:tcPr>
          <w:p w14:paraId="57F1A2CD" w14:textId="77777777" w:rsidR="0062115A" w:rsidRPr="00DE1073" w:rsidRDefault="003823F2" w:rsidP="00DE1073">
            <w:r w:rsidRPr="00DE1073">
              <w:t>Netto finansinvesteringer. Prosent av inntekter</w:t>
            </w:r>
            <w:r w:rsidRPr="00DE1073">
              <w:tab/>
            </w:r>
          </w:p>
        </w:tc>
        <w:tc>
          <w:tcPr>
            <w:tcW w:w="620" w:type="dxa"/>
            <w:tcBorders>
              <w:top w:val="nil"/>
              <w:left w:val="nil"/>
              <w:bottom w:val="nil"/>
              <w:right w:val="nil"/>
            </w:tcBorders>
            <w:tcMar>
              <w:top w:w="100" w:type="dxa"/>
              <w:left w:w="43" w:type="dxa"/>
              <w:bottom w:w="43" w:type="dxa"/>
              <w:right w:w="43" w:type="dxa"/>
            </w:tcMar>
            <w:vAlign w:val="bottom"/>
          </w:tcPr>
          <w:p w14:paraId="6BFF7154" w14:textId="77777777" w:rsidR="0062115A" w:rsidRPr="00DE1073" w:rsidRDefault="003823F2" w:rsidP="00DE1073">
            <w:r w:rsidRPr="00DE1073">
              <w:t>-2,6</w:t>
            </w:r>
          </w:p>
        </w:tc>
        <w:tc>
          <w:tcPr>
            <w:tcW w:w="620" w:type="dxa"/>
            <w:tcBorders>
              <w:top w:val="nil"/>
              <w:left w:val="nil"/>
              <w:bottom w:val="nil"/>
              <w:right w:val="nil"/>
            </w:tcBorders>
            <w:tcMar>
              <w:top w:w="100" w:type="dxa"/>
              <w:left w:w="43" w:type="dxa"/>
              <w:bottom w:w="43" w:type="dxa"/>
              <w:right w:w="43" w:type="dxa"/>
            </w:tcMar>
            <w:vAlign w:val="bottom"/>
          </w:tcPr>
          <w:p w14:paraId="41ABA212" w14:textId="77777777" w:rsidR="0062115A" w:rsidRPr="00DE1073" w:rsidRDefault="003823F2" w:rsidP="00DE1073">
            <w:r w:rsidRPr="00DE1073">
              <w:t>-2,4</w:t>
            </w:r>
          </w:p>
        </w:tc>
        <w:tc>
          <w:tcPr>
            <w:tcW w:w="620" w:type="dxa"/>
            <w:tcBorders>
              <w:top w:val="nil"/>
              <w:left w:val="nil"/>
              <w:bottom w:val="nil"/>
              <w:right w:val="nil"/>
            </w:tcBorders>
            <w:tcMar>
              <w:top w:w="100" w:type="dxa"/>
              <w:left w:w="43" w:type="dxa"/>
              <w:bottom w:w="43" w:type="dxa"/>
              <w:right w:w="43" w:type="dxa"/>
            </w:tcMar>
            <w:vAlign w:val="bottom"/>
          </w:tcPr>
          <w:p w14:paraId="70755E6F" w14:textId="77777777" w:rsidR="0062115A" w:rsidRPr="00DE1073" w:rsidRDefault="003823F2" w:rsidP="00DE1073">
            <w:r w:rsidRPr="00DE1073">
              <w:t>-3,8</w:t>
            </w:r>
          </w:p>
        </w:tc>
        <w:tc>
          <w:tcPr>
            <w:tcW w:w="620" w:type="dxa"/>
            <w:tcBorders>
              <w:top w:val="nil"/>
              <w:left w:val="nil"/>
              <w:bottom w:val="nil"/>
              <w:right w:val="nil"/>
            </w:tcBorders>
            <w:tcMar>
              <w:top w:w="100" w:type="dxa"/>
              <w:left w:w="43" w:type="dxa"/>
              <w:bottom w:w="43" w:type="dxa"/>
              <w:right w:w="43" w:type="dxa"/>
            </w:tcMar>
            <w:vAlign w:val="bottom"/>
          </w:tcPr>
          <w:p w14:paraId="61B4B69E" w14:textId="77777777" w:rsidR="0062115A" w:rsidRPr="00DE1073" w:rsidRDefault="003823F2" w:rsidP="00DE1073">
            <w:r w:rsidRPr="00DE1073">
              <w:t>-5,8</w:t>
            </w:r>
          </w:p>
        </w:tc>
        <w:tc>
          <w:tcPr>
            <w:tcW w:w="620" w:type="dxa"/>
            <w:tcBorders>
              <w:top w:val="nil"/>
              <w:left w:val="nil"/>
              <w:bottom w:val="nil"/>
              <w:right w:val="nil"/>
            </w:tcBorders>
            <w:tcMar>
              <w:top w:w="100" w:type="dxa"/>
              <w:left w:w="43" w:type="dxa"/>
              <w:bottom w:w="43" w:type="dxa"/>
              <w:right w:w="43" w:type="dxa"/>
            </w:tcMar>
            <w:vAlign w:val="bottom"/>
          </w:tcPr>
          <w:p w14:paraId="6CCEB39F" w14:textId="77777777" w:rsidR="0062115A" w:rsidRPr="00DE1073" w:rsidRDefault="003823F2" w:rsidP="00DE1073">
            <w:r w:rsidRPr="00DE1073">
              <w:t>-4,2</w:t>
            </w:r>
          </w:p>
        </w:tc>
        <w:tc>
          <w:tcPr>
            <w:tcW w:w="620" w:type="dxa"/>
            <w:tcBorders>
              <w:top w:val="nil"/>
              <w:left w:val="nil"/>
              <w:bottom w:val="nil"/>
              <w:right w:val="nil"/>
            </w:tcBorders>
            <w:tcMar>
              <w:top w:w="100" w:type="dxa"/>
              <w:left w:w="43" w:type="dxa"/>
              <w:bottom w:w="43" w:type="dxa"/>
              <w:right w:w="43" w:type="dxa"/>
            </w:tcMar>
            <w:vAlign w:val="bottom"/>
          </w:tcPr>
          <w:p w14:paraId="50CDCE00" w14:textId="77777777" w:rsidR="0062115A" w:rsidRPr="00DE1073" w:rsidRDefault="003823F2" w:rsidP="00DE1073">
            <w:r w:rsidRPr="00DE1073">
              <w:t>-1,5</w:t>
            </w:r>
          </w:p>
        </w:tc>
        <w:tc>
          <w:tcPr>
            <w:tcW w:w="620" w:type="dxa"/>
            <w:tcBorders>
              <w:top w:val="nil"/>
              <w:left w:val="nil"/>
              <w:bottom w:val="nil"/>
              <w:right w:val="nil"/>
            </w:tcBorders>
            <w:tcMar>
              <w:top w:w="100" w:type="dxa"/>
              <w:left w:w="43" w:type="dxa"/>
              <w:bottom w:w="43" w:type="dxa"/>
              <w:right w:w="43" w:type="dxa"/>
            </w:tcMar>
            <w:vAlign w:val="bottom"/>
          </w:tcPr>
          <w:p w14:paraId="0264BDEE" w14:textId="77777777" w:rsidR="0062115A" w:rsidRPr="00DE1073" w:rsidRDefault="003823F2" w:rsidP="00DE1073">
            <w:r w:rsidRPr="00DE1073">
              <w:t>-2,5</w:t>
            </w:r>
          </w:p>
        </w:tc>
        <w:tc>
          <w:tcPr>
            <w:tcW w:w="620" w:type="dxa"/>
            <w:tcBorders>
              <w:top w:val="nil"/>
              <w:left w:val="nil"/>
              <w:bottom w:val="nil"/>
              <w:right w:val="nil"/>
            </w:tcBorders>
            <w:tcMar>
              <w:top w:w="100" w:type="dxa"/>
              <w:left w:w="43" w:type="dxa"/>
              <w:bottom w:w="43" w:type="dxa"/>
              <w:right w:w="43" w:type="dxa"/>
            </w:tcMar>
            <w:vAlign w:val="bottom"/>
          </w:tcPr>
          <w:p w14:paraId="6DD70476" w14:textId="77777777" w:rsidR="0062115A" w:rsidRPr="00DE1073" w:rsidRDefault="003823F2" w:rsidP="00DE1073">
            <w:r w:rsidRPr="00DE1073">
              <w:t>-6,0</w:t>
            </w:r>
          </w:p>
        </w:tc>
      </w:tr>
      <w:tr w:rsidR="0062115A" w:rsidRPr="00DE1073" w14:paraId="42F6B13E" w14:textId="77777777" w:rsidTr="005F2150">
        <w:trPr>
          <w:trHeight w:val="340"/>
        </w:trPr>
        <w:tc>
          <w:tcPr>
            <w:tcW w:w="4580" w:type="dxa"/>
            <w:tcBorders>
              <w:top w:val="nil"/>
              <w:left w:val="nil"/>
              <w:bottom w:val="single" w:sz="4" w:space="0" w:color="000000"/>
              <w:right w:val="nil"/>
            </w:tcBorders>
            <w:tcMar>
              <w:top w:w="100" w:type="dxa"/>
              <w:left w:w="43" w:type="dxa"/>
              <w:bottom w:w="43" w:type="dxa"/>
              <w:right w:w="43" w:type="dxa"/>
            </w:tcMar>
          </w:tcPr>
          <w:p w14:paraId="79C49FEB" w14:textId="77777777" w:rsidR="0062115A" w:rsidRPr="00DE1073" w:rsidRDefault="003823F2" w:rsidP="00DE1073">
            <w:r w:rsidRPr="00DE1073">
              <w:t>Netto gjeld. Prosent av inntekter</w:t>
            </w:r>
            <w:r w:rsidRPr="00D10D15">
              <w:rPr>
                <w:rStyle w:val="skrift-hevet"/>
              </w:rPr>
              <w:t>2</w:t>
            </w:r>
            <w:r w:rsidRPr="00DE1073">
              <w:tab/>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0737FFF9" w14:textId="77777777" w:rsidR="0062115A" w:rsidRPr="00DE1073" w:rsidRDefault="003823F2" w:rsidP="00DE1073">
            <w:r w:rsidRPr="00DE1073">
              <w:t>39,4</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0A63A1D7" w14:textId="77777777" w:rsidR="0062115A" w:rsidRPr="00DE1073" w:rsidRDefault="003823F2" w:rsidP="00DE1073">
            <w:r w:rsidRPr="00DE1073">
              <w:t>39,4</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2B44794B" w14:textId="77777777" w:rsidR="0062115A" w:rsidRPr="00DE1073" w:rsidRDefault="003823F2" w:rsidP="00DE1073">
            <w:r w:rsidRPr="00DE1073">
              <w:t>40,5</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7CEDF0F5" w14:textId="77777777" w:rsidR="0062115A" w:rsidRPr="00DE1073" w:rsidRDefault="003823F2" w:rsidP="00DE1073">
            <w:r w:rsidRPr="00DE1073">
              <w:t>43,7</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4F41E87B" w14:textId="77777777" w:rsidR="0062115A" w:rsidRPr="00DE1073" w:rsidRDefault="003823F2" w:rsidP="00DE1073">
            <w:r w:rsidRPr="00DE1073">
              <w:t>39,1</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2E808BBB" w14:textId="77777777" w:rsidR="0062115A" w:rsidRPr="00DE1073" w:rsidRDefault="003823F2" w:rsidP="00DE1073">
            <w:r w:rsidRPr="00DE1073">
              <w:t>37,4</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147D3EA2" w14:textId="77777777" w:rsidR="0062115A" w:rsidRPr="00DE1073" w:rsidRDefault="003823F2" w:rsidP="00DE1073">
            <w:r w:rsidRPr="00DE1073">
              <w:t>39,0</w:t>
            </w:r>
          </w:p>
        </w:tc>
        <w:tc>
          <w:tcPr>
            <w:tcW w:w="620" w:type="dxa"/>
            <w:tcBorders>
              <w:top w:val="nil"/>
              <w:left w:val="nil"/>
              <w:bottom w:val="single" w:sz="4" w:space="0" w:color="000000"/>
              <w:right w:val="nil"/>
            </w:tcBorders>
            <w:tcMar>
              <w:top w:w="100" w:type="dxa"/>
              <w:left w:w="43" w:type="dxa"/>
              <w:bottom w:w="43" w:type="dxa"/>
              <w:right w:w="43" w:type="dxa"/>
            </w:tcMar>
            <w:vAlign w:val="bottom"/>
          </w:tcPr>
          <w:p w14:paraId="23D87B16" w14:textId="77777777" w:rsidR="0062115A" w:rsidRPr="00DE1073" w:rsidRDefault="003823F2" w:rsidP="00DE1073">
            <w:r w:rsidRPr="00DE1073">
              <w:t>-</w:t>
            </w:r>
          </w:p>
        </w:tc>
      </w:tr>
    </w:tbl>
    <w:p w14:paraId="7C076F0B" w14:textId="77777777" w:rsidR="0062115A" w:rsidRPr="00DE1073" w:rsidRDefault="003823F2" w:rsidP="00DE1073">
      <w:pPr>
        <w:pStyle w:val="tabell-noter"/>
        <w:rPr>
          <w:rStyle w:val="skrift-hevet"/>
        </w:rPr>
      </w:pPr>
      <w:r w:rsidRPr="00DE1073">
        <w:rPr>
          <w:rStyle w:val="skrift-hevet"/>
        </w:rPr>
        <w:t>1</w:t>
      </w:r>
      <w:r w:rsidRPr="00DE1073">
        <w:tab/>
        <w:t>Innenfor det økonomiske opplegget for kommuneøkonomien. Ved beregning av inntektsvekst er det korrigert for oppgaveendringer og midlertidige tiltak.</w:t>
      </w:r>
    </w:p>
    <w:p w14:paraId="443BFB72" w14:textId="77777777" w:rsidR="0062115A" w:rsidRPr="00DE1073" w:rsidRDefault="003823F2" w:rsidP="00DE1073">
      <w:pPr>
        <w:pStyle w:val="tabell-noter"/>
        <w:rPr>
          <w:rStyle w:val="skrift-hevet"/>
        </w:rPr>
      </w:pPr>
      <w:r w:rsidRPr="00DE1073">
        <w:rPr>
          <w:rStyle w:val="skrift-hevet"/>
        </w:rPr>
        <w:t>2</w:t>
      </w:r>
      <w:r w:rsidRPr="00DE1073">
        <w:tab/>
        <w:t>Eksklusive fordringer og gjeld knyttet til skatter og avgifter.</w:t>
      </w:r>
    </w:p>
    <w:p w14:paraId="4C2A2765" w14:textId="77777777" w:rsidR="0062115A" w:rsidRDefault="003823F2" w:rsidP="00DE1073">
      <w:pPr>
        <w:pStyle w:val="Kilde"/>
      </w:pPr>
      <w:r w:rsidRPr="00DE1073">
        <w:t>Kilder: Statistisk sentralbyrå og Finansdepartementet.</w:t>
      </w:r>
    </w:p>
    <w:p w14:paraId="611A3BBB" w14:textId="467252BE" w:rsidR="005F2150" w:rsidRPr="005F2150" w:rsidRDefault="005F2150" w:rsidP="005F2150">
      <w:pPr>
        <w:pStyle w:val="tabell-tittel"/>
      </w:pPr>
      <w:r w:rsidRPr="00DE1073">
        <w:t>Inntekter og utgifter i Statens pensjonsfond utland. Mill. kroner</w:t>
      </w:r>
    </w:p>
    <w:p w14:paraId="08362583" w14:textId="77777777" w:rsidR="0062115A" w:rsidRPr="00DE1073" w:rsidRDefault="003823F2" w:rsidP="00DE1073">
      <w:pPr>
        <w:pStyle w:val="Tabellnavn"/>
      </w:pPr>
      <w:r w:rsidRPr="00DE1073">
        <w:t>04J1xt2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320"/>
        <w:gridCol w:w="1400"/>
        <w:gridCol w:w="1400"/>
        <w:gridCol w:w="1400"/>
      </w:tblGrid>
      <w:tr w:rsidR="0062115A" w:rsidRPr="00DE1073" w14:paraId="5DED26A3" w14:textId="77777777">
        <w:trPr>
          <w:trHeight w:val="320"/>
        </w:trPr>
        <w:tc>
          <w:tcPr>
            <w:tcW w:w="53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A29CBC8" w14:textId="77777777" w:rsidR="0062115A" w:rsidRPr="00DE1073" w:rsidRDefault="0062115A" w:rsidP="00DE1073"/>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07B95C4" w14:textId="77777777" w:rsidR="0062115A" w:rsidRPr="00DE1073" w:rsidRDefault="003823F2" w:rsidP="00DE1073">
            <w:r w:rsidRPr="00DE1073">
              <w:t>2021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02D5F71" w14:textId="77777777" w:rsidR="0062115A" w:rsidRPr="00DE1073" w:rsidRDefault="003823F2" w:rsidP="00DE1073">
            <w:r w:rsidRPr="00DE1073">
              <w:t>2022</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7B3205B" w14:textId="77777777" w:rsidR="0062115A" w:rsidRPr="00DE1073" w:rsidRDefault="003823F2" w:rsidP="00DE1073">
            <w:r w:rsidRPr="00DE1073">
              <w:t>2023</w:t>
            </w:r>
          </w:p>
        </w:tc>
      </w:tr>
      <w:tr w:rsidR="0062115A" w:rsidRPr="00DE1073" w14:paraId="28428883" w14:textId="77777777">
        <w:trPr>
          <w:trHeight w:val="340"/>
        </w:trPr>
        <w:tc>
          <w:tcPr>
            <w:tcW w:w="5320" w:type="dxa"/>
            <w:tcBorders>
              <w:top w:val="single" w:sz="4" w:space="0" w:color="000000"/>
              <w:left w:val="nil"/>
              <w:bottom w:val="nil"/>
              <w:right w:val="nil"/>
            </w:tcBorders>
            <w:tcMar>
              <w:top w:w="100" w:type="dxa"/>
              <w:left w:w="43" w:type="dxa"/>
              <w:bottom w:w="43" w:type="dxa"/>
              <w:right w:w="43" w:type="dxa"/>
            </w:tcMar>
          </w:tcPr>
          <w:p w14:paraId="6DF032CC" w14:textId="77777777" w:rsidR="0062115A" w:rsidRPr="00DE1073" w:rsidRDefault="003823F2" w:rsidP="00DE1073">
            <w:r w:rsidRPr="00DE1073">
              <w:lastRenderedPageBreak/>
              <w:t>Inntekter</w:t>
            </w:r>
            <w:r w:rsidRPr="00DE1073">
              <w:tab/>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32D9B86B" w14:textId="77777777" w:rsidR="0062115A" w:rsidRPr="00DE1073" w:rsidRDefault="003823F2" w:rsidP="00DE1073">
            <w:r w:rsidRPr="00DE1073">
              <w:t>501 579</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6584A188" w14:textId="77777777" w:rsidR="0062115A" w:rsidRPr="00DE1073" w:rsidRDefault="003823F2" w:rsidP="00DE1073">
            <w:r w:rsidRPr="00DE1073">
              <w:t>1 552 665</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2C35D53E" w14:textId="77777777" w:rsidR="0062115A" w:rsidRPr="00DE1073" w:rsidRDefault="003823F2" w:rsidP="00DE1073">
            <w:r w:rsidRPr="00DE1073">
              <w:t>1 335 193</w:t>
            </w:r>
          </w:p>
        </w:tc>
      </w:tr>
      <w:tr w:rsidR="0062115A" w:rsidRPr="00DE1073" w14:paraId="1FE471EB" w14:textId="77777777">
        <w:trPr>
          <w:trHeight w:val="340"/>
        </w:trPr>
        <w:tc>
          <w:tcPr>
            <w:tcW w:w="5320" w:type="dxa"/>
            <w:tcBorders>
              <w:top w:val="nil"/>
              <w:left w:val="nil"/>
              <w:bottom w:val="nil"/>
              <w:right w:val="nil"/>
            </w:tcBorders>
            <w:tcMar>
              <w:top w:w="100" w:type="dxa"/>
              <w:left w:w="43" w:type="dxa"/>
              <w:bottom w:w="43" w:type="dxa"/>
              <w:right w:w="43" w:type="dxa"/>
            </w:tcMar>
          </w:tcPr>
          <w:p w14:paraId="1B7BCD07" w14:textId="77777777" w:rsidR="0062115A" w:rsidRPr="00DE1073" w:rsidRDefault="003823F2" w:rsidP="00DE1073">
            <w:r w:rsidRPr="00DE1073">
              <w:t>– Netto kontantstrøm fra petroleumsvirksomhet</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77754B4C" w14:textId="77777777" w:rsidR="0062115A" w:rsidRPr="00DE1073" w:rsidRDefault="003823F2" w:rsidP="00DE1073">
            <w:r w:rsidRPr="00DE1073">
              <w:t>287 513</w:t>
            </w:r>
          </w:p>
        </w:tc>
        <w:tc>
          <w:tcPr>
            <w:tcW w:w="1400" w:type="dxa"/>
            <w:tcBorders>
              <w:top w:val="nil"/>
              <w:left w:val="nil"/>
              <w:bottom w:val="nil"/>
              <w:right w:val="nil"/>
            </w:tcBorders>
            <w:tcMar>
              <w:top w:w="100" w:type="dxa"/>
              <w:left w:w="43" w:type="dxa"/>
              <w:bottom w:w="43" w:type="dxa"/>
              <w:right w:w="43" w:type="dxa"/>
            </w:tcMar>
            <w:vAlign w:val="bottom"/>
          </w:tcPr>
          <w:p w14:paraId="69D6A6EE" w14:textId="77777777" w:rsidR="0062115A" w:rsidRPr="00DE1073" w:rsidRDefault="003823F2" w:rsidP="00DE1073">
            <w:r w:rsidRPr="00DE1073">
              <w:t>1 285 223</w:t>
            </w:r>
          </w:p>
        </w:tc>
        <w:tc>
          <w:tcPr>
            <w:tcW w:w="1400" w:type="dxa"/>
            <w:tcBorders>
              <w:top w:val="nil"/>
              <w:left w:val="nil"/>
              <w:bottom w:val="nil"/>
              <w:right w:val="nil"/>
            </w:tcBorders>
            <w:tcMar>
              <w:top w:w="100" w:type="dxa"/>
              <w:left w:w="43" w:type="dxa"/>
              <w:bottom w:w="43" w:type="dxa"/>
              <w:right w:w="43" w:type="dxa"/>
            </w:tcMar>
            <w:vAlign w:val="bottom"/>
          </w:tcPr>
          <w:p w14:paraId="6ACEF045" w14:textId="77777777" w:rsidR="0062115A" w:rsidRPr="00DE1073" w:rsidRDefault="003823F2" w:rsidP="00DE1073">
            <w:r w:rsidRPr="00DE1073">
              <w:t>1 015 493</w:t>
            </w:r>
          </w:p>
        </w:tc>
      </w:tr>
      <w:tr w:rsidR="0062115A" w:rsidRPr="00DE1073" w14:paraId="20930E4A" w14:textId="77777777">
        <w:trPr>
          <w:trHeight w:val="340"/>
        </w:trPr>
        <w:tc>
          <w:tcPr>
            <w:tcW w:w="5320" w:type="dxa"/>
            <w:tcBorders>
              <w:top w:val="nil"/>
              <w:left w:val="nil"/>
              <w:bottom w:val="nil"/>
              <w:right w:val="nil"/>
            </w:tcBorders>
            <w:tcMar>
              <w:top w:w="100" w:type="dxa"/>
              <w:left w:w="43" w:type="dxa"/>
              <w:bottom w:w="43" w:type="dxa"/>
              <w:right w:w="43" w:type="dxa"/>
            </w:tcMar>
          </w:tcPr>
          <w:p w14:paraId="19F2F8C0" w14:textId="77777777" w:rsidR="0062115A" w:rsidRPr="00DE1073" w:rsidRDefault="003823F2" w:rsidP="00DE1073">
            <w:r w:rsidRPr="00DE1073">
              <w:t>– Renteinntekter og utbytte mv</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193D8FF4" w14:textId="77777777" w:rsidR="0062115A" w:rsidRPr="00DE1073" w:rsidRDefault="003823F2" w:rsidP="00DE1073">
            <w:r w:rsidRPr="00DE1073">
              <w:t>214 066</w:t>
            </w:r>
          </w:p>
        </w:tc>
        <w:tc>
          <w:tcPr>
            <w:tcW w:w="1400" w:type="dxa"/>
            <w:tcBorders>
              <w:top w:val="nil"/>
              <w:left w:val="nil"/>
              <w:bottom w:val="nil"/>
              <w:right w:val="nil"/>
            </w:tcBorders>
            <w:tcMar>
              <w:top w:w="100" w:type="dxa"/>
              <w:left w:w="43" w:type="dxa"/>
              <w:bottom w:w="43" w:type="dxa"/>
              <w:right w:w="43" w:type="dxa"/>
            </w:tcMar>
            <w:vAlign w:val="bottom"/>
          </w:tcPr>
          <w:p w14:paraId="69C851F0" w14:textId="77777777" w:rsidR="0062115A" w:rsidRPr="00DE1073" w:rsidRDefault="003823F2" w:rsidP="00DE1073">
            <w:r w:rsidRPr="00DE1073">
              <w:t>267 442</w:t>
            </w:r>
          </w:p>
        </w:tc>
        <w:tc>
          <w:tcPr>
            <w:tcW w:w="1400" w:type="dxa"/>
            <w:tcBorders>
              <w:top w:val="nil"/>
              <w:left w:val="nil"/>
              <w:bottom w:val="nil"/>
              <w:right w:val="nil"/>
            </w:tcBorders>
            <w:tcMar>
              <w:top w:w="100" w:type="dxa"/>
              <w:left w:w="43" w:type="dxa"/>
              <w:bottom w:w="43" w:type="dxa"/>
              <w:right w:w="43" w:type="dxa"/>
            </w:tcMar>
            <w:vAlign w:val="bottom"/>
          </w:tcPr>
          <w:p w14:paraId="44FC5D46" w14:textId="77777777" w:rsidR="0062115A" w:rsidRPr="00DE1073" w:rsidRDefault="003823F2" w:rsidP="00DE1073">
            <w:r w:rsidRPr="00DE1073">
              <w:t>319 700</w:t>
            </w:r>
          </w:p>
        </w:tc>
      </w:tr>
      <w:tr w:rsidR="0062115A" w:rsidRPr="00DE1073" w14:paraId="254AC757" w14:textId="77777777">
        <w:trPr>
          <w:trHeight w:val="340"/>
        </w:trPr>
        <w:tc>
          <w:tcPr>
            <w:tcW w:w="5320" w:type="dxa"/>
            <w:tcBorders>
              <w:top w:val="nil"/>
              <w:left w:val="nil"/>
              <w:bottom w:val="nil"/>
              <w:right w:val="nil"/>
            </w:tcBorders>
            <w:tcMar>
              <w:top w:w="100" w:type="dxa"/>
              <w:left w:w="43" w:type="dxa"/>
              <w:bottom w:w="43" w:type="dxa"/>
              <w:right w:w="43" w:type="dxa"/>
            </w:tcMar>
          </w:tcPr>
          <w:p w14:paraId="4497E7C7" w14:textId="77777777" w:rsidR="0062115A" w:rsidRPr="00DE1073" w:rsidRDefault="003823F2" w:rsidP="00DE1073">
            <w:r w:rsidRPr="00DE1073">
              <w:t>Utgifter</w:t>
            </w:r>
            <w:r w:rsidRPr="00DE1073">
              <w:tab/>
            </w:r>
          </w:p>
        </w:tc>
        <w:tc>
          <w:tcPr>
            <w:tcW w:w="1400" w:type="dxa"/>
            <w:tcBorders>
              <w:top w:val="nil"/>
              <w:left w:val="nil"/>
              <w:bottom w:val="nil"/>
              <w:right w:val="nil"/>
            </w:tcBorders>
            <w:tcMar>
              <w:top w:w="100" w:type="dxa"/>
              <w:left w:w="43" w:type="dxa"/>
              <w:bottom w:w="43" w:type="dxa"/>
              <w:right w:w="43" w:type="dxa"/>
            </w:tcMar>
            <w:vAlign w:val="bottom"/>
          </w:tcPr>
          <w:p w14:paraId="12A38E4B" w14:textId="77777777" w:rsidR="0062115A" w:rsidRPr="00DE1073" w:rsidRDefault="003823F2" w:rsidP="00DE1073">
            <w:r w:rsidRPr="00DE1073">
              <w:t>390 066</w:t>
            </w:r>
          </w:p>
        </w:tc>
        <w:tc>
          <w:tcPr>
            <w:tcW w:w="1400" w:type="dxa"/>
            <w:tcBorders>
              <w:top w:val="nil"/>
              <w:left w:val="nil"/>
              <w:bottom w:val="nil"/>
              <w:right w:val="nil"/>
            </w:tcBorders>
            <w:tcMar>
              <w:top w:w="100" w:type="dxa"/>
              <w:left w:w="43" w:type="dxa"/>
              <w:bottom w:w="43" w:type="dxa"/>
              <w:right w:w="43" w:type="dxa"/>
            </w:tcMar>
            <w:vAlign w:val="bottom"/>
          </w:tcPr>
          <w:p w14:paraId="27969449" w14:textId="77777777" w:rsidR="0062115A" w:rsidRPr="00DE1073" w:rsidRDefault="003823F2" w:rsidP="00DE1073">
            <w:r w:rsidRPr="00DE1073">
              <w:t>309 875</w:t>
            </w:r>
          </w:p>
        </w:tc>
        <w:tc>
          <w:tcPr>
            <w:tcW w:w="1400" w:type="dxa"/>
            <w:tcBorders>
              <w:top w:val="nil"/>
              <w:left w:val="nil"/>
              <w:bottom w:val="nil"/>
              <w:right w:val="nil"/>
            </w:tcBorders>
            <w:tcMar>
              <w:top w:w="100" w:type="dxa"/>
              <w:left w:w="43" w:type="dxa"/>
              <w:bottom w:w="43" w:type="dxa"/>
              <w:right w:w="43" w:type="dxa"/>
            </w:tcMar>
            <w:vAlign w:val="bottom"/>
          </w:tcPr>
          <w:p w14:paraId="56C38178" w14:textId="77777777" w:rsidR="0062115A" w:rsidRPr="00DE1073" w:rsidRDefault="003823F2" w:rsidP="00DE1073">
            <w:r w:rsidRPr="00DE1073">
              <w:t>301 059</w:t>
            </w:r>
          </w:p>
        </w:tc>
      </w:tr>
      <w:tr w:rsidR="0062115A" w:rsidRPr="00DE1073" w14:paraId="1C7194AA" w14:textId="77777777">
        <w:trPr>
          <w:trHeight w:val="340"/>
        </w:trPr>
        <w:tc>
          <w:tcPr>
            <w:tcW w:w="5320" w:type="dxa"/>
            <w:tcBorders>
              <w:top w:val="nil"/>
              <w:left w:val="nil"/>
              <w:bottom w:val="single" w:sz="4" w:space="0" w:color="000000"/>
              <w:right w:val="nil"/>
            </w:tcBorders>
            <w:tcMar>
              <w:top w:w="100" w:type="dxa"/>
              <w:left w:w="43" w:type="dxa"/>
              <w:bottom w:w="43" w:type="dxa"/>
              <w:right w:w="43" w:type="dxa"/>
            </w:tcMar>
          </w:tcPr>
          <w:p w14:paraId="40CE19EA" w14:textId="77777777" w:rsidR="0062115A" w:rsidRPr="00DE1073" w:rsidRDefault="003823F2" w:rsidP="00DE1073">
            <w:r w:rsidRPr="00DE1073">
              <w:t>– Overføring til statskassen</w:t>
            </w:r>
            <w:r w:rsidRPr="00DE1073">
              <w:tab/>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DC50086" w14:textId="77777777" w:rsidR="0062115A" w:rsidRPr="00DE1073" w:rsidRDefault="003823F2" w:rsidP="00DE1073">
            <w:r w:rsidRPr="00DE1073">
              <w:t>390 066</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9B1D857" w14:textId="77777777" w:rsidR="0062115A" w:rsidRPr="00DE1073" w:rsidRDefault="003823F2" w:rsidP="00DE1073">
            <w:r w:rsidRPr="00DE1073">
              <w:t>309 875</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6C55C45" w14:textId="77777777" w:rsidR="0062115A" w:rsidRPr="00DE1073" w:rsidRDefault="003823F2" w:rsidP="00DE1073">
            <w:r w:rsidRPr="00DE1073">
              <w:t>301 059</w:t>
            </w:r>
          </w:p>
        </w:tc>
      </w:tr>
      <w:tr w:rsidR="0062115A" w:rsidRPr="00DE1073" w14:paraId="1383D828" w14:textId="77777777">
        <w:trPr>
          <w:trHeight w:val="340"/>
        </w:trPr>
        <w:tc>
          <w:tcPr>
            <w:tcW w:w="5320" w:type="dxa"/>
            <w:tcBorders>
              <w:top w:val="single" w:sz="4" w:space="0" w:color="000000"/>
              <w:left w:val="nil"/>
              <w:bottom w:val="single" w:sz="4" w:space="0" w:color="000000"/>
              <w:right w:val="nil"/>
            </w:tcBorders>
            <w:tcMar>
              <w:top w:w="100" w:type="dxa"/>
              <w:left w:w="43" w:type="dxa"/>
              <w:bottom w:w="43" w:type="dxa"/>
              <w:right w:w="43" w:type="dxa"/>
            </w:tcMar>
          </w:tcPr>
          <w:p w14:paraId="4C61102E" w14:textId="77777777" w:rsidR="0062115A" w:rsidRPr="00DE1073" w:rsidRDefault="003823F2" w:rsidP="00DE1073">
            <w:r w:rsidRPr="00DE1073">
              <w:t>Overskudd i Statens pensjonsfond utland</w:t>
            </w:r>
            <w:r w:rsidRPr="00DE1073">
              <w:tab/>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B6870F" w14:textId="77777777" w:rsidR="0062115A" w:rsidRPr="00DE1073" w:rsidRDefault="003823F2" w:rsidP="00DE1073">
            <w:r w:rsidRPr="00DE1073">
              <w:t>111 513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F6815D3" w14:textId="77777777" w:rsidR="0062115A" w:rsidRPr="00DE1073" w:rsidRDefault="003823F2" w:rsidP="00DE1073">
            <w:r w:rsidRPr="00DE1073">
              <w:t>1 242 790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71A3585" w14:textId="77777777" w:rsidR="0062115A" w:rsidRPr="00DE1073" w:rsidRDefault="003823F2" w:rsidP="00DE1073">
            <w:r w:rsidRPr="00DE1073">
              <w:t>1 034 134</w:t>
            </w:r>
          </w:p>
        </w:tc>
      </w:tr>
      <w:tr w:rsidR="0062115A" w:rsidRPr="00DE1073" w14:paraId="5142E239" w14:textId="77777777">
        <w:trPr>
          <w:trHeight w:val="340"/>
        </w:trPr>
        <w:tc>
          <w:tcPr>
            <w:tcW w:w="5320" w:type="dxa"/>
            <w:tcBorders>
              <w:top w:val="single" w:sz="4" w:space="0" w:color="000000"/>
              <w:left w:val="nil"/>
              <w:bottom w:val="single" w:sz="4" w:space="0" w:color="000000"/>
              <w:right w:val="nil"/>
            </w:tcBorders>
            <w:tcMar>
              <w:top w:w="100" w:type="dxa"/>
              <w:left w:w="43" w:type="dxa"/>
              <w:bottom w:w="43" w:type="dxa"/>
              <w:right w:w="43" w:type="dxa"/>
            </w:tcMar>
          </w:tcPr>
          <w:p w14:paraId="440829C8" w14:textId="77777777" w:rsidR="0062115A" w:rsidRPr="00DE1073" w:rsidRDefault="003823F2" w:rsidP="00DE1073">
            <w:r w:rsidRPr="00DE1073">
              <w:t>Kapital i fondet pr. 31.12 målt til markedsverdi</w:t>
            </w:r>
            <w:r w:rsidRPr="00D10D15">
              <w:rPr>
                <w:rStyle w:val="skrift-hevet"/>
              </w:rPr>
              <w:t>1</w:t>
            </w:r>
            <w:r w:rsidRPr="00DE1073">
              <w:tab/>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837C0CA" w14:textId="77777777" w:rsidR="0062115A" w:rsidRPr="00DE1073" w:rsidRDefault="003823F2" w:rsidP="00DE1073">
            <w:r w:rsidRPr="00DE1073">
              <w:t>12 355 169</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DEBC4C5" w14:textId="77777777" w:rsidR="0062115A" w:rsidRPr="00DE1073" w:rsidRDefault="003823F2" w:rsidP="00DE1073">
            <w:r w:rsidRPr="00DE1073">
              <w:t>12 413 461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8E8AD08" w14:textId="77777777" w:rsidR="0062115A" w:rsidRPr="00DE1073" w:rsidRDefault="003823F2" w:rsidP="00DE1073">
            <w:r w:rsidRPr="00DE1073">
              <w:t>15 400 000</w:t>
            </w:r>
          </w:p>
        </w:tc>
      </w:tr>
    </w:tbl>
    <w:p w14:paraId="6C8C81FA" w14:textId="77777777" w:rsidR="0062115A" w:rsidRPr="00DE1073" w:rsidRDefault="003823F2" w:rsidP="00DE1073">
      <w:pPr>
        <w:pStyle w:val="tabell-noter"/>
        <w:rPr>
          <w:rStyle w:val="skrift-hevet"/>
        </w:rPr>
      </w:pPr>
      <w:r w:rsidRPr="00DE1073">
        <w:rPr>
          <w:rStyle w:val="skrift-hevet"/>
        </w:rPr>
        <w:t>1</w:t>
      </w:r>
      <w:r w:rsidRPr="00DE1073">
        <w:tab/>
        <w:t>Medregnet netto finanstransaksjoner knyttet til petroleumsvirksomheten på 83,5 mrd. kroner i 2022, som overføres til Statens pensjonsfond utland.</w:t>
      </w:r>
    </w:p>
    <w:p w14:paraId="656336CC" w14:textId="77777777" w:rsidR="0062115A" w:rsidRDefault="003823F2" w:rsidP="00DE1073">
      <w:pPr>
        <w:pStyle w:val="Kilde"/>
      </w:pPr>
      <w:r w:rsidRPr="00DE1073">
        <w:t>Kilde: Finansdepartementet.</w:t>
      </w:r>
    </w:p>
    <w:p w14:paraId="54C83B5A" w14:textId="2099DA11" w:rsidR="005F2150" w:rsidRPr="005F2150" w:rsidRDefault="005F2150" w:rsidP="005F2150">
      <w:pPr>
        <w:pStyle w:val="tabell-tittel"/>
      </w:pPr>
      <w:r w:rsidRPr="00DE1073">
        <w:t>Statsbudsjettets inntekter og utgifter. Mill. kroner</w:t>
      </w:r>
    </w:p>
    <w:p w14:paraId="2A3A2E5D" w14:textId="77777777" w:rsidR="0062115A" w:rsidRPr="00DE1073" w:rsidRDefault="003823F2" w:rsidP="00DE1073">
      <w:pPr>
        <w:pStyle w:val="Tabellnavn"/>
      </w:pPr>
      <w:r w:rsidRPr="00DE1073">
        <w:t>05J1tx2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80"/>
        <w:gridCol w:w="5940"/>
        <w:gridCol w:w="1060"/>
        <w:gridCol w:w="1060"/>
        <w:gridCol w:w="1060"/>
      </w:tblGrid>
      <w:tr w:rsidR="0062115A" w:rsidRPr="00DE1073" w14:paraId="17CA2FF1" w14:textId="77777777">
        <w:trPr>
          <w:trHeight w:val="320"/>
        </w:trPr>
        <w:tc>
          <w:tcPr>
            <w:tcW w:w="3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B3E87E4" w14:textId="77777777" w:rsidR="0062115A" w:rsidRPr="00DE1073" w:rsidRDefault="0062115A" w:rsidP="00DE1073"/>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08F0106C" w14:textId="77777777" w:rsidR="0062115A" w:rsidRPr="00DE1073" w:rsidRDefault="0062115A" w:rsidP="00DE1073"/>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CB2A37F" w14:textId="77777777" w:rsidR="0062115A" w:rsidRPr="00DE1073" w:rsidRDefault="003823F2" w:rsidP="00DE1073">
            <w:r w:rsidRPr="00DE1073">
              <w:t>2021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C373C0A" w14:textId="77777777" w:rsidR="0062115A" w:rsidRPr="00DE1073" w:rsidRDefault="003823F2" w:rsidP="00DE1073">
            <w:r w:rsidRPr="00DE1073">
              <w:t>2022</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E07440C" w14:textId="77777777" w:rsidR="0062115A" w:rsidRPr="00DE1073" w:rsidRDefault="003823F2" w:rsidP="00DE1073">
            <w:r w:rsidRPr="00DE1073">
              <w:t>2023</w:t>
            </w:r>
          </w:p>
        </w:tc>
      </w:tr>
      <w:tr w:rsidR="0062115A" w:rsidRPr="00DE1073" w14:paraId="3EA6F01D"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429DF124" w14:textId="77777777" w:rsidR="0062115A" w:rsidRPr="00DE1073" w:rsidRDefault="003823F2" w:rsidP="00DE1073">
            <w:r w:rsidRPr="00DE1073">
              <w:t>A</w:t>
            </w:r>
          </w:p>
        </w:tc>
        <w:tc>
          <w:tcPr>
            <w:tcW w:w="5940" w:type="dxa"/>
            <w:tcBorders>
              <w:top w:val="single" w:sz="4" w:space="0" w:color="000000"/>
              <w:left w:val="nil"/>
              <w:bottom w:val="nil"/>
              <w:right w:val="nil"/>
            </w:tcBorders>
            <w:tcMar>
              <w:top w:w="100" w:type="dxa"/>
              <w:left w:w="43" w:type="dxa"/>
              <w:bottom w:w="43" w:type="dxa"/>
              <w:right w:w="43" w:type="dxa"/>
            </w:tcMar>
          </w:tcPr>
          <w:p w14:paraId="4038BB95" w14:textId="77777777" w:rsidR="0062115A" w:rsidRPr="00DE1073" w:rsidRDefault="003823F2" w:rsidP="00DE1073">
            <w:r w:rsidRPr="00DE1073">
              <w:t>Inntekter utenom overføringer fra Statens pensjonsfond utland</w:t>
            </w:r>
            <w:r w:rsidRPr="00DE1073">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5B81243C" w14:textId="77777777" w:rsidR="0062115A" w:rsidRPr="00DE1073" w:rsidRDefault="003823F2" w:rsidP="00DE1073">
            <w:r w:rsidRPr="00DE1073">
              <w:t>1 502 720</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457FB3A" w14:textId="77777777" w:rsidR="0062115A" w:rsidRPr="00DE1073" w:rsidRDefault="003823F2" w:rsidP="00DE1073">
            <w:r w:rsidRPr="00DE1073">
              <w:t>2 668 416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3E4D82FD" w14:textId="77777777" w:rsidR="0062115A" w:rsidRPr="00DE1073" w:rsidRDefault="003823F2" w:rsidP="00DE1073">
            <w:r w:rsidRPr="00DE1073">
              <w:t>2 503 739</w:t>
            </w:r>
          </w:p>
        </w:tc>
      </w:tr>
      <w:tr w:rsidR="0062115A" w:rsidRPr="00DE1073" w14:paraId="28DA07AB" w14:textId="77777777">
        <w:trPr>
          <w:trHeight w:val="340"/>
        </w:trPr>
        <w:tc>
          <w:tcPr>
            <w:tcW w:w="380" w:type="dxa"/>
            <w:tcBorders>
              <w:top w:val="nil"/>
              <w:left w:val="nil"/>
              <w:bottom w:val="nil"/>
              <w:right w:val="nil"/>
            </w:tcBorders>
            <w:tcMar>
              <w:top w:w="100" w:type="dxa"/>
              <w:left w:w="43" w:type="dxa"/>
              <w:bottom w:w="43" w:type="dxa"/>
              <w:right w:w="43" w:type="dxa"/>
            </w:tcMar>
          </w:tcPr>
          <w:p w14:paraId="255657F6" w14:textId="77777777" w:rsidR="0062115A" w:rsidRPr="00DE1073" w:rsidRDefault="003823F2" w:rsidP="00DE1073">
            <w:r w:rsidRPr="00DE1073">
              <w:t>A.1</w:t>
            </w:r>
          </w:p>
        </w:tc>
        <w:tc>
          <w:tcPr>
            <w:tcW w:w="5940" w:type="dxa"/>
            <w:tcBorders>
              <w:top w:val="nil"/>
              <w:left w:val="nil"/>
              <w:bottom w:val="nil"/>
              <w:right w:val="nil"/>
            </w:tcBorders>
            <w:tcMar>
              <w:top w:w="100" w:type="dxa"/>
              <w:left w:w="43" w:type="dxa"/>
              <w:bottom w:w="43" w:type="dxa"/>
              <w:right w:w="43" w:type="dxa"/>
            </w:tcMar>
          </w:tcPr>
          <w:p w14:paraId="7C794085" w14:textId="77777777" w:rsidR="0062115A" w:rsidRPr="00DE1073" w:rsidRDefault="003823F2" w:rsidP="00DE1073">
            <w:r w:rsidRPr="00DE1073">
              <w:t>Inntekter fra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2AD2B72" w14:textId="77777777" w:rsidR="0062115A" w:rsidRPr="00DE1073" w:rsidRDefault="003823F2" w:rsidP="00DE1073">
            <w:r w:rsidRPr="00DE1073">
              <w:t>312 245</w:t>
            </w:r>
          </w:p>
        </w:tc>
        <w:tc>
          <w:tcPr>
            <w:tcW w:w="1060" w:type="dxa"/>
            <w:tcBorders>
              <w:top w:val="nil"/>
              <w:left w:val="nil"/>
              <w:bottom w:val="nil"/>
              <w:right w:val="nil"/>
            </w:tcBorders>
            <w:tcMar>
              <w:top w:w="100" w:type="dxa"/>
              <w:left w:w="43" w:type="dxa"/>
              <w:bottom w:w="43" w:type="dxa"/>
              <w:right w:w="43" w:type="dxa"/>
            </w:tcMar>
            <w:vAlign w:val="bottom"/>
          </w:tcPr>
          <w:p w14:paraId="58689B70" w14:textId="77777777" w:rsidR="0062115A" w:rsidRPr="00DE1073" w:rsidRDefault="003823F2" w:rsidP="00DE1073">
            <w:r w:rsidRPr="00DE1073">
              <w:t>1 313 601</w:t>
            </w:r>
          </w:p>
        </w:tc>
        <w:tc>
          <w:tcPr>
            <w:tcW w:w="1060" w:type="dxa"/>
            <w:tcBorders>
              <w:top w:val="nil"/>
              <w:left w:val="nil"/>
              <w:bottom w:val="nil"/>
              <w:right w:val="nil"/>
            </w:tcBorders>
            <w:tcMar>
              <w:top w:w="100" w:type="dxa"/>
              <w:left w:w="43" w:type="dxa"/>
              <w:bottom w:w="43" w:type="dxa"/>
              <w:right w:w="43" w:type="dxa"/>
            </w:tcMar>
            <w:vAlign w:val="bottom"/>
          </w:tcPr>
          <w:p w14:paraId="40200E86" w14:textId="77777777" w:rsidR="0062115A" w:rsidRPr="00DE1073" w:rsidRDefault="003823F2" w:rsidP="00DE1073">
            <w:r w:rsidRPr="00DE1073">
              <w:t>1 042 493</w:t>
            </w:r>
          </w:p>
        </w:tc>
      </w:tr>
      <w:tr w:rsidR="0062115A" w:rsidRPr="00DE1073" w14:paraId="2FD9C360" w14:textId="77777777">
        <w:trPr>
          <w:trHeight w:val="340"/>
        </w:trPr>
        <w:tc>
          <w:tcPr>
            <w:tcW w:w="380" w:type="dxa"/>
            <w:tcBorders>
              <w:top w:val="nil"/>
              <w:left w:val="nil"/>
              <w:bottom w:val="nil"/>
              <w:right w:val="nil"/>
            </w:tcBorders>
            <w:tcMar>
              <w:top w:w="100" w:type="dxa"/>
              <w:left w:w="43" w:type="dxa"/>
              <w:bottom w:w="43" w:type="dxa"/>
              <w:right w:w="43" w:type="dxa"/>
            </w:tcMar>
          </w:tcPr>
          <w:p w14:paraId="4F64EE8E"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6E20A9B4" w14:textId="77777777" w:rsidR="0062115A" w:rsidRPr="00DE1073" w:rsidRDefault="003823F2" w:rsidP="00DE1073">
            <w:r w:rsidRPr="00DE1073">
              <w:t xml:space="preserve"> Skatter og avgifter fra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761B62B6" w14:textId="77777777" w:rsidR="0062115A" w:rsidRPr="00DE1073" w:rsidRDefault="003823F2" w:rsidP="00DE1073">
            <w:r w:rsidRPr="00DE1073">
              <w:t>91 849</w:t>
            </w:r>
          </w:p>
        </w:tc>
        <w:tc>
          <w:tcPr>
            <w:tcW w:w="1060" w:type="dxa"/>
            <w:tcBorders>
              <w:top w:val="nil"/>
              <w:left w:val="nil"/>
              <w:bottom w:val="nil"/>
              <w:right w:val="nil"/>
            </w:tcBorders>
            <w:tcMar>
              <w:top w:w="100" w:type="dxa"/>
              <w:left w:w="43" w:type="dxa"/>
              <w:bottom w:w="43" w:type="dxa"/>
              <w:right w:w="43" w:type="dxa"/>
            </w:tcMar>
            <w:vAlign w:val="bottom"/>
          </w:tcPr>
          <w:p w14:paraId="13A6D7EE" w14:textId="77777777" w:rsidR="0062115A" w:rsidRPr="00DE1073" w:rsidRDefault="003823F2" w:rsidP="00DE1073">
            <w:r w:rsidRPr="00DE1073">
              <w:t>720 931</w:t>
            </w:r>
          </w:p>
        </w:tc>
        <w:tc>
          <w:tcPr>
            <w:tcW w:w="1060" w:type="dxa"/>
            <w:tcBorders>
              <w:top w:val="nil"/>
              <w:left w:val="nil"/>
              <w:bottom w:val="nil"/>
              <w:right w:val="nil"/>
            </w:tcBorders>
            <w:tcMar>
              <w:top w:w="100" w:type="dxa"/>
              <w:left w:w="43" w:type="dxa"/>
              <w:bottom w:w="43" w:type="dxa"/>
              <w:right w:w="43" w:type="dxa"/>
            </w:tcMar>
            <w:vAlign w:val="bottom"/>
          </w:tcPr>
          <w:p w14:paraId="02B68A06" w14:textId="77777777" w:rsidR="0062115A" w:rsidRPr="00DE1073" w:rsidRDefault="003823F2" w:rsidP="00DE1073">
            <w:r w:rsidRPr="00DE1073">
              <w:t>660 101</w:t>
            </w:r>
          </w:p>
        </w:tc>
      </w:tr>
      <w:tr w:rsidR="0062115A" w:rsidRPr="00DE1073" w14:paraId="171271D8" w14:textId="77777777">
        <w:trPr>
          <w:trHeight w:val="340"/>
        </w:trPr>
        <w:tc>
          <w:tcPr>
            <w:tcW w:w="380" w:type="dxa"/>
            <w:tcBorders>
              <w:top w:val="nil"/>
              <w:left w:val="nil"/>
              <w:bottom w:val="nil"/>
              <w:right w:val="nil"/>
            </w:tcBorders>
            <w:tcMar>
              <w:top w:w="100" w:type="dxa"/>
              <w:left w:w="43" w:type="dxa"/>
              <w:bottom w:w="43" w:type="dxa"/>
              <w:right w:w="43" w:type="dxa"/>
            </w:tcMar>
          </w:tcPr>
          <w:p w14:paraId="50290062"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50009D85" w14:textId="77777777" w:rsidR="0062115A" w:rsidRPr="00DE1073" w:rsidRDefault="003823F2" w:rsidP="00DE1073">
            <w:r w:rsidRPr="00DE1073">
              <w:t xml:space="preserve"> Inntekter fra statlig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42A7E310" w14:textId="77777777" w:rsidR="0062115A" w:rsidRPr="00DE1073" w:rsidRDefault="003823F2" w:rsidP="00DE1073">
            <w:r w:rsidRPr="00DE1073">
              <w:t>220 396</w:t>
            </w:r>
          </w:p>
        </w:tc>
        <w:tc>
          <w:tcPr>
            <w:tcW w:w="1060" w:type="dxa"/>
            <w:tcBorders>
              <w:top w:val="nil"/>
              <w:left w:val="nil"/>
              <w:bottom w:val="nil"/>
              <w:right w:val="nil"/>
            </w:tcBorders>
            <w:tcMar>
              <w:top w:w="100" w:type="dxa"/>
              <w:left w:w="43" w:type="dxa"/>
              <w:bottom w:w="43" w:type="dxa"/>
              <w:right w:w="43" w:type="dxa"/>
            </w:tcMar>
            <w:vAlign w:val="bottom"/>
          </w:tcPr>
          <w:p w14:paraId="3DBEBE4B" w14:textId="77777777" w:rsidR="0062115A" w:rsidRPr="00DE1073" w:rsidRDefault="003823F2" w:rsidP="00DE1073">
            <w:r w:rsidRPr="00DE1073">
              <w:t>592 670</w:t>
            </w:r>
          </w:p>
        </w:tc>
        <w:tc>
          <w:tcPr>
            <w:tcW w:w="1060" w:type="dxa"/>
            <w:tcBorders>
              <w:top w:val="nil"/>
              <w:left w:val="nil"/>
              <w:bottom w:val="nil"/>
              <w:right w:val="nil"/>
            </w:tcBorders>
            <w:tcMar>
              <w:top w:w="100" w:type="dxa"/>
              <w:left w:w="43" w:type="dxa"/>
              <w:bottom w:w="43" w:type="dxa"/>
              <w:right w:w="43" w:type="dxa"/>
            </w:tcMar>
            <w:vAlign w:val="bottom"/>
          </w:tcPr>
          <w:p w14:paraId="59972926" w14:textId="77777777" w:rsidR="0062115A" w:rsidRPr="00DE1073" w:rsidRDefault="003823F2" w:rsidP="00DE1073">
            <w:r w:rsidRPr="00DE1073">
              <w:t>382 392</w:t>
            </w:r>
          </w:p>
        </w:tc>
      </w:tr>
      <w:tr w:rsidR="0062115A" w:rsidRPr="00DE1073" w14:paraId="1B2DFAB4" w14:textId="77777777">
        <w:trPr>
          <w:trHeight w:val="340"/>
        </w:trPr>
        <w:tc>
          <w:tcPr>
            <w:tcW w:w="380" w:type="dxa"/>
            <w:tcBorders>
              <w:top w:val="nil"/>
              <w:left w:val="nil"/>
              <w:bottom w:val="nil"/>
              <w:right w:val="nil"/>
            </w:tcBorders>
            <w:tcMar>
              <w:top w:w="100" w:type="dxa"/>
              <w:left w:w="43" w:type="dxa"/>
              <w:bottom w:w="43" w:type="dxa"/>
              <w:right w:w="43" w:type="dxa"/>
            </w:tcMar>
          </w:tcPr>
          <w:p w14:paraId="39A6398B"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38FA6DAD" w14:textId="77777777" w:rsidR="0062115A" w:rsidRPr="00DE1073" w:rsidRDefault="003823F2" w:rsidP="00DE1073">
            <w:r w:rsidRPr="00DE1073">
              <w:t xml:space="preserve"> – Driftsresultat i statlig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7A4E5A10" w14:textId="77777777" w:rsidR="0062115A" w:rsidRPr="00DE1073" w:rsidRDefault="003823F2" w:rsidP="00DE1073">
            <w:r w:rsidRPr="00DE1073">
              <w:t>181 937</w:t>
            </w:r>
          </w:p>
        </w:tc>
        <w:tc>
          <w:tcPr>
            <w:tcW w:w="1060" w:type="dxa"/>
            <w:tcBorders>
              <w:top w:val="nil"/>
              <w:left w:val="nil"/>
              <w:bottom w:val="nil"/>
              <w:right w:val="nil"/>
            </w:tcBorders>
            <w:tcMar>
              <w:top w:w="100" w:type="dxa"/>
              <w:left w:w="43" w:type="dxa"/>
              <w:bottom w:w="43" w:type="dxa"/>
              <w:right w:w="43" w:type="dxa"/>
            </w:tcMar>
            <w:vAlign w:val="bottom"/>
          </w:tcPr>
          <w:p w14:paraId="2AE21E4F" w14:textId="77777777" w:rsidR="0062115A" w:rsidRPr="00DE1073" w:rsidRDefault="003823F2" w:rsidP="00DE1073">
            <w:r w:rsidRPr="00DE1073">
              <w:t>528 720</w:t>
            </w:r>
          </w:p>
        </w:tc>
        <w:tc>
          <w:tcPr>
            <w:tcW w:w="1060" w:type="dxa"/>
            <w:tcBorders>
              <w:top w:val="nil"/>
              <w:left w:val="nil"/>
              <w:bottom w:val="nil"/>
              <w:right w:val="nil"/>
            </w:tcBorders>
            <w:tcMar>
              <w:top w:w="100" w:type="dxa"/>
              <w:left w:w="43" w:type="dxa"/>
              <w:bottom w:w="43" w:type="dxa"/>
              <w:right w:w="43" w:type="dxa"/>
            </w:tcMar>
            <w:vAlign w:val="bottom"/>
          </w:tcPr>
          <w:p w14:paraId="3FB19856" w14:textId="77777777" w:rsidR="0062115A" w:rsidRPr="00DE1073" w:rsidRDefault="003823F2" w:rsidP="00DE1073">
            <w:r w:rsidRPr="00DE1073">
              <w:t>273 700</w:t>
            </w:r>
          </w:p>
        </w:tc>
      </w:tr>
      <w:tr w:rsidR="0062115A" w:rsidRPr="00DE1073" w14:paraId="496E52E1" w14:textId="77777777">
        <w:trPr>
          <w:trHeight w:val="340"/>
        </w:trPr>
        <w:tc>
          <w:tcPr>
            <w:tcW w:w="380" w:type="dxa"/>
            <w:tcBorders>
              <w:top w:val="nil"/>
              <w:left w:val="nil"/>
              <w:bottom w:val="nil"/>
              <w:right w:val="nil"/>
            </w:tcBorders>
            <w:tcMar>
              <w:top w:w="100" w:type="dxa"/>
              <w:left w:w="43" w:type="dxa"/>
              <w:bottom w:w="43" w:type="dxa"/>
              <w:right w:w="43" w:type="dxa"/>
            </w:tcMar>
          </w:tcPr>
          <w:p w14:paraId="4DF78E9A"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2D26812A" w14:textId="77777777" w:rsidR="0062115A" w:rsidRPr="00DE1073" w:rsidRDefault="003823F2" w:rsidP="00DE1073">
            <w:r w:rsidRPr="00DE1073">
              <w:t xml:space="preserve"> – Renteinntekter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935EC38" w14:textId="77777777" w:rsidR="0062115A" w:rsidRPr="00DE1073" w:rsidRDefault="003823F2" w:rsidP="00DE1073">
            <w:r w:rsidRPr="00DE1073">
              <w:t>2 331</w:t>
            </w:r>
          </w:p>
        </w:tc>
        <w:tc>
          <w:tcPr>
            <w:tcW w:w="1060" w:type="dxa"/>
            <w:tcBorders>
              <w:top w:val="nil"/>
              <w:left w:val="nil"/>
              <w:bottom w:val="nil"/>
              <w:right w:val="nil"/>
            </w:tcBorders>
            <w:tcMar>
              <w:top w:w="100" w:type="dxa"/>
              <w:left w:w="43" w:type="dxa"/>
              <w:bottom w:w="43" w:type="dxa"/>
              <w:right w:w="43" w:type="dxa"/>
            </w:tcMar>
            <w:vAlign w:val="bottom"/>
          </w:tcPr>
          <w:p w14:paraId="64B3F084" w14:textId="77777777" w:rsidR="0062115A" w:rsidRPr="00DE1073" w:rsidRDefault="003823F2" w:rsidP="00DE1073">
            <w:r w:rsidRPr="00DE1073">
              <w:t>2 378</w:t>
            </w:r>
          </w:p>
        </w:tc>
        <w:tc>
          <w:tcPr>
            <w:tcW w:w="1060" w:type="dxa"/>
            <w:tcBorders>
              <w:top w:val="nil"/>
              <w:left w:val="nil"/>
              <w:bottom w:val="nil"/>
              <w:right w:val="nil"/>
            </w:tcBorders>
            <w:tcMar>
              <w:top w:w="100" w:type="dxa"/>
              <w:left w:w="43" w:type="dxa"/>
              <w:bottom w:w="43" w:type="dxa"/>
              <w:right w:w="43" w:type="dxa"/>
            </w:tcMar>
            <w:vAlign w:val="bottom"/>
          </w:tcPr>
          <w:p w14:paraId="661EDF6D" w14:textId="77777777" w:rsidR="0062115A" w:rsidRPr="00DE1073" w:rsidRDefault="003823F2" w:rsidP="00DE1073">
            <w:r w:rsidRPr="00DE1073">
              <w:t>2 700</w:t>
            </w:r>
          </w:p>
        </w:tc>
      </w:tr>
      <w:tr w:rsidR="0062115A" w:rsidRPr="00DE1073" w14:paraId="02D9F811" w14:textId="77777777">
        <w:trPr>
          <w:trHeight w:val="340"/>
        </w:trPr>
        <w:tc>
          <w:tcPr>
            <w:tcW w:w="380" w:type="dxa"/>
            <w:tcBorders>
              <w:top w:val="nil"/>
              <w:left w:val="nil"/>
              <w:bottom w:val="nil"/>
              <w:right w:val="nil"/>
            </w:tcBorders>
            <w:tcMar>
              <w:top w:w="100" w:type="dxa"/>
              <w:left w:w="43" w:type="dxa"/>
              <w:bottom w:w="43" w:type="dxa"/>
              <w:right w:w="43" w:type="dxa"/>
            </w:tcMar>
          </w:tcPr>
          <w:p w14:paraId="286E6C5D"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2F3FF178" w14:textId="77777777" w:rsidR="0062115A" w:rsidRPr="00DE1073" w:rsidRDefault="003823F2" w:rsidP="00DE1073">
            <w:r w:rsidRPr="00DE1073">
              <w:t xml:space="preserve"> – Tilbakeføring av kapitalinnskudd</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431F5F96" w14:textId="77777777" w:rsidR="0062115A" w:rsidRPr="00DE1073" w:rsidRDefault="003823F2" w:rsidP="00DE1073">
            <w:r w:rsidRPr="00DE1073">
              <w:t>25 634</w:t>
            </w:r>
          </w:p>
        </w:tc>
        <w:tc>
          <w:tcPr>
            <w:tcW w:w="1060" w:type="dxa"/>
            <w:tcBorders>
              <w:top w:val="nil"/>
              <w:left w:val="nil"/>
              <w:bottom w:val="nil"/>
              <w:right w:val="nil"/>
            </w:tcBorders>
            <w:tcMar>
              <w:top w:w="100" w:type="dxa"/>
              <w:left w:w="43" w:type="dxa"/>
              <w:bottom w:w="43" w:type="dxa"/>
              <w:right w:w="43" w:type="dxa"/>
            </w:tcMar>
            <w:vAlign w:val="bottom"/>
          </w:tcPr>
          <w:p w14:paraId="25A2D2EA" w14:textId="77777777" w:rsidR="0062115A" w:rsidRPr="00DE1073" w:rsidRDefault="003823F2" w:rsidP="00DE1073">
            <w:r w:rsidRPr="00DE1073">
              <w:t>26 314</w:t>
            </w:r>
          </w:p>
        </w:tc>
        <w:tc>
          <w:tcPr>
            <w:tcW w:w="1060" w:type="dxa"/>
            <w:tcBorders>
              <w:top w:val="nil"/>
              <w:left w:val="nil"/>
              <w:bottom w:val="nil"/>
              <w:right w:val="nil"/>
            </w:tcBorders>
            <w:tcMar>
              <w:top w:w="100" w:type="dxa"/>
              <w:left w:w="43" w:type="dxa"/>
              <w:bottom w:w="43" w:type="dxa"/>
              <w:right w:w="43" w:type="dxa"/>
            </w:tcMar>
            <w:vAlign w:val="bottom"/>
          </w:tcPr>
          <w:p w14:paraId="7282112E" w14:textId="77777777" w:rsidR="0062115A" w:rsidRPr="00DE1073" w:rsidRDefault="003823F2" w:rsidP="00DE1073">
            <w:r w:rsidRPr="00DE1073">
              <w:t>29 400</w:t>
            </w:r>
          </w:p>
        </w:tc>
      </w:tr>
      <w:tr w:rsidR="0062115A" w:rsidRPr="00DE1073" w14:paraId="11E4F727" w14:textId="77777777">
        <w:trPr>
          <w:trHeight w:val="340"/>
        </w:trPr>
        <w:tc>
          <w:tcPr>
            <w:tcW w:w="380" w:type="dxa"/>
            <w:tcBorders>
              <w:top w:val="nil"/>
              <w:left w:val="nil"/>
              <w:bottom w:val="nil"/>
              <w:right w:val="nil"/>
            </w:tcBorders>
            <w:tcMar>
              <w:top w:w="100" w:type="dxa"/>
              <w:left w:w="43" w:type="dxa"/>
              <w:bottom w:w="43" w:type="dxa"/>
              <w:right w:w="43" w:type="dxa"/>
            </w:tcMar>
          </w:tcPr>
          <w:p w14:paraId="7F0E5C72"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64FD6B10" w14:textId="77777777" w:rsidR="0062115A" w:rsidRPr="00DE1073" w:rsidRDefault="003823F2" w:rsidP="00DE1073">
            <w:r w:rsidRPr="00DE1073">
              <w:t xml:space="preserve"> – Andre petroleumsinntekter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9013A13" w14:textId="77777777" w:rsidR="0062115A" w:rsidRPr="00DE1073" w:rsidRDefault="003823F2" w:rsidP="00DE1073">
            <w:r w:rsidRPr="00DE1073">
              <w:t>10 494</w:t>
            </w:r>
          </w:p>
        </w:tc>
        <w:tc>
          <w:tcPr>
            <w:tcW w:w="1060" w:type="dxa"/>
            <w:tcBorders>
              <w:top w:val="nil"/>
              <w:left w:val="nil"/>
              <w:bottom w:val="nil"/>
              <w:right w:val="nil"/>
            </w:tcBorders>
            <w:tcMar>
              <w:top w:w="100" w:type="dxa"/>
              <w:left w:w="43" w:type="dxa"/>
              <w:bottom w:w="43" w:type="dxa"/>
              <w:right w:w="43" w:type="dxa"/>
            </w:tcMar>
            <w:vAlign w:val="bottom"/>
          </w:tcPr>
          <w:p w14:paraId="6F1DCF01" w14:textId="77777777" w:rsidR="0062115A" w:rsidRPr="00DE1073" w:rsidRDefault="003823F2" w:rsidP="00DE1073">
            <w:r w:rsidRPr="00DE1073">
              <w:t>35 258</w:t>
            </w:r>
          </w:p>
        </w:tc>
        <w:tc>
          <w:tcPr>
            <w:tcW w:w="1060" w:type="dxa"/>
            <w:tcBorders>
              <w:top w:val="nil"/>
              <w:left w:val="nil"/>
              <w:bottom w:val="nil"/>
              <w:right w:val="nil"/>
            </w:tcBorders>
            <w:tcMar>
              <w:top w:w="100" w:type="dxa"/>
              <w:left w:w="43" w:type="dxa"/>
              <w:bottom w:w="43" w:type="dxa"/>
              <w:right w:w="43" w:type="dxa"/>
            </w:tcMar>
            <w:vAlign w:val="bottom"/>
          </w:tcPr>
          <w:p w14:paraId="659B4CFA" w14:textId="77777777" w:rsidR="0062115A" w:rsidRPr="00DE1073" w:rsidRDefault="003823F2" w:rsidP="00DE1073">
            <w:r w:rsidRPr="00DE1073">
              <w:t>76 592</w:t>
            </w:r>
          </w:p>
        </w:tc>
      </w:tr>
      <w:tr w:rsidR="0062115A" w:rsidRPr="00DE1073" w14:paraId="5A9D8A5F" w14:textId="77777777">
        <w:trPr>
          <w:trHeight w:val="340"/>
        </w:trPr>
        <w:tc>
          <w:tcPr>
            <w:tcW w:w="380" w:type="dxa"/>
            <w:tcBorders>
              <w:top w:val="nil"/>
              <w:left w:val="nil"/>
              <w:bottom w:val="nil"/>
              <w:right w:val="nil"/>
            </w:tcBorders>
            <w:tcMar>
              <w:top w:w="100" w:type="dxa"/>
              <w:left w:w="43" w:type="dxa"/>
              <w:bottom w:w="43" w:type="dxa"/>
              <w:right w:w="43" w:type="dxa"/>
            </w:tcMar>
          </w:tcPr>
          <w:p w14:paraId="17EA4EF7" w14:textId="77777777" w:rsidR="0062115A" w:rsidRPr="00DE1073" w:rsidRDefault="003823F2" w:rsidP="00DE1073">
            <w:r w:rsidRPr="00DE1073">
              <w:t>A.2</w:t>
            </w:r>
          </w:p>
        </w:tc>
        <w:tc>
          <w:tcPr>
            <w:tcW w:w="5940" w:type="dxa"/>
            <w:tcBorders>
              <w:top w:val="nil"/>
              <w:left w:val="nil"/>
              <w:bottom w:val="nil"/>
              <w:right w:val="nil"/>
            </w:tcBorders>
            <w:tcMar>
              <w:top w:w="100" w:type="dxa"/>
              <w:left w:w="43" w:type="dxa"/>
              <w:bottom w:w="43" w:type="dxa"/>
              <w:right w:w="43" w:type="dxa"/>
            </w:tcMar>
          </w:tcPr>
          <w:p w14:paraId="12E40B43" w14:textId="77777777" w:rsidR="0062115A" w:rsidRPr="00DE1073" w:rsidRDefault="003823F2" w:rsidP="00DE1073">
            <w:r w:rsidRPr="00DE1073">
              <w:t>Inntekter utenom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5190BF4A" w14:textId="77777777" w:rsidR="0062115A" w:rsidRPr="00DE1073" w:rsidRDefault="003823F2" w:rsidP="00DE1073">
            <w:r w:rsidRPr="00DE1073">
              <w:t>1 190 476</w:t>
            </w:r>
          </w:p>
        </w:tc>
        <w:tc>
          <w:tcPr>
            <w:tcW w:w="1060" w:type="dxa"/>
            <w:tcBorders>
              <w:top w:val="nil"/>
              <w:left w:val="nil"/>
              <w:bottom w:val="nil"/>
              <w:right w:val="nil"/>
            </w:tcBorders>
            <w:tcMar>
              <w:top w:w="100" w:type="dxa"/>
              <w:left w:w="43" w:type="dxa"/>
              <w:bottom w:w="43" w:type="dxa"/>
              <w:right w:w="43" w:type="dxa"/>
            </w:tcMar>
            <w:vAlign w:val="bottom"/>
          </w:tcPr>
          <w:p w14:paraId="39074B55" w14:textId="77777777" w:rsidR="0062115A" w:rsidRPr="00DE1073" w:rsidRDefault="003823F2" w:rsidP="00DE1073">
            <w:r w:rsidRPr="00DE1073">
              <w:t>1 354 815</w:t>
            </w:r>
          </w:p>
        </w:tc>
        <w:tc>
          <w:tcPr>
            <w:tcW w:w="1060" w:type="dxa"/>
            <w:tcBorders>
              <w:top w:val="nil"/>
              <w:left w:val="nil"/>
              <w:bottom w:val="nil"/>
              <w:right w:val="nil"/>
            </w:tcBorders>
            <w:tcMar>
              <w:top w:w="100" w:type="dxa"/>
              <w:left w:w="43" w:type="dxa"/>
              <w:bottom w:w="43" w:type="dxa"/>
              <w:right w:w="43" w:type="dxa"/>
            </w:tcMar>
            <w:vAlign w:val="bottom"/>
          </w:tcPr>
          <w:p w14:paraId="67E1C05C" w14:textId="77777777" w:rsidR="0062115A" w:rsidRPr="00DE1073" w:rsidRDefault="003823F2" w:rsidP="00DE1073">
            <w:r w:rsidRPr="00DE1073">
              <w:t>1 461 246</w:t>
            </w:r>
          </w:p>
        </w:tc>
      </w:tr>
      <w:tr w:rsidR="0062115A" w:rsidRPr="00DE1073" w14:paraId="53F6FA6A" w14:textId="77777777">
        <w:trPr>
          <w:trHeight w:val="340"/>
        </w:trPr>
        <w:tc>
          <w:tcPr>
            <w:tcW w:w="380" w:type="dxa"/>
            <w:tcBorders>
              <w:top w:val="nil"/>
              <w:left w:val="nil"/>
              <w:bottom w:val="nil"/>
              <w:right w:val="nil"/>
            </w:tcBorders>
            <w:tcMar>
              <w:top w:w="100" w:type="dxa"/>
              <w:left w:w="43" w:type="dxa"/>
              <w:bottom w:w="43" w:type="dxa"/>
              <w:right w:w="43" w:type="dxa"/>
            </w:tcMar>
          </w:tcPr>
          <w:p w14:paraId="68D24F80"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6740DE67" w14:textId="77777777" w:rsidR="0062115A" w:rsidRPr="00DE1073" w:rsidRDefault="003823F2" w:rsidP="00DE1073">
            <w:r w:rsidRPr="00DE1073">
              <w:t xml:space="preserve"> Skatter fra Fastlands-Norge</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EA10DC1" w14:textId="77777777" w:rsidR="0062115A" w:rsidRPr="00DE1073" w:rsidRDefault="003823F2" w:rsidP="00DE1073">
            <w:r w:rsidRPr="00DE1073">
              <w:t>1 099 480</w:t>
            </w:r>
          </w:p>
        </w:tc>
        <w:tc>
          <w:tcPr>
            <w:tcW w:w="1060" w:type="dxa"/>
            <w:tcBorders>
              <w:top w:val="nil"/>
              <w:left w:val="nil"/>
              <w:bottom w:val="nil"/>
              <w:right w:val="nil"/>
            </w:tcBorders>
            <w:tcMar>
              <w:top w:w="100" w:type="dxa"/>
              <w:left w:w="43" w:type="dxa"/>
              <w:bottom w:w="43" w:type="dxa"/>
              <w:right w:w="43" w:type="dxa"/>
            </w:tcMar>
            <w:vAlign w:val="bottom"/>
          </w:tcPr>
          <w:p w14:paraId="43997403" w14:textId="77777777" w:rsidR="0062115A" w:rsidRPr="00DE1073" w:rsidRDefault="003823F2" w:rsidP="00DE1073">
            <w:r w:rsidRPr="00DE1073">
              <w:t>1 240 659</w:t>
            </w:r>
          </w:p>
        </w:tc>
        <w:tc>
          <w:tcPr>
            <w:tcW w:w="1060" w:type="dxa"/>
            <w:tcBorders>
              <w:top w:val="nil"/>
              <w:left w:val="nil"/>
              <w:bottom w:val="nil"/>
              <w:right w:val="nil"/>
            </w:tcBorders>
            <w:tcMar>
              <w:top w:w="100" w:type="dxa"/>
              <w:left w:w="43" w:type="dxa"/>
              <w:bottom w:w="43" w:type="dxa"/>
              <w:right w:w="43" w:type="dxa"/>
            </w:tcMar>
            <w:vAlign w:val="bottom"/>
          </w:tcPr>
          <w:p w14:paraId="71047B31" w14:textId="77777777" w:rsidR="0062115A" w:rsidRPr="00DE1073" w:rsidRDefault="003823F2" w:rsidP="00DE1073">
            <w:r w:rsidRPr="00DE1073">
              <w:t>1 334 850</w:t>
            </w:r>
          </w:p>
        </w:tc>
      </w:tr>
      <w:tr w:rsidR="0062115A" w:rsidRPr="00DE1073" w14:paraId="06F0B04E" w14:textId="77777777">
        <w:trPr>
          <w:trHeight w:val="340"/>
        </w:trPr>
        <w:tc>
          <w:tcPr>
            <w:tcW w:w="380" w:type="dxa"/>
            <w:tcBorders>
              <w:top w:val="nil"/>
              <w:left w:val="nil"/>
              <w:bottom w:val="nil"/>
              <w:right w:val="nil"/>
            </w:tcBorders>
            <w:tcMar>
              <w:top w:w="100" w:type="dxa"/>
              <w:left w:w="43" w:type="dxa"/>
              <w:bottom w:w="43" w:type="dxa"/>
              <w:right w:w="43" w:type="dxa"/>
            </w:tcMar>
          </w:tcPr>
          <w:p w14:paraId="44F198D6"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03812BE7" w14:textId="77777777" w:rsidR="0062115A" w:rsidRPr="00DE1073" w:rsidRDefault="003823F2" w:rsidP="00DE1073">
            <w:r w:rsidRPr="00DE1073">
              <w:t xml:space="preserve"> – Skatt på inntekt, formue og kapital</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D7DEE73" w14:textId="77777777" w:rsidR="0062115A" w:rsidRPr="00DE1073" w:rsidRDefault="003823F2" w:rsidP="00DE1073">
            <w:r w:rsidRPr="00DE1073">
              <w:t>656 605</w:t>
            </w:r>
          </w:p>
        </w:tc>
        <w:tc>
          <w:tcPr>
            <w:tcW w:w="1060" w:type="dxa"/>
            <w:tcBorders>
              <w:top w:val="nil"/>
              <w:left w:val="nil"/>
              <w:bottom w:val="nil"/>
              <w:right w:val="nil"/>
            </w:tcBorders>
            <w:tcMar>
              <w:top w:w="100" w:type="dxa"/>
              <w:left w:w="43" w:type="dxa"/>
              <w:bottom w:w="43" w:type="dxa"/>
              <w:right w:w="43" w:type="dxa"/>
            </w:tcMar>
            <w:vAlign w:val="bottom"/>
          </w:tcPr>
          <w:p w14:paraId="333167BA" w14:textId="77777777" w:rsidR="0062115A" w:rsidRPr="00DE1073" w:rsidRDefault="003823F2" w:rsidP="00DE1073">
            <w:r w:rsidRPr="00DE1073">
              <w:t>769 607</w:t>
            </w:r>
          </w:p>
        </w:tc>
        <w:tc>
          <w:tcPr>
            <w:tcW w:w="1060" w:type="dxa"/>
            <w:tcBorders>
              <w:top w:val="nil"/>
              <w:left w:val="nil"/>
              <w:bottom w:val="nil"/>
              <w:right w:val="nil"/>
            </w:tcBorders>
            <w:tcMar>
              <w:top w:w="100" w:type="dxa"/>
              <w:left w:w="43" w:type="dxa"/>
              <w:bottom w:w="43" w:type="dxa"/>
              <w:right w:w="43" w:type="dxa"/>
            </w:tcMar>
            <w:vAlign w:val="bottom"/>
          </w:tcPr>
          <w:p w14:paraId="09651C05" w14:textId="77777777" w:rsidR="0062115A" w:rsidRPr="00DE1073" w:rsidRDefault="003823F2" w:rsidP="00DE1073">
            <w:r w:rsidRPr="00DE1073">
              <w:t>837 059</w:t>
            </w:r>
          </w:p>
        </w:tc>
      </w:tr>
      <w:tr w:rsidR="0062115A" w:rsidRPr="00DE1073" w14:paraId="041CE9A3" w14:textId="77777777">
        <w:trPr>
          <w:trHeight w:val="340"/>
        </w:trPr>
        <w:tc>
          <w:tcPr>
            <w:tcW w:w="380" w:type="dxa"/>
            <w:tcBorders>
              <w:top w:val="nil"/>
              <w:left w:val="nil"/>
              <w:bottom w:val="nil"/>
              <w:right w:val="nil"/>
            </w:tcBorders>
            <w:tcMar>
              <w:top w:w="100" w:type="dxa"/>
              <w:left w:w="43" w:type="dxa"/>
              <w:bottom w:w="43" w:type="dxa"/>
              <w:right w:w="43" w:type="dxa"/>
            </w:tcMar>
          </w:tcPr>
          <w:p w14:paraId="5AA8548F"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06C0E2F2" w14:textId="77777777" w:rsidR="0062115A" w:rsidRPr="00DE1073" w:rsidRDefault="003823F2" w:rsidP="00DE1073">
            <w:r w:rsidRPr="00DE1073">
              <w:t xml:space="preserve"> – Produksjonsavgifter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30CF0E18" w14:textId="77777777" w:rsidR="0062115A" w:rsidRPr="00DE1073" w:rsidRDefault="003823F2" w:rsidP="00DE1073">
            <w:r w:rsidRPr="00DE1073">
              <w:t>442 876</w:t>
            </w:r>
          </w:p>
        </w:tc>
        <w:tc>
          <w:tcPr>
            <w:tcW w:w="1060" w:type="dxa"/>
            <w:tcBorders>
              <w:top w:val="nil"/>
              <w:left w:val="nil"/>
              <w:bottom w:val="nil"/>
              <w:right w:val="nil"/>
            </w:tcBorders>
            <w:tcMar>
              <w:top w:w="100" w:type="dxa"/>
              <w:left w:w="43" w:type="dxa"/>
              <w:bottom w:w="43" w:type="dxa"/>
              <w:right w:w="43" w:type="dxa"/>
            </w:tcMar>
            <w:vAlign w:val="bottom"/>
          </w:tcPr>
          <w:p w14:paraId="125C80B2" w14:textId="77777777" w:rsidR="0062115A" w:rsidRPr="00DE1073" w:rsidRDefault="003823F2" w:rsidP="00DE1073">
            <w:r w:rsidRPr="00DE1073">
              <w:t>471 052</w:t>
            </w:r>
          </w:p>
        </w:tc>
        <w:tc>
          <w:tcPr>
            <w:tcW w:w="1060" w:type="dxa"/>
            <w:tcBorders>
              <w:top w:val="nil"/>
              <w:left w:val="nil"/>
              <w:bottom w:val="nil"/>
              <w:right w:val="nil"/>
            </w:tcBorders>
            <w:tcMar>
              <w:top w:w="100" w:type="dxa"/>
              <w:left w:w="43" w:type="dxa"/>
              <w:bottom w:w="43" w:type="dxa"/>
              <w:right w:w="43" w:type="dxa"/>
            </w:tcMar>
            <w:vAlign w:val="bottom"/>
          </w:tcPr>
          <w:p w14:paraId="01C1D534" w14:textId="77777777" w:rsidR="0062115A" w:rsidRPr="00DE1073" w:rsidRDefault="003823F2" w:rsidP="00DE1073">
            <w:r w:rsidRPr="00DE1073">
              <w:t>497 792</w:t>
            </w:r>
          </w:p>
        </w:tc>
      </w:tr>
      <w:tr w:rsidR="0062115A" w:rsidRPr="00DE1073" w14:paraId="7AE39ADE" w14:textId="77777777">
        <w:trPr>
          <w:trHeight w:val="340"/>
        </w:trPr>
        <w:tc>
          <w:tcPr>
            <w:tcW w:w="380" w:type="dxa"/>
            <w:tcBorders>
              <w:top w:val="nil"/>
              <w:left w:val="nil"/>
              <w:bottom w:val="nil"/>
              <w:right w:val="nil"/>
            </w:tcBorders>
            <w:tcMar>
              <w:top w:w="100" w:type="dxa"/>
              <w:left w:w="43" w:type="dxa"/>
              <w:bottom w:w="43" w:type="dxa"/>
              <w:right w:w="43" w:type="dxa"/>
            </w:tcMar>
          </w:tcPr>
          <w:p w14:paraId="643BB91A"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623915B1" w14:textId="77777777" w:rsidR="0062115A" w:rsidRPr="00DE1073" w:rsidRDefault="003823F2" w:rsidP="00DE1073">
            <w:r w:rsidRPr="00DE1073">
              <w:t xml:space="preserve"> Overført fra Norges Bank</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43021080" w14:textId="77777777" w:rsidR="0062115A" w:rsidRPr="00DE1073" w:rsidRDefault="003823F2" w:rsidP="00DE1073">
            <w:r w:rsidRPr="00DE1073">
              <w:t>15 169</w:t>
            </w:r>
          </w:p>
        </w:tc>
        <w:tc>
          <w:tcPr>
            <w:tcW w:w="1060" w:type="dxa"/>
            <w:tcBorders>
              <w:top w:val="nil"/>
              <w:left w:val="nil"/>
              <w:bottom w:val="nil"/>
              <w:right w:val="nil"/>
            </w:tcBorders>
            <w:tcMar>
              <w:top w:w="100" w:type="dxa"/>
              <w:left w:w="43" w:type="dxa"/>
              <w:bottom w:w="43" w:type="dxa"/>
              <w:right w:w="43" w:type="dxa"/>
            </w:tcMar>
            <w:vAlign w:val="bottom"/>
          </w:tcPr>
          <w:p w14:paraId="413FD93D" w14:textId="77777777" w:rsidR="0062115A" w:rsidRPr="00DE1073" w:rsidRDefault="003823F2" w:rsidP="00DE1073">
            <w:r w:rsidRPr="00DE1073">
              <w:t>11 108</w:t>
            </w:r>
          </w:p>
        </w:tc>
        <w:tc>
          <w:tcPr>
            <w:tcW w:w="1060" w:type="dxa"/>
            <w:tcBorders>
              <w:top w:val="nil"/>
              <w:left w:val="nil"/>
              <w:bottom w:val="nil"/>
              <w:right w:val="nil"/>
            </w:tcBorders>
            <w:tcMar>
              <w:top w:w="100" w:type="dxa"/>
              <w:left w:w="43" w:type="dxa"/>
              <w:bottom w:w="43" w:type="dxa"/>
              <w:right w:w="43" w:type="dxa"/>
            </w:tcMar>
            <w:vAlign w:val="bottom"/>
          </w:tcPr>
          <w:p w14:paraId="497DD1BA" w14:textId="77777777" w:rsidR="0062115A" w:rsidRPr="00DE1073" w:rsidRDefault="003823F2" w:rsidP="00DE1073">
            <w:r w:rsidRPr="00DE1073">
              <w:t>8 094</w:t>
            </w:r>
          </w:p>
        </w:tc>
      </w:tr>
      <w:tr w:rsidR="0062115A" w:rsidRPr="00DE1073" w14:paraId="395500B7" w14:textId="77777777">
        <w:trPr>
          <w:trHeight w:val="340"/>
        </w:trPr>
        <w:tc>
          <w:tcPr>
            <w:tcW w:w="380" w:type="dxa"/>
            <w:tcBorders>
              <w:top w:val="nil"/>
              <w:left w:val="nil"/>
              <w:bottom w:val="nil"/>
              <w:right w:val="nil"/>
            </w:tcBorders>
            <w:tcMar>
              <w:top w:w="100" w:type="dxa"/>
              <w:left w:w="43" w:type="dxa"/>
              <w:bottom w:w="43" w:type="dxa"/>
              <w:right w:w="43" w:type="dxa"/>
            </w:tcMar>
          </w:tcPr>
          <w:p w14:paraId="08B92FBC"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43690727" w14:textId="77777777" w:rsidR="0062115A" w:rsidRPr="00DE1073" w:rsidRDefault="003823F2" w:rsidP="00DE1073">
            <w:r w:rsidRPr="00DE1073">
              <w:t xml:space="preserve"> Renteinntekter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2F44446D" w14:textId="77777777" w:rsidR="0062115A" w:rsidRPr="00DE1073" w:rsidRDefault="003823F2" w:rsidP="00DE1073">
            <w:r w:rsidRPr="00DE1073">
              <w:t>9 117</w:t>
            </w:r>
          </w:p>
        </w:tc>
        <w:tc>
          <w:tcPr>
            <w:tcW w:w="1060" w:type="dxa"/>
            <w:tcBorders>
              <w:top w:val="nil"/>
              <w:left w:val="nil"/>
              <w:bottom w:val="nil"/>
              <w:right w:val="nil"/>
            </w:tcBorders>
            <w:tcMar>
              <w:top w:w="100" w:type="dxa"/>
              <w:left w:w="43" w:type="dxa"/>
              <w:bottom w:w="43" w:type="dxa"/>
              <w:right w:w="43" w:type="dxa"/>
            </w:tcMar>
            <w:vAlign w:val="bottom"/>
          </w:tcPr>
          <w:p w14:paraId="6901DA98" w14:textId="77777777" w:rsidR="0062115A" w:rsidRPr="00DE1073" w:rsidRDefault="003823F2" w:rsidP="00DE1073">
            <w:r w:rsidRPr="00DE1073">
              <w:t>14 508</w:t>
            </w:r>
          </w:p>
        </w:tc>
        <w:tc>
          <w:tcPr>
            <w:tcW w:w="1060" w:type="dxa"/>
            <w:tcBorders>
              <w:top w:val="nil"/>
              <w:left w:val="nil"/>
              <w:bottom w:val="nil"/>
              <w:right w:val="nil"/>
            </w:tcBorders>
            <w:tcMar>
              <w:top w:w="100" w:type="dxa"/>
              <w:left w:w="43" w:type="dxa"/>
              <w:bottom w:w="43" w:type="dxa"/>
              <w:right w:w="43" w:type="dxa"/>
            </w:tcMar>
            <w:vAlign w:val="bottom"/>
          </w:tcPr>
          <w:p w14:paraId="072BE0A0" w14:textId="77777777" w:rsidR="0062115A" w:rsidRPr="00DE1073" w:rsidRDefault="003823F2" w:rsidP="00DE1073">
            <w:r w:rsidRPr="00DE1073">
              <w:t>33 759</w:t>
            </w:r>
          </w:p>
        </w:tc>
      </w:tr>
      <w:tr w:rsidR="0062115A" w:rsidRPr="00DE1073" w14:paraId="773F61B7"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0D0934DD" w14:textId="77777777" w:rsidR="0062115A" w:rsidRPr="00DE1073" w:rsidRDefault="0062115A" w:rsidP="00DE1073"/>
        </w:tc>
        <w:tc>
          <w:tcPr>
            <w:tcW w:w="5940" w:type="dxa"/>
            <w:tcBorders>
              <w:top w:val="nil"/>
              <w:left w:val="nil"/>
              <w:bottom w:val="single" w:sz="4" w:space="0" w:color="000000"/>
              <w:right w:val="nil"/>
            </w:tcBorders>
            <w:tcMar>
              <w:top w:w="100" w:type="dxa"/>
              <w:left w:w="43" w:type="dxa"/>
              <w:bottom w:w="43" w:type="dxa"/>
              <w:right w:w="43" w:type="dxa"/>
            </w:tcMar>
          </w:tcPr>
          <w:p w14:paraId="353DC798" w14:textId="77777777" w:rsidR="0062115A" w:rsidRPr="00DE1073" w:rsidRDefault="003823F2" w:rsidP="00DE1073">
            <w:r w:rsidRPr="00DE1073">
              <w:t xml:space="preserve"> Andre inntekter</w:t>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E1EECBC" w14:textId="77777777" w:rsidR="0062115A" w:rsidRPr="00DE1073" w:rsidRDefault="003823F2" w:rsidP="00DE1073">
            <w:r w:rsidRPr="00DE1073">
              <w:t>66 710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36CABF6" w14:textId="77777777" w:rsidR="0062115A" w:rsidRPr="00DE1073" w:rsidRDefault="003823F2" w:rsidP="00DE1073">
            <w:r w:rsidRPr="00DE1073">
              <w:t>88 540</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B0DB0AB" w14:textId="77777777" w:rsidR="0062115A" w:rsidRPr="00DE1073" w:rsidRDefault="003823F2" w:rsidP="00DE1073">
            <w:r w:rsidRPr="00DE1073">
              <w:t>84 543</w:t>
            </w:r>
          </w:p>
        </w:tc>
      </w:tr>
      <w:tr w:rsidR="0062115A" w:rsidRPr="00DE1073" w14:paraId="08FFB048"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5594A244" w14:textId="77777777" w:rsidR="0062115A" w:rsidRPr="00DE1073" w:rsidRDefault="003823F2" w:rsidP="00DE1073">
            <w:r w:rsidRPr="00DE1073">
              <w:t>B</w:t>
            </w:r>
          </w:p>
        </w:tc>
        <w:tc>
          <w:tcPr>
            <w:tcW w:w="5940" w:type="dxa"/>
            <w:tcBorders>
              <w:top w:val="single" w:sz="4" w:space="0" w:color="000000"/>
              <w:left w:val="nil"/>
              <w:bottom w:val="nil"/>
              <w:right w:val="nil"/>
            </w:tcBorders>
            <w:tcMar>
              <w:top w:w="100" w:type="dxa"/>
              <w:left w:w="43" w:type="dxa"/>
              <w:bottom w:w="43" w:type="dxa"/>
              <w:right w:w="43" w:type="dxa"/>
            </w:tcMar>
          </w:tcPr>
          <w:p w14:paraId="4221DD0D" w14:textId="77777777" w:rsidR="0062115A" w:rsidRPr="00DE1073" w:rsidRDefault="003823F2" w:rsidP="00DE1073">
            <w:r w:rsidRPr="00DE1073">
              <w:t>Utgifter ekskl. overføringer til Statens pensjonsfond utland</w:t>
            </w:r>
            <w:r w:rsidRPr="00DE1073">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282A071A" w14:textId="77777777" w:rsidR="0062115A" w:rsidRPr="00DE1073" w:rsidRDefault="003823F2" w:rsidP="00DE1073">
            <w:r w:rsidRPr="00DE1073">
              <w:t>1 584 176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6F5F3FF1" w14:textId="77777777" w:rsidR="0062115A" w:rsidRPr="00DE1073" w:rsidRDefault="003823F2" w:rsidP="00DE1073">
            <w:r w:rsidRPr="00DE1073">
              <w:t>1 665 936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3424F60A" w14:textId="77777777" w:rsidR="0062115A" w:rsidRPr="00DE1073" w:rsidRDefault="003823F2" w:rsidP="00DE1073">
            <w:r w:rsidRPr="00DE1073">
              <w:t>1 789 305</w:t>
            </w:r>
          </w:p>
        </w:tc>
      </w:tr>
      <w:tr w:rsidR="0062115A" w:rsidRPr="00DE1073" w14:paraId="67F6141A" w14:textId="77777777">
        <w:trPr>
          <w:trHeight w:val="340"/>
        </w:trPr>
        <w:tc>
          <w:tcPr>
            <w:tcW w:w="380" w:type="dxa"/>
            <w:tcBorders>
              <w:top w:val="nil"/>
              <w:left w:val="nil"/>
              <w:bottom w:val="nil"/>
              <w:right w:val="nil"/>
            </w:tcBorders>
            <w:tcMar>
              <w:top w:w="100" w:type="dxa"/>
              <w:left w:w="43" w:type="dxa"/>
              <w:bottom w:w="43" w:type="dxa"/>
              <w:right w:w="43" w:type="dxa"/>
            </w:tcMar>
          </w:tcPr>
          <w:p w14:paraId="541A7B0B" w14:textId="77777777" w:rsidR="0062115A" w:rsidRPr="00DE1073" w:rsidRDefault="003823F2" w:rsidP="00DE1073">
            <w:r w:rsidRPr="00DE1073">
              <w:t>B.1</w:t>
            </w:r>
          </w:p>
        </w:tc>
        <w:tc>
          <w:tcPr>
            <w:tcW w:w="5940" w:type="dxa"/>
            <w:tcBorders>
              <w:top w:val="nil"/>
              <w:left w:val="nil"/>
              <w:bottom w:val="nil"/>
              <w:right w:val="nil"/>
            </w:tcBorders>
            <w:tcMar>
              <w:top w:w="100" w:type="dxa"/>
              <w:left w:w="43" w:type="dxa"/>
              <w:bottom w:w="43" w:type="dxa"/>
              <w:right w:w="43" w:type="dxa"/>
            </w:tcMar>
          </w:tcPr>
          <w:p w14:paraId="16EF3A60" w14:textId="77777777" w:rsidR="0062115A" w:rsidRPr="00DE1073" w:rsidRDefault="003823F2" w:rsidP="00DE1073">
            <w:r w:rsidRPr="00DE1073">
              <w:t>Utgifter til statlig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729F457F" w14:textId="77777777" w:rsidR="0062115A" w:rsidRPr="00DE1073" w:rsidRDefault="003823F2" w:rsidP="00DE1073">
            <w:r w:rsidRPr="00DE1073">
              <w:t>24 732</w:t>
            </w:r>
          </w:p>
        </w:tc>
        <w:tc>
          <w:tcPr>
            <w:tcW w:w="1060" w:type="dxa"/>
            <w:tcBorders>
              <w:top w:val="nil"/>
              <w:left w:val="nil"/>
              <w:bottom w:val="nil"/>
              <w:right w:val="nil"/>
            </w:tcBorders>
            <w:tcMar>
              <w:top w:w="100" w:type="dxa"/>
              <w:left w:w="43" w:type="dxa"/>
              <w:bottom w:w="43" w:type="dxa"/>
              <w:right w:w="43" w:type="dxa"/>
            </w:tcMar>
            <w:vAlign w:val="bottom"/>
          </w:tcPr>
          <w:p w14:paraId="633A040F" w14:textId="77777777" w:rsidR="0062115A" w:rsidRPr="00DE1073" w:rsidRDefault="003823F2" w:rsidP="00DE1073">
            <w:r w:rsidRPr="00DE1073">
              <w:t>28 378</w:t>
            </w:r>
          </w:p>
        </w:tc>
        <w:tc>
          <w:tcPr>
            <w:tcW w:w="1060" w:type="dxa"/>
            <w:tcBorders>
              <w:top w:val="nil"/>
              <w:left w:val="nil"/>
              <w:bottom w:val="nil"/>
              <w:right w:val="nil"/>
            </w:tcBorders>
            <w:tcMar>
              <w:top w:w="100" w:type="dxa"/>
              <w:left w:w="43" w:type="dxa"/>
              <w:bottom w:w="43" w:type="dxa"/>
              <w:right w:w="43" w:type="dxa"/>
            </w:tcMar>
            <w:vAlign w:val="bottom"/>
          </w:tcPr>
          <w:p w14:paraId="43BA9515" w14:textId="77777777" w:rsidR="0062115A" w:rsidRPr="00DE1073" w:rsidRDefault="003823F2" w:rsidP="00DE1073">
            <w:r w:rsidRPr="00DE1073">
              <w:t>27 000</w:t>
            </w:r>
          </w:p>
        </w:tc>
      </w:tr>
      <w:tr w:rsidR="0062115A" w:rsidRPr="00DE1073" w14:paraId="7735DA7A" w14:textId="77777777">
        <w:trPr>
          <w:trHeight w:val="340"/>
        </w:trPr>
        <w:tc>
          <w:tcPr>
            <w:tcW w:w="380" w:type="dxa"/>
            <w:tcBorders>
              <w:top w:val="nil"/>
              <w:left w:val="nil"/>
              <w:bottom w:val="nil"/>
              <w:right w:val="nil"/>
            </w:tcBorders>
            <w:tcMar>
              <w:top w:w="100" w:type="dxa"/>
              <w:left w:w="43" w:type="dxa"/>
              <w:bottom w:w="43" w:type="dxa"/>
              <w:right w:w="43" w:type="dxa"/>
            </w:tcMar>
          </w:tcPr>
          <w:p w14:paraId="666E229A"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2A326323" w14:textId="77777777" w:rsidR="0062115A" w:rsidRPr="00DE1073" w:rsidRDefault="003823F2" w:rsidP="00DE1073">
            <w:r w:rsidRPr="00DE1073">
              <w:t>– Investeringer i statlig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A11EC7C" w14:textId="77777777" w:rsidR="0062115A" w:rsidRPr="00DE1073" w:rsidRDefault="003823F2" w:rsidP="00DE1073">
            <w:r w:rsidRPr="00DE1073">
              <w:t>24 732</w:t>
            </w:r>
          </w:p>
        </w:tc>
        <w:tc>
          <w:tcPr>
            <w:tcW w:w="1060" w:type="dxa"/>
            <w:tcBorders>
              <w:top w:val="nil"/>
              <w:left w:val="nil"/>
              <w:bottom w:val="nil"/>
              <w:right w:val="nil"/>
            </w:tcBorders>
            <w:tcMar>
              <w:top w:w="100" w:type="dxa"/>
              <w:left w:w="43" w:type="dxa"/>
              <w:bottom w:w="43" w:type="dxa"/>
              <w:right w:w="43" w:type="dxa"/>
            </w:tcMar>
            <w:vAlign w:val="bottom"/>
          </w:tcPr>
          <w:p w14:paraId="4CAA48C8" w14:textId="77777777" w:rsidR="0062115A" w:rsidRPr="00DE1073" w:rsidRDefault="003823F2" w:rsidP="00DE1073">
            <w:r w:rsidRPr="00DE1073">
              <w:t>28 378</w:t>
            </w:r>
          </w:p>
        </w:tc>
        <w:tc>
          <w:tcPr>
            <w:tcW w:w="1060" w:type="dxa"/>
            <w:tcBorders>
              <w:top w:val="nil"/>
              <w:left w:val="nil"/>
              <w:bottom w:val="nil"/>
              <w:right w:val="nil"/>
            </w:tcBorders>
            <w:tcMar>
              <w:top w:w="100" w:type="dxa"/>
              <w:left w:w="43" w:type="dxa"/>
              <w:bottom w:w="43" w:type="dxa"/>
              <w:right w:w="43" w:type="dxa"/>
            </w:tcMar>
            <w:vAlign w:val="bottom"/>
          </w:tcPr>
          <w:p w14:paraId="3BB70489" w14:textId="77777777" w:rsidR="0062115A" w:rsidRPr="00DE1073" w:rsidRDefault="003823F2" w:rsidP="00DE1073">
            <w:r w:rsidRPr="00DE1073">
              <w:t>27 000</w:t>
            </w:r>
          </w:p>
        </w:tc>
      </w:tr>
      <w:tr w:rsidR="0062115A" w:rsidRPr="00DE1073" w14:paraId="1E9825C3" w14:textId="77777777">
        <w:trPr>
          <w:trHeight w:val="340"/>
        </w:trPr>
        <w:tc>
          <w:tcPr>
            <w:tcW w:w="380" w:type="dxa"/>
            <w:tcBorders>
              <w:top w:val="nil"/>
              <w:left w:val="nil"/>
              <w:bottom w:val="nil"/>
              <w:right w:val="nil"/>
            </w:tcBorders>
            <w:tcMar>
              <w:top w:w="100" w:type="dxa"/>
              <w:left w:w="43" w:type="dxa"/>
              <w:bottom w:w="43" w:type="dxa"/>
              <w:right w:w="43" w:type="dxa"/>
            </w:tcMar>
          </w:tcPr>
          <w:p w14:paraId="680B6AEF"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19125354" w14:textId="77777777" w:rsidR="0062115A" w:rsidRPr="00DE1073" w:rsidRDefault="003823F2" w:rsidP="00DE1073">
            <w:r w:rsidRPr="00DE1073">
              <w:t>– Andre utgifter i statlig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F1384B2" w14:textId="77777777" w:rsidR="0062115A" w:rsidRPr="00DE1073" w:rsidRDefault="003823F2" w:rsidP="00DE1073">
            <w:r w:rsidRPr="00DE1073">
              <w:t>0</w:t>
            </w:r>
          </w:p>
        </w:tc>
        <w:tc>
          <w:tcPr>
            <w:tcW w:w="1060" w:type="dxa"/>
            <w:tcBorders>
              <w:top w:val="nil"/>
              <w:left w:val="nil"/>
              <w:bottom w:val="nil"/>
              <w:right w:val="nil"/>
            </w:tcBorders>
            <w:tcMar>
              <w:top w:w="100" w:type="dxa"/>
              <w:left w:w="43" w:type="dxa"/>
              <w:bottom w:w="43" w:type="dxa"/>
              <w:right w:w="43" w:type="dxa"/>
            </w:tcMar>
            <w:vAlign w:val="bottom"/>
          </w:tcPr>
          <w:p w14:paraId="5AD68FEE" w14:textId="77777777" w:rsidR="0062115A" w:rsidRPr="00DE1073" w:rsidRDefault="003823F2" w:rsidP="00DE1073">
            <w:r w:rsidRPr="00DE1073">
              <w:t>0</w:t>
            </w:r>
          </w:p>
        </w:tc>
        <w:tc>
          <w:tcPr>
            <w:tcW w:w="1060" w:type="dxa"/>
            <w:tcBorders>
              <w:top w:val="nil"/>
              <w:left w:val="nil"/>
              <w:bottom w:val="nil"/>
              <w:right w:val="nil"/>
            </w:tcBorders>
            <w:tcMar>
              <w:top w:w="100" w:type="dxa"/>
              <w:left w:w="43" w:type="dxa"/>
              <w:bottom w:w="43" w:type="dxa"/>
              <w:right w:w="43" w:type="dxa"/>
            </w:tcMar>
            <w:vAlign w:val="bottom"/>
          </w:tcPr>
          <w:p w14:paraId="745C939F" w14:textId="77777777" w:rsidR="0062115A" w:rsidRPr="00DE1073" w:rsidRDefault="003823F2" w:rsidP="00DE1073">
            <w:r w:rsidRPr="00DE1073">
              <w:t>0</w:t>
            </w:r>
          </w:p>
        </w:tc>
      </w:tr>
      <w:tr w:rsidR="0062115A" w:rsidRPr="00DE1073" w14:paraId="3EFC0EA8" w14:textId="77777777">
        <w:trPr>
          <w:trHeight w:val="340"/>
        </w:trPr>
        <w:tc>
          <w:tcPr>
            <w:tcW w:w="380" w:type="dxa"/>
            <w:tcBorders>
              <w:top w:val="nil"/>
              <w:left w:val="nil"/>
              <w:bottom w:val="nil"/>
              <w:right w:val="nil"/>
            </w:tcBorders>
            <w:tcMar>
              <w:top w:w="100" w:type="dxa"/>
              <w:left w:w="43" w:type="dxa"/>
              <w:bottom w:w="43" w:type="dxa"/>
              <w:right w:w="43" w:type="dxa"/>
            </w:tcMar>
          </w:tcPr>
          <w:p w14:paraId="4DED6C00" w14:textId="77777777" w:rsidR="0062115A" w:rsidRPr="00DE1073" w:rsidRDefault="003823F2" w:rsidP="00DE1073">
            <w:r w:rsidRPr="00DE1073">
              <w:t>B.2</w:t>
            </w:r>
          </w:p>
        </w:tc>
        <w:tc>
          <w:tcPr>
            <w:tcW w:w="5940" w:type="dxa"/>
            <w:tcBorders>
              <w:top w:val="nil"/>
              <w:left w:val="nil"/>
              <w:bottom w:val="nil"/>
              <w:right w:val="nil"/>
            </w:tcBorders>
            <w:tcMar>
              <w:top w:w="100" w:type="dxa"/>
              <w:left w:w="43" w:type="dxa"/>
              <w:bottom w:w="43" w:type="dxa"/>
              <w:right w:w="43" w:type="dxa"/>
            </w:tcMar>
          </w:tcPr>
          <w:p w14:paraId="285524C0" w14:textId="77777777" w:rsidR="0062115A" w:rsidRPr="00DE1073" w:rsidRDefault="003823F2" w:rsidP="00DE1073">
            <w:r w:rsidRPr="00DE1073">
              <w:t>Utgifter utenom petroleumsvirksomhet</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56FB10A" w14:textId="77777777" w:rsidR="0062115A" w:rsidRPr="00DE1073" w:rsidRDefault="003823F2" w:rsidP="00DE1073">
            <w:r w:rsidRPr="00DE1073">
              <w:t>1 559 444</w:t>
            </w:r>
          </w:p>
        </w:tc>
        <w:tc>
          <w:tcPr>
            <w:tcW w:w="1060" w:type="dxa"/>
            <w:tcBorders>
              <w:top w:val="nil"/>
              <w:left w:val="nil"/>
              <w:bottom w:val="nil"/>
              <w:right w:val="nil"/>
            </w:tcBorders>
            <w:tcMar>
              <w:top w:w="100" w:type="dxa"/>
              <w:left w:w="43" w:type="dxa"/>
              <w:bottom w:w="43" w:type="dxa"/>
              <w:right w:w="43" w:type="dxa"/>
            </w:tcMar>
            <w:vAlign w:val="bottom"/>
          </w:tcPr>
          <w:p w14:paraId="08E7BDEE" w14:textId="77777777" w:rsidR="0062115A" w:rsidRPr="00DE1073" w:rsidRDefault="003823F2" w:rsidP="00DE1073">
            <w:r w:rsidRPr="00DE1073">
              <w:t>1 637 557</w:t>
            </w:r>
          </w:p>
        </w:tc>
        <w:tc>
          <w:tcPr>
            <w:tcW w:w="1060" w:type="dxa"/>
            <w:tcBorders>
              <w:top w:val="nil"/>
              <w:left w:val="nil"/>
              <w:bottom w:val="nil"/>
              <w:right w:val="nil"/>
            </w:tcBorders>
            <w:tcMar>
              <w:top w:w="100" w:type="dxa"/>
              <w:left w:w="43" w:type="dxa"/>
              <w:bottom w:w="43" w:type="dxa"/>
              <w:right w:w="43" w:type="dxa"/>
            </w:tcMar>
            <w:vAlign w:val="bottom"/>
          </w:tcPr>
          <w:p w14:paraId="3D6DF926" w14:textId="77777777" w:rsidR="0062115A" w:rsidRPr="00DE1073" w:rsidRDefault="003823F2" w:rsidP="00DE1073">
            <w:r w:rsidRPr="00DE1073">
              <w:t>1 762 305</w:t>
            </w:r>
          </w:p>
        </w:tc>
      </w:tr>
      <w:tr w:rsidR="0062115A" w:rsidRPr="00DE1073" w14:paraId="4CD6853E" w14:textId="77777777">
        <w:trPr>
          <w:trHeight w:val="340"/>
        </w:trPr>
        <w:tc>
          <w:tcPr>
            <w:tcW w:w="380" w:type="dxa"/>
            <w:tcBorders>
              <w:top w:val="nil"/>
              <w:left w:val="nil"/>
              <w:bottom w:val="nil"/>
              <w:right w:val="nil"/>
            </w:tcBorders>
            <w:tcMar>
              <w:top w:w="100" w:type="dxa"/>
              <w:left w:w="43" w:type="dxa"/>
              <w:bottom w:w="43" w:type="dxa"/>
              <w:right w:w="43" w:type="dxa"/>
            </w:tcMar>
          </w:tcPr>
          <w:p w14:paraId="66CB136D"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17B538FB" w14:textId="77777777" w:rsidR="0062115A" w:rsidRPr="00DE1073" w:rsidRDefault="003823F2" w:rsidP="00DE1073">
            <w:r w:rsidRPr="00DE1073">
              <w:t>Kjøp av varer og tjenester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1E57BCBE" w14:textId="77777777" w:rsidR="0062115A" w:rsidRPr="00DE1073" w:rsidRDefault="003823F2" w:rsidP="00DE1073">
            <w:r w:rsidRPr="00DE1073">
              <w:t>249 851</w:t>
            </w:r>
          </w:p>
        </w:tc>
        <w:tc>
          <w:tcPr>
            <w:tcW w:w="1060" w:type="dxa"/>
            <w:tcBorders>
              <w:top w:val="nil"/>
              <w:left w:val="nil"/>
              <w:bottom w:val="nil"/>
              <w:right w:val="nil"/>
            </w:tcBorders>
            <w:tcMar>
              <w:top w:w="100" w:type="dxa"/>
              <w:left w:w="43" w:type="dxa"/>
              <w:bottom w:w="43" w:type="dxa"/>
              <w:right w:w="43" w:type="dxa"/>
            </w:tcMar>
            <w:vAlign w:val="bottom"/>
          </w:tcPr>
          <w:p w14:paraId="26F08A69" w14:textId="77777777" w:rsidR="0062115A" w:rsidRPr="00DE1073" w:rsidRDefault="003823F2" w:rsidP="00DE1073">
            <w:r w:rsidRPr="00DE1073">
              <w:t>275 868</w:t>
            </w:r>
          </w:p>
        </w:tc>
        <w:tc>
          <w:tcPr>
            <w:tcW w:w="1060" w:type="dxa"/>
            <w:tcBorders>
              <w:top w:val="nil"/>
              <w:left w:val="nil"/>
              <w:bottom w:val="nil"/>
              <w:right w:val="nil"/>
            </w:tcBorders>
            <w:tcMar>
              <w:top w:w="100" w:type="dxa"/>
              <w:left w:w="43" w:type="dxa"/>
              <w:bottom w:w="43" w:type="dxa"/>
              <w:right w:w="43" w:type="dxa"/>
            </w:tcMar>
            <w:vAlign w:val="bottom"/>
          </w:tcPr>
          <w:p w14:paraId="74FA9943" w14:textId="77777777" w:rsidR="0062115A" w:rsidRPr="00DE1073" w:rsidRDefault="003823F2" w:rsidP="00DE1073">
            <w:r w:rsidRPr="00DE1073">
              <w:t>290 955</w:t>
            </w:r>
          </w:p>
        </w:tc>
      </w:tr>
      <w:tr w:rsidR="0062115A" w:rsidRPr="00DE1073" w14:paraId="742D2211" w14:textId="77777777">
        <w:trPr>
          <w:trHeight w:val="340"/>
        </w:trPr>
        <w:tc>
          <w:tcPr>
            <w:tcW w:w="380" w:type="dxa"/>
            <w:tcBorders>
              <w:top w:val="nil"/>
              <w:left w:val="nil"/>
              <w:bottom w:val="nil"/>
              <w:right w:val="nil"/>
            </w:tcBorders>
            <w:tcMar>
              <w:top w:w="100" w:type="dxa"/>
              <w:left w:w="43" w:type="dxa"/>
              <w:bottom w:w="43" w:type="dxa"/>
              <w:right w:w="43" w:type="dxa"/>
            </w:tcMar>
          </w:tcPr>
          <w:p w14:paraId="5CC2768F"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2B4B4064" w14:textId="77777777" w:rsidR="0062115A" w:rsidRPr="00DE1073" w:rsidRDefault="003823F2" w:rsidP="00DE1073">
            <w:r w:rsidRPr="00DE1073">
              <w:t>– Sivile formål</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0F1FA26" w14:textId="77777777" w:rsidR="0062115A" w:rsidRPr="00DE1073" w:rsidRDefault="003823F2" w:rsidP="00DE1073">
            <w:r w:rsidRPr="00DE1073">
              <w:t>183 247</w:t>
            </w:r>
          </w:p>
        </w:tc>
        <w:tc>
          <w:tcPr>
            <w:tcW w:w="1060" w:type="dxa"/>
            <w:tcBorders>
              <w:top w:val="nil"/>
              <w:left w:val="nil"/>
              <w:bottom w:val="nil"/>
              <w:right w:val="nil"/>
            </w:tcBorders>
            <w:tcMar>
              <w:top w:w="100" w:type="dxa"/>
              <w:left w:w="43" w:type="dxa"/>
              <w:bottom w:w="43" w:type="dxa"/>
              <w:right w:w="43" w:type="dxa"/>
            </w:tcMar>
            <w:vAlign w:val="bottom"/>
          </w:tcPr>
          <w:p w14:paraId="5E1631A9" w14:textId="77777777" w:rsidR="0062115A" w:rsidRPr="00DE1073" w:rsidRDefault="003823F2" w:rsidP="00DE1073">
            <w:r w:rsidRPr="00DE1073">
              <w:t>201 256</w:t>
            </w:r>
          </w:p>
        </w:tc>
        <w:tc>
          <w:tcPr>
            <w:tcW w:w="1060" w:type="dxa"/>
            <w:tcBorders>
              <w:top w:val="nil"/>
              <w:left w:val="nil"/>
              <w:bottom w:val="nil"/>
              <w:right w:val="nil"/>
            </w:tcBorders>
            <w:tcMar>
              <w:top w:w="100" w:type="dxa"/>
              <w:left w:w="43" w:type="dxa"/>
              <w:bottom w:w="43" w:type="dxa"/>
              <w:right w:w="43" w:type="dxa"/>
            </w:tcMar>
            <w:vAlign w:val="bottom"/>
          </w:tcPr>
          <w:p w14:paraId="147C0088" w14:textId="77777777" w:rsidR="0062115A" w:rsidRPr="00DE1073" w:rsidRDefault="003823F2" w:rsidP="00DE1073">
            <w:r w:rsidRPr="00DE1073">
              <w:t>211 703</w:t>
            </w:r>
          </w:p>
        </w:tc>
      </w:tr>
      <w:tr w:rsidR="0062115A" w:rsidRPr="00DE1073" w14:paraId="009278AD" w14:textId="77777777">
        <w:trPr>
          <w:trHeight w:val="340"/>
        </w:trPr>
        <w:tc>
          <w:tcPr>
            <w:tcW w:w="380" w:type="dxa"/>
            <w:tcBorders>
              <w:top w:val="nil"/>
              <w:left w:val="nil"/>
              <w:bottom w:val="nil"/>
              <w:right w:val="nil"/>
            </w:tcBorders>
            <w:tcMar>
              <w:top w:w="100" w:type="dxa"/>
              <w:left w:w="43" w:type="dxa"/>
              <w:bottom w:w="43" w:type="dxa"/>
              <w:right w:w="43" w:type="dxa"/>
            </w:tcMar>
          </w:tcPr>
          <w:p w14:paraId="0280DD04"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24AB993A" w14:textId="77777777" w:rsidR="0062115A" w:rsidRPr="00DE1073" w:rsidRDefault="003823F2" w:rsidP="00DE1073">
            <w:r w:rsidRPr="00DE1073">
              <w:t>– Forsvarsformål</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66221771" w14:textId="77777777" w:rsidR="0062115A" w:rsidRPr="00DE1073" w:rsidRDefault="003823F2" w:rsidP="00DE1073">
            <w:r w:rsidRPr="00DE1073">
              <w:t>66 603</w:t>
            </w:r>
          </w:p>
        </w:tc>
        <w:tc>
          <w:tcPr>
            <w:tcW w:w="1060" w:type="dxa"/>
            <w:tcBorders>
              <w:top w:val="nil"/>
              <w:left w:val="nil"/>
              <w:bottom w:val="nil"/>
              <w:right w:val="nil"/>
            </w:tcBorders>
            <w:tcMar>
              <w:top w:w="100" w:type="dxa"/>
              <w:left w:w="43" w:type="dxa"/>
              <w:bottom w:w="43" w:type="dxa"/>
              <w:right w:w="43" w:type="dxa"/>
            </w:tcMar>
            <w:vAlign w:val="bottom"/>
          </w:tcPr>
          <w:p w14:paraId="44EA44EF" w14:textId="77777777" w:rsidR="0062115A" w:rsidRPr="00DE1073" w:rsidRDefault="003823F2" w:rsidP="00DE1073">
            <w:r w:rsidRPr="00DE1073">
              <w:t>74 612</w:t>
            </w:r>
          </w:p>
        </w:tc>
        <w:tc>
          <w:tcPr>
            <w:tcW w:w="1060" w:type="dxa"/>
            <w:tcBorders>
              <w:top w:val="nil"/>
              <w:left w:val="nil"/>
              <w:bottom w:val="nil"/>
              <w:right w:val="nil"/>
            </w:tcBorders>
            <w:tcMar>
              <w:top w:w="100" w:type="dxa"/>
              <w:left w:w="43" w:type="dxa"/>
              <w:bottom w:w="43" w:type="dxa"/>
              <w:right w:w="43" w:type="dxa"/>
            </w:tcMar>
            <w:vAlign w:val="bottom"/>
          </w:tcPr>
          <w:p w14:paraId="6A635A77" w14:textId="77777777" w:rsidR="0062115A" w:rsidRPr="00DE1073" w:rsidRDefault="003823F2" w:rsidP="00DE1073">
            <w:r w:rsidRPr="00DE1073">
              <w:t>79 252</w:t>
            </w:r>
          </w:p>
        </w:tc>
      </w:tr>
      <w:tr w:rsidR="0062115A" w:rsidRPr="00DE1073" w14:paraId="5344DFBB" w14:textId="77777777">
        <w:trPr>
          <w:trHeight w:val="340"/>
        </w:trPr>
        <w:tc>
          <w:tcPr>
            <w:tcW w:w="380" w:type="dxa"/>
            <w:tcBorders>
              <w:top w:val="nil"/>
              <w:left w:val="nil"/>
              <w:bottom w:val="nil"/>
              <w:right w:val="nil"/>
            </w:tcBorders>
            <w:tcMar>
              <w:top w:w="100" w:type="dxa"/>
              <w:left w:w="43" w:type="dxa"/>
              <w:bottom w:w="43" w:type="dxa"/>
              <w:right w:w="43" w:type="dxa"/>
            </w:tcMar>
          </w:tcPr>
          <w:p w14:paraId="0E2C387A"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517F5991" w14:textId="77777777" w:rsidR="0062115A" w:rsidRPr="00DE1073" w:rsidRDefault="003823F2" w:rsidP="00DE1073">
            <w:r w:rsidRPr="00DE1073">
              <w:t>Overføringer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1D9BEC54" w14:textId="77777777" w:rsidR="0062115A" w:rsidRPr="00DE1073" w:rsidRDefault="003823F2" w:rsidP="00DE1073">
            <w:r w:rsidRPr="00DE1073">
              <w:t>1 309 594</w:t>
            </w:r>
          </w:p>
        </w:tc>
        <w:tc>
          <w:tcPr>
            <w:tcW w:w="1060" w:type="dxa"/>
            <w:tcBorders>
              <w:top w:val="nil"/>
              <w:left w:val="nil"/>
              <w:bottom w:val="nil"/>
              <w:right w:val="nil"/>
            </w:tcBorders>
            <w:tcMar>
              <w:top w:w="100" w:type="dxa"/>
              <w:left w:w="43" w:type="dxa"/>
              <w:bottom w:w="43" w:type="dxa"/>
              <w:right w:w="43" w:type="dxa"/>
            </w:tcMar>
            <w:vAlign w:val="bottom"/>
          </w:tcPr>
          <w:p w14:paraId="01C609D1" w14:textId="77777777" w:rsidR="0062115A" w:rsidRPr="00DE1073" w:rsidRDefault="003823F2" w:rsidP="00DE1073">
            <w:r w:rsidRPr="00DE1073">
              <w:t>1 361 689</w:t>
            </w:r>
          </w:p>
        </w:tc>
        <w:tc>
          <w:tcPr>
            <w:tcW w:w="1060" w:type="dxa"/>
            <w:tcBorders>
              <w:top w:val="nil"/>
              <w:left w:val="nil"/>
              <w:bottom w:val="nil"/>
              <w:right w:val="nil"/>
            </w:tcBorders>
            <w:tcMar>
              <w:top w:w="100" w:type="dxa"/>
              <w:left w:w="43" w:type="dxa"/>
              <w:bottom w:w="43" w:type="dxa"/>
              <w:right w:w="43" w:type="dxa"/>
            </w:tcMar>
            <w:vAlign w:val="bottom"/>
          </w:tcPr>
          <w:p w14:paraId="25734C5A" w14:textId="77777777" w:rsidR="0062115A" w:rsidRPr="00DE1073" w:rsidRDefault="003823F2" w:rsidP="00DE1073">
            <w:r w:rsidRPr="00DE1073">
              <w:t>1 471 350</w:t>
            </w:r>
          </w:p>
        </w:tc>
      </w:tr>
      <w:tr w:rsidR="0062115A" w:rsidRPr="00DE1073" w14:paraId="2514DD23" w14:textId="77777777">
        <w:trPr>
          <w:trHeight w:val="340"/>
        </w:trPr>
        <w:tc>
          <w:tcPr>
            <w:tcW w:w="380" w:type="dxa"/>
            <w:tcBorders>
              <w:top w:val="nil"/>
              <w:left w:val="nil"/>
              <w:bottom w:val="nil"/>
              <w:right w:val="nil"/>
            </w:tcBorders>
            <w:tcMar>
              <w:top w:w="100" w:type="dxa"/>
              <w:left w:w="43" w:type="dxa"/>
              <w:bottom w:w="43" w:type="dxa"/>
              <w:right w:w="43" w:type="dxa"/>
            </w:tcMar>
          </w:tcPr>
          <w:p w14:paraId="1447DAE8"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23A5C52F" w14:textId="77777777" w:rsidR="0062115A" w:rsidRPr="00DE1073" w:rsidRDefault="003823F2" w:rsidP="00DE1073">
            <w:r w:rsidRPr="00DE1073">
              <w:t>– Til kommuneforvaltningen</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298A59D1" w14:textId="77777777" w:rsidR="0062115A" w:rsidRPr="00DE1073" w:rsidRDefault="003823F2" w:rsidP="00DE1073">
            <w:r w:rsidRPr="00DE1073">
              <w:t>271 559</w:t>
            </w:r>
          </w:p>
        </w:tc>
        <w:tc>
          <w:tcPr>
            <w:tcW w:w="1060" w:type="dxa"/>
            <w:tcBorders>
              <w:top w:val="nil"/>
              <w:left w:val="nil"/>
              <w:bottom w:val="nil"/>
              <w:right w:val="nil"/>
            </w:tcBorders>
            <w:tcMar>
              <w:top w:w="100" w:type="dxa"/>
              <w:left w:w="43" w:type="dxa"/>
              <w:bottom w:w="43" w:type="dxa"/>
              <w:right w:w="43" w:type="dxa"/>
            </w:tcMar>
            <w:vAlign w:val="bottom"/>
          </w:tcPr>
          <w:p w14:paraId="3BA4742D" w14:textId="77777777" w:rsidR="0062115A" w:rsidRPr="00DE1073" w:rsidRDefault="003823F2" w:rsidP="00DE1073">
            <w:r w:rsidRPr="00DE1073">
              <w:t>266 039</w:t>
            </w:r>
          </w:p>
        </w:tc>
        <w:tc>
          <w:tcPr>
            <w:tcW w:w="1060" w:type="dxa"/>
            <w:tcBorders>
              <w:top w:val="nil"/>
              <w:left w:val="nil"/>
              <w:bottom w:val="nil"/>
              <w:right w:val="nil"/>
            </w:tcBorders>
            <w:tcMar>
              <w:top w:w="100" w:type="dxa"/>
              <w:left w:w="43" w:type="dxa"/>
              <w:bottom w:w="43" w:type="dxa"/>
              <w:right w:w="43" w:type="dxa"/>
            </w:tcMar>
            <w:vAlign w:val="bottom"/>
          </w:tcPr>
          <w:p w14:paraId="2F09C69A" w14:textId="77777777" w:rsidR="0062115A" w:rsidRPr="00DE1073" w:rsidRDefault="003823F2" w:rsidP="00DE1073">
            <w:r w:rsidRPr="00DE1073">
              <w:t>300 886</w:t>
            </w:r>
          </w:p>
        </w:tc>
      </w:tr>
      <w:tr w:rsidR="0062115A" w:rsidRPr="00DE1073" w14:paraId="43C4CA07" w14:textId="77777777">
        <w:trPr>
          <w:trHeight w:val="340"/>
        </w:trPr>
        <w:tc>
          <w:tcPr>
            <w:tcW w:w="380" w:type="dxa"/>
            <w:tcBorders>
              <w:top w:val="nil"/>
              <w:left w:val="nil"/>
              <w:bottom w:val="nil"/>
              <w:right w:val="nil"/>
            </w:tcBorders>
            <w:tcMar>
              <w:top w:w="100" w:type="dxa"/>
              <w:left w:w="43" w:type="dxa"/>
              <w:bottom w:w="43" w:type="dxa"/>
              <w:right w:w="43" w:type="dxa"/>
            </w:tcMar>
          </w:tcPr>
          <w:p w14:paraId="2C743D5D"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0262F4BA" w14:textId="77777777" w:rsidR="0062115A" w:rsidRPr="00DE1073" w:rsidRDefault="003823F2" w:rsidP="00DE1073">
            <w:r w:rsidRPr="00DE1073">
              <w:t>– Renteutgifter</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2953322D" w14:textId="77777777" w:rsidR="0062115A" w:rsidRPr="00DE1073" w:rsidRDefault="003823F2" w:rsidP="00DE1073">
            <w:r w:rsidRPr="00DE1073">
              <w:t>9 871</w:t>
            </w:r>
          </w:p>
        </w:tc>
        <w:tc>
          <w:tcPr>
            <w:tcW w:w="1060" w:type="dxa"/>
            <w:tcBorders>
              <w:top w:val="nil"/>
              <w:left w:val="nil"/>
              <w:bottom w:val="nil"/>
              <w:right w:val="nil"/>
            </w:tcBorders>
            <w:tcMar>
              <w:top w:w="100" w:type="dxa"/>
              <w:left w:w="43" w:type="dxa"/>
              <w:bottom w:w="43" w:type="dxa"/>
              <w:right w:w="43" w:type="dxa"/>
            </w:tcMar>
            <w:vAlign w:val="bottom"/>
          </w:tcPr>
          <w:p w14:paraId="77B8C170" w14:textId="77777777" w:rsidR="0062115A" w:rsidRPr="00DE1073" w:rsidRDefault="003823F2" w:rsidP="00DE1073">
            <w:r w:rsidRPr="00DE1073">
              <w:t>8 255</w:t>
            </w:r>
          </w:p>
        </w:tc>
        <w:tc>
          <w:tcPr>
            <w:tcW w:w="1060" w:type="dxa"/>
            <w:tcBorders>
              <w:top w:val="nil"/>
              <w:left w:val="nil"/>
              <w:bottom w:val="nil"/>
              <w:right w:val="nil"/>
            </w:tcBorders>
            <w:tcMar>
              <w:top w:w="100" w:type="dxa"/>
              <w:left w:w="43" w:type="dxa"/>
              <w:bottom w:w="43" w:type="dxa"/>
              <w:right w:w="43" w:type="dxa"/>
            </w:tcMar>
            <w:vAlign w:val="bottom"/>
          </w:tcPr>
          <w:p w14:paraId="05E1D569" w14:textId="77777777" w:rsidR="0062115A" w:rsidRPr="00DE1073" w:rsidRDefault="003823F2" w:rsidP="00DE1073">
            <w:r w:rsidRPr="00DE1073">
              <w:t>11 430</w:t>
            </w:r>
          </w:p>
        </w:tc>
      </w:tr>
      <w:tr w:rsidR="0062115A" w:rsidRPr="00DE1073" w14:paraId="7E51DA61"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6F8740D0" w14:textId="77777777" w:rsidR="0062115A" w:rsidRPr="00DE1073" w:rsidRDefault="0062115A" w:rsidP="00DE1073"/>
        </w:tc>
        <w:tc>
          <w:tcPr>
            <w:tcW w:w="5940" w:type="dxa"/>
            <w:tcBorders>
              <w:top w:val="nil"/>
              <w:left w:val="nil"/>
              <w:bottom w:val="single" w:sz="4" w:space="0" w:color="000000"/>
              <w:right w:val="nil"/>
            </w:tcBorders>
            <w:tcMar>
              <w:top w:w="100" w:type="dxa"/>
              <w:left w:w="43" w:type="dxa"/>
              <w:bottom w:w="43" w:type="dxa"/>
              <w:right w:w="43" w:type="dxa"/>
            </w:tcMar>
          </w:tcPr>
          <w:p w14:paraId="32CE5656" w14:textId="77777777" w:rsidR="0062115A" w:rsidRPr="00DE1073" w:rsidRDefault="003823F2" w:rsidP="00DE1073">
            <w:r w:rsidRPr="00DE1073">
              <w:t>– Til private og utlandet</w:t>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30D2F4F0" w14:textId="77777777" w:rsidR="0062115A" w:rsidRPr="00DE1073" w:rsidRDefault="003823F2" w:rsidP="00DE1073">
            <w:r w:rsidRPr="00DE1073">
              <w:t>1 028 164</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80B70E8" w14:textId="77777777" w:rsidR="0062115A" w:rsidRPr="00DE1073" w:rsidRDefault="003823F2" w:rsidP="00DE1073">
            <w:r w:rsidRPr="00DE1073">
              <w:t>1 087 395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59F74654" w14:textId="77777777" w:rsidR="0062115A" w:rsidRPr="00DE1073" w:rsidRDefault="003823F2" w:rsidP="00DE1073">
            <w:r w:rsidRPr="00DE1073">
              <w:t>1 159 034</w:t>
            </w:r>
          </w:p>
        </w:tc>
      </w:tr>
      <w:tr w:rsidR="0062115A" w:rsidRPr="00DE1073" w14:paraId="1B17BE51"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2533C196" w14:textId="77777777" w:rsidR="0062115A" w:rsidRPr="00DE1073" w:rsidRDefault="003823F2" w:rsidP="00DE1073">
            <w:r w:rsidRPr="00DE1073">
              <w:t>C.1</w:t>
            </w:r>
          </w:p>
        </w:tc>
        <w:tc>
          <w:tcPr>
            <w:tcW w:w="5940" w:type="dxa"/>
            <w:tcBorders>
              <w:top w:val="single" w:sz="4" w:space="0" w:color="000000"/>
              <w:left w:val="nil"/>
              <w:bottom w:val="nil"/>
              <w:right w:val="nil"/>
            </w:tcBorders>
            <w:tcMar>
              <w:top w:w="100" w:type="dxa"/>
              <w:left w:w="43" w:type="dxa"/>
              <w:bottom w:w="43" w:type="dxa"/>
              <w:right w:w="43" w:type="dxa"/>
            </w:tcMar>
          </w:tcPr>
          <w:p w14:paraId="4D966531" w14:textId="77777777" w:rsidR="0062115A" w:rsidRPr="00DE1073" w:rsidRDefault="003823F2" w:rsidP="00DE1073">
            <w:r w:rsidRPr="00DE1073">
              <w:t>Overskudd før overføringer til Statens pensjonsfond utland</w:t>
            </w:r>
            <w:r w:rsidRPr="00DE1073">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1DB4F081" w14:textId="77777777" w:rsidR="0062115A" w:rsidRPr="00DE1073" w:rsidRDefault="003823F2" w:rsidP="00DE1073">
            <w:r w:rsidRPr="00DE1073">
              <w:t>-81 456</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17B4753" w14:textId="77777777" w:rsidR="0062115A" w:rsidRPr="00DE1073" w:rsidRDefault="003823F2" w:rsidP="00DE1073">
            <w:r w:rsidRPr="00DE1073">
              <w:t>1 002 480</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316C196A" w14:textId="77777777" w:rsidR="0062115A" w:rsidRPr="00DE1073" w:rsidRDefault="003823F2" w:rsidP="00DE1073">
            <w:r w:rsidRPr="00DE1073">
              <w:t>714 434</w:t>
            </w:r>
          </w:p>
        </w:tc>
      </w:tr>
      <w:tr w:rsidR="0062115A" w:rsidRPr="00DE1073" w14:paraId="3F3732B9"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78ECF5D9" w14:textId="77777777" w:rsidR="0062115A" w:rsidRPr="00DE1073" w:rsidRDefault="0062115A" w:rsidP="00DE1073"/>
        </w:tc>
        <w:tc>
          <w:tcPr>
            <w:tcW w:w="5940" w:type="dxa"/>
            <w:tcBorders>
              <w:top w:val="nil"/>
              <w:left w:val="nil"/>
              <w:bottom w:val="single" w:sz="4" w:space="0" w:color="000000"/>
              <w:right w:val="nil"/>
            </w:tcBorders>
            <w:tcMar>
              <w:top w:w="100" w:type="dxa"/>
              <w:left w:w="43" w:type="dxa"/>
              <w:bottom w:w="43" w:type="dxa"/>
              <w:right w:w="43" w:type="dxa"/>
            </w:tcMar>
          </w:tcPr>
          <w:p w14:paraId="35A09086" w14:textId="77777777" w:rsidR="0062115A" w:rsidRPr="00DE1073" w:rsidRDefault="003823F2" w:rsidP="00DE1073">
            <w:r w:rsidRPr="00DE1073">
              <w:t>– Netto kontantstrøm fra petroleumsvirksomhet</w:t>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BD546E9" w14:textId="77777777" w:rsidR="0062115A" w:rsidRPr="00DE1073" w:rsidRDefault="003823F2" w:rsidP="00DE1073">
            <w:r w:rsidRPr="00DE1073">
              <w:t>287 513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700E3780" w14:textId="77777777" w:rsidR="0062115A" w:rsidRPr="00DE1073" w:rsidRDefault="003823F2" w:rsidP="00DE1073">
            <w:r w:rsidRPr="00DE1073">
              <w:t>1 285 223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C742834" w14:textId="77777777" w:rsidR="0062115A" w:rsidRPr="00DE1073" w:rsidRDefault="003823F2" w:rsidP="00DE1073">
            <w:r w:rsidRPr="00DE1073">
              <w:t>1 015 493</w:t>
            </w:r>
          </w:p>
        </w:tc>
      </w:tr>
      <w:tr w:rsidR="0062115A" w:rsidRPr="00DE1073" w14:paraId="2C97A5C6" w14:textId="77777777">
        <w:trPr>
          <w:trHeight w:val="340"/>
        </w:trPr>
        <w:tc>
          <w:tcPr>
            <w:tcW w:w="380" w:type="dxa"/>
            <w:tcBorders>
              <w:top w:val="single" w:sz="4" w:space="0" w:color="000000"/>
              <w:left w:val="nil"/>
              <w:bottom w:val="nil"/>
              <w:right w:val="nil"/>
            </w:tcBorders>
            <w:tcMar>
              <w:top w:w="100" w:type="dxa"/>
              <w:left w:w="43" w:type="dxa"/>
              <w:bottom w:w="43" w:type="dxa"/>
              <w:right w:w="43" w:type="dxa"/>
            </w:tcMar>
          </w:tcPr>
          <w:p w14:paraId="43A1C956" w14:textId="77777777" w:rsidR="0062115A" w:rsidRPr="00DE1073" w:rsidRDefault="003823F2" w:rsidP="00DE1073">
            <w:r w:rsidRPr="00DE1073">
              <w:t>C.2</w:t>
            </w:r>
          </w:p>
        </w:tc>
        <w:tc>
          <w:tcPr>
            <w:tcW w:w="5940" w:type="dxa"/>
            <w:tcBorders>
              <w:top w:val="single" w:sz="4" w:space="0" w:color="000000"/>
              <w:left w:val="nil"/>
              <w:bottom w:val="nil"/>
              <w:right w:val="nil"/>
            </w:tcBorders>
            <w:tcMar>
              <w:top w:w="100" w:type="dxa"/>
              <w:left w:w="43" w:type="dxa"/>
              <w:bottom w:w="43" w:type="dxa"/>
              <w:right w:w="43" w:type="dxa"/>
            </w:tcMar>
          </w:tcPr>
          <w:p w14:paraId="30B5B1D3" w14:textId="77777777" w:rsidR="0062115A" w:rsidRPr="00DE1073" w:rsidRDefault="003823F2" w:rsidP="00DE1073">
            <w:r w:rsidRPr="00DE1073">
              <w:t>Oljekorrigert overskudd</w:t>
            </w:r>
            <w:r w:rsidRPr="00DE1073">
              <w:tab/>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4573AD5D" w14:textId="77777777" w:rsidR="0062115A" w:rsidRPr="00DE1073" w:rsidRDefault="003823F2" w:rsidP="00DE1073">
            <w:r w:rsidRPr="00DE1073">
              <w:t>-368 969</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01CEAE18" w14:textId="77777777" w:rsidR="0062115A" w:rsidRPr="00DE1073" w:rsidRDefault="003823F2" w:rsidP="00DE1073">
            <w:r w:rsidRPr="00DE1073">
              <w:t>-282 742</w:t>
            </w:r>
          </w:p>
        </w:tc>
        <w:tc>
          <w:tcPr>
            <w:tcW w:w="1060" w:type="dxa"/>
            <w:tcBorders>
              <w:top w:val="single" w:sz="4" w:space="0" w:color="000000"/>
              <w:left w:val="nil"/>
              <w:bottom w:val="nil"/>
              <w:right w:val="nil"/>
            </w:tcBorders>
            <w:tcMar>
              <w:top w:w="100" w:type="dxa"/>
              <w:left w:w="43" w:type="dxa"/>
              <w:bottom w:w="43" w:type="dxa"/>
              <w:right w:w="43" w:type="dxa"/>
            </w:tcMar>
            <w:vAlign w:val="bottom"/>
          </w:tcPr>
          <w:p w14:paraId="70F97202" w14:textId="77777777" w:rsidR="0062115A" w:rsidRPr="00DE1073" w:rsidRDefault="003823F2" w:rsidP="00DE1073">
            <w:r w:rsidRPr="00DE1073">
              <w:t>-301 059</w:t>
            </w:r>
          </w:p>
        </w:tc>
      </w:tr>
      <w:tr w:rsidR="0062115A" w:rsidRPr="00DE1073" w14:paraId="7E63E14C"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50BF6ED3" w14:textId="77777777" w:rsidR="0062115A" w:rsidRPr="00DE1073" w:rsidRDefault="0062115A" w:rsidP="00DE1073"/>
        </w:tc>
        <w:tc>
          <w:tcPr>
            <w:tcW w:w="5940" w:type="dxa"/>
            <w:tcBorders>
              <w:top w:val="nil"/>
              <w:left w:val="nil"/>
              <w:bottom w:val="single" w:sz="4" w:space="0" w:color="000000"/>
              <w:right w:val="nil"/>
            </w:tcBorders>
            <w:tcMar>
              <w:top w:w="100" w:type="dxa"/>
              <w:left w:w="43" w:type="dxa"/>
              <w:bottom w:w="43" w:type="dxa"/>
              <w:right w:w="43" w:type="dxa"/>
            </w:tcMar>
          </w:tcPr>
          <w:p w14:paraId="5B0B82F2" w14:textId="77777777" w:rsidR="0062115A" w:rsidRPr="00DE1073" w:rsidRDefault="003823F2" w:rsidP="00DE1073">
            <w:r w:rsidRPr="00DE1073">
              <w:t>+ Overført fra Statens pensjonsfond utland</w:t>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63AB6623" w14:textId="77777777" w:rsidR="0062115A" w:rsidRPr="00DE1073" w:rsidRDefault="003823F2" w:rsidP="00DE1073">
            <w:r w:rsidRPr="00DE1073">
              <w:t>390 066</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417A3FF4" w14:textId="77777777" w:rsidR="0062115A" w:rsidRPr="00DE1073" w:rsidRDefault="003823F2" w:rsidP="00DE1073">
            <w:r w:rsidRPr="00DE1073">
              <w:t>309 875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9F45B6C" w14:textId="77777777" w:rsidR="0062115A" w:rsidRPr="00DE1073" w:rsidRDefault="003823F2" w:rsidP="00DE1073">
            <w:r w:rsidRPr="00DE1073">
              <w:t>301 059</w:t>
            </w:r>
          </w:p>
        </w:tc>
      </w:tr>
      <w:tr w:rsidR="0062115A" w:rsidRPr="00DE1073" w14:paraId="0F67F891" w14:textId="77777777">
        <w:trPr>
          <w:trHeight w:val="340"/>
        </w:trPr>
        <w:tc>
          <w:tcPr>
            <w:tcW w:w="380" w:type="dxa"/>
            <w:tcBorders>
              <w:top w:val="single" w:sz="4" w:space="0" w:color="000000"/>
              <w:left w:val="nil"/>
              <w:bottom w:val="single" w:sz="4" w:space="0" w:color="000000"/>
              <w:right w:val="nil"/>
            </w:tcBorders>
            <w:tcMar>
              <w:top w:w="100" w:type="dxa"/>
              <w:left w:w="43" w:type="dxa"/>
              <w:bottom w:w="43" w:type="dxa"/>
              <w:right w:w="43" w:type="dxa"/>
            </w:tcMar>
          </w:tcPr>
          <w:p w14:paraId="58C7211C" w14:textId="77777777" w:rsidR="0062115A" w:rsidRPr="00DE1073" w:rsidRDefault="003823F2" w:rsidP="00DE1073">
            <w:r w:rsidRPr="00DE1073">
              <w:lastRenderedPageBreak/>
              <w:t>C.3</w:t>
            </w:r>
          </w:p>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6A4E1CCA" w14:textId="77777777" w:rsidR="0062115A" w:rsidRPr="00DE1073" w:rsidRDefault="003823F2" w:rsidP="00DE1073">
            <w:r w:rsidRPr="00DE1073">
              <w:t>= Overskudd før lånetransaksjoner</w:t>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B3679E" w14:textId="77777777" w:rsidR="0062115A" w:rsidRPr="00DE1073" w:rsidRDefault="003823F2" w:rsidP="00DE1073">
            <w:r w:rsidRPr="00DE1073">
              <w:t>21 097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A9B0A5D" w14:textId="77777777" w:rsidR="0062115A" w:rsidRPr="00DE1073" w:rsidRDefault="003823F2" w:rsidP="00DE1073">
            <w:r w:rsidRPr="00DE1073">
              <w:t>27 133</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8E97630" w14:textId="77777777" w:rsidR="0062115A" w:rsidRPr="00DE1073" w:rsidRDefault="003823F2" w:rsidP="00DE1073">
            <w:r w:rsidRPr="00DE1073">
              <w:t>0</w:t>
            </w:r>
          </w:p>
        </w:tc>
      </w:tr>
      <w:tr w:rsidR="0062115A" w:rsidRPr="00DE1073" w14:paraId="74EE9FAF" w14:textId="77777777">
        <w:trPr>
          <w:trHeight w:val="340"/>
        </w:trPr>
        <w:tc>
          <w:tcPr>
            <w:tcW w:w="380" w:type="dxa"/>
            <w:tcBorders>
              <w:top w:val="nil"/>
              <w:left w:val="nil"/>
              <w:bottom w:val="nil"/>
              <w:right w:val="nil"/>
            </w:tcBorders>
            <w:tcMar>
              <w:top w:w="100" w:type="dxa"/>
              <w:left w:w="43" w:type="dxa"/>
              <w:bottom w:w="43" w:type="dxa"/>
              <w:right w:w="43" w:type="dxa"/>
            </w:tcMar>
          </w:tcPr>
          <w:p w14:paraId="22B78016" w14:textId="77777777" w:rsidR="0062115A" w:rsidRPr="00DE1073" w:rsidRDefault="003823F2" w:rsidP="00DE1073">
            <w:r w:rsidRPr="00DE1073">
              <w:t>D</w:t>
            </w:r>
          </w:p>
        </w:tc>
        <w:tc>
          <w:tcPr>
            <w:tcW w:w="5940" w:type="dxa"/>
            <w:tcBorders>
              <w:top w:val="nil"/>
              <w:left w:val="nil"/>
              <w:bottom w:val="nil"/>
              <w:right w:val="nil"/>
            </w:tcBorders>
            <w:tcMar>
              <w:top w:w="100" w:type="dxa"/>
              <w:left w:w="43" w:type="dxa"/>
              <w:bottom w:w="43" w:type="dxa"/>
              <w:right w:w="43" w:type="dxa"/>
            </w:tcMar>
          </w:tcPr>
          <w:p w14:paraId="74B98250" w14:textId="77777777" w:rsidR="0062115A" w:rsidRPr="00DE1073" w:rsidRDefault="003823F2" w:rsidP="00DE1073">
            <w:r w:rsidRPr="00DE1073">
              <w:t>Lånetransaksjoner, netto</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0BC92B5B" w14:textId="77777777" w:rsidR="0062115A" w:rsidRPr="00DE1073" w:rsidRDefault="003823F2" w:rsidP="00DE1073">
            <w:r w:rsidRPr="00DE1073">
              <w:t>83 358</w:t>
            </w:r>
          </w:p>
        </w:tc>
        <w:tc>
          <w:tcPr>
            <w:tcW w:w="1060" w:type="dxa"/>
            <w:tcBorders>
              <w:top w:val="nil"/>
              <w:left w:val="nil"/>
              <w:bottom w:val="nil"/>
              <w:right w:val="nil"/>
            </w:tcBorders>
            <w:tcMar>
              <w:top w:w="100" w:type="dxa"/>
              <w:left w:w="43" w:type="dxa"/>
              <w:bottom w:w="43" w:type="dxa"/>
              <w:right w:w="43" w:type="dxa"/>
            </w:tcMar>
            <w:vAlign w:val="bottom"/>
          </w:tcPr>
          <w:p w14:paraId="3F90F1F0" w14:textId="77777777" w:rsidR="0062115A" w:rsidRPr="00DE1073" w:rsidRDefault="003823F2" w:rsidP="00DE1073">
            <w:r w:rsidRPr="00DE1073">
              <w:t>101 399</w:t>
            </w:r>
          </w:p>
        </w:tc>
        <w:tc>
          <w:tcPr>
            <w:tcW w:w="1060" w:type="dxa"/>
            <w:tcBorders>
              <w:top w:val="nil"/>
              <w:left w:val="nil"/>
              <w:bottom w:val="nil"/>
              <w:right w:val="nil"/>
            </w:tcBorders>
            <w:tcMar>
              <w:top w:w="100" w:type="dxa"/>
              <w:left w:w="43" w:type="dxa"/>
              <w:bottom w:w="43" w:type="dxa"/>
              <w:right w:w="43" w:type="dxa"/>
            </w:tcMar>
            <w:vAlign w:val="bottom"/>
          </w:tcPr>
          <w:p w14:paraId="369E60A6" w14:textId="77777777" w:rsidR="0062115A" w:rsidRPr="00DE1073" w:rsidRDefault="003823F2" w:rsidP="00DE1073">
            <w:r w:rsidRPr="00DE1073">
              <w:t>8 780</w:t>
            </w:r>
          </w:p>
        </w:tc>
      </w:tr>
      <w:tr w:rsidR="0062115A" w:rsidRPr="00DE1073" w14:paraId="01ABFA90" w14:textId="77777777">
        <w:trPr>
          <w:trHeight w:val="340"/>
        </w:trPr>
        <w:tc>
          <w:tcPr>
            <w:tcW w:w="380" w:type="dxa"/>
            <w:tcBorders>
              <w:top w:val="nil"/>
              <w:left w:val="nil"/>
              <w:bottom w:val="nil"/>
              <w:right w:val="nil"/>
            </w:tcBorders>
            <w:tcMar>
              <w:top w:w="100" w:type="dxa"/>
              <w:left w:w="43" w:type="dxa"/>
              <w:bottom w:w="43" w:type="dxa"/>
              <w:right w:w="43" w:type="dxa"/>
            </w:tcMar>
          </w:tcPr>
          <w:p w14:paraId="0171058C" w14:textId="77777777" w:rsidR="0062115A" w:rsidRPr="00DE1073" w:rsidRDefault="0062115A" w:rsidP="00DE1073"/>
        </w:tc>
        <w:tc>
          <w:tcPr>
            <w:tcW w:w="5940" w:type="dxa"/>
            <w:tcBorders>
              <w:top w:val="nil"/>
              <w:left w:val="nil"/>
              <w:bottom w:val="nil"/>
              <w:right w:val="nil"/>
            </w:tcBorders>
            <w:tcMar>
              <w:top w:w="100" w:type="dxa"/>
              <w:left w:w="43" w:type="dxa"/>
              <w:bottom w:w="43" w:type="dxa"/>
              <w:right w:w="43" w:type="dxa"/>
            </w:tcMar>
          </w:tcPr>
          <w:p w14:paraId="67EE80D5" w14:textId="77777777" w:rsidR="0062115A" w:rsidRPr="00DE1073" w:rsidRDefault="003823F2" w:rsidP="00DE1073">
            <w:r w:rsidRPr="00DE1073">
              <w:t>1 Utlån</w:t>
            </w:r>
            <w:r w:rsidRPr="00DE1073">
              <w:tab/>
            </w:r>
          </w:p>
        </w:tc>
        <w:tc>
          <w:tcPr>
            <w:tcW w:w="1060" w:type="dxa"/>
            <w:tcBorders>
              <w:top w:val="nil"/>
              <w:left w:val="nil"/>
              <w:bottom w:val="nil"/>
              <w:right w:val="nil"/>
            </w:tcBorders>
            <w:tcMar>
              <w:top w:w="100" w:type="dxa"/>
              <w:left w:w="43" w:type="dxa"/>
              <w:bottom w:w="43" w:type="dxa"/>
              <w:right w:w="43" w:type="dxa"/>
            </w:tcMar>
            <w:vAlign w:val="bottom"/>
          </w:tcPr>
          <w:p w14:paraId="43D15554" w14:textId="77777777" w:rsidR="0062115A" w:rsidRPr="00DE1073" w:rsidRDefault="003823F2" w:rsidP="00DE1073">
            <w:r w:rsidRPr="00DE1073">
              <w:t>9 353</w:t>
            </w:r>
          </w:p>
        </w:tc>
        <w:tc>
          <w:tcPr>
            <w:tcW w:w="1060" w:type="dxa"/>
            <w:tcBorders>
              <w:top w:val="nil"/>
              <w:left w:val="nil"/>
              <w:bottom w:val="nil"/>
              <w:right w:val="nil"/>
            </w:tcBorders>
            <w:tcMar>
              <w:top w:w="100" w:type="dxa"/>
              <w:left w:w="43" w:type="dxa"/>
              <w:bottom w:w="43" w:type="dxa"/>
              <w:right w:w="43" w:type="dxa"/>
            </w:tcMar>
            <w:vAlign w:val="bottom"/>
          </w:tcPr>
          <w:p w14:paraId="50C356AD" w14:textId="77777777" w:rsidR="0062115A" w:rsidRPr="00DE1073" w:rsidRDefault="003823F2" w:rsidP="00DE1073">
            <w:r w:rsidRPr="00DE1073">
              <w:t>91 856</w:t>
            </w:r>
          </w:p>
        </w:tc>
        <w:tc>
          <w:tcPr>
            <w:tcW w:w="1060" w:type="dxa"/>
            <w:tcBorders>
              <w:top w:val="nil"/>
              <w:left w:val="nil"/>
              <w:bottom w:val="nil"/>
              <w:right w:val="nil"/>
            </w:tcBorders>
            <w:tcMar>
              <w:top w:w="100" w:type="dxa"/>
              <w:left w:w="43" w:type="dxa"/>
              <w:bottom w:w="43" w:type="dxa"/>
              <w:right w:w="43" w:type="dxa"/>
            </w:tcMar>
            <w:vAlign w:val="bottom"/>
          </w:tcPr>
          <w:p w14:paraId="70E0F88C" w14:textId="77777777" w:rsidR="0062115A" w:rsidRPr="00DE1073" w:rsidRDefault="003823F2" w:rsidP="00DE1073">
            <w:r w:rsidRPr="00DE1073">
              <w:t>-85 677</w:t>
            </w:r>
          </w:p>
        </w:tc>
      </w:tr>
      <w:tr w:rsidR="0062115A" w:rsidRPr="00DE1073" w14:paraId="0970A08E" w14:textId="77777777">
        <w:trPr>
          <w:trHeight w:val="340"/>
        </w:trPr>
        <w:tc>
          <w:tcPr>
            <w:tcW w:w="380" w:type="dxa"/>
            <w:tcBorders>
              <w:top w:val="nil"/>
              <w:left w:val="nil"/>
              <w:bottom w:val="single" w:sz="4" w:space="0" w:color="000000"/>
              <w:right w:val="nil"/>
            </w:tcBorders>
            <w:tcMar>
              <w:top w:w="100" w:type="dxa"/>
              <w:left w:w="43" w:type="dxa"/>
              <w:bottom w:w="43" w:type="dxa"/>
              <w:right w:w="43" w:type="dxa"/>
            </w:tcMar>
          </w:tcPr>
          <w:p w14:paraId="3DB828C6" w14:textId="77777777" w:rsidR="0062115A" w:rsidRPr="00DE1073" w:rsidRDefault="0062115A" w:rsidP="00DE1073"/>
        </w:tc>
        <w:tc>
          <w:tcPr>
            <w:tcW w:w="5940" w:type="dxa"/>
            <w:tcBorders>
              <w:top w:val="nil"/>
              <w:left w:val="nil"/>
              <w:bottom w:val="single" w:sz="4" w:space="0" w:color="000000"/>
              <w:right w:val="nil"/>
            </w:tcBorders>
            <w:tcMar>
              <w:top w:w="100" w:type="dxa"/>
              <w:left w:w="43" w:type="dxa"/>
              <w:bottom w:w="43" w:type="dxa"/>
              <w:right w:w="43" w:type="dxa"/>
            </w:tcMar>
          </w:tcPr>
          <w:p w14:paraId="5D011231" w14:textId="77777777" w:rsidR="0062115A" w:rsidRPr="00DE1073" w:rsidRDefault="003823F2" w:rsidP="00DE1073">
            <w:r w:rsidRPr="00DE1073">
              <w:t>2 Gjeldsavdrag</w:t>
            </w:r>
            <w:r w:rsidRPr="00DE1073">
              <w:tab/>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0D23BF9D" w14:textId="77777777" w:rsidR="0062115A" w:rsidRPr="00DE1073" w:rsidRDefault="003823F2" w:rsidP="00DE1073">
            <w:r w:rsidRPr="00DE1073">
              <w:t>74 005</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2F7AAD66" w14:textId="77777777" w:rsidR="0062115A" w:rsidRPr="00DE1073" w:rsidRDefault="003823F2" w:rsidP="00DE1073">
            <w:r w:rsidRPr="00DE1073">
              <w:t>9 543</w:t>
            </w:r>
          </w:p>
        </w:tc>
        <w:tc>
          <w:tcPr>
            <w:tcW w:w="1060" w:type="dxa"/>
            <w:tcBorders>
              <w:top w:val="nil"/>
              <w:left w:val="nil"/>
              <w:bottom w:val="single" w:sz="4" w:space="0" w:color="000000"/>
              <w:right w:val="nil"/>
            </w:tcBorders>
            <w:tcMar>
              <w:top w:w="100" w:type="dxa"/>
              <w:left w:w="43" w:type="dxa"/>
              <w:bottom w:w="43" w:type="dxa"/>
              <w:right w:w="43" w:type="dxa"/>
            </w:tcMar>
            <w:vAlign w:val="bottom"/>
          </w:tcPr>
          <w:p w14:paraId="105AE0D9" w14:textId="77777777" w:rsidR="0062115A" w:rsidRPr="00DE1073" w:rsidRDefault="003823F2" w:rsidP="00DE1073">
            <w:r w:rsidRPr="00DE1073">
              <w:t>94 457</w:t>
            </w:r>
          </w:p>
        </w:tc>
      </w:tr>
      <w:tr w:rsidR="0062115A" w:rsidRPr="00DE1073" w14:paraId="68147CBB" w14:textId="77777777">
        <w:trPr>
          <w:trHeight w:val="340"/>
        </w:trPr>
        <w:tc>
          <w:tcPr>
            <w:tcW w:w="380" w:type="dxa"/>
            <w:tcBorders>
              <w:top w:val="single" w:sz="4" w:space="0" w:color="000000"/>
              <w:left w:val="nil"/>
              <w:bottom w:val="single" w:sz="4" w:space="0" w:color="000000"/>
              <w:right w:val="nil"/>
            </w:tcBorders>
            <w:tcMar>
              <w:top w:w="100" w:type="dxa"/>
              <w:left w:w="43" w:type="dxa"/>
              <w:bottom w:w="43" w:type="dxa"/>
              <w:right w:w="43" w:type="dxa"/>
            </w:tcMar>
          </w:tcPr>
          <w:p w14:paraId="40CC1225" w14:textId="77777777" w:rsidR="0062115A" w:rsidRPr="00DE1073" w:rsidRDefault="003823F2" w:rsidP="00DE1073">
            <w:r w:rsidRPr="00DE1073">
              <w:t>E.1</w:t>
            </w:r>
          </w:p>
        </w:tc>
        <w:tc>
          <w:tcPr>
            <w:tcW w:w="5940" w:type="dxa"/>
            <w:tcBorders>
              <w:top w:val="single" w:sz="4" w:space="0" w:color="000000"/>
              <w:left w:val="nil"/>
              <w:bottom w:val="single" w:sz="4" w:space="0" w:color="000000"/>
              <w:right w:val="nil"/>
            </w:tcBorders>
            <w:tcMar>
              <w:top w:w="100" w:type="dxa"/>
              <w:left w:w="43" w:type="dxa"/>
              <w:bottom w:w="43" w:type="dxa"/>
              <w:right w:w="43" w:type="dxa"/>
            </w:tcMar>
          </w:tcPr>
          <w:p w14:paraId="6FE0F5DF" w14:textId="77777777" w:rsidR="0062115A" w:rsidRPr="00DE1073" w:rsidRDefault="003823F2" w:rsidP="00DE1073">
            <w:r w:rsidRPr="00DE1073">
              <w:t>Finansieringsbehov (D­C.3)</w:t>
            </w:r>
            <w:r w:rsidRPr="00DE1073">
              <w:tab/>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456373" w14:textId="77777777" w:rsidR="0062115A" w:rsidRPr="00DE1073" w:rsidRDefault="003823F2" w:rsidP="00DE1073">
            <w:r w:rsidRPr="00DE1073">
              <w:t>62 261</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504FAF0" w14:textId="77777777" w:rsidR="0062115A" w:rsidRPr="00DE1073" w:rsidRDefault="003823F2" w:rsidP="00DE1073">
            <w:r w:rsidRPr="00DE1073">
              <w:t>74 267</w:t>
            </w:r>
          </w:p>
        </w:tc>
        <w:tc>
          <w:tcPr>
            <w:tcW w:w="10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B1B7997" w14:textId="77777777" w:rsidR="0062115A" w:rsidRPr="00DE1073" w:rsidRDefault="003823F2" w:rsidP="00DE1073">
            <w:r w:rsidRPr="00DE1073">
              <w:t>8 780</w:t>
            </w:r>
          </w:p>
        </w:tc>
      </w:tr>
    </w:tbl>
    <w:p w14:paraId="6803827A" w14:textId="77777777" w:rsidR="0062115A" w:rsidRDefault="003823F2" w:rsidP="00DE1073">
      <w:pPr>
        <w:pStyle w:val="Kilde"/>
      </w:pPr>
      <w:r w:rsidRPr="00DE1073">
        <w:t>Kilde: Finansdepartementet.</w:t>
      </w:r>
    </w:p>
    <w:p w14:paraId="025A0D35" w14:textId="53B94CF2" w:rsidR="005F2150" w:rsidRPr="005F2150" w:rsidRDefault="005F2150" w:rsidP="005F2150">
      <w:pPr>
        <w:pStyle w:val="tabell-tittel"/>
      </w:pPr>
      <w:r w:rsidRPr="00DE1073">
        <w:t>Statens balanse siden 1990. Mrd. kroner</w:t>
      </w:r>
      <w:r w:rsidRPr="00DE1073">
        <w:rPr>
          <w:rStyle w:val="skrift-hevet"/>
        </w:rPr>
        <w:t>1</w:t>
      </w:r>
    </w:p>
    <w:p w14:paraId="69B1673F" w14:textId="77777777" w:rsidR="0062115A" w:rsidRPr="00DE1073" w:rsidRDefault="003823F2" w:rsidP="00DE1073">
      <w:pPr>
        <w:pStyle w:val="Tabellnavn"/>
      </w:pPr>
      <w:r w:rsidRPr="00DE1073">
        <w:t>18J1xt2</w:t>
      </w:r>
    </w:p>
    <w:tbl>
      <w:tblPr>
        <w:tblW w:w="13940" w:type="dxa"/>
        <w:tblInd w:w="40" w:type="dxa"/>
        <w:tblLayout w:type="fixed"/>
        <w:tblCellMar>
          <w:top w:w="100" w:type="dxa"/>
          <w:left w:w="40" w:type="dxa"/>
          <w:bottom w:w="40" w:type="dxa"/>
          <w:right w:w="0" w:type="dxa"/>
        </w:tblCellMar>
        <w:tblLook w:val="0000" w:firstRow="0" w:lastRow="0" w:firstColumn="0" w:lastColumn="0" w:noHBand="0" w:noVBand="0"/>
      </w:tblPr>
      <w:tblGrid>
        <w:gridCol w:w="3280"/>
        <w:gridCol w:w="620"/>
        <w:gridCol w:w="620"/>
        <w:gridCol w:w="620"/>
        <w:gridCol w:w="620"/>
        <w:gridCol w:w="620"/>
        <w:gridCol w:w="620"/>
        <w:gridCol w:w="620"/>
        <w:gridCol w:w="620"/>
        <w:gridCol w:w="620"/>
        <w:gridCol w:w="620"/>
        <w:gridCol w:w="620"/>
        <w:gridCol w:w="640"/>
        <w:gridCol w:w="640"/>
        <w:gridCol w:w="640"/>
        <w:gridCol w:w="640"/>
        <w:gridCol w:w="640"/>
        <w:gridCol w:w="640"/>
      </w:tblGrid>
      <w:tr w:rsidR="0062115A" w:rsidRPr="00DE1073" w14:paraId="2DCE620E" w14:textId="77777777" w:rsidTr="005F2150">
        <w:trPr>
          <w:trHeight w:val="320"/>
        </w:trPr>
        <w:tc>
          <w:tcPr>
            <w:tcW w:w="328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08D6E69" w14:textId="77777777" w:rsidR="0062115A" w:rsidRPr="00DE1073" w:rsidRDefault="0062115A" w:rsidP="00DE1073"/>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0CD18DC9" w14:textId="77777777" w:rsidR="0062115A" w:rsidRPr="00DE1073" w:rsidRDefault="003823F2" w:rsidP="00DE1073">
            <w:r w:rsidRPr="00DE1073">
              <w:t>1990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E39111D" w14:textId="77777777" w:rsidR="0062115A" w:rsidRPr="00DE1073" w:rsidRDefault="003823F2" w:rsidP="00DE1073">
            <w:r w:rsidRPr="00DE1073">
              <w:t>1995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E526F1C" w14:textId="77777777" w:rsidR="0062115A" w:rsidRPr="00DE1073" w:rsidRDefault="003823F2" w:rsidP="00DE1073">
            <w:r w:rsidRPr="00DE1073">
              <w:t>2000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B7D5C63" w14:textId="77777777" w:rsidR="0062115A" w:rsidRPr="00DE1073" w:rsidRDefault="003823F2" w:rsidP="00DE1073">
            <w:r w:rsidRPr="00DE1073">
              <w:t>2005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34E2C4A" w14:textId="77777777" w:rsidR="0062115A" w:rsidRPr="00DE1073" w:rsidRDefault="003823F2" w:rsidP="00DE1073">
            <w:r w:rsidRPr="00DE1073">
              <w:t>2010</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0905E30F" w14:textId="77777777" w:rsidR="0062115A" w:rsidRPr="00DE1073" w:rsidRDefault="003823F2" w:rsidP="00DE1073">
            <w:r w:rsidRPr="00DE1073">
              <w:t>2011</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1E47790" w14:textId="77777777" w:rsidR="0062115A" w:rsidRPr="00DE1073" w:rsidRDefault="003823F2" w:rsidP="00DE1073">
            <w:r w:rsidRPr="00DE1073">
              <w:t>2012</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4CBA33B" w14:textId="77777777" w:rsidR="0062115A" w:rsidRPr="00DE1073" w:rsidRDefault="003823F2" w:rsidP="00DE1073">
            <w:r w:rsidRPr="00DE1073">
              <w:t>2013</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341F90F" w14:textId="77777777" w:rsidR="0062115A" w:rsidRPr="00DE1073" w:rsidRDefault="003823F2" w:rsidP="00DE1073">
            <w:r w:rsidRPr="00DE1073">
              <w:t>2014</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4FC7A35" w14:textId="77777777" w:rsidR="0062115A" w:rsidRPr="00DE1073" w:rsidRDefault="003823F2" w:rsidP="00DE1073">
            <w:r w:rsidRPr="00DE1073">
              <w:t>2015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4E92136" w14:textId="77777777" w:rsidR="0062115A" w:rsidRPr="00DE1073" w:rsidRDefault="003823F2" w:rsidP="00DE1073">
            <w:r w:rsidRPr="00DE1073">
              <w:t>2016</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EAC0C47" w14:textId="77777777" w:rsidR="0062115A" w:rsidRPr="00DE1073" w:rsidRDefault="003823F2" w:rsidP="00DE1073">
            <w:r w:rsidRPr="00DE1073">
              <w:t>2017</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195FDCC8" w14:textId="77777777" w:rsidR="0062115A" w:rsidRPr="00DE1073" w:rsidRDefault="003823F2" w:rsidP="00DE1073">
            <w:r w:rsidRPr="00DE1073">
              <w:t>2018</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0DA5A818" w14:textId="77777777" w:rsidR="0062115A" w:rsidRPr="00DE1073" w:rsidRDefault="003823F2" w:rsidP="00DE1073">
            <w:r w:rsidRPr="00DE1073">
              <w:t>2019</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72E667B" w14:textId="77777777" w:rsidR="0062115A" w:rsidRPr="00DE1073" w:rsidRDefault="003823F2" w:rsidP="00DE1073">
            <w:r w:rsidRPr="00DE1073">
              <w:t>2020</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3A1E3448" w14:textId="77777777" w:rsidR="0062115A" w:rsidRPr="00DE1073" w:rsidRDefault="003823F2" w:rsidP="00DE1073">
            <w:r w:rsidRPr="00DE1073">
              <w:t>2021</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33C87F74" w14:textId="77777777" w:rsidR="0062115A" w:rsidRPr="00DE1073" w:rsidRDefault="003823F2" w:rsidP="00DE1073">
            <w:r w:rsidRPr="00DE1073">
              <w:t>2022</w:t>
            </w:r>
          </w:p>
        </w:tc>
      </w:tr>
      <w:tr w:rsidR="0062115A" w:rsidRPr="00DE1073" w14:paraId="5406876C" w14:textId="77777777" w:rsidTr="005F2150">
        <w:trPr>
          <w:trHeight w:val="340"/>
        </w:trPr>
        <w:tc>
          <w:tcPr>
            <w:tcW w:w="3280" w:type="dxa"/>
            <w:tcBorders>
              <w:top w:val="single" w:sz="4" w:space="0" w:color="000000"/>
              <w:left w:val="nil"/>
              <w:bottom w:val="nil"/>
              <w:right w:val="nil"/>
            </w:tcBorders>
            <w:tcMar>
              <w:top w:w="100" w:type="dxa"/>
              <w:left w:w="40" w:type="dxa"/>
              <w:bottom w:w="40" w:type="dxa"/>
              <w:right w:w="0" w:type="dxa"/>
            </w:tcMar>
          </w:tcPr>
          <w:p w14:paraId="61946F8D" w14:textId="77777777" w:rsidR="0062115A" w:rsidRPr="00DE1073" w:rsidRDefault="003823F2" w:rsidP="00DE1073">
            <w:r w:rsidRPr="00D10D15">
              <w:rPr>
                <w:rStyle w:val="kursiv"/>
              </w:rPr>
              <w:t>Sum eiendeler</w:t>
            </w:r>
            <w:r w:rsidRPr="00D10D15">
              <w:rPr>
                <w:rStyle w:val="kursiv"/>
              </w:rPr>
              <w:tab/>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16886478" w14:textId="77777777" w:rsidR="0062115A" w:rsidRPr="00DE1073" w:rsidRDefault="003823F2" w:rsidP="00DE1073">
            <w:r w:rsidRPr="00DE1073">
              <w:t>396</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98306D2" w14:textId="77777777" w:rsidR="0062115A" w:rsidRPr="00DE1073" w:rsidRDefault="003823F2" w:rsidP="00DE1073">
            <w:r w:rsidRPr="00DE1073">
              <w:t>469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2A954C0" w14:textId="77777777" w:rsidR="0062115A" w:rsidRPr="00DE1073" w:rsidRDefault="003823F2" w:rsidP="00DE1073">
            <w:r w:rsidRPr="00DE1073">
              <w:t>937</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3524EE8A" w14:textId="77777777" w:rsidR="0062115A" w:rsidRPr="00DE1073" w:rsidRDefault="003823F2" w:rsidP="00DE1073">
            <w:r w:rsidRPr="00DE1073">
              <w:t>2 044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4E00517" w14:textId="77777777" w:rsidR="0062115A" w:rsidRPr="00DE1073" w:rsidRDefault="003823F2" w:rsidP="00DE1073">
            <w:r w:rsidRPr="00DE1073">
              <w:t>4 478</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13035DA" w14:textId="77777777" w:rsidR="0062115A" w:rsidRPr="00DE1073" w:rsidRDefault="003823F2" w:rsidP="00DE1073">
            <w:r w:rsidRPr="00DE1073">
              <w:t>4 610</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318E8E4A" w14:textId="77777777" w:rsidR="0062115A" w:rsidRPr="00DE1073" w:rsidRDefault="003823F2" w:rsidP="00DE1073">
            <w:r w:rsidRPr="00DE1073">
              <w:t>5 152</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44F57929" w14:textId="77777777" w:rsidR="0062115A" w:rsidRPr="00DE1073" w:rsidRDefault="003823F2" w:rsidP="00DE1073">
            <w:r w:rsidRPr="00DE1073">
              <w:t>6 403</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1835FBCB" w14:textId="77777777" w:rsidR="0062115A" w:rsidRPr="00DE1073" w:rsidRDefault="003823F2" w:rsidP="00DE1073">
            <w:r w:rsidRPr="00DE1073">
              <w:t>7 769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A09471A" w14:textId="77777777" w:rsidR="0062115A" w:rsidRPr="00DE1073" w:rsidRDefault="003823F2" w:rsidP="00DE1073">
            <w:r w:rsidRPr="00DE1073">
              <w:t>8 844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0F99EAB" w14:textId="77777777" w:rsidR="0062115A" w:rsidRPr="00DE1073" w:rsidRDefault="003823F2" w:rsidP="00DE1073">
            <w:r w:rsidRPr="00DE1073">
              <w:t>9 026</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0348C105" w14:textId="77777777" w:rsidR="0062115A" w:rsidRPr="00DE1073" w:rsidRDefault="003823F2" w:rsidP="00DE1073">
            <w:r w:rsidRPr="00DE1073">
              <w:t>10 061</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19218774" w14:textId="77777777" w:rsidR="0062115A" w:rsidRPr="00DE1073" w:rsidRDefault="003823F2" w:rsidP="00DE1073">
            <w:r w:rsidRPr="00DE1073">
              <w:t xml:space="preserve">9 767 </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365639AE" w14:textId="77777777" w:rsidR="0062115A" w:rsidRPr="00DE1073" w:rsidRDefault="003823F2" w:rsidP="00DE1073">
            <w:r w:rsidRPr="00DE1073">
              <w:t>11 656</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24EF8CCF" w14:textId="77777777" w:rsidR="0062115A" w:rsidRPr="00DE1073" w:rsidRDefault="003823F2" w:rsidP="00DE1073">
            <w:r w:rsidRPr="00DE1073">
              <w:t>12 739</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14F9B306" w14:textId="77777777" w:rsidR="0062115A" w:rsidRPr="00DE1073" w:rsidRDefault="003823F2" w:rsidP="00DE1073">
            <w:r w:rsidRPr="00DE1073">
              <w:t>14 323</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4A55AE24" w14:textId="77777777" w:rsidR="0062115A" w:rsidRPr="00DE1073" w:rsidRDefault="003823F2" w:rsidP="00DE1073">
            <w:r w:rsidRPr="00DE1073">
              <w:t>14 394</w:t>
            </w:r>
          </w:p>
        </w:tc>
      </w:tr>
      <w:tr w:rsidR="0062115A" w:rsidRPr="00DE1073" w14:paraId="505A4013"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19862D1A" w14:textId="77777777" w:rsidR="0062115A" w:rsidRPr="00DE1073" w:rsidRDefault="003823F2" w:rsidP="00DE1073">
            <w:r w:rsidRPr="00DE1073">
              <w:t>60. Kontantbeholdning</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4B7D0361" w14:textId="77777777" w:rsidR="0062115A" w:rsidRPr="00DE1073" w:rsidRDefault="003823F2" w:rsidP="00DE1073">
            <w:r w:rsidRPr="00DE1073">
              <w:t>98</w:t>
            </w:r>
          </w:p>
        </w:tc>
        <w:tc>
          <w:tcPr>
            <w:tcW w:w="620" w:type="dxa"/>
            <w:tcBorders>
              <w:top w:val="nil"/>
              <w:left w:val="nil"/>
              <w:bottom w:val="nil"/>
              <w:right w:val="nil"/>
            </w:tcBorders>
            <w:tcMar>
              <w:top w:w="100" w:type="dxa"/>
              <w:left w:w="40" w:type="dxa"/>
              <w:bottom w:w="40" w:type="dxa"/>
              <w:right w:w="0" w:type="dxa"/>
            </w:tcMar>
            <w:vAlign w:val="bottom"/>
          </w:tcPr>
          <w:p w14:paraId="15F77E47" w14:textId="77777777" w:rsidR="0062115A" w:rsidRPr="00DE1073" w:rsidRDefault="003823F2" w:rsidP="00DE1073">
            <w:r w:rsidRPr="00DE1073">
              <w:t>93</w:t>
            </w:r>
          </w:p>
        </w:tc>
        <w:tc>
          <w:tcPr>
            <w:tcW w:w="620" w:type="dxa"/>
            <w:tcBorders>
              <w:top w:val="nil"/>
              <w:left w:val="nil"/>
              <w:bottom w:val="nil"/>
              <w:right w:val="nil"/>
            </w:tcBorders>
            <w:tcMar>
              <w:top w:w="100" w:type="dxa"/>
              <w:left w:w="40" w:type="dxa"/>
              <w:bottom w:w="40" w:type="dxa"/>
              <w:right w:w="0" w:type="dxa"/>
            </w:tcMar>
            <w:vAlign w:val="bottom"/>
          </w:tcPr>
          <w:p w14:paraId="52B41BB2" w14:textId="77777777" w:rsidR="0062115A" w:rsidRPr="00DE1073" w:rsidRDefault="003823F2" w:rsidP="00DE1073">
            <w:r w:rsidRPr="00DE1073">
              <w:t>85</w:t>
            </w:r>
          </w:p>
        </w:tc>
        <w:tc>
          <w:tcPr>
            <w:tcW w:w="620" w:type="dxa"/>
            <w:tcBorders>
              <w:top w:val="nil"/>
              <w:left w:val="nil"/>
              <w:bottom w:val="nil"/>
              <w:right w:val="nil"/>
            </w:tcBorders>
            <w:tcMar>
              <w:top w:w="100" w:type="dxa"/>
              <w:left w:w="40" w:type="dxa"/>
              <w:bottom w:w="40" w:type="dxa"/>
              <w:right w:w="0" w:type="dxa"/>
            </w:tcMar>
            <w:vAlign w:val="bottom"/>
          </w:tcPr>
          <w:p w14:paraId="62975474" w14:textId="77777777" w:rsidR="0062115A" w:rsidRPr="00DE1073" w:rsidRDefault="003823F2" w:rsidP="00DE1073">
            <w:r w:rsidRPr="00DE1073">
              <w:t>110</w:t>
            </w:r>
          </w:p>
        </w:tc>
        <w:tc>
          <w:tcPr>
            <w:tcW w:w="620" w:type="dxa"/>
            <w:tcBorders>
              <w:top w:val="nil"/>
              <w:left w:val="nil"/>
              <w:bottom w:val="nil"/>
              <w:right w:val="nil"/>
            </w:tcBorders>
            <w:tcMar>
              <w:top w:w="100" w:type="dxa"/>
              <w:left w:w="40" w:type="dxa"/>
              <w:bottom w:w="40" w:type="dxa"/>
              <w:right w:w="0" w:type="dxa"/>
            </w:tcMar>
            <w:vAlign w:val="bottom"/>
          </w:tcPr>
          <w:p w14:paraId="628FC958" w14:textId="77777777" w:rsidR="0062115A" w:rsidRPr="00DE1073" w:rsidRDefault="003823F2" w:rsidP="00DE1073">
            <w:r w:rsidRPr="00DE1073">
              <w:t>137</w:t>
            </w:r>
          </w:p>
        </w:tc>
        <w:tc>
          <w:tcPr>
            <w:tcW w:w="620" w:type="dxa"/>
            <w:tcBorders>
              <w:top w:val="nil"/>
              <w:left w:val="nil"/>
              <w:bottom w:val="nil"/>
              <w:right w:val="nil"/>
            </w:tcBorders>
            <w:tcMar>
              <w:top w:w="100" w:type="dxa"/>
              <w:left w:w="40" w:type="dxa"/>
              <w:bottom w:w="40" w:type="dxa"/>
              <w:right w:w="0" w:type="dxa"/>
            </w:tcMar>
            <w:vAlign w:val="bottom"/>
          </w:tcPr>
          <w:p w14:paraId="412C21B1" w14:textId="77777777" w:rsidR="0062115A" w:rsidRPr="00DE1073" w:rsidRDefault="003823F2" w:rsidP="00DE1073">
            <w:r w:rsidRPr="00DE1073">
              <w:t>82</w:t>
            </w:r>
          </w:p>
        </w:tc>
        <w:tc>
          <w:tcPr>
            <w:tcW w:w="620" w:type="dxa"/>
            <w:tcBorders>
              <w:top w:val="nil"/>
              <w:left w:val="nil"/>
              <w:bottom w:val="nil"/>
              <w:right w:val="nil"/>
            </w:tcBorders>
            <w:tcMar>
              <w:top w:w="100" w:type="dxa"/>
              <w:left w:w="40" w:type="dxa"/>
              <w:bottom w:w="40" w:type="dxa"/>
              <w:right w:w="0" w:type="dxa"/>
            </w:tcMar>
            <w:vAlign w:val="bottom"/>
          </w:tcPr>
          <w:p w14:paraId="55154C48" w14:textId="77777777" w:rsidR="0062115A" w:rsidRPr="00DE1073" w:rsidRDefault="003823F2" w:rsidP="00DE1073">
            <w:r w:rsidRPr="00DE1073">
              <w:t>131</w:t>
            </w:r>
          </w:p>
        </w:tc>
        <w:tc>
          <w:tcPr>
            <w:tcW w:w="620" w:type="dxa"/>
            <w:tcBorders>
              <w:top w:val="nil"/>
              <w:left w:val="nil"/>
              <w:bottom w:val="nil"/>
              <w:right w:val="nil"/>
            </w:tcBorders>
            <w:tcMar>
              <w:top w:w="100" w:type="dxa"/>
              <w:left w:w="40" w:type="dxa"/>
              <w:bottom w:w="40" w:type="dxa"/>
              <w:right w:w="0" w:type="dxa"/>
            </w:tcMar>
            <w:vAlign w:val="bottom"/>
          </w:tcPr>
          <w:p w14:paraId="2D1C3CDA" w14:textId="77777777" w:rsidR="0062115A" w:rsidRPr="00DE1073" w:rsidRDefault="003823F2" w:rsidP="00DE1073">
            <w:r w:rsidRPr="00DE1073">
              <w:t>89</w:t>
            </w:r>
          </w:p>
        </w:tc>
        <w:tc>
          <w:tcPr>
            <w:tcW w:w="620" w:type="dxa"/>
            <w:tcBorders>
              <w:top w:val="nil"/>
              <w:left w:val="nil"/>
              <w:bottom w:val="nil"/>
              <w:right w:val="nil"/>
            </w:tcBorders>
            <w:tcMar>
              <w:top w:w="100" w:type="dxa"/>
              <w:left w:w="40" w:type="dxa"/>
              <w:bottom w:w="40" w:type="dxa"/>
              <w:right w:w="0" w:type="dxa"/>
            </w:tcMar>
            <w:vAlign w:val="bottom"/>
          </w:tcPr>
          <w:p w14:paraId="2F5730BE" w14:textId="77777777" w:rsidR="0062115A" w:rsidRPr="00DE1073" w:rsidRDefault="003823F2" w:rsidP="00DE1073">
            <w:r w:rsidRPr="00DE1073">
              <w:t>116</w:t>
            </w:r>
          </w:p>
        </w:tc>
        <w:tc>
          <w:tcPr>
            <w:tcW w:w="620" w:type="dxa"/>
            <w:tcBorders>
              <w:top w:val="nil"/>
              <w:left w:val="nil"/>
              <w:bottom w:val="nil"/>
              <w:right w:val="nil"/>
            </w:tcBorders>
            <w:tcMar>
              <w:top w:w="100" w:type="dxa"/>
              <w:left w:w="40" w:type="dxa"/>
              <w:bottom w:w="40" w:type="dxa"/>
              <w:right w:w="0" w:type="dxa"/>
            </w:tcMar>
            <w:vAlign w:val="bottom"/>
          </w:tcPr>
          <w:p w14:paraId="3EF5AFAE" w14:textId="77777777" w:rsidR="0062115A" w:rsidRPr="00DE1073" w:rsidRDefault="003823F2" w:rsidP="00DE1073">
            <w:r w:rsidRPr="00DE1073">
              <w:t>101</w:t>
            </w:r>
          </w:p>
        </w:tc>
        <w:tc>
          <w:tcPr>
            <w:tcW w:w="620" w:type="dxa"/>
            <w:tcBorders>
              <w:top w:val="nil"/>
              <w:left w:val="nil"/>
              <w:bottom w:val="nil"/>
              <w:right w:val="nil"/>
            </w:tcBorders>
            <w:tcMar>
              <w:top w:w="100" w:type="dxa"/>
              <w:left w:w="40" w:type="dxa"/>
              <w:bottom w:w="40" w:type="dxa"/>
              <w:right w:w="0" w:type="dxa"/>
            </w:tcMar>
            <w:vAlign w:val="bottom"/>
          </w:tcPr>
          <w:p w14:paraId="72618B10" w14:textId="77777777" w:rsidR="0062115A" w:rsidRPr="00DE1073" w:rsidRDefault="003823F2" w:rsidP="00DE1073">
            <w:r w:rsidRPr="00DE1073">
              <w:t>147</w:t>
            </w:r>
          </w:p>
        </w:tc>
        <w:tc>
          <w:tcPr>
            <w:tcW w:w="640" w:type="dxa"/>
            <w:tcBorders>
              <w:top w:val="nil"/>
              <w:left w:val="nil"/>
              <w:bottom w:val="nil"/>
              <w:right w:val="nil"/>
            </w:tcBorders>
            <w:tcMar>
              <w:top w:w="100" w:type="dxa"/>
              <w:left w:w="40" w:type="dxa"/>
              <w:bottom w:w="40" w:type="dxa"/>
              <w:right w:w="0" w:type="dxa"/>
            </w:tcMar>
            <w:vAlign w:val="bottom"/>
          </w:tcPr>
          <w:p w14:paraId="2320D163" w14:textId="77777777" w:rsidR="0062115A" w:rsidRPr="00DE1073" w:rsidRDefault="003823F2" w:rsidP="00DE1073">
            <w:r w:rsidRPr="00DE1073">
              <w:t>162</w:t>
            </w:r>
          </w:p>
        </w:tc>
        <w:tc>
          <w:tcPr>
            <w:tcW w:w="640" w:type="dxa"/>
            <w:tcBorders>
              <w:top w:val="nil"/>
              <w:left w:val="nil"/>
              <w:bottom w:val="nil"/>
              <w:right w:val="nil"/>
            </w:tcBorders>
            <w:tcMar>
              <w:top w:w="100" w:type="dxa"/>
              <w:left w:w="40" w:type="dxa"/>
              <w:bottom w:w="40" w:type="dxa"/>
              <w:right w:w="0" w:type="dxa"/>
            </w:tcMar>
            <w:vAlign w:val="bottom"/>
          </w:tcPr>
          <w:p w14:paraId="3D0D7E15" w14:textId="77777777" w:rsidR="0062115A" w:rsidRPr="00DE1073" w:rsidRDefault="003823F2" w:rsidP="00DE1073">
            <w:r w:rsidRPr="00DE1073">
              <w:t>188</w:t>
            </w:r>
          </w:p>
        </w:tc>
        <w:tc>
          <w:tcPr>
            <w:tcW w:w="640" w:type="dxa"/>
            <w:tcBorders>
              <w:top w:val="nil"/>
              <w:left w:val="nil"/>
              <w:bottom w:val="nil"/>
              <w:right w:val="nil"/>
            </w:tcBorders>
            <w:tcMar>
              <w:top w:w="100" w:type="dxa"/>
              <w:left w:w="40" w:type="dxa"/>
              <w:bottom w:w="40" w:type="dxa"/>
              <w:right w:w="0" w:type="dxa"/>
            </w:tcMar>
            <w:vAlign w:val="bottom"/>
          </w:tcPr>
          <w:p w14:paraId="49AAD188" w14:textId="77777777" w:rsidR="0062115A" w:rsidRPr="00DE1073" w:rsidRDefault="003823F2" w:rsidP="00DE1073">
            <w:r w:rsidRPr="00DE1073">
              <w:t>188</w:t>
            </w:r>
          </w:p>
        </w:tc>
        <w:tc>
          <w:tcPr>
            <w:tcW w:w="640" w:type="dxa"/>
            <w:tcBorders>
              <w:top w:val="nil"/>
              <w:left w:val="nil"/>
              <w:bottom w:val="nil"/>
              <w:right w:val="nil"/>
            </w:tcBorders>
            <w:tcMar>
              <w:top w:w="100" w:type="dxa"/>
              <w:left w:w="40" w:type="dxa"/>
              <w:bottom w:w="40" w:type="dxa"/>
              <w:right w:w="0" w:type="dxa"/>
            </w:tcMar>
            <w:vAlign w:val="bottom"/>
          </w:tcPr>
          <w:p w14:paraId="39352972" w14:textId="77777777" w:rsidR="0062115A" w:rsidRPr="00DE1073" w:rsidRDefault="003823F2" w:rsidP="00DE1073">
            <w:r w:rsidRPr="00DE1073">
              <w:t>313</w:t>
            </w:r>
          </w:p>
        </w:tc>
        <w:tc>
          <w:tcPr>
            <w:tcW w:w="640" w:type="dxa"/>
            <w:tcBorders>
              <w:top w:val="nil"/>
              <w:left w:val="nil"/>
              <w:bottom w:val="nil"/>
              <w:right w:val="nil"/>
            </w:tcBorders>
            <w:tcMar>
              <w:top w:w="100" w:type="dxa"/>
              <w:left w:w="40" w:type="dxa"/>
              <w:bottom w:w="40" w:type="dxa"/>
              <w:right w:w="0" w:type="dxa"/>
            </w:tcMar>
            <w:vAlign w:val="bottom"/>
          </w:tcPr>
          <w:p w14:paraId="4783C87D" w14:textId="77777777" w:rsidR="0062115A" w:rsidRPr="00DE1073" w:rsidRDefault="003823F2" w:rsidP="00DE1073">
            <w:r w:rsidRPr="00DE1073">
              <w:t>344</w:t>
            </w:r>
          </w:p>
        </w:tc>
        <w:tc>
          <w:tcPr>
            <w:tcW w:w="640" w:type="dxa"/>
            <w:tcBorders>
              <w:top w:val="nil"/>
              <w:left w:val="nil"/>
              <w:bottom w:val="nil"/>
              <w:right w:val="nil"/>
            </w:tcBorders>
            <w:tcMar>
              <w:top w:w="100" w:type="dxa"/>
              <w:left w:w="40" w:type="dxa"/>
              <w:bottom w:w="40" w:type="dxa"/>
              <w:right w:w="0" w:type="dxa"/>
            </w:tcMar>
            <w:vAlign w:val="bottom"/>
          </w:tcPr>
          <w:p w14:paraId="25AF4797" w14:textId="77777777" w:rsidR="0062115A" w:rsidRPr="00DE1073" w:rsidRDefault="003823F2" w:rsidP="00DE1073">
            <w:r w:rsidRPr="00DE1073">
              <w:t>305</w:t>
            </w:r>
          </w:p>
        </w:tc>
      </w:tr>
      <w:tr w:rsidR="0062115A" w:rsidRPr="00DE1073" w14:paraId="5833AFA2" w14:textId="77777777" w:rsidTr="005F2150">
        <w:trPr>
          <w:trHeight w:val="600"/>
        </w:trPr>
        <w:tc>
          <w:tcPr>
            <w:tcW w:w="3280" w:type="dxa"/>
            <w:tcBorders>
              <w:top w:val="nil"/>
              <w:left w:val="nil"/>
              <w:bottom w:val="nil"/>
              <w:right w:val="nil"/>
            </w:tcBorders>
            <w:tcMar>
              <w:top w:w="100" w:type="dxa"/>
              <w:left w:w="40" w:type="dxa"/>
              <w:bottom w:w="40" w:type="dxa"/>
              <w:right w:w="0" w:type="dxa"/>
            </w:tcMar>
          </w:tcPr>
          <w:p w14:paraId="3158F909" w14:textId="77777777" w:rsidR="0062115A" w:rsidRPr="00DE1073" w:rsidRDefault="003823F2" w:rsidP="00DE1073">
            <w:r w:rsidRPr="00DE1073">
              <w:t>61. Spesielle beholdninger, forsikringer mv.</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3D56A9D5" w14:textId="77777777" w:rsidR="0062115A" w:rsidRPr="00DE1073" w:rsidRDefault="003823F2" w:rsidP="00DE1073">
            <w:r w:rsidRPr="00DE1073">
              <w:t>2</w:t>
            </w:r>
          </w:p>
        </w:tc>
        <w:tc>
          <w:tcPr>
            <w:tcW w:w="620" w:type="dxa"/>
            <w:tcBorders>
              <w:top w:val="nil"/>
              <w:left w:val="nil"/>
              <w:bottom w:val="nil"/>
              <w:right w:val="nil"/>
            </w:tcBorders>
            <w:tcMar>
              <w:top w:w="100" w:type="dxa"/>
              <w:left w:w="40" w:type="dxa"/>
              <w:bottom w:w="40" w:type="dxa"/>
              <w:right w:w="0" w:type="dxa"/>
            </w:tcMar>
            <w:vAlign w:val="bottom"/>
          </w:tcPr>
          <w:p w14:paraId="40BE28DF"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5A32BA58" w14:textId="77777777" w:rsidR="0062115A" w:rsidRPr="00DE1073" w:rsidRDefault="003823F2" w:rsidP="00DE1073">
            <w:r w:rsidRPr="00DE1073">
              <w:t>421</w:t>
            </w:r>
          </w:p>
        </w:tc>
        <w:tc>
          <w:tcPr>
            <w:tcW w:w="620" w:type="dxa"/>
            <w:tcBorders>
              <w:top w:val="nil"/>
              <w:left w:val="nil"/>
              <w:bottom w:val="nil"/>
              <w:right w:val="nil"/>
            </w:tcBorders>
            <w:tcMar>
              <w:top w:w="100" w:type="dxa"/>
              <w:left w:w="40" w:type="dxa"/>
              <w:bottom w:w="40" w:type="dxa"/>
              <w:right w:w="0" w:type="dxa"/>
            </w:tcMar>
            <w:vAlign w:val="bottom"/>
          </w:tcPr>
          <w:p w14:paraId="672398CF" w14:textId="77777777" w:rsidR="0062115A" w:rsidRPr="00DE1073" w:rsidRDefault="003823F2" w:rsidP="00DE1073">
            <w:r w:rsidRPr="00DE1073">
              <w:t>1 418</w:t>
            </w:r>
          </w:p>
        </w:tc>
        <w:tc>
          <w:tcPr>
            <w:tcW w:w="620" w:type="dxa"/>
            <w:tcBorders>
              <w:top w:val="nil"/>
              <w:left w:val="nil"/>
              <w:bottom w:val="nil"/>
              <w:right w:val="nil"/>
            </w:tcBorders>
            <w:tcMar>
              <w:top w:w="100" w:type="dxa"/>
              <w:left w:w="40" w:type="dxa"/>
              <w:bottom w:w="40" w:type="dxa"/>
              <w:right w:w="0" w:type="dxa"/>
            </w:tcMar>
            <w:vAlign w:val="bottom"/>
          </w:tcPr>
          <w:p w14:paraId="5BAA2B0B" w14:textId="77777777" w:rsidR="0062115A" w:rsidRPr="00DE1073" w:rsidRDefault="003823F2" w:rsidP="00DE1073">
            <w:r w:rsidRPr="00DE1073">
              <w:t>3 321</w:t>
            </w:r>
          </w:p>
        </w:tc>
        <w:tc>
          <w:tcPr>
            <w:tcW w:w="620" w:type="dxa"/>
            <w:tcBorders>
              <w:top w:val="nil"/>
              <w:left w:val="nil"/>
              <w:bottom w:val="nil"/>
              <w:right w:val="nil"/>
            </w:tcBorders>
            <w:tcMar>
              <w:top w:w="100" w:type="dxa"/>
              <w:left w:w="40" w:type="dxa"/>
              <w:bottom w:w="40" w:type="dxa"/>
              <w:right w:w="0" w:type="dxa"/>
            </w:tcMar>
            <w:vAlign w:val="bottom"/>
          </w:tcPr>
          <w:p w14:paraId="2A4229C7" w14:textId="77777777" w:rsidR="0062115A" w:rsidRPr="00DE1073" w:rsidRDefault="003823F2" w:rsidP="00DE1073">
            <w:r w:rsidRPr="00DE1073">
              <w:t>3 543</w:t>
            </w:r>
          </w:p>
        </w:tc>
        <w:tc>
          <w:tcPr>
            <w:tcW w:w="620" w:type="dxa"/>
            <w:tcBorders>
              <w:top w:val="nil"/>
              <w:left w:val="nil"/>
              <w:bottom w:val="nil"/>
              <w:right w:val="nil"/>
            </w:tcBorders>
            <w:tcMar>
              <w:top w:w="100" w:type="dxa"/>
              <w:left w:w="40" w:type="dxa"/>
              <w:bottom w:w="40" w:type="dxa"/>
              <w:right w:w="0" w:type="dxa"/>
            </w:tcMar>
            <w:vAlign w:val="bottom"/>
          </w:tcPr>
          <w:p w14:paraId="47497688" w14:textId="77777777" w:rsidR="0062115A" w:rsidRPr="00DE1073" w:rsidRDefault="003823F2" w:rsidP="00DE1073">
            <w:r w:rsidRPr="00DE1073">
              <w:t>4 076</w:t>
            </w:r>
          </w:p>
        </w:tc>
        <w:tc>
          <w:tcPr>
            <w:tcW w:w="620" w:type="dxa"/>
            <w:tcBorders>
              <w:top w:val="nil"/>
              <w:left w:val="nil"/>
              <w:bottom w:val="nil"/>
              <w:right w:val="nil"/>
            </w:tcBorders>
            <w:tcMar>
              <w:top w:w="100" w:type="dxa"/>
              <w:left w:w="40" w:type="dxa"/>
              <w:bottom w:w="40" w:type="dxa"/>
              <w:right w:w="0" w:type="dxa"/>
            </w:tcMar>
            <w:vAlign w:val="bottom"/>
          </w:tcPr>
          <w:p w14:paraId="685524EF" w14:textId="77777777" w:rsidR="0062115A" w:rsidRPr="00DE1073" w:rsidRDefault="003823F2" w:rsidP="00DE1073">
            <w:r w:rsidRPr="00DE1073">
              <w:t>5 308</w:t>
            </w:r>
          </w:p>
        </w:tc>
        <w:tc>
          <w:tcPr>
            <w:tcW w:w="620" w:type="dxa"/>
            <w:tcBorders>
              <w:top w:val="nil"/>
              <w:left w:val="nil"/>
              <w:bottom w:val="nil"/>
              <w:right w:val="nil"/>
            </w:tcBorders>
            <w:tcMar>
              <w:top w:w="100" w:type="dxa"/>
              <w:left w:w="40" w:type="dxa"/>
              <w:bottom w:w="40" w:type="dxa"/>
              <w:right w:w="0" w:type="dxa"/>
            </w:tcMar>
            <w:vAlign w:val="bottom"/>
          </w:tcPr>
          <w:p w14:paraId="2576C363" w14:textId="77777777" w:rsidR="0062115A" w:rsidRPr="00DE1073" w:rsidRDefault="003823F2" w:rsidP="00DE1073">
            <w:r w:rsidRPr="00DE1073">
              <w:t>6 626</w:t>
            </w:r>
          </w:p>
        </w:tc>
        <w:tc>
          <w:tcPr>
            <w:tcW w:w="620" w:type="dxa"/>
            <w:tcBorders>
              <w:top w:val="nil"/>
              <w:left w:val="nil"/>
              <w:bottom w:val="nil"/>
              <w:right w:val="nil"/>
            </w:tcBorders>
            <w:tcMar>
              <w:top w:w="100" w:type="dxa"/>
              <w:left w:w="40" w:type="dxa"/>
              <w:bottom w:w="40" w:type="dxa"/>
              <w:right w:w="0" w:type="dxa"/>
            </w:tcMar>
            <w:vAlign w:val="bottom"/>
          </w:tcPr>
          <w:p w14:paraId="58326948" w14:textId="77777777" w:rsidR="0062115A" w:rsidRPr="00DE1073" w:rsidRDefault="003823F2" w:rsidP="00DE1073">
            <w:r w:rsidRPr="00DE1073">
              <w:t>7 671</w:t>
            </w:r>
          </w:p>
        </w:tc>
        <w:tc>
          <w:tcPr>
            <w:tcW w:w="620" w:type="dxa"/>
            <w:tcBorders>
              <w:top w:val="nil"/>
              <w:left w:val="nil"/>
              <w:bottom w:val="nil"/>
              <w:right w:val="nil"/>
            </w:tcBorders>
            <w:tcMar>
              <w:top w:w="100" w:type="dxa"/>
              <w:left w:w="40" w:type="dxa"/>
              <w:bottom w:w="40" w:type="dxa"/>
              <w:right w:w="0" w:type="dxa"/>
            </w:tcMar>
            <w:vAlign w:val="bottom"/>
          </w:tcPr>
          <w:p w14:paraId="20FDD177" w14:textId="77777777" w:rsidR="0062115A" w:rsidRPr="00DE1073" w:rsidRDefault="003823F2" w:rsidP="00DE1073">
            <w:r w:rsidRPr="00DE1073">
              <w:t>7 736</w:t>
            </w:r>
          </w:p>
        </w:tc>
        <w:tc>
          <w:tcPr>
            <w:tcW w:w="640" w:type="dxa"/>
            <w:tcBorders>
              <w:top w:val="nil"/>
              <w:left w:val="nil"/>
              <w:bottom w:val="nil"/>
              <w:right w:val="nil"/>
            </w:tcBorders>
            <w:tcMar>
              <w:top w:w="100" w:type="dxa"/>
              <w:left w:w="40" w:type="dxa"/>
              <w:bottom w:w="40" w:type="dxa"/>
              <w:right w:w="0" w:type="dxa"/>
            </w:tcMar>
            <w:vAlign w:val="bottom"/>
          </w:tcPr>
          <w:p w14:paraId="445981B2" w14:textId="77777777" w:rsidR="0062115A" w:rsidRPr="00DE1073" w:rsidRDefault="003823F2" w:rsidP="00DE1073">
            <w:r w:rsidRPr="00DE1073">
              <w:t>8 743</w:t>
            </w:r>
          </w:p>
        </w:tc>
        <w:tc>
          <w:tcPr>
            <w:tcW w:w="640" w:type="dxa"/>
            <w:tcBorders>
              <w:top w:val="nil"/>
              <w:left w:val="nil"/>
              <w:bottom w:val="nil"/>
              <w:right w:val="nil"/>
            </w:tcBorders>
            <w:tcMar>
              <w:top w:w="100" w:type="dxa"/>
              <w:left w:w="40" w:type="dxa"/>
              <w:bottom w:w="40" w:type="dxa"/>
              <w:right w:w="0" w:type="dxa"/>
            </w:tcMar>
            <w:vAlign w:val="bottom"/>
          </w:tcPr>
          <w:p w14:paraId="38D15DBC" w14:textId="77777777" w:rsidR="0062115A" w:rsidRPr="00DE1073" w:rsidRDefault="003823F2" w:rsidP="00DE1073">
            <w:r w:rsidRPr="00DE1073">
              <w:t>8 504</w:t>
            </w:r>
          </w:p>
        </w:tc>
        <w:tc>
          <w:tcPr>
            <w:tcW w:w="640" w:type="dxa"/>
            <w:tcBorders>
              <w:top w:val="nil"/>
              <w:left w:val="nil"/>
              <w:bottom w:val="nil"/>
              <w:right w:val="nil"/>
            </w:tcBorders>
            <w:tcMar>
              <w:top w:w="100" w:type="dxa"/>
              <w:left w:w="40" w:type="dxa"/>
              <w:bottom w:w="40" w:type="dxa"/>
              <w:right w:w="0" w:type="dxa"/>
            </w:tcMar>
            <w:vAlign w:val="bottom"/>
          </w:tcPr>
          <w:p w14:paraId="5305C77E" w14:textId="77777777" w:rsidR="0062115A" w:rsidRPr="00DE1073" w:rsidRDefault="003823F2" w:rsidP="00DE1073">
            <w:r w:rsidRPr="00DE1073">
              <w:t>10 374</w:t>
            </w:r>
          </w:p>
        </w:tc>
        <w:tc>
          <w:tcPr>
            <w:tcW w:w="640" w:type="dxa"/>
            <w:tcBorders>
              <w:top w:val="nil"/>
              <w:left w:val="nil"/>
              <w:bottom w:val="nil"/>
              <w:right w:val="nil"/>
            </w:tcBorders>
            <w:tcMar>
              <w:top w:w="100" w:type="dxa"/>
              <w:left w:w="40" w:type="dxa"/>
              <w:bottom w:w="40" w:type="dxa"/>
              <w:right w:w="0" w:type="dxa"/>
            </w:tcMar>
            <w:vAlign w:val="bottom"/>
          </w:tcPr>
          <w:p w14:paraId="1FC31095" w14:textId="77777777" w:rsidR="0062115A" w:rsidRPr="00DE1073" w:rsidRDefault="003823F2" w:rsidP="00DE1073">
            <w:r w:rsidRPr="00DE1073">
              <w:t>11 269</w:t>
            </w:r>
          </w:p>
        </w:tc>
        <w:tc>
          <w:tcPr>
            <w:tcW w:w="640" w:type="dxa"/>
            <w:tcBorders>
              <w:top w:val="nil"/>
              <w:left w:val="nil"/>
              <w:bottom w:val="nil"/>
              <w:right w:val="nil"/>
            </w:tcBorders>
            <w:tcMar>
              <w:top w:w="100" w:type="dxa"/>
              <w:left w:w="40" w:type="dxa"/>
              <w:bottom w:w="40" w:type="dxa"/>
              <w:right w:w="0" w:type="dxa"/>
            </w:tcMar>
            <w:vAlign w:val="bottom"/>
          </w:tcPr>
          <w:p w14:paraId="195FD582" w14:textId="77777777" w:rsidR="0062115A" w:rsidRPr="00DE1073" w:rsidRDefault="003823F2" w:rsidP="00DE1073">
            <w:r w:rsidRPr="00DE1073">
              <w:t>12 765</w:t>
            </w:r>
          </w:p>
        </w:tc>
        <w:tc>
          <w:tcPr>
            <w:tcW w:w="640" w:type="dxa"/>
            <w:tcBorders>
              <w:top w:val="nil"/>
              <w:left w:val="nil"/>
              <w:bottom w:val="nil"/>
              <w:right w:val="nil"/>
            </w:tcBorders>
            <w:tcMar>
              <w:top w:w="100" w:type="dxa"/>
              <w:left w:w="40" w:type="dxa"/>
              <w:bottom w:w="40" w:type="dxa"/>
              <w:right w:w="0" w:type="dxa"/>
            </w:tcMar>
            <w:vAlign w:val="bottom"/>
          </w:tcPr>
          <w:p w14:paraId="0C8EAA9B" w14:textId="77777777" w:rsidR="0062115A" w:rsidRPr="00DE1073" w:rsidRDefault="003823F2" w:rsidP="00DE1073">
            <w:r w:rsidRPr="00DE1073">
              <w:t>12 813</w:t>
            </w:r>
          </w:p>
        </w:tc>
      </w:tr>
      <w:tr w:rsidR="0062115A" w:rsidRPr="00DE1073" w14:paraId="72488335"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51E5C3F3" w14:textId="77777777" w:rsidR="0062115A" w:rsidRPr="00DE1073" w:rsidRDefault="003823F2" w:rsidP="00DE1073">
            <w:r w:rsidRPr="00D10D15">
              <w:rPr>
                <w:rStyle w:val="kursiv"/>
              </w:rPr>
              <w:t>hvorav: Statens pensjonsfond utland</w:t>
            </w:r>
            <w:r w:rsidRPr="00D10D15">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769B22E8"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3897121F" w14:textId="77777777" w:rsidR="0062115A" w:rsidRPr="00DE1073" w:rsidRDefault="003823F2" w:rsidP="00DE1073">
            <w:r w:rsidRPr="00DE1073">
              <w:t>2</w:t>
            </w:r>
          </w:p>
        </w:tc>
        <w:tc>
          <w:tcPr>
            <w:tcW w:w="620" w:type="dxa"/>
            <w:tcBorders>
              <w:top w:val="nil"/>
              <w:left w:val="nil"/>
              <w:bottom w:val="nil"/>
              <w:right w:val="nil"/>
            </w:tcBorders>
            <w:tcMar>
              <w:top w:w="100" w:type="dxa"/>
              <w:left w:w="40" w:type="dxa"/>
              <w:bottom w:w="40" w:type="dxa"/>
              <w:right w:w="0" w:type="dxa"/>
            </w:tcMar>
            <w:vAlign w:val="bottom"/>
          </w:tcPr>
          <w:p w14:paraId="169F0236" w14:textId="77777777" w:rsidR="0062115A" w:rsidRPr="00DE1073" w:rsidRDefault="003823F2" w:rsidP="00DE1073">
            <w:r w:rsidRPr="00DE1073">
              <w:t>387</w:t>
            </w:r>
          </w:p>
        </w:tc>
        <w:tc>
          <w:tcPr>
            <w:tcW w:w="620" w:type="dxa"/>
            <w:tcBorders>
              <w:top w:val="nil"/>
              <w:left w:val="nil"/>
              <w:bottom w:val="nil"/>
              <w:right w:val="nil"/>
            </w:tcBorders>
            <w:tcMar>
              <w:top w:w="100" w:type="dxa"/>
              <w:left w:w="40" w:type="dxa"/>
              <w:bottom w:w="40" w:type="dxa"/>
              <w:right w:w="0" w:type="dxa"/>
            </w:tcMar>
            <w:vAlign w:val="bottom"/>
          </w:tcPr>
          <w:p w14:paraId="6D248803" w14:textId="77777777" w:rsidR="0062115A" w:rsidRPr="00DE1073" w:rsidRDefault="003823F2" w:rsidP="00DE1073">
            <w:r w:rsidRPr="00DE1073">
              <w:t>1 390</w:t>
            </w:r>
          </w:p>
        </w:tc>
        <w:tc>
          <w:tcPr>
            <w:tcW w:w="620" w:type="dxa"/>
            <w:tcBorders>
              <w:top w:val="nil"/>
              <w:left w:val="nil"/>
              <w:bottom w:val="nil"/>
              <w:right w:val="nil"/>
            </w:tcBorders>
            <w:tcMar>
              <w:top w:w="100" w:type="dxa"/>
              <w:left w:w="40" w:type="dxa"/>
              <w:bottom w:w="40" w:type="dxa"/>
              <w:right w:w="0" w:type="dxa"/>
            </w:tcMar>
            <w:vAlign w:val="bottom"/>
          </w:tcPr>
          <w:p w14:paraId="2D82D659" w14:textId="77777777" w:rsidR="0062115A" w:rsidRPr="00DE1073" w:rsidRDefault="003823F2" w:rsidP="00DE1073">
            <w:r w:rsidRPr="00DE1073">
              <w:t>3 081</w:t>
            </w:r>
          </w:p>
        </w:tc>
        <w:tc>
          <w:tcPr>
            <w:tcW w:w="620" w:type="dxa"/>
            <w:tcBorders>
              <w:top w:val="nil"/>
              <w:left w:val="nil"/>
              <w:bottom w:val="nil"/>
              <w:right w:val="nil"/>
            </w:tcBorders>
            <w:tcMar>
              <w:top w:w="100" w:type="dxa"/>
              <w:left w:w="40" w:type="dxa"/>
              <w:bottom w:w="40" w:type="dxa"/>
              <w:right w:w="0" w:type="dxa"/>
            </w:tcMar>
            <w:vAlign w:val="bottom"/>
          </w:tcPr>
          <w:p w14:paraId="0F65E688" w14:textId="77777777" w:rsidR="0062115A" w:rsidRPr="00DE1073" w:rsidRDefault="003823F2" w:rsidP="00DE1073">
            <w:r w:rsidRPr="00DE1073">
              <w:t>3 308</w:t>
            </w:r>
          </w:p>
        </w:tc>
        <w:tc>
          <w:tcPr>
            <w:tcW w:w="620" w:type="dxa"/>
            <w:tcBorders>
              <w:top w:val="nil"/>
              <w:left w:val="nil"/>
              <w:bottom w:val="nil"/>
              <w:right w:val="nil"/>
            </w:tcBorders>
            <w:tcMar>
              <w:top w:w="100" w:type="dxa"/>
              <w:left w:w="40" w:type="dxa"/>
              <w:bottom w:w="40" w:type="dxa"/>
              <w:right w:w="0" w:type="dxa"/>
            </w:tcMar>
            <w:vAlign w:val="bottom"/>
          </w:tcPr>
          <w:p w14:paraId="5349ACD9" w14:textId="77777777" w:rsidR="0062115A" w:rsidRPr="00DE1073" w:rsidRDefault="003823F2" w:rsidP="00DE1073">
            <w:r w:rsidRPr="00DE1073">
              <w:t>3 825</w:t>
            </w:r>
          </w:p>
        </w:tc>
        <w:tc>
          <w:tcPr>
            <w:tcW w:w="620" w:type="dxa"/>
            <w:tcBorders>
              <w:top w:val="nil"/>
              <w:left w:val="nil"/>
              <w:bottom w:val="nil"/>
              <w:right w:val="nil"/>
            </w:tcBorders>
            <w:tcMar>
              <w:top w:w="100" w:type="dxa"/>
              <w:left w:w="40" w:type="dxa"/>
              <w:bottom w:w="40" w:type="dxa"/>
              <w:right w:w="0" w:type="dxa"/>
            </w:tcMar>
            <w:vAlign w:val="bottom"/>
          </w:tcPr>
          <w:p w14:paraId="4C78D893" w14:textId="77777777" w:rsidR="0062115A" w:rsidRPr="00DE1073" w:rsidRDefault="003823F2" w:rsidP="00DE1073">
            <w:r w:rsidRPr="00DE1073">
              <w:t>5 032</w:t>
            </w:r>
          </w:p>
        </w:tc>
        <w:tc>
          <w:tcPr>
            <w:tcW w:w="620" w:type="dxa"/>
            <w:tcBorders>
              <w:top w:val="nil"/>
              <w:left w:val="nil"/>
              <w:bottom w:val="nil"/>
              <w:right w:val="nil"/>
            </w:tcBorders>
            <w:tcMar>
              <w:top w:w="100" w:type="dxa"/>
              <w:left w:w="40" w:type="dxa"/>
              <w:bottom w:w="40" w:type="dxa"/>
              <w:right w:w="0" w:type="dxa"/>
            </w:tcMar>
            <w:vAlign w:val="bottom"/>
          </w:tcPr>
          <w:p w14:paraId="53194DC7" w14:textId="77777777" w:rsidR="0062115A" w:rsidRPr="00DE1073" w:rsidRDefault="003823F2" w:rsidP="00DE1073">
            <w:r w:rsidRPr="00DE1073">
              <w:t>6 431</w:t>
            </w:r>
          </w:p>
        </w:tc>
        <w:tc>
          <w:tcPr>
            <w:tcW w:w="620" w:type="dxa"/>
            <w:tcBorders>
              <w:top w:val="nil"/>
              <w:left w:val="nil"/>
              <w:bottom w:val="nil"/>
              <w:right w:val="nil"/>
            </w:tcBorders>
            <w:tcMar>
              <w:top w:w="100" w:type="dxa"/>
              <w:left w:w="40" w:type="dxa"/>
              <w:bottom w:w="40" w:type="dxa"/>
              <w:right w:w="0" w:type="dxa"/>
            </w:tcMar>
            <w:vAlign w:val="bottom"/>
          </w:tcPr>
          <w:p w14:paraId="0CC9A4FC" w14:textId="77777777" w:rsidR="0062115A" w:rsidRPr="00DE1073" w:rsidRDefault="003823F2" w:rsidP="00DE1073">
            <w:r w:rsidRPr="00DE1073">
              <w:t>7 461</w:t>
            </w:r>
          </w:p>
        </w:tc>
        <w:tc>
          <w:tcPr>
            <w:tcW w:w="620" w:type="dxa"/>
            <w:tcBorders>
              <w:top w:val="nil"/>
              <w:left w:val="nil"/>
              <w:bottom w:val="nil"/>
              <w:right w:val="nil"/>
            </w:tcBorders>
            <w:tcMar>
              <w:top w:w="100" w:type="dxa"/>
              <w:left w:w="40" w:type="dxa"/>
              <w:bottom w:w="40" w:type="dxa"/>
              <w:right w:w="0" w:type="dxa"/>
            </w:tcMar>
            <w:vAlign w:val="bottom"/>
          </w:tcPr>
          <w:p w14:paraId="2ECB1B49" w14:textId="77777777" w:rsidR="0062115A" w:rsidRPr="00DE1073" w:rsidRDefault="003823F2" w:rsidP="00DE1073">
            <w:r w:rsidRPr="00DE1073">
              <w:t>7 510</w:t>
            </w:r>
          </w:p>
        </w:tc>
        <w:tc>
          <w:tcPr>
            <w:tcW w:w="640" w:type="dxa"/>
            <w:tcBorders>
              <w:top w:val="nil"/>
              <w:left w:val="nil"/>
              <w:bottom w:val="nil"/>
              <w:right w:val="nil"/>
            </w:tcBorders>
            <w:tcMar>
              <w:top w:w="100" w:type="dxa"/>
              <w:left w:w="40" w:type="dxa"/>
              <w:bottom w:w="40" w:type="dxa"/>
              <w:right w:w="0" w:type="dxa"/>
            </w:tcMar>
            <w:vAlign w:val="bottom"/>
          </w:tcPr>
          <w:p w14:paraId="40E27ACA" w14:textId="77777777" w:rsidR="0062115A" w:rsidRPr="00DE1073" w:rsidRDefault="003823F2" w:rsidP="00DE1073">
            <w:r w:rsidRPr="00DE1073">
              <w:t>8 484</w:t>
            </w:r>
          </w:p>
        </w:tc>
        <w:tc>
          <w:tcPr>
            <w:tcW w:w="640" w:type="dxa"/>
            <w:tcBorders>
              <w:top w:val="nil"/>
              <w:left w:val="nil"/>
              <w:bottom w:val="nil"/>
              <w:right w:val="nil"/>
            </w:tcBorders>
            <w:tcMar>
              <w:top w:w="100" w:type="dxa"/>
              <w:left w:w="40" w:type="dxa"/>
              <w:bottom w:w="40" w:type="dxa"/>
              <w:right w:w="0" w:type="dxa"/>
            </w:tcMar>
            <w:vAlign w:val="bottom"/>
          </w:tcPr>
          <w:p w14:paraId="4B8D64DC" w14:textId="77777777" w:rsidR="0062115A" w:rsidRPr="00DE1073" w:rsidRDefault="003823F2" w:rsidP="00DE1073">
            <w:r w:rsidRPr="00DE1073">
              <w:t>8 243</w:t>
            </w:r>
          </w:p>
        </w:tc>
        <w:tc>
          <w:tcPr>
            <w:tcW w:w="640" w:type="dxa"/>
            <w:tcBorders>
              <w:top w:val="nil"/>
              <w:left w:val="nil"/>
              <w:bottom w:val="nil"/>
              <w:right w:val="nil"/>
            </w:tcBorders>
            <w:tcMar>
              <w:top w:w="100" w:type="dxa"/>
              <w:left w:w="40" w:type="dxa"/>
              <w:bottom w:w="40" w:type="dxa"/>
              <w:right w:w="0" w:type="dxa"/>
            </w:tcMar>
            <w:vAlign w:val="bottom"/>
          </w:tcPr>
          <w:p w14:paraId="0A631EB9" w14:textId="77777777" w:rsidR="0062115A" w:rsidRPr="00DE1073" w:rsidRDefault="003823F2" w:rsidP="00DE1073">
            <w:r w:rsidRPr="00DE1073">
              <w:t>10 086</w:t>
            </w:r>
          </w:p>
        </w:tc>
        <w:tc>
          <w:tcPr>
            <w:tcW w:w="640" w:type="dxa"/>
            <w:tcBorders>
              <w:top w:val="nil"/>
              <w:left w:val="nil"/>
              <w:bottom w:val="nil"/>
              <w:right w:val="nil"/>
            </w:tcBorders>
            <w:tcMar>
              <w:top w:w="100" w:type="dxa"/>
              <w:left w:w="40" w:type="dxa"/>
              <w:bottom w:w="40" w:type="dxa"/>
              <w:right w:w="0" w:type="dxa"/>
            </w:tcMar>
            <w:vAlign w:val="bottom"/>
          </w:tcPr>
          <w:p w14:paraId="179E47AC" w14:textId="77777777" w:rsidR="0062115A" w:rsidRPr="00DE1073" w:rsidRDefault="003823F2" w:rsidP="00DE1073">
            <w:r w:rsidRPr="00DE1073">
              <w:t>10 907</w:t>
            </w:r>
          </w:p>
        </w:tc>
        <w:tc>
          <w:tcPr>
            <w:tcW w:w="640" w:type="dxa"/>
            <w:tcBorders>
              <w:top w:val="nil"/>
              <w:left w:val="nil"/>
              <w:bottom w:val="nil"/>
              <w:right w:val="nil"/>
            </w:tcBorders>
            <w:tcMar>
              <w:top w:w="100" w:type="dxa"/>
              <w:left w:w="40" w:type="dxa"/>
              <w:bottom w:w="40" w:type="dxa"/>
              <w:right w:w="0" w:type="dxa"/>
            </w:tcMar>
            <w:vAlign w:val="bottom"/>
          </w:tcPr>
          <w:p w14:paraId="2E304842" w14:textId="77777777" w:rsidR="0062115A" w:rsidRPr="00DE1073" w:rsidRDefault="003823F2" w:rsidP="00DE1073">
            <w:r w:rsidRPr="00DE1073">
              <w:t xml:space="preserve">12 355 </w:t>
            </w:r>
          </w:p>
        </w:tc>
        <w:tc>
          <w:tcPr>
            <w:tcW w:w="640" w:type="dxa"/>
            <w:tcBorders>
              <w:top w:val="nil"/>
              <w:left w:val="nil"/>
              <w:bottom w:val="nil"/>
              <w:right w:val="nil"/>
            </w:tcBorders>
            <w:tcMar>
              <w:top w:w="100" w:type="dxa"/>
              <w:left w:w="40" w:type="dxa"/>
              <w:bottom w:w="40" w:type="dxa"/>
              <w:right w:w="0" w:type="dxa"/>
            </w:tcMar>
            <w:vAlign w:val="bottom"/>
          </w:tcPr>
          <w:p w14:paraId="0D50DD5A" w14:textId="77777777" w:rsidR="0062115A" w:rsidRPr="00DE1073" w:rsidRDefault="003823F2" w:rsidP="00DE1073">
            <w:r w:rsidRPr="00DE1073">
              <w:t xml:space="preserve">12 413 </w:t>
            </w:r>
          </w:p>
        </w:tc>
      </w:tr>
      <w:tr w:rsidR="0062115A" w:rsidRPr="00DE1073" w14:paraId="00F787DE"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62DE8D53" w14:textId="77777777" w:rsidR="0062115A" w:rsidRPr="00DE1073" w:rsidRDefault="003823F2" w:rsidP="00DE1073">
            <w:r w:rsidRPr="00D10D15">
              <w:rPr>
                <w:rStyle w:val="kursiv"/>
              </w:rPr>
              <w:t>Statens pensjonsfond Norge</w:t>
            </w:r>
            <w:r w:rsidRPr="00D10D15">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0EE099C6"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977F4A1"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9F0AB10" w14:textId="77777777" w:rsidR="0062115A" w:rsidRPr="00DE1073" w:rsidRDefault="003823F2" w:rsidP="00DE1073">
            <w:r w:rsidRPr="00DE1073">
              <w:t>12</w:t>
            </w:r>
          </w:p>
        </w:tc>
        <w:tc>
          <w:tcPr>
            <w:tcW w:w="620" w:type="dxa"/>
            <w:tcBorders>
              <w:top w:val="nil"/>
              <w:left w:val="nil"/>
              <w:bottom w:val="nil"/>
              <w:right w:val="nil"/>
            </w:tcBorders>
            <w:tcMar>
              <w:top w:w="100" w:type="dxa"/>
              <w:left w:w="40" w:type="dxa"/>
              <w:bottom w:w="40" w:type="dxa"/>
              <w:right w:w="0" w:type="dxa"/>
            </w:tcMar>
            <w:vAlign w:val="bottom"/>
          </w:tcPr>
          <w:p w14:paraId="50DF7834" w14:textId="77777777" w:rsidR="0062115A" w:rsidRPr="00DE1073" w:rsidRDefault="003823F2" w:rsidP="00DE1073">
            <w:r w:rsidRPr="00DE1073">
              <w:t>12</w:t>
            </w:r>
          </w:p>
        </w:tc>
        <w:tc>
          <w:tcPr>
            <w:tcW w:w="620" w:type="dxa"/>
            <w:tcBorders>
              <w:top w:val="nil"/>
              <w:left w:val="nil"/>
              <w:bottom w:val="nil"/>
              <w:right w:val="nil"/>
            </w:tcBorders>
            <w:tcMar>
              <w:top w:w="100" w:type="dxa"/>
              <w:left w:w="40" w:type="dxa"/>
              <w:bottom w:w="40" w:type="dxa"/>
              <w:right w:w="0" w:type="dxa"/>
            </w:tcMar>
            <w:vAlign w:val="bottom"/>
          </w:tcPr>
          <w:p w14:paraId="2813323E" w14:textId="77777777" w:rsidR="0062115A" w:rsidRPr="00DE1073" w:rsidRDefault="003823F2" w:rsidP="00DE1073">
            <w:r w:rsidRPr="00DE1073">
              <w:t>135</w:t>
            </w:r>
          </w:p>
        </w:tc>
        <w:tc>
          <w:tcPr>
            <w:tcW w:w="620" w:type="dxa"/>
            <w:tcBorders>
              <w:top w:val="nil"/>
              <w:left w:val="nil"/>
              <w:bottom w:val="nil"/>
              <w:right w:val="nil"/>
            </w:tcBorders>
            <w:tcMar>
              <w:top w:w="100" w:type="dxa"/>
              <w:left w:w="40" w:type="dxa"/>
              <w:bottom w:w="40" w:type="dxa"/>
              <w:right w:w="0" w:type="dxa"/>
            </w:tcMar>
            <w:vAlign w:val="bottom"/>
          </w:tcPr>
          <w:p w14:paraId="037B35B7" w14:textId="77777777" w:rsidR="0062115A" w:rsidRPr="00DE1073" w:rsidRDefault="003823F2" w:rsidP="00DE1073">
            <w:r w:rsidRPr="00DE1073">
              <w:t>129</w:t>
            </w:r>
          </w:p>
        </w:tc>
        <w:tc>
          <w:tcPr>
            <w:tcW w:w="620" w:type="dxa"/>
            <w:tcBorders>
              <w:top w:val="nil"/>
              <w:left w:val="nil"/>
              <w:bottom w:val="nil"/>
              <w:right w:val="nil"/>
            </w:tcBorders>
            <w:tcMar>
              <w:top w:w="100" w:type="dxa"/>
              <w:left w:w="40" w:type="dxa"/>
              <w:bottom w:w="40" w:type="dxa"/>
              <w:right w:w="0" w:type="dxa"/>
            </w:tcMar>
            <w:vAlign w:val="bottom"/>
          </w:tcPr>
          <w:p w14:paraId="28C86202" w14:textId="77777777" w:rsidR="0062115A" w:rsidRPr="00DE1073" w:rsidRDefault="003823F2" w:rsidP="00DE1073">
            <w:r w:rsidRPr="00DE1073">
              <w:t>145</w:t>
            </w:r>
          </w:p>
        </w:tc>
        <w:tc>
          <w:tcPr>
            <w:tcW w:w="620" w:type="dxa"/>
            <w:tcBorders>
              <w:top w:val="nil"/>
              <w:left w:val="nil"/>
              <w:bottom w:val="nil"/>
              <w:right w:val="nil"/>
            </w:tcBorders>
            <w:tcMar>
              <w:top w:w="100" w:type="dxa"/>
              <w:left w:w="40" w:type="dxa"/>
              <w:bottom w:w="40" w:type="dxa"/>
              <w:right w:w="0" w:type="dxa"/>
            </w:tcMar>
            <w:vAlign w:val="bottom"/>
          </w:tcPr>
          <w:p w14:paraId="2A64A6DE" w14:textId="77777777" w:rsidR="0062115A" w:rsidRPr="00DE1073" w:rsidRDefault="003823F2" w:rsidP="00DE1073">
            <w:r w:rsidRPr="00DE1073">
              <w:t>168</w:t>
            </w:r>
          </w:p>
        </w:tc>
        <w:tc>
          <w:tcPr>
            <w:tcW w:w="620" w:type="dxa"/>
            <w:tcBorders>
              <w:top w:val="nil"/>
              <w:left w:val="nil"/>
              <w:bottom w:val="nil"/>
              <w:right w:val="nil"/>
            </w:tcBorders>
            <w:tcMar>
              <w:top w:w="100" w:type="dxa"/>
              <w:left w:w="40" w:type="dxa"/>
              <w:bottom w:w="40" w:type="dxa"/>
              <w:right w:w="0" w:type="dxa"/>
            </w:tcMar>
            <w:vAlign w:val="bottom"/>
          </w:tcPr>
          <w:p w14:paraId="726258B4" w14:textId="77777777" w:rsidR="0062115A" w:rsidRPr="00DE1073" w:rsidRDefault="003823F2" w:rsidP="00DE1073">
            <w:r w:rsidRPr="00DE1073">
              <w:t>186</w:t>
            </w:r>
          </w:p>
        </w:tc>
        <w:tc>
          <w:tcPr>
            <w:tcW w:w="620" w:type="dxa"/>
            <w:tcBorders>
              <w:top w:val="nil"/>
              <w:left w:val="nil"/>
              <w:bottom w:val="nil"/>
              <w:right w:val="nil"/>
            </w:tcBorders>
            <w:tcMar>
              <w:top w:w="100" w:type="dxa"/>
              <w:left w:w="40" w:type="dxa"/>
              <w:bottom w:w="40" w:type="dxa"/>
              <w:right w:w="0" w:type="dxa"/>
            </w:tcMar>
            <w:vAlign w:val="bottom"/>
          </w:tcPr>
          <w:p w14:paraId="41F1EB39" w14:textId="77777777" w:rsidR="0062115A" w:rsidRPr="00DE1073" w:rsidRDefault="003823F2" w:rsidP="00DE1073">
            <w:r w:rsidRPr="00DE1073">
              <w:t>198</w:t>
            </w:r>
          </w:p>
        </w:tc>
        <w:tc>
          <w:tcPr>
            <w:tcW w:w="620" w:type="dxa"/>
            <w:tcBorders>
              <w:top w:val="nil"/>
              <w:left w:val="nil"/>
              <w:bottom w:val="nil"/>
              <w:right w:val="nil"/>
            </w:tcBorders>
            <w:tcMar>
              <w:top w:w="100" w:type="dxa"/>
              <w:left w:w="40" w:type="dxa"/>
              <w:bottom w:w="40" w:type="dxa"/>
              <w:right w:w="0" w:type="dxa"/>
            </w:tcMar>
            <w:vAlign w:val="bottom"/>
          </w:tcPr>
          <w:p w14:paraId="78D9D108" w14:textId="77777777" w:rsidR="0062115A" w:rsidRPr="00DE1073" w:rsidRDefault="003823F2" w:rsidP="00DE1073">
            <w:r w:rsidRPr="00DE1073">
              <w:t>212</w:t>
            </w:r>
          </w:p>
        </w:tc>
        <w:tc>
          <w:tcPr>
            <w:tcW w:w="640" w:type="dxa"/>
            <w:tcBorders>
              <w:top w:val="nil"/>
              <w:left w:val="nil"/>
              <w:bottom w:val="nil"/>
              <w:right w:val="nil"/>
            </w:tcBorders>
            <w:tcMar>
              <w:top w:w="100" w:type="dxa"/>
              <w:left w:w="40" w:type="dxa"/>
              <w:bottom w:w="40" w:type="dxa"/>
              <w:right w:w="0" w:type="dxa"/>
            </w:tcMar>
            <w:vAlign w:val="bottom"/>
          </w:tcPr>
          <w:p w14:paraId="57350C40" w14:textId="77777777" w:rsidR="0062115A" w:rsidRPr="00DE1073" w:rsidRDefault="003823F2" w:rsidP="00DE1073">
            <w:r w:rsidRPr="00DE1073">
              <w:t>240</w:t>
            </w:r>
          </w:p>
        </w:tc>
        <w:tc>
          <w:tcPr>
            <w:tcW w:w="640" w:type="dxa"/>
            <w:tcBorders>
              <w:top w:val="nil"/>
              <w:left w:val="nil"/>
              <w:bottom w:val="nil"/>
              <w:right w:val="nil"/>
            </w:tcBorders>
            <w:tcMar>
              <w:top w:w="100" w:type="dxa"/>
              <w:left w:w="40" w:type="dxa"/>
              <w:bottom w:w="40" w:type="dxa"/>
              <w:right w:w="0" w:type="dxa"/>
            </w:tcMar>
            <w:vAlign w:val="bottom"/>
          </w:tcPr>
          <w:p w14:paraId="2923E644" w14:textId="77777777" w:rsidR="0062115A" w:rsidRPr="00DE1073" w:rsidRDefault="003823F2" w:rsidP="00DE1073">
            <w:r w:rsidRPr="00DE1073">
              <w:t>239</w:t>
            </w:r>
          </w:p>
        </w:tc>
        <w:tc>
          <w:tcPr>
            <w:tcW w:w="640" w:type="dxa"/>
            <w:tcBorders>
              <w:top w:val="nil"/>
              <w:left w:val="nil"/>
              <w:bottom w:val="nil"/>
              <w:right w:val="nil"/>
            </w:tcBorders>
            <w:tcMar>
              <w:top w:w="100" w:type="dxa"/>
              <w:left w:w="40" w:type="dxa"/>
              <w:bottom w:w="40" w:type="dxa"/>
              <w:right w:w="0" w:type="dxa"/>
            </w:tcMar>
            <w:vAlign w:val="bottom"/>
          </w:tcPr>
          <w:p w14:paraId="61459192" w14:textId="77777777" w:rsidR="0062115A" w:rsidRPr="00DE1073" w:rsidRDefault="003823F2" w:rsidP="00DE1073">
            <w:r w:rsidRPr="00DE1073">
              <w:t>269</w:t>
            </w:r>
          </w:p>
        </w:tc>
        <w:tc>
          <w:tcPr>
            <w:tcW w:w="640" w:type="dxa"/>
            <w:tcBorders>
              <w:top w:val="nil"/>
              <w:left w:val="nil"/>
              <w:bottom w:val="nil"/>
              <w:right w:val="nil"/>
            </w:tcBorders>
            <w:tcMar>
              <w:top w:w="100" w:type="dxa"/>
              <w:left w:w="40" w:type="dxa"/>
              <w:bottom w:w="40" w:type="dxa"/>
              <w:right w:w="0" w:type="dxa"/>
            </w:tcMar>
            <w:vAlign w:val="bottom"/>
          </w:tcPr>
          <w:p w14:paraId="44EE8A32" w14:textId="77777777" w:rsidR="0062115A" w:rsidRPr="00DE1073" w:rsidRDefault="003823F2" w:rsidP="00DE1073">
            <w:r w:rsidRPr="00DE1073">
              <w:t>292</w:t>
            </w:r>
          </w:p>
        </w:tc>
        <w:tc>
          <w:tcPr>
            <w:tcW w:w="640" w:type="dxa"/>
            <w:tcBorders>
              <w:top w:val="nil"/>
              <w:left w:val="nil"/>
              <w:bottom w:val="nil"/>
              <w:right w:val="nil"/>
            </w:tcBorders>
            <w:tcMar>
              <w:top w:w="100" w:type="dxa"/>
              <w:left w:w="40" w:type="dxa"/>
              <w:bottom w:w="40" w:type="dxa"/>
              <w:right w:w="0" w:type="dxa"/>
            </w:tcMar>
            <w:vAlign w:val="bottom"/>
          </w:tcPr>
          <w:p w14:paraId="0E38792F" w14:textId="77777777" w:rsidR="0062115A" w:rsidRPr="00DE1073" w:rsidRDefault="003823F2" w:rsidP="00DE1073">
            <w:r w:rsidRPr="00DE1073">
              <w:t>333</w:t>
            </w:r>
          </w:p>
        </w:tc>
        <w:tc>
          <w:tcPr>
            <w:tcW w:w="640" w:type="dxa"/>
            <w:tcBorders>
              <w:top w:val="nil"/>
              <w:left w:val="nil"/>
              <w:bottom w:val="nil"/>
              <w:right w:val="nil"/>
            </w:tcBorders>
            <w:tcMar>
              <w:top w:w="100" w:type="dxa"/>
              <w:left w:w="40" w:type="dxa"/>
              <w:bottom w:w="40" w:type="dxa"/>
              <w:right w:w="0" w:type="dxa"/>
            </w:tcMar>
            <w:vAlign w:val="bottom"/>
          </w:tcPr>
          <w:p w14:paraId="278DAB76" w14:textId="77777777" w:rsidR="0062115A" w:rsidRPr="00DE1073" w:rsidRDefault="003823F2" w:rsidP="00DE1073">
            <w:r w:rsidRPr="00DE1073">
              <w:t>318</w:t>
            </w:r>
          </w:p>
        </w:tc>
      </w:tr>
      <w:tr w:rsidR="0062115A" w:rsidRPr="00DE1073" w14:paraId="1CD1DAA6"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3323F364" w14:textId="77777777" w:rsidR="0062115A" w:rsidRPr="00DE1073" w:rsidRDefault="003823F2" w:rsidP="00DE1073">
            <w:r w:rsidRPr="00DE1073">
              <w:t>62. Verdipapir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053D0F76" w14:textId="77777777" w:rsidR="0062115A" w:rsidRPr="00DE1073" w:rsidRDefault="003823F2" w:rsidP="00DE1073">
            <w:r w:rsidRPr="00DE1073">
              <w:t>9</w:t>
            </w:r>
          </w:p>
        </w:tc>
        <w:tc>
          <w:tcPr>
            <w:tcW w:w="620" w:type="dxa"/>
            <w:tcBorders>
              <w:top w:val="nil"/>
              <w:left w:val="nil"/>
              <w:bottom w:val="nil"/>
              <w:right w:val="nil"/>
            </w:tcBorders>
            <w:tcMar>
              <w:top w:w="100" w:type="dxa"/>
              <w:left w:w="40" w:type="dxa"/>
              <w:bottom w:w="40" w:type="dxa"/>
              <w:right w:w="0" w:type="dxa"/>
            </w:tcMar>
            <w:vAlign w:val="bottom"/>
          </w:tcPr>
          <w:p w14:paraId="1286CF77" w14:textId="77777777" w:rsidR="0062115A" w:rsidRPr="00DE1073" w:rsidRDefault="003823F2" w:rsidP="00DE1073">
            <w:r w:rsidRPr="00DE1073">
              <w:t>11</w:t>
            </w:r>
          </w:p>
        </w:tc>
        <w:tc>
          <w:tcPr>
            <w:tcW w:w="620" w:type="dxa"/>
            <w:tcBorders>
              <w:top w:val="nil"/>
              <w:left w:val="nil"/>
              <w:bottom w:val="nil"/>
              <w:right w:val="nil"/>
            </w:tcBorders>
            <w:tcMar>
              <w:top w:w="100" w:type="dxa"/>
              <w:left w:w="40" w:type="dxa"/>
              <w:bottom w:w="40" w:type="dxa"/>
              <w:right w:w="0" w:type="dxa"/>
            </w:tcMar>
            <w:vAlign w:val="bottom"/>
          </w:tcPr>
          <w:p w14:paraId="58D1BCCB" w14:textId="77777777" w:rsidR="0062115A" w:rsidRPr="00DE1073" w:rsidRDefault="003823F2" w:rsidP="00DE1073">
            <w:r w:rsidRPr="00DE1073">
              <w:t>53</w:t>
            </w:r>
          </w:p>
        </w:tc>
        <w:tc>
          <w:tcPr>
            <w:tcW w:w="620" w:type="dxa"/>
            <w:tcBorders>
              <w:top w:val="nil"/>
              <w:left w:val="nil"/>
              <w:bottom w:val="nil"/>
              <w:right w:val="nil"/>
            </w:tcBorders>
            <w:tcMar>
              <w:top w:w="100" w:type="dxa"/>
              <w:left w:w="40" w:type="dxa"/>
              <w:bottom w:w="40" w:type="dxa"/>
              <w:right w:w="0" w:type="dxa"/>
            </w:tcMar>
            <w:vAlign w:val="bottom"/>
          </w:tcPr>
          <w:p w14:paraId="01448E8E" w14:textId="77777777" w:rsidR="0062115A" w:rsidRPr="00DE1073" w:rsidRDefault="003823F2" w:rsidP="00DE1073">
            <w:r w:rsidRPr="00DE1073">
              <w:t>93</w:t>
            </w:r>
          </w:p>
        </w:tc>
        <w:tc>
          <w:tcPr>
            <w:tcW w:w="620" w:type="dxa"/>
            <w:tcBorders>
              <w:top w:val="nil"/>
              <w:left w:val="nil"/>
              <w:bottom w:val="nil"/>
              <w:right w:val="nil"/>
            </w:tcBorders>
            <w:tcMar>
              <w:top w:w="100" w:type="dxa"/>
              <w:left w:w="40" w:type="dxa"/>
              <w:bottom w:w="40" w:type="dxa"/>
              <w:right w:w="0" w:type="dxa"/>
            </w:tcMar>
            <w:vAlign w:val="bottom"/>
          </w:tcPr>
          <w:p w14:paraId="3E1D8E71" w14:textId="77777777" w:rsidR="0062115A" w:rsidRPr="00DE1073" w:rsidRDefault="003823F2" w:rsidP="00DE1073">
            <w:r w:rsidRPr="00DE1073">
              <w:t>364</w:t>
            </w:r>
          </w:p>
        </w:tc>
        <w:tc>
          <w:tcPr>
            <w:tcW w:w="620" w:type="dxa"/>
            <w:tcBorders>
              <w:top w:val="nil"/>
              <w:left w:val="nil"/>
              <w:bottom w:val="nil"/>
              <w:right w:val="nil"/>
            </w:tcBorders>
            <w:tcMar>
              <w:top w:w="100" w:type="dxa"/>
              <w:left w:w="40" w:type="dxa"/>
              <w:bottom w:w="40" w:type="dxa"/>
              <w:right w:w="0" w:type="dxa"/>
            </w:tcMar>
            <w:vAlign w:val="bottom"/>
          </w:tcPr>
          <w:p w14:paraId="0EEE4904" w14:textId="77777777" w:rsidR="0062115A" w:rsidRPr="00DE1073" w:rsidRDefault="003823F2" w:rsidP="00DE1073">
            <w:r w:rsidRPr="00DE1073">
              <w:t>301</w:t>
            </w:r>
          </w:p>
        </w:tc>
        <w:tc>
          <w:tcPr>
            <w:tcW w:w="620" w:type="dxa"/>
            <w:tcBorders>
              <w:top w:val="nil"/>
              <w:left w:val="nil"/>
              <w:bottom w:val="nil"/>
              <w:right w:val="nil"/>
            </w:tcBorders>
            <w:tcMar>
              <w:top w:w="100" w:type="dxa"/>
              <w:left w:w="40" w:type="dxa"/>
              <w:bottom w:w="40" w:type="dxa"/>
              <w:right w:w="0" w:type="dxa"/>
            </w:tcMar>
            <w:vAlign w:val="bottom"/>
          </w:tcPr>
          <w:p w14:paraId="6673D3BA" w14:textId="77777777" w:rsidR="0062115A" w:rsidRPr="00DE1073" w:rsidRDefault="003823F2" w:rsidP="00DE1073">
            <w:r w:rsidRPr="00DE1073">
              <w:t>277</w:t>
            </w:r>
          </w:p>
        </w:tc>
        <w:tc>
          <w:tcPr>
            <w:tcW w:w="620" w:type="dxa"/>
            <w:tcBorders>
              <w:top w:val="nil"/>
              <w:left w:val="nil"/>
              <w:bottom w:val="nil"/>
              <w:right w:val="nil"/>
            </w:tcBorders>
            <w:tcMar>
              <w:top w:w="100" w:type="dxa"/>
              <w:left w:w="40" w:type="dxa"/>
              <w:bottom w:w="40" w:type="dxa"/>
              <w:right w:w="0" w:type="dxa"/>
            </w:tcMar>
            <w:vAlign w:val="bottom"/>
          </w:tcPr>
          <w:p w14:paraId="048E6608" w14:textId="77777777" w:rsidR="0062115A" w:rsidRPr="00DE1073" w:rsidRDefault="003823F2" w:rsidP="00DE1073">
            <w:r w:rsidRPr="00DE1073">
              <w:t>226</w:t>
            </w:r>
          </w:p>
        </w:tc>
        <w:tc>
          <w:tcPr>
            <w:tcW w:w="620" w:type="dxa"/>
            <w:tcBorders>
              <w:top w:val="nil"/>
              <w:left w:val="nil"/>
              <w:bottom w:val="nil"/>
              <w:right w:val="nil"/>
            </w:tcBorders>
            <w:tcMar>
              <w:top w:w="100" w:type="dxa"/>
              <w:left w:w="40" w:type="dxa"/>
              <w:bottom w:w="40" w:type="dxa"/>
              <w:right w:w="0" w:type="dxa"/>
            </w:tcMar>
            <w:vAlign w:val="bottom"/>
          </w:tcPr>
          <w:p w14:paraId="65ED041D" w14:textId="77777777" w:rsidR="0062115A" w:rsidRPr="00DE1073" w:rsidRDefault="003823F2" w:rsidP="00DE1073">
            <w:r w:rsidRPr="00DE1073">
              <w:t>150</w:t>
            </w:r>
          </w:p>
        </w:tc>
        <w:tc>
          <w:tcPr>
            <w:tcW w:w="620" w:type="dxa"/>
            <w:tcBorders>
              <w:top w:val="nil"/>
              <w:left w:val="nil"/>
              <w:bottom w:val="nil"/>
              <w:right w:val="nil"/>
            </w:tcBorders>
            <w:tcMar>
              <w:top w:w="100" w:type="dxa"/>
              <w:left w:w="40" w:type="dxa"/>
              <w:bottom w:w="40" w:type="dxa"/>
              <w:right w:w="0" w:type="dxa"/>
            </w:tcMar>
            <w:vAlign w:val="bottom"/>
          </w:tcPr>
          <w:p w14:paraId="50C3CA1D" w14:textId="77777777" w:rsidR="0062115A" w:rsidRPr="00DE1073" w:rsidRDefault="003823F2" w:rsidP="00DE1073">
            <w:r w:rsidRPr="00DE1073">
              <w:t>151</w:t>
            </w:r>
          </w:p>
        </w:tc>
        <w:tc>
          <w:tcPr>
            <w:tcW w:w="620" w:type="dxa"/>
            <w:tcBorders>
              <w:top w:val="nil"/>
              <w:left w:val="nil"/>
              <w:bottom w:val="nil"/>
              <w:right w:val="nil"/>
            </w:tcBorders>
            <w:tcMar>
              <w:top w:w="100" w:type="dxa"/>
              <w:left w:w="40" w:type="dxa"/>
              <w:bottom w:w="40" w:type="dxa"/>
              <w:right w:w="0" w:type="dxa"/>
            </w:tcMar>
            <w:vAlign w:val="bottom"/>
          </w:tcPr>
          <w:p w14:paraId="022DA4DD" w14:textId="77777777" w:rsidR="0062115A" w:rsidRPr="00DE1073" w:rsidRDefault="003823F2" w:rsidP="00DE1073">
            <w:r w:rsidRPr="00DE1073">
              <w:t>157</w:t>
            </w:r>
          </w:p>
        </w:tc>
        <w:tc>
          <w:tcPr>
            <w:tcW w:w="640" w:type="dxa"/>
            <w:tcBorders>
              <w:top w:val="nil"/>
              <w:left w:val="nil"/>
              <w:bottom w:val="nil"/>
              <w:right w:val="nil"/>
            </w:tcBorders>
            <w:tcMar>
              <w:top w:w="100" w:type="dxa"/>
              <w:left w:w="40" w:type="dxa"/>
              <w:bottom w:w="40" w:type="dxa"/>
              <w:right w:w="0" w:type="dxa"/>
            </w:tcMar>
            <w:vAlign w:val="bottom"/>
          </w:tcPr>
          <w:p w14:paraId="2C1A5C19" w14:textId="77777777" w:rsidR="0062115A" w:rsidRPr="00DE1073" w:rsidRDefault="003823F2" w:rsidP="00DE1073">
            <w:r w:rsidRPr="00DE1073">
              <w:t>176</w:t>
            </w:r>
          </w:p>
        </w:tc>
        <w:tc>
          <w:tcPr>
            <w:tcW w:w="640" w:type="dxa"/>
            <w:tcBorders>
              <w:top w:val="nil"/>
              <w:left w:val="nil"/>
              <w:bottom w:val="nil"/>
              <w:right w:val="nil"/>
            </w:tcBorders>
            <w:tcMar>
              <w:top w:w="100" w:type="dxa"/>
              <w:left w:w="40" w:type="dxa"/>
              <w:bottom w:w="40" w:type="dxa"/>
              <w:right w:w="0" w:type="dxa"/>
            </w:tcMar>
            <w:vAlign w:val="bottom"/>
          </w:tcPr>
          <w:p w14:paraId="0A4BEC33" w14:textId="77777777" w:rsidR="0062115A" w:rsidRPr="00DE1073" w:rsidRDefault="003823F2" w:rsidP="00DE1073">
            <w:r w:rsidRPr="00DE1073">
              <w:t>179</w:t>
            </w:r>
          </w:p>
        </w:tc>
        <w:tc>
          <w:tcPr>
            <w:tcW w:w="640" w:type="dxa"/>
            <w:tcBorders>
              <w:top w:val="nil"/>
              <w:left w:val="nil"/>
              <w:bottom w:val="nil"/>
              <w:right w:val="nil"/>
            </w:tcBorders>
            <w:tcMar>
              <w:top w:w="100" w:type="dxa"/>
              <w:left w:w="40" w:type="dxa"/>
              <w:bottom w:w="40" w:type="dxa"/>
              <w:right w:w="0" w:type="dxa"/>
            </w:tcMar>
            <w:vAlign w:val="bottom"/>
          </w:tcPr>
          <w:p w14:paraId="1DB12517" w14:textId="77777777" w:rsidR="0062115A" w:rsidRPr="00DE1073" w:rsidRDefault="003823F2" w:rsidP="00DE1073">
            <w:r w:rsidRPr="00DE1073">
              <w:t>179</w:t>
            </w:r>
          </w:p>
        </w:tc>
        <w:tc>
          <w:tcPr>
            <w:tcW w:w="640" w:type="dxa"/>
            <w:tcBorders>
              <w:top w:val="nil"/>
              <w:left w:val="nil"/>
              <w:bottom w:val="nil"/>
              <w:right w:val="nil"/>
            </w:tcBorders>
            <w:tcMar>
              <w:top w:w="100" w:type="dxa"/>
              <w:left w:w="40" w:type="dxa"/>
              <w:bottom w:w="40" w:type="dxa"/>
              <w:right w:w="0" w:type="dxa"/>
            </w:tcMar>
            <w:vAlign w:val="bottom"/>
          </w:tcPr>
          <w:p w14:paraId="2FE89E8D" w14:textId="77777777" w:rsidR="0062115A" w:rsidRPr="00DE1073" w:rsidRDefault="003823F2" w:rsidP="00DE1073">
            <w:r w:rsidRPr="00DE1073">
              <w:t>169</w:t>
            </w:r>
          </w:p>
        </w:tc>
        <w:tc>
          <w:tcPr>
            <w:tcW w:w="640" w:type="dxa"/>
            <w:tcBorders>
              <w:top w:val="nil"/>
              <w:left w:val="nil"/>
              <w:bottom w:val="nil"/>
              <w:right w:val="nil"/>
            </w:tcBorders>
            <w:tcMar>
              <w:top w:w="100" w:type="dxa"/>
              <w:left w:w="40" w:type="dxa"/>
              <w:bottom w:w="40" w:type="dxa"/>
              <w:right w:w="0" w:type="dxa"/>
            </w:tcMar>
            <w:vAlign w:val="bottom"/>
          </w:tcPr>
          <w:p w14:paraId="0A174DBC" w14:textId="77777777" w:rsidR="0062115A" w:rsidRPr="00DE1073" w:rsidRDefault="003823F2" w:rsidP="00DE1073">
            <w:r w:rsidRPr="00DE1073">
              <w:t>177</w:t>
            </w:r>
          </w:p>
        </w:tc>
        <w:tc>
          <w:tcPr>
            <w:tcW w:w="640" w:type="dxa"/>
            <w:tcBorders>
              <w:top w:val="nil"/>
              <w:left w:val="nil"/>
              <w:bottom w:val="nil"/>
              <w:right w:val="nil"/>
            </w:tcBorders>
            <w:tcMar>
              <w:top w:w="100" w:type="dxa"/>
              <w:left w:w="40" w:type="dxa"/>
              <w:bottom w:w="40" w:type="dxa"/>
              <w:right w:w="0" w:type="dxa"/>
            </w:tcMar>
            <w:vAlign w:val="bottom"/>
          </w:tcPr>
          <w:p w14:paraId="3B0DD5DA" w14:textId="77777777" w:rsidR="0062115A" w:rsidRPr="00DE1073" w:rsidRDefault="003823F2" w:rsidP="00DE1073">
            <w:r w:rsidRPr="00DE1073">
              <w:t>179</w:t>
            </w:r>
          </w:p>
        </w:tc>
      </w:tr>
      <w:tr w:rsidR="0062115A" w:rsidRPr="00DE1073" w14:paraId="2BC353FE" w14:textId="77777777" w:rsidTr="005F2150">
        <w:trPr>
          <w:trHeight w:val="600"/>
        </w:trPr>
        <w:tc>
          <w:tcPr>
            <w:tcW w:w="3280" w:type="dxa"/>
            <w:tcBorders>
              <w:top w:val="nil"/>
              <w:left w:val="nil"/>
              <w:bottom w:val="nil"/>
              <w:right w:val="nil"/>
            </w:tcBorders>
            <w:tcMar>
              <w:top w:w="100" w:type="dxa"/>
              <w:left w:w="40" w:type="dxa"/>
              <w:bottom w:w="40" w:type="dxa"/>
              <w:right w:w="0" w:type="dxa"/>
            </w:tcMar>
          </w:tcPr>
          <w:p w14:paraId="39BDCC9A" w14:textId="77777777" w:rsidR="0062115A" w:rsidRPr="00DE1073" w:rsidRDefault="003823F2" w:rsidP="00DE1073">
            <w:r w:rsidRPr="00D10D15">
              <w:rPr>
                <w:rStyle w:val="kursiv"/>
              </w:rPr>
              <w:t>hvorav: Obligasjoner med fortrinnsrett</w:t>
            </w:r>
            <w:r w:rsidRPr="00D10D15">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415EEF8F"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721922F4"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495EDAF5"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702CDA2"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21979785" w14:textId="77777777" w:rsidR="0062115A" w:rsidRPr="00DE1073" w:rsidRDefault="003823F2" w:rsidP="00DE1073">
            <w:r w:rsidRPr="00DE1073">
              <w:t>224</w:t>
            </w:r>
          </w:p>
        </w:tc>
        <w:tc>
          <w:tcPr>
            <w:tcW w:w="620" w:type="dxa"/>
            <w:tcBorders>
              <w:top w:val="nil"/>
              <w:left w:val="nil"/>
              <w:bottom w:val="nil"/>
              <w:right w:val="nil"/>
            </w:tcBorders>
            <w:tcMar>
              <w:top w:w="100" w:type="dxa"/>
              <w:left w:w="40" w:type="dxa"/>
              <w:bottom w:w="40" w:type="dxa"/>
              <w:right w:w="0" w:type="dxa"/>
            </w:tcMar>
            <w:vAlign w:val="bottom"/>
          </w:tcPr>
          <w:p w14:paraId="4F9C90B9" w14:textId="77777777" w:rsidR="0062115A" w:rsidRPr="00DE1073" w:rsidRDefault="003823F2" w:rsidP="00DE1073">
            <w:r w:rsidRPr="00DE1073">
              <w:t>160</w:t>
            </w:r>
          </w:p>
        </w:tc>
        <w:tc>
          <w:tcPr>
            <w:tcW w:w="620" w:type="dxa"/>
            <w:tcBorders>
              <w:top w:val="nil"/>
              <w:left w:val="nil"/>
              <w:bottom w:val="nil"/>
              <w:right w:val="nil"/>
            </w:tcBorders>
            <w:tcMar>
              <w:top w:w="100" w:type="dxa"/>
              <w:left w:w="40" w:type="dxa"/>
              <w:bottom w:w="40" w:type="dxa"/>
              <w:right w:w="0" w:type="dxa"/>
            </w:tcMar>
            <w:vAlign w:val="bottom"/>
          </w:tcPr>
          <w:p w14:paraId="4468E704" w14:textId="77777777" w:rsidR="0062115A" w:rsidRPr="00DE1073" w:rsidRDefault="003823F2" w:rsidP="00DE1073">
            <w:r w:rsidRPr="00DE1073">
              <w:t>133</w:t>
            </w:r>
          </w:p>
        </w:tc>
        <w:tc>
          <w:tcPr>
            <w:tcW w:w="620" w:type="dxa"/>
            <w:tcBorders>
              <w:top w:val="nil"/>
              <w:left w:val="nil"/>
              <w:bottom w:val="nil"/>
              <w:right w:val="nil"/>
            </w:tcBorders>
            <w:tcMar>
              <w:top w:w="100" w:type="dxa"/>
              <w:left w:w="40" w:type="dxa"/>
              <w:bottom w:w="40" w:type="dxa"/>
              <w:right w:w="0" w:type="dxa"/>
            </w:tcMar>
            <w:vAlign w:val="bottom"/>
          </w:tcPr>
          <w:p w14:paraId="07736E2E" w14:textId="77777777" w:rsidR="0062115A" w:rsidRPr="00DE1073" w:rsidRDefault="003823F2" w:rsidP="00DE1073">
            <w:r w:rsidRPr="00DE1073">
              <w:t>81</w:t>
            </w:r>
          </w:p>
        </w:tc>
        <w:tc>
          <w:tcPr>
            <w:tcW w:w="620" w:type="dxa"/>
            <w:tcBorders>
              <w:top w:val="nil"/>
              <w:left w:val="nil"/>
              <w:bottom w:val="nil"/>
              <w:right w:val="nil"/>
            </w:tcBorders>
            <w:tcMar>
              <w:top w:w="100" w:type="dxa"/>
              <w:left w:w="40" w:type="dxa"/>
              <w:bottom w:w="40" w:type="dxa"/>
              <w:right w:w="0" w:type="dxa"/>
            </w:tcMar>
            <w:vAlign w:val="bottom"/>
          </w:tcPr>
          <w:p w14:paraId="72569980"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7F4BA594"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141C1621"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1489B11B"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015C065F"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426D0869"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6BE869D4"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4E30CC79"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41210B82" w14:textId="77777777" w:rsidR="0062115A" w:rsidRPr="00DE1073" w:rsidRDefault="003823F2" w:rsidP="00DE1073">
            <w:r w:rsidRPr="00DE1073">
              <w:t>0</w:t>
            </w:r>
          </w:p>
        </w:tc>
      </w:tr>
      <w:tr w:rsidR="0062115A" w:rsidRPr="00DE1073" w14:paraId="0BD09F6F"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7F7A01F9" w14:textId="77777777" w:rsidR="0062115A" w:rsidRPr="00DE1073" w:rsidRDefault="003823F2" w:rsidP="00DE1073">
            <w:r w:rsidRPr="00DE1073">
              <w:t>63. Utlån og utestående fordringer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06AAB156" w14:textId="77777777" w:rsidR="0062115A" w:rsidRPr="00DE1073" w:rsidRDefault="003823F2" w:rsidP="00DE1073">
            <w:r w:rsidRPr="00DE1073">
              <w:t>145</w:t>
            </w:r>
          </w:p>
        </w:tc>
        <w:tc>
          <w:tcPr>
            <w:tcW w:w="620" w:type="dxa"/>
            <w:tcBorders>
              <w:top w:val="nil"/>
              <w:left w:val="nil"/>
              <w:bottom w:val="nil"/>
              <w:right w:val="nil"/>
            </w:tcBorders>
            <w:tcMar>
              <w:top w:w="100" w:type="dxa"/>
              <w:left w:w="40" w:type="dxa"/>
              <w:bottom w:w="40" w:type="dxa"/>
              <w:right w:w="0" w:type="dxa"/>
            </w:tcMar>
            <w:vAlign w:val="bottom"/>
          </w:tcPr>
          <w:p w14:paraId="5D61D7BA" w14:textId="77777777" w:rsidR="0062115A" w:rsidRPr="00DE1073" w:rsidRDefault="003823F2" w:rsidP="00DE1073">
            <w:r w:rsidRPr="00DE1073">
              <w:t>182</w:t>
            </w:r>
          </w:p>
        </w:tc>
        <w:tc>
          <w:tcPr>
            <w:tcW w:w="620" w:type="dxa"/>
            <w:tcBorders>
              <w:top w:val="nil"/>
              <w:left w:val="nil"/>
              <w:bottom w:val="nil"/>
              <w:right w:val="nil"/>
            </w:tcBorders>
            <w:tcMar>
              <w:top w:w="100" w:type="dxa"/>
              <w:left w:w="40" w:type="dxa"/>
              <w:bottom w:w="40" w:type="dxa"/>
              <w:right w:w="0" w:type="dxa"/>
            </w:tcMar>
            <w:vAlign w:val="bottom"/>
          </w:tcPr>
          <w:p w14:paraId="0D9DF036" w14:textId="77777777" w:rsidR="0062115A" w:rsidRPr="00DE1073" w:rsidRDefault="003823F2" w:rsidP="00DE1073">
            <w:r w:rsidRPr="00DE1073">
              <w:t>191</w:t>
            </w:r>
          </w:p>
        </w:tc>
        <w:tc>
          <w:tcPr>
            <w:tcW w:w="620" w:type="dxa"/>
            <w:tcBorders>
              <w:top w:val="nil"/>
              <w:left w:val="nil"/>
              <w:bottom w:val="nil"/>
              <w:right w:val="nil"/>
            </w:tcBorders>
            <w:tcMar>
              <w:top w:w="100" w:type="dxa"/>
              <w:left w:w="40" w:type="dxa"/>
              <w:bottom w:w="40" w:type="dxa"/>
              <w:right w:w="0" w:type="dxa"/>
            </w:tcMar>
            <w:vAlign w:val="bottom"/>
          </w:tcPr>
          <w:p w14:paraId="7F1501D5" w14:textId="77777777" w:rsidR="0062115A" w:rsidRPr="00DE1073" w:rsidRDefault="003823F2" w:rsidP="00DE1073">
            <w:r w:rsidRPr="00DE1073">
              <w:t>222</w:t>
            </w:r>
          </w:p>
        </w:tc>
        <w:tc>
          <w:tcPr>
            <w:tcW w:w="620" w:type="dxa"/>
            <w:tcBorders>
              <w:top w:val="nil"/>
              <w:left w:val="nil"/>
              <w:bottom w:val="nil"/>
              <w:right w:val="nil"/>
            </w:tcBorders>
            <w:tcMar>
              <w:top w:w="100" w:type="dxa"/>
              <w:left w:w="40" w:type="dxa"/>
              <w:bottom w:w="40" w:type="dxa"/>
              <w:right w:w="0" w:type="dxa"/>
            </w:tcMar>
            <w:vAlign w:val="bottom"/>
          </w:tcPr>
          <w:p w14:paraId="63F44DC0" w14:textId="77777777" w:rsidR="0062115A" w:rsidRPr="00DE1073" w:rsidRDefault="003823F2" w:rsidP="00DE1073">
            <w:r w:rsidRPr="00DE1073">
              <w:t>305</w:t>
            </w:r>
          </w:p>
        </w:tc>
        <w:tc>
          <w:tcPr>
            <w:tcW w:w="620" w:type="dxa"/>
            <w:tcBorders>
              <w:top w:val="nil"/>
              <w:left w:val="nil"/>
              <w:bottom w:val="nil"/>
              <w:right w:val="nil"/>
            </w:tcBorders>
            <w:tcMar>
              <w:top w:w="100" w:type="dxa"/>
              <w:left w:w="40" w:type="dxa"/>
              <w:bottom w:w="40" w:type="dxa"/>
              <w:right w:w="0" w:type="dxa"/>
            </w:tcMar>
            <w:vAlign w:val="bottom"/>
          </w:tcPr>
          <w:p w14:paraId="2E57A4E1" w14:textId="77777777" w:rsidR="0062115A" w:rsidRPr="00DE1073" w:rsidRDefault="003823F2" w:rsidP="00DE1073">
            <w:r w:rsidRPr="00DE1073">
              <w:t>332</w:t>
            </w:r>
          </w:p>
        </w:tc>
        <w:tc>
          <w:tcPr>
            <w:tcW w:w="620" w:type="dxa"/>
            <w:tcBorders>
              <w:top w:val="nil"/>
              <w:left w:val="nil"/>
              <w:bottom w:val="nil"/>
              <w:right w:val="nil"/>
            </w:tcBorders>
            <w:tcMar>
              <w:top w:w="100" w:type="dxa"/>
              <w:left w:w="40" w:type="dxa"/>
              <w:bottom w:w="40" w:type="dxa"/>
              <w:right w:w="0" w:type="dxa"/>
            </w:tcMar>
            <w:vAlign w:val="bottom"/>
          </w:tcPr>
          <w:p w14:paraId="735D1551" w14:textId="77777777" w:rsidR="0062115A" w:rsidRPr="00DE1073" w:rsidRDefault="003823F2" w:rsidP="00DE1073">
            <w:r w:rsidRPr="00DE1073">
              <w:t>387</w:t>
            </w:r>
          </w:p>
        </w:tc>
        <w:tc>
          <w:tcPr>
            <w:tcW w:w="620" w:type="dxa"/>
            <w:tcBorders>
              <w:top w:val="nil"/>
              <w:left w:val="nil"/>
              <w:bottom w:val="nil"/>
              <w:right w:val="nil"/>
            </w:tcBorders>
            <w:tcMar>
              <w:top w:w="100" w:type="dxa"/>
              <w:left w:w="40" w:type="dxa"/>
              <w:bottom w:w="40" w:type="dxa"/>
              <w:right w:w="0" w:type="dxa"/>
            </w:tcMar>
            <w:vAlign w:val="bottom"/>
          </w:tcPr>
          <w:p w14:paraId="5507AC80" w14:textId="77777777" w:rsidR="0062115A" w:rsidRPr="00DE1073" w:rsidRDefault="003823F2" w:rsidP="00DE1073">
            <w:r w:rsidRPr="00DE1073">
              <w:t>445</w:t>
            </w:r>
          </w:p>
        </w:tc>
        <w:tc>
          <w:tcPr>
            <w:tcW w:w="620" w:type="dxa"/>
            <w:tcBorders>
              <w:top w:val="nil"/>
              <w:left w:val="nil"/>
              <w:bottom w:val="nil"/>
              <w:right w:val="nil"/>
            </w:tcBorders>
            <w:tcMar>
              <w:top w:w="100" w:type="dxa"/>
              <w:left w:w="40" w:type="dxa"/>
              <w:bottom w:w="40" w:type="dxa"/>
              <w:right w:w="0" w:type="dxa"/>
            </w:tcMar>
            <w:vAlign w:val="bottom"/>
          </w:tcPr>
          <w:p w14:paraId="22718FE1" w14:textId="77777777" w:rsidR="0062115A" w:rsidRPr="00DE1073" w:rsidRDefault="003823F2" w:rsidP="00DE1073">
            <w:r w:rsidRPr="00DE1073">
              <w:t>489</w:t>
            </w:r>
          </w:p>
        </w:tc>
        <w:tc>
          <w:tcPr>
            <w:tcW w:w="620" w:type="dxa"/>
            <w:tcBorders>
              <w:top w:val="nil"/>
              <w:left w:val="nil"/>
              <w:bottom w:val="nil"/>
              <w:right w:val="nil"/>
            </w:tcBorders>
            <w:tcMar>
              <w:top w:w="100" w:type="dxa"/>
              <w:left w:w="40" w:type="dxa"/>
              <w:bottom w:w="40" w:type="dxa"/>
              <w:right w:w="0" w:type="dxa"/>
            </w:tcMar>
            <w:vAlign w:val="bottom"/>
          </w:tcPr>
          <w:p w14:paraId="79A97B5C" w14:textId="77777777" w:rsidR="0062115A" w:rsidRPr="00DE1073" w:rsidRDefault="003823F2" w:rsidP="00DE1073">
            <w:r w:rsidRPr="00DE1073">
              <w:t>481</w:t>
            </w:r>
          </w:p>
        </w:tc>
        <w:tc>
          <w:tcPr>
            <w:tcW w:w="620" w:type="dxa"/>
            <w:tcBorders>
              <w:top w:val="nil"/>
              <w:left w:val="nil"/>
              <w:bottom w:val="nil"/>
              <w:right w:val="nil"/>
            </w:tcBorders>
            <w:tcMar>
              <w:top w:w="100" w:type="dxa"/>
              <w:left w:w="40" w:type="dxa"/>
              <w:bottom w:w="40" w:type="dxa"/>
              <w:right w:w="0" w:type="dxa"/>
            </w:tcMar>
            <w:vAlign w:val="bottom"/>
          </w:tcPr>
          <w:p w14:paraId="75EE6357" w14:textId="77777777" w:rsidR="0062115A" w:rsidRPr="00DE1073" w:rsidRDefault="003823F2" w:rsidP="00DE1073">
            <w:r w:rsidRPr="00DE1073">
              <w:t>487</w:t>
            </w:r>
          </w:p>
        </w:tc>
        <w:tc>
          <w:tcPr>
            <w:tcW w:w="640" w:type="dxa"/>
            <w:tcBorders>
              <w:top w:val="nil"/>
              <w:left w:val="nil"/>
              <w:bottom w:val="nil"/>
              <w:right w:val="nil"/>
            </w:tcBorders>
            <w:tcMar>
              <w:top w:w="100" w:type="dxa"/>
              <w:left w:w="40" w:type="dxa"/>
              <w:bottom w:w="40" w:type="dxa"/>
              <w:right w:w="0" w:type="dxa"/>
            </w:tcMar>
            <w:vAlign w:val="bottom"/>
          </w:tcPr>
          <w:p w14:paraId="55660899" w14:textId="77777777" w:rsidR="0062115A" w:rsidRPr="00DE1073" w:rsidRDefault="003823F2" w:rsidP="00DE1073">
            <w:r w:rsidRPr="00DE1073">
              <w:t>479</w:t>
            </w:r>
          </w:p>
        </w:tc>
        <w:tc>
          <w:tcPr>
            <w:tcW w:w="640" w:type="dxa"/>
            <w:tcBorders>
              <w:top w:val="nil"/>
              <w:left w:val="nil"/>
              <w:bottom w:val="nil"/>
              <w:right w:val="nil"/>
            </w:tcBorders>
            <w:tcMar>
              <w:top w:w="100" w:type="dxa"/>
              <w:left w:w="40" w:type="dxa"/>
              <w:bottom w:w="40" w:type="dxa"/>
              <w:right w:w="0" w:type="dxa"/>
            </w:tcMar>
            <w:vAlign w:val="bottom"/>
          </w:tcPr>
          <w:p w14:paraId="4664C97F" w14:textId="77777777" w:rsidR="0062115A" w:rsidRPr="00DE1073" w:rsidRDefault="003823F2" w:rsidP="00DE1073">
            <w:r w:rsidRPr="00DE1073">
              <w:t>481</w:t>
            </w:r>
          </w:p>
        </w:tc>
        <w:tc>
          <w:tcPr>
            <w:tcW w:w="640" w:type="dxa"/>
            <w:tcBorders>
              <w:top w:val="nil"/>
              <w:left w:val="nil"/>
              <w:bottom w:val="nil"/>
              <w:right w:val="nil"/>
            </w:tcBorders>
            <w:tcMar>
              <w:top w:w="100" w:type="dxa"/>
              <w:left w:w="40" w:type="dxa"/>
              <w:bottom w:w="40" w:type="dxa"/>
              <w:right w:w="0" w:type="dxa"/>
            </w:tcMar>
            <w:vAlign w:val="bottom"/>
          </w:tcPr>
          <w:p w14:paraId="2392E6E7" w14:textId="77777777" w:rsidR="0062115A" w:rsidRPr="00DE1073" w:rsidRDefault="003823F2" w:rsidP="00DE1073">
            <w:r w:rsidRPr="00DE1073">
              <w:t>507</w:t>
            </w:r>
          </w:p>
        </w:tc>
        <w:tc>
          <w:tcPr>
            <w:tcW w:w="640" w:type="dxa"/>
            <w:tcBorders>
              <w:top w:val="nil"/>
              <w:left w:val="nil"/>
              <w:bottom w:val="nil"/>
              <w:right w:val="nil"/>
            </w:tcBorders>
            <w:tcMar>
              <w:top w:w="100" w:type="dxa"/>
              <w:left w:w="40" w:type="dxa"/>
              <w:bottom w:w="40" w:type="dxa"/>
              <w:right w:w="0" w:type="dxa"/>
            </w:tcMar>
            <w:vAlign w:val="bottom"/>
          </w:tcPr>
          <w:p w14:paraId="55B0F69F" w14:textId="77777777" w:rsidR="0062115A" w:rsidRPr="00DE1073" w:rsidRDefault="003823F2" w:rsidP="00DE1073">
            <w:r w:rsidRPr="00DE1073">
              <w:t>522</w:t>
            </w:r>
          </w:p>
        </w:tc>
        <w:tc>
          <w:tcPr>
            <w:tcW w:w="640" w:type="dxa"/>
            <w:tcBorders>
              <w:top w:val="nil"/>
              <w:left w:val="nil"/>
              <w:bottom w:val="nil"/>
              <w:right w:val="nil"/>
            </w:tcBorders>
            <w:tcMar>
              <w:top w:w="100" w:type="dxa"/>
              <w:left w:w="40" w:type="dxa"/>
              <w:bottom w:w="40" w:type="dxa"/>
              <w:right w:w="0" w:type="dxa"/>
            </w:tcMar>
            <w:vAlign w:val="bottom"/>
          </w:tcPr>
          <w:p w14:paraId="00F20F47" w14:textId="77777777" w:rsidR="0062115A" w:rsidRPr="00DE1073" w:rsidRDefault="003823F2" w:rsidP="00DE1073">
            <w:r w:rsidRPr="00DE1073">
              <w:t>553</w:t>
            </w:r>
          </w:p>
        </w:tc>
        <w:tc>
          <w:tcPr>
            <w:tcW w:w="640" w:type="dxa"/>
            <w:tcBorders>
              <w:top w:val="nil"/>
              <w:left w:val="nil"/>
              <w:bottom w:val="nil"/>
              <w:right w:val="nil"/>
            </w:tcBorders>
            <w:tcMar>
              <w:top w:w="100" w:type="dxa"/>
              <w:left w:w="40" w:type="dxa"/>
              <w:bottom w:w="40" w:type="dxa"/>
              <w:right w:w="0" w:type="dxa"/>
            </w:tcMar>
            <w:vAlign w:val="bottom"/>
          </w:tcPr>
          <w:p w14:paraId="6140BE47" w14:textId="77777777" w:rsidR="0062115A" w:rsidRPr="00DE1073" w:rsidRDefault="003823F2" w:rsidP="00DE1073">
            <w:r w:rsidRPr="00DE1073">
              <w:t>584</w:t>
            </w:r>
          </w:p>
        </w:tc>
      </w:tr>
      <w:tr w:rsidR="0062115A" w:rsidRPr="00DE1073" w14:paraId="50944689"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5D812B02" w14:textId="77777777" w:rsidR="0062115A" w:rsidRPr="00DE1073" w:rsidRDefault="003823F2" w:rsidP="00DE1073">
            <w:r w:rsidRPr="00D10D15">
              <w:rPr>
                <w:rStyle w:val="kursiv"/>
              </w:rPr>
              <w:t>hvorav: Utlån til Statsbankene</w:t>
            </w:r>
            <w:r w:rsidRPr="00D10D15">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3F5BC2B8" w14:textId="77777777" w:rsidR="0062115A" w:rsidRPr="00DE1073" w:rsidRDefault="003823F2" w:rsidP="00DE1073">
            <w:r w:rsidRPr="00DE1073">
              <w:t>140</w:t>
            </w:r>
          </w:p>
        </w:tc>
        <w:tc>
          <w:tcPr>
            <w:tcW w:w="620" w:type="dxa"/>
            <w:tcBorders>
              <w:top w:val="nil"/>
              <w:left w:val="nil"/>
              <w:bottom w:val="nil"/>
              <w:right w:val="nil"/>
            </w:tcBorders>
            <w:tcMar>
              <w:top w:w="100" w:type="dxa"/>
              <w:left w:w="40" w:type="dxa"/>
              <w:bottom w:w="40" w:type="dxa"/>
              <w:right w:w="0" w:type="dxa"/>
            </w:tcMar>
            <w:vAlign w:val="bottom"/>
          </w:tcPr>
          <w:p w14:paraId="3E49E243" w14:textId="77777777" w:rsidR="0062115A" w:rsidRPr="00DE1073" w:rsidRDefault="003823F2" w:rsidP="00DE1073">
            <w:r w:rsidRPr="00DE1073">
              <w:t>153</w:t>
            </w:r>
          </w:p>
        </w:tc>
        <w:tc>
          <w:tcPr>
            <w:tcW w:w="620" w:type="dxa"/>
            <w:tcBorders>
              <w:top w:val="nil"/>
              <w:left w:val="nil"/>
              <w:bottom w:val="nil"/>
              <w:right w:val="nil"/>
            </w:tcBorders>
            <w:tcMar>
              <w:top w:w="100" w:type="dxa"/>
              <w:left w:w="40" w:type="dxa"/>
              <w:bottom w:w="40" w:type="dxa"/>
              <w:right w:w="0" w:type="dxa"/>
            </w:tcMar>
            <w:vAlign w:val="bottom"/>
          </w:tcPr>
          <w:p w14:paraId="337A00E1" w14:textId="77777777" w:rsidR="0062115A" w:rsidRPr="00DE1073" w:rsidRDefault="003823F2" w:rsidP="00DE1073">
            <w:r w:rsidRPr="00DE1073">
              <w:t>170</w:t>
            </w:r>
          </w:p>
        </w:tc>
        <w:tc>
          <w:tcPr>
            <w:tcW w:w="620" w:type="dxa"/>
            <w:tcBorders>
              <w:top w:val="nil"/>
              <w:left w:val="nil"/>
              <w:bottom w:val="nil"/>
              <w:right w:val="nil"/>
            </w:tcBorders>
            <w:tcMar>
              <w:top w:w="100" w:type="dxa"/>
              <w:left w:w="40" w:type="dxa"/>
              <w:bottom w:w="40" w:type="dxa"/>
              <w:right w:w="0" w:type="dxa"/>
            </w:tcMar>
            <w:vAlign w:val="bottom"/>
          </w:tcPr>
          <w:p w14:paraId="6A8077BA" w14:textId="77777777" w:rsidR="0062115A" w:rsidRPr="00DE1073" w:rsidRDefault="003823F2" w:rsidP="00DE1073">
            <w:r w:rsidRPr="00DE1073">
              <w:t>192</w:t>
            </w:r>
          </w:p>
        </w:tc>
        <w:tc>
          <w:tcPr>
            <w:tcW w:w="620" w:type="dxa"/>
            <w:tcBorders>
              <w:top w:val="nil"/>
              <w:left w:val="nil"/>
              <w:bottom w:val="nil"/>
              <w:right w:val="nil"/>
            </w:tcBorders>
            <w:tcMar>
              <w:top w:w="100" w:type="dxa"/>
              <w:left w:w="40" w:type="dxa"/>
              <w:bottom w:w="40" w:type="dxa"/>
              <w:right w:w="0" w:type="dxa"/>
            </w:tcMar>
            <w:vAlign w:val="bottom"/>
          </w:tcPr>
          <w:p w14:paraId="5D7DF90E" w14:textId="77777777" w:rsidR="0062115A" w:rsidRPr="00DE1073" w:rsidRDefault="003823F2" w:rsidP="00DE1073">
            <w:r w:rsidRPr="00DE1073">
              <w:t>238</w:t>
            </w:r>
          </w:p>
        </w:tc>
        <w:tc>
          <w:tcPr>
            <w:tcW w:w="620" w:type="dxa"/>
            <w:tcBorders>
              <w:top w:val="nil"/>
              <w:left w:val="nil"/>
              <w:bottom w:val="nil"/>
              <w:right w:val="nil"/>
            </w:tcBorders>
            <w:tcMar>
              <w:top w:w="100" w:type="dxa"/>
              <w:left w:w="40" w:type="dxa"/>
              <w:bottom w:w="40" w:type="dxa"/>
              <w:right w:w="0" w:type="dxa"/>
            </w:tcMar>
            <w:vAlign w:val="bottom"/>
          </w:tcPr>
          <w:p w14:paraId="44C869CC" w14:textId="77777777" w:rsidR="0062115A" w:rsidRPr="00DE1073" w:rsidRDefault="003823F2" w:rsidP="00DE1073">
            <w:r w:rsidRPr="00DE1073">
              <w:t>250</w:t>
            </w:r>
          </w:p>
        </w:tc>
        <w:tc>
          <w:tcPr>
            <w:tcW w:w="620" w:type="dxa"/>
            <w:tcBorders>
              <w:top w:val="nil"/>
              <w:left w:val="nil"/>
              <w:bottom w:val="nil"/>
              <w:right w:val="nil"/>
            </w:tcBorders>
            <w:tcMar>
              <w:top w:w="100" w:type="dxa"/>
              <w:left w:w="40" w:type="dxa"/>
              <w:bottom w:w="40" w:type="dxa"/>
              <w:right w:w="0" w:type="dxa"/>
            </w:tcMar>
            <w:vAlign w:val="bottom"/>
          </w:tcPr>
          <w:p w14:paraId="578F9D89" w14:textId="77777777" w:rsidR="0062115A" w:rsidRPr="00DE1073" w:rsidRDefault="003823F2" w:rsidP="00DE1073">
            <w:r w:rsidRPr="00DE1073">
              <w:t>265</w:t>
            </w:r>
          </w:p>
        </w:tc>
        <w:tc>
          <w:tcPr>
            <w:tcW w:w="620" w:type="dxa"/>
            <w:tcBorders>
              <w:top w:val="nil"/>
              <w:left w:val="nil"/>
              <w:bottom w:val="nil"/>
              <w:right w:val="nil"/>
            </w:tcBorders>
            <w:tcMar>
              <w:top w:w="100" w:type="dxa"/>
              <w:left w:w="40" w:type="dxa"/>
              <w:bottom w:w="40" w:type="dxa"/>
              <w:right w:w="0" w:type="dxa"/>
            </w:tcMar>
            <w:vAlign w:val="bottom"/>
          </w:tcPr>
          <w:p w14:paraId="3B9B7639" w14:textId="77777777" w:rsidR="0062115A" w:rsidRPr="00DE1073" w:rsidRDefault="003823F2" w:rsidP="00DE1073">
            <w:r w:rsidRPr="00DE1073">
              <w:t>285</w:t>
            </w:r>
          </w:p>
        </w:tc>
        <w:tc>
          <w:tcPr>
            <w:tcW w:w="620" w:type="dxa"/>
            <w:tcBorders>
              <w:top w:val="nil"/>
              <w:left w:val="nil"/>
              <w:bottom w:val="nil"/>
              <w:right w:val="nil"/>
            </w:tcBorders>
            <w:tcMar>
              <w:top w:w="100" w:type="dxa"/>
              <w:left w:w="40" w:type="dxa"/>
              <w:bottom w:w="40" w:type="dxa"/>
              <w:right w:w="0" w:type="dxa"/>
            </w:tcMar>
            <w:vAlign w:val="bottom"/>
          </w:tcPr>
          <w:p w14:paraId="5613404C" w14:textId="77777777" w:rsidR="0062115A" w:rsidRPr="00DE1073" w:rsidRDefault="003823F2" w:rsidP="00DE1073">
            <w:r w:rsidRPr="00DE1073">
              <w:t>300</w:t>
            </w:r>
          </w:p>
        </w:tc>
        <w:tc>
          <w:tcPr>
            <w:tcW w:w="620" w:type="dxa"/>
            <w:tcBorders>
              <w:top w:val="nil"/>
              <w:left w:val="nil"/>
              <w:bottom w:val="nil"/>
              <w:right w:val="nil"/>
            </w:tcBorders>
            <w:tcMar>
              <w:top w:w="100" w:type="dxa"/>
              <w:left w:w="40" w:type="dxa"/>
              <w:bottom w:w="40" w:type="dxa"/>
              <w:right w:w="0" w:type="dxa"/>
            </w:tcMar>
            <w:vAlign w:val="bottom"/>
          </w:tcPr>
          <w:p w14:paraId="3B968A69" w14:textId="77777777" w:rsidR="0062115A" w:rsidRPr="00DE1073" w:rsidRDefault="003823F2" w:rsidP="00DE1073">
            <w:r w:rsidRPr="00DE1073">
              <w:t>314</w:t>
            </w:r>
          </w:p>
        </w:tc>
        <w:tc>
          <w:tcPr>
            <w:tcW w:w="620" w:type="dxa"/>
            <w:tcBorders>
              <w:top w:val="nil"/>
              <w:left w:val="nil"/>
              <w:bottom w:val="nil"/>
              <w:right w:val="nil"/>
            </w:tcBorders>
            <w:tcMar>
              <w:top w:w="100" w:type="dxa"/>
              <w:left w:w="40" w:type="dxa"/>
              <w:bottom w:w="40" w:type="dxa"/>
              <w:right w:w="0" w:type="dxa"/>
            </w:tcMar>
            <w:vAlign w:val="bottom"/>
          </w:tcPr>
          <w:p w14:paraId="1948C014" w14:textId="77777777" w:rsidR="0062115A" w:rsidRPr="00DE1073" w:rsidRDefault="003823F2" w:rsidP="00DE1073">
            <w:r w:rsidRPr="00DE1073">
              <w:t>325</w:t>
            </w:r>
          </w:p>
        </w:tc>
        <w:tc>
          <w:tcPr>
            <w:tcW w:w="640" w:type="dxa"/>
            <w:tcBorders>
              <w:top w:val="nil"/>
              <w:left w:val="nil"/>
              <w:bottom w:val="nil"/>
              <w:right w:val="nil"/>
            </w:tcBorders>
            <w:tcMar>
              <w:top w:w="100" w:type="dxa"/>
              <w:left w:w="40" w:type="dxa"/>
              <w:bottom w:w="40" w:type="dxa"/>
              <w:right w:w="0" w:type="dxa"/>
            </w:tcMar>
            <w:vAlign w:val="bottom"/>
          </w:tcPr>
          <w:p w14:paraId="16FD8241" w14:textId="77777777" w:rsidR="0062115A" w:rsidRPr="00DE1073" w:rsidRDefault="003823F2" w:rsidP="00DE1073">
            <w:r w:rsidRPr="00DE1073">
              <w:t>339</w:t>
            </w:r>
          </w:p>
        </w:tc>
        <w:tc>
          <w:tcPr>
            <w:tcW w:w="640" w:type="dxa"/>
            <w:tcBorders>
              <w:top w:val="nil"/>
              <w:left w:val="nil"/>
              <w:bottom w:val="nil"/>
              <w:right w:val="nil"/>
            </w:tcBorders>
            <w:tcMar>
              <w:top w:w="100" w:type="dxa"/>
              <w:left w:w="40" w:type="dxa"/>
              <w:bottom w:w="40" w:type="dxa"/>
              <w:right w:w="0" w:type="dxa"/>
            </w:tcMar>
            <w:vAlign w:val="bottom"/>
          </w:tcPr>
          <w:p w14:paraId="167AB9ED" w14:textId="77777777" w:rsidR="0062115A" w:rsidRPr="00DE1073" w:rsidRDefault="003823F2" w:rsidP="00DE1073">
            <w:r w:rsidRPr="00DE1073">
              <w:t>353</w:t>
            </w:r>
          </w:p>
        </w:tc>
        <w:tc>
          <w:tcPr>
            <w:tcW w:w="640" w:type="dxa"/>
            <w:tcBorders>
              <w:top w:val="nil"/>
              <w:left w:val="nil"/>
              <w:bottom w:val="nil"/>
              <w:right w:val="nil"/>
            </w:tcBorders>
            <w:tcMar>
              <w:top w:w="100" w:type="dxa"/>
              <w:left w:w="40" w:type="dxa"/>
              <w:bottom w:w="40" w:type="dxa"/>
              <w:right w:w="0" w:type="dxa"/>
            </w:tcMar>
            <w:vAlign w:val="bottom"/>
          </w:tcPr>
          <w:p w14:paraId="7D3B896B" w14:textId="77777777" w:rsidR="0062115A" w:rsidRPr="00DE1073" w:rsidRDefault="003823F2" w:rsidP="00DE1073">
            <w:r w:rsidRPr="00DE1073">
              <w:t>367</w:t>
            </w:r>
          </w:p>
        </w:tc>
        <w:tc>
          <w:tcPr>
            <w:tcW w:w="640" w:type="dxa"/>
            <w:tcBorders>
              <w:top w:val="nil"/>
              <w:left w:val="nil"/>
              <w:bottom w:val="nil"/>
              <w:right w:val="nil"/>
            </w:tcBorders>
            <w:tcMar>
              <w:top w:w="100" w:type="dxa"/>
              <w:left w:w="40" w:type="dxa"/>
              <w:bottom w:w="40" w:type="dxa"/>
              <w:right w:w="0" w:type="dxa"/>
            </w:tcMar>
            <w:vAlign w:val="bottom"/>
          </w:tcPr>
          <w:p w14:paraId="7013C348" w14:textId="77777777" w:rsidR="0062115A" w:rsidRPr="00DE1073" w:rsidRDefault="003823F2" w:rsidP="00DE1073">
            <w:r w:rsidRPr="00DE1073">
              <w:t>386</w:t>
            </w:r>
          </w:p>
        </w:tc>
        <w:tc>
          <w:tcPr>
            <w:tcW w:w="640" w:type="dxa"/>
            <w:tcBorders>
              <w:top w:val="nil"/>
              <w:left w:val="nil"/>
              <w:bottom w:val="nil"/>
              <w:right w:val="nil"/>
            </w:tcBorders>
            <w:tcMar>
              <w:top w:w="100" w:type="dxa"/>
              <w:left w:w="40" w:type="dxa"/>
              <w:bottom w:w="40" w:type="dxa"/>
              <w:right w:w="0" w:type="dxa"/>
            </w:tcMar>
            <w:vAlign w:val="bottom"/>
          </w:tcPr>
          <w:p w14:paraId="41379346" w14:textId="77777777" w:rsidR="0062115A" w:rsidRPr="00DE1073" w:rsidRDefault="003823F2" w:rsidP="00DE1073">
            <w:r w:rsidRPr="00DE1073">
              <w:t>406</w:t>
            </w:r>
          </w:p>
        </w:tc>
        <w:tc>
          <w:tcPr>
            <w:tcW w:w="640" w:type="dxa"/>
            <w:tcBorders>
              <w:top w:val="nil"/>
              <w:left w:val="nil"/>
              <w:bottom w:val="nil"/>
              <w:right w:val="nil"/>
            </w:tcBorders>
            <w:tcMar>
              <w:top w:w="100" w:type="dxa"/>
              <w:left w:w="40" w:type="dxa"/>
              <w:bottom w:w="40" w:type="dxa"/>
              <w:right w:w="0" w:type="dxa"/>
            </w:tcMar>
            <w:vAlign w:val="bottom"/>
          </w:tcPr>
          <w:p w14:paraId="0C19B07C" w14:textId="77777777" w:rsidR="0062115A" w:rsidRPr="00DE1073" w:rsidRDefault="003823F2" w:rsidP="00DE1073">
            <w:r w:rsidRPr="00DE1073">
              <w:t>427</w:t>
            </w:r>
          </w:p>
        </w:tc>
      </w:tr>
      <w:tr w:rsidR="0062115A" w:rsidRPr="00DE1073" w14:paraId="57520112"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6362C62A" w14:textId="77777777" w:rsidR="0062115A" w:rsidRPr="00DE1073" w:rsidRDefault="003823F2" w:rsidP="00DE1073">
            <w:r w:rsidRPr="00DE1073">
              <w:t>64. Ordinære fond</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5F5935A3"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7C6B9C22"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4751B019"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23DD90B7" w14:textId="77777777" w:rsidR="0062115A" w:rsidRPr="00DE1073" w:rsidRDefault="003823F2" w:rsidP="00DE1073">
            <w:r w:rsidRPr="00DE1073">
              <w:t>51</w:t>
            </w:r>
          </w:p>
        </w:tc>
        <w:tc>
          <w:tcPr>
            <w:tcW w:w="620" w:type="dxa"/>
            <w:tcBorders>
              <w:top w:val="nil"/>
              <w:left w:val="nil"/>
              <w:bottom w:val="nil"/>
              <w:right w:val="nil"/>
            </w:tcBorders>
            <w:tcMar>
              <w:top w:w="100" w:type="dxa"/>
              <w:left w:w="40" w:type="dxa"/>
              <w:bottom w:w="40" w:type="dxa"/>
              <w:right w:w="0" w:type="dxa"/>
            </w:tcMar>
            <w:vAlign w:val="bottom"/>
          </w:tcPr>
          <w:p w14:paraId="060589F6" w14:textId="77777777" w:rsidR="0062115A" w:rsidRPr="00DE1073" w:rsidRDefault="003823F2" w:rsidP="00DE1073">
            <w:r w:rsidRPr="00DE1073">
              <w:t>132</w:t>
            </w:r>
          </w:p>
        </w:tc>
        <w:tc>
          <w:tcPr>
            <w:tcW w:w="620" w:type="dxa"/>
            <w:tcBorders>
              <w:top w:val="nil"/>
              <w:left w:val="nil"/>
              <w:bottom w:val="nil"/>
              <w:right w:val="nil"/>
            </w:tcBorders>
            <w:tcMar>
              <w:top w:w="100" w:type="dxa"/>
              <w:left w:w="40" w:type="dxa"/>
              <w:bottom w:w="40" w:type="dxa"/>
              <w:right w:w="0" w:type="dxa"/>
            </w:tcMar>
            <w:vAlign w:val="bottom"/>
          </w:tcPr>
          <w:p w14:paraId="1D8A4ECD" w14:textId="77777777" w:rsidR="0062115A" w:rsidRPr="00DE1073" w:rsidRDefault="003823F2" w:rsidP="00DE1073">
            <w:r w:rsidRPr="00DE1073">
              <w:t>133</w:t>
            </w:r>
          </w:p>
        </w:tc>
        <w:tc>
          <w:tcPr>
            <w:tcW w:w="620" w:type="dxa"/>
            <w:tcBorders>
              <w:top w:val="nil"/>
              <w:left w:val="nil"/>
              <w:bottom w:val="nil"/>
              <w:right w:val="nil"/>
            </w:tcBorders>
            <w:tcMar>
              <w:top w:w="100" w:type="dxa"/>
              <w:left w:w="40" w:type="dxa"/>
              <w:bottom w:w="40" w:type="dxa"/>
              <w:right w:w="0" w:type="dxa"/>
            </w:tcMar>
            <w:vAlign w:val="bottom"/>
          </w:tcPr>
          <w:p w14:paraId="5DFDDD4C" w14:textId="77777777" w:rsidR="0062115A" w:rsidRPr="00DE1073" w:rsidRDefault="003823F2" w:rsidP="00DE1073">
            <w:r w:rsidRPr="00DE1073">
              <w:t>55</w:t>
            </w:r>
          </w:p>
        </w:tc>
        <w:tc>
          <w:tcPr>
            <w:tcW w:w="620" w:type="dxa"/>
            <w:tcBorders>
              <w:top w:val="nil"/>
              <w:left w:val="nil"/>
              <w:bottom w:val="nil"/>
              <w:right w:val="nil"/>
            </w:tcBorders>
            <w:tcMar>
              <w:top w:w="100" w:type="dxa"/>
              <w:left w:w="40" w:type="dxa"/>
              <w:bottom w:w="40" w:type="dxa"/>
              <w:right w:w="0" w:type="dxa"/>
            </w:tcMar>
            <w:vAlign w:val="bottom"/>
          </w:tcPr>
          <w:p w14:paraId="6F1F89BE" w14:textId="77777777" w:rsidR="0062115A" w:rsidRPr="00DE1073" w:rsidRDefault="003823F2" w:rsidP="00DE1073">
            <w:r w:rsidRPr="00DE1073">
              <w:t>77</w:t>
            </w:r>
          </w:p>
        </w:tc>
        <w:tc>
          <w:tcPr>
            <w:tcW w:w="620" w:type="dxa"/>
            <w:tcBorders>
              <w:top w:val="nil"/>
              <w:left w:val="nil"/>
              <w:bottom w:val="nil"/>
              <w:right w:val="nil"/>
            </w:tcBorders>
            <w:tcMar>
              <w:top w:w="100" w:type="dxa"/>
              <w:left w:w="40" w:type="dxa"/>
              <w:bottom w:w="40" w:type="dxa"/>
              <w:right w:w="0" w:type="dxa"/>
            </w:tcMar>
            <w:vAlign w:val="bottom"/>
          </w:tcPr>
          <w:p w14:paraId="27F435C3" w14:textId="77777777" w:rsidR="0062115A" w:rsidRPr="00DE1073" w:rsidRDefault="003823F2" w:rsidP="00DE1073">
            <w:r w:rsidRPr="00DE1073">
              <w:t>106</w:t>
            </w:r>
          </w:p>
        </w:tc>
        <w:tc>
          <w:tcPr>
            <w:tcW w:w="620" w:type="dxa"/>
            <w:tcBorders>
              <w:top w:val="nil"/>
              <w:left w:val="nil"/>
              <w:bottom w:val="nil"/>
              <w:right w:val="nil"/>
            </w:tcBorders>
            <w:tcMar>
              <w:top w:w="100" w:type="dxa"/>
              <w:left w:w="40" w:type="dxa"/>
              <w:bottom w:w="40" w:type="dxa"/>
              <w:right w:w="0" w:type="dxa"/>
            </w:tcMar>
            <w:vAlign w:val="bottom"/>
          </w:tcPr>
          <w:p w14:paraId="5EBF3781" w14:textId="77777777" w:rsidR="0062115A" w:rsidRPr="00DE1073" w:rsidRDefault="003823F2" w:rsidP="00DE1073">
            <w:r w:rsidRPr="00DE1073">
              <w:t>151</w:t>
            </w:r>
          </w:p>
        </w:tc>
        <w:tc>
          <w:tcPr>
            <w:tcW w:w="620" w:type="dxa"/>
            <w:tcBorders>
              <w:top w:val="nil"/>
              <w:left w:val="nil"/>
              <w:bottom w:val="nil"/>
              <w:right w:val="nil"/>
            </w:tcBorders>
            <w:tcMar>
              <w:top w:w="100" w:type="dxa"/>
              <w:left w:w="40" w:type="dxa"/>
              <w:bottom w:w="40" w:type="dxa"/>
              <w:right w:w="0" w:type="dxa"/>
            </w:tcMar>
            <w:vAlign w:val="bottom"/>
          </w:tcPr>
          <w:p w14:paraId="68C13C82" w14:textId="77777777" w:rsidR="0062115A" w:rsidRPr="00DE1073" w:rsidRDefault="003823F2" w:rsidP="00DE1073">
            <w:r w:rsidRPr="00DE1073">
              <w:t>197</w:t>
            </w:r>
          </w:p>
        </w:tc>
        <w:tc>
          <w:tcPr>
            <w:tcW w:w="640" w:type="dxa"/>
            <w:tcBorders>
              <w:top w:val="nil"/>
              <w:left w:val="nil"/>
              <w:bottom w:val="nil"/>
              <w:right w:val="nil"/>
            </w:tcBorders>
            <w:tcMar>
              <w:top w:w="100" w:type="dxa"/>
              <w:left w:w="40" w:type="dxa"/>
              <w:bottom w:w="40" w:type="dxa"/>
              <w:right w:w="0" w:type="dxa"/>
            </w:tcMar>
            <w:vAlign w:val="bottom"/>
          </w:tcPr>
          <w:p w14:paraId="583B2F9A" w14:textId="77777777" w:rsidR="0062115A" w:rsidRPr="00DE1073" w:rsidRDefault="003823F2" w:rsidP="00DE1073">
            <w:r w:rsidRPr="00DE1073">
              <w:t>196</w:t>
            </w:r>
          </w:p>
        </w:tc>
        <w:tc>
          <w:tcPr>
            <w:tcW w:w="640" w:type="dxa"/>
            <w:tcBorders>
              <w:top w:val="nil"/>
              <w:left w:val="nil"/>
              <w:bottom w:val="nil"/>
              <w:right w:val="nil"/>
            </w:tcBorders>
            <w:tcMar>
              <w:top w:w="100" w:type="dxa"/>
              <w:left w:w="40" w:type="dxa"/>
              <w:bottom w:w="40" w:type="dxa"/>
              <w:right w:w="0" w:type="dxa"/>
            </w:tcMar>
            <w:vAlign w:val="bottom"/>
          </w:tcPr>
          <w:p w14:paraId="719E01C1" w14:textId="77777777" w:rsidR="0062115A" w:rsidRPr="00DE1073" w:rsidRDefault="003823F2" w:rsidP="00DE1073">
            <w:r w:rsidRPr="00DE1073">
              <w:t>129</w:t>
            </w:r>
          </w:p>
        </w:tc>
        <w:tc>
          <w:tcPr>
            <w:tcW w:w="640" w:type="dxa"/>
            <w:tcBorders>
              <w:top w:val="nil"/>
              <w:left w:val="nil"/>
              <w:bottom w:val="nil"/>
              <w:right w:val="nil"/>
            </w:tcBorders>
            <w:tcMar>
              <w:top w:w="100" w:type="dxa"/>
              <w:left w:w="40" w:type="dxa"/>
              <w:bottom w:w="40" w:type="dxa"/>
              <w:right w:w="0" w:type="dxa"/>
            </w:tcMar>
            <w:vAlign w:val="bottom"/>
          </w:tcPr>
          <w:p w14:paraId="55B64F02" w14:textId="77777777" w:rsidR="0062115A" w:rsidRPr="00DE1073" w:rsidRDefault="003823F2" w:rsidP="00DE1073">
            <w:r w:rsidRPr="00DE1073">
              <w:t>130</w:t>
            </w:r>
          </w:p>
        </w:tc>
        <w:tc>
          <w:tcPr>
            <w:tcW w:w="640" w:type="dxa"/>
            <w:tcBorders>
              <w:top w:val="nil"/>
              <w:left w:val="nil"/>
              <w:bottom w:val="nil"/>
              <w:right w:val="nil"/>
            </w:tcBorders>
            <w:tcMar>
              <w:top w:w="100" w:type="dxa"/>
              <w:left w:w="40" w:type="dxa"/>
              <w:bottom w:w="40" w:type="dxa"/>
              <w:right w:w="0" w:type="dxa"/>
            </w:tcMar>
            <w:vAlign w:val="bottom"/>
          </w:tcPr>
          <w:p w14:paraId="4E01F058" w14:textId="77777777" w:rsidR="0062115A" w:rsidRPr="00DE1073" w:rsidRDefault="003823F2" w:rsidP="00DE1073">
            <w:r w:rsidRPr="00DE1073">
              <w:t>162</w:t>
            </w:r>
          </w:p>
        </w:tc>
        <w:tc>
          <w:tcPr>
            <w:tcW w:w="640" w:type="dxa"/>
            <w:tcBorders>
              <w:top w:val="nil"/>
              <w:left w:val="nil"/>
              <w:bottom w:val="nil"/>
              <w:right w:val="nil"/>
            </w:tcBorders>
            <w:tcMar>
              <w:top w:w="100" w:type="dxa"/>
              <w:left w:w="40" w:type="dxa"/>
              <w:bottom w:w="40" w:type="dxa"/>
              <w:right w:w="0" w:type="dxa"/>
            </w:tcMar>
            <w:vAlign w:val="bottom"/>
          </w:tcPr>
          <w:p w14:paraId="3B6E3A08" w14:textId="77777777" w:rsidR="0062115A" w:rsidRPr="00DE1073" w:rsidRDefault="003823F2" w:rsidP="00DE1073">
            <w:r w:rsidRPr="00DE1073">
              <w:t>163</w:t>
            </w:r>
          </w:p>
        </w:tc>
        <w:tc>
          <w:tcPr>
            <w:tcW w:w="640" w:type="dxa"/>
            <w:tcBorders>
              <w:top w:val="nil"/>
              <w:left w:val="nil"/>
              <w:bottom w:val="nil"/>
              <w:right w:val="nil"/>
            </w:tcBorders>
            <w:tcMar>
              <w:top w:w="100" w:type="dxa"/>
              <w:left w:w="40" w:type="dxa"/>
              <w:bottom w:w="40" w:type="dxa"/>
              <w:right w:w="0" w:type="dxa"/>
            </w:tcMar>
            <w:vAlign w:val="bottom"/>
          </w:tcPr>
          <w:p w14:paraId="0EB52B7D" w14:textId="77777777" w:rsidR="0062115A" w:rsidRPr="00DE1073" w:rsidRDefault="003823F2" w:rsidP="00DE1073">
            <w:r w:rsidRPr="00DE1073">
              <w:t>162</w:t>
            </w:r>
          </w:p>
        </w:tc>
      </w:tr>
      <w:tr w:rsidR="0062115A" w:rsidRPr="00DE1073" w14:paraId="6F3F9543"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00000541" w14:textId="77777777" w:rsidR="0062115A" w:rsidRPr="00DE1073" w:rsidRDefault="003823F2" w:rsidP="00DE1073">
            <w:r w:rsidRPr="00DE1073">
              <w:t>65. Forskudd</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1BD64FCE"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07C0465E"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76582BB5"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2F91BB5C"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04CD94F6"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DD8615B"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11BBE8B"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3069B636"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27FF5AE"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200F9A9"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A76C659"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19A42B23"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4A179948"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06604882"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36CA658A"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0DA62F76"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3B776A8E" w14:textId="77777777" w:rsidR="0062115A" w:rsidRPr="00DE1073" w:rsidRDefault="003823F2" w:rsidP="00DE1073">
            <w:r w:rsidRPr="00DE1073">
              <w:t>1</w:t>
            </w:r>
          </w:p>
        </w:tc>
      </w:tr>
      <w:tr w:rsidR="0062115A" w:rsidRPr="00DE1073" w14:paraId="16C223E7"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754E16B6" w14:textId="77777777" w:rsidR="0062115A" w:rsidRPr="00DE1073" w:rsidRDefault="003823F2" w:rsidP="00DE1073">
            <w:r w:rsidRPr="00DE1073">
              <w:lastRenderedPageBreak/>
              <w:t>66. Kapital i statsbankene</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4FCA2932" w14:textId="77777777" w:rsidR="0062115A" w:rsidRPr="00DE1073" w:rsidRDefault="003823F2" w:rsidP="00DE1073">
            <w:r w:rsidRPr="00DE1073">
              <w:t>6</w:t>
            </w:r>
          </w:p>
        </w:tc>
        <w:tc>
          <w:tcPr>
            <w:tcW w:w="620" w:type="dxa"/>
            <w:tcBorders>
              <w:top w:val="nil"/>
              <w:left w:val="nil"/>
              <w:bottom w:val="nil"/>
              <w:right w:val="nil"/>
            </w:tcBorders>
            <w:tcMar>
              <w:top w:w="100" w:type="dxa"/>
              <w:left w:w="40" w:type="dxa"/>
              <w:bottom w:w="40" w:type="dxa"/>
              <w:right w:w="0" w:type="dxa"/>
            </w:tcMar>
            <w:vAlign w:val="bottom"/>
          </w:tcPr>
          <w:p w14:paraId="199B3E5B"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73B3DEB4"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5673A1B1" w14:textId="77777777" w:rsidR="0062115A" w:rsidRPr="00DE1073" w:rsidRDefault="003823F2" w:rsidP="00DE1073">
            <w:r w:rsidRPr="00DE1073">
              <w:t>2</w:t>
            </w:r>
          </w:p>
        </w:tc>
        <w:tc>
          <w:tcPr>
            <w:tcW w:w="620" w:type="dxa"/>
            <w:tcBorders>
              <w:top w:val="nil"/>
              <w:left w:val="nil"/>
              <w:bottom w:val="nil"/>
              <w:right w:val="nil"/>
            </w:tcBorders>
            <w:tcMar>
              <w:top w:w="100" w:type="dxa"/>
              <w:left w:w="40" w:type="dxa"/>
              <w:bottom w:w="40" w:type="dxa"/>
              <w:right w:w="0" w:type="dxa"/>
            </w:tcMar>
            <w:vAlign w:val="bottom"/>
          </w:tcPr>
          <w:p w14:paraId="2D0ED859"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2D8E8807"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50054923"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75D3A053"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52BA7D79"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576C6565"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747AB6BE"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22C19C2C"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78911547"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70EA4811"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66DB9701"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113CF1AF"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6A1084C3" w14:textId="77777777" w:rsidR="0062115A" w:rsidRPr="00DE1073" w:rsidRDefault="003823F2" w:rsidP="00DE1073">
            <w:r w:rsidRPr="00DE1073">
              <w:t>1</w:t>
            </w:r>
          </w:p>
        </w:tc>
      </w:tr>
      <w:tr w:rsidR="0062115A" w:rsidRPr="00DE1073" w14:paraId="75053163" w14:textId="77777777" w:rsidTr="005F2150">
        <w:trPr>
          <w:trHeight w:val="600"/>
        </w:trPr>
        <w:tc>
          <w:tcPr>
            <w:tcW w:w="3280" w:type="dxa"/>
            <w:tcBorders>
              <w:top w:val="nil"/>
              <w:left w:val="nil"/>
              <w:bottom w:val="nil"/>
              <w:right w:val="nil"/>
            </w:tcBorders>
            <w:tcMar>
              <w:top w:w="100" w:type="dxa"/>
              <w:left w:w="40" w:type="dxa"/>
              <w:bottom w:w="40" w:type="dxa"/>
              <w:right w:w="0" w:type="dxa"/>
            </w:tcMar>
          </w:tcPr>
          <w:p w14:paraId="30E82072" w14:textId="77777777" w:rsidR="0062115A" w:rsidRPr="00DE1073" w:rsidRDefault="003823F2" w:rsidP="00DE1073">
            <w:r w:rsidRPr="00DE1073">
              <w:t>68. Fast kapital i forvaltningsbedrifter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543192D9" w14:textId="77777777" w:rsidR="0062115A" w:rsidRPr="00DE1073" w:rsidRDefault="003823F2" w:rsidP="00DE1073">
            <w:r w:rsidRPr="00DE1073">
              <w:t>128</w:t>
            </w:r>
          </w:p>
        </w:tc>
        <w:tc>
          <w:tcPr>
            <w:tcW w:w="620" w:type="dxa"/>
            <w:tcBorders>
              <w:top w:val="nil"/>
              <w:left w:val="nil"/>
              <w:bottom w:val="nil"/>
              <w:right w:val="nil"/>
            </w:tcBorders>
            <w:tcMar>
              <w:top w:w="100" w:type="dxa"/>
              <w:left w:w="40" w:type="dxa"/>
              <w:bottom w:w="40" w:type="dxa"/>
              <w:right w:w="0" w:type="dxa"/>
            </w:tcMar>
            <w:vAlign w:val="bottom"/>
          </w:tcPr>
          <w:p w14:paraId="0CDB7C15" w14:textId="77777777" w:rsidR="0062115A" w:rsidRPr="00DE1073" w:rsidRDefault="003823F2" w:rsidP="00DE1073">
            <w:r w:rsidRPr="00DE1073">
              <w:t>168</w:t>
            </w:r>
          </w:p>
        </w:tc>
        <w:tc>
          <w:tcPr>
            <w:tcW w:w="620" w:type="dxa"/>
            <w:tcBorders>
              <w:top w:val="nil"/>
              <w:left w:val="nil"/>
              <w:bottom w:val="nil"/>
              <w:right w:val="nil"/>
            </w:tcBorders>
            <w:tcMar>
              <w:top w:w="100" w:type="dxa"/>
              <w:left w:w="40" w:type="dxa"/>
              <w:bottom w:w="40" w:type="dxa"/>
              <w:right w:w="0" w:type="dxa"/>
            </w:tcMar>
            <w:vAlign w:val="bottom"/>
          </w:tcPr>
          <w:p w14:paraId="5B33DEA9" w14:textId="77777777" w:rsidR="0062115A" w:rsidRPr="00DE1073" w:rsidRDefault="003823F2" w:rsidP="00DE1073">
            <w:r w:rsidRPr="00DE1073">
              <w:t>176</w:t>
            </w:r>
          </w:p>
        </w:tc>
        <w:tc>
          <w:tcPr>
            <w:tcW w:w="620" w:type="dxa"/>
            <w:tcBorders>
              <w:top w:val="nil"/>
              <w:left w:val="nil"/>
              <w:bottom w:val="nil"/>
              <w:right w:val="nil"/>
            </w:tcBorders>
            <w:tcMar>
              <w:top w:w="100" w:type="dxa"/>
              <w:left w:w="40" w:type="dxa"/>
              <w:bottom w:w="40" w:type="dxa"/>
              <w:right w:w="0" w:type="dxa"/>
            </w:tcMar>
            <w:vAlign w:val="bottom"/>
          </w:tcPr>
          <w:p w14:paraId="6FF1D99A" w14:textId="77777777" w:rsidR="0062115A" w:rsidRPr="00DE1073" w:rsidRDefault="003823F2" w:rsidP="00DE1073">
            <w:r w:rsidRPr="00DE1073">
              <w:t>148</w:t>
            </w:r>
          </w:p>
        </w:tc>
        <w:tc>
          <w:tcPr>
            <w:tcW w:w="620" w:type="dxa"/>
            <w:tcBorders>
              <w:top w:val="nil"/>
              <w:left w:val="nil"/>
              <w:bottom w:val="nil"/>
              <w:right w:val="nil"/>
            </w:tcBorders>
            <w:tcMar>
              <w:top w:w="100" w:type="dxa"/>
              <w:left w:w="40" w:type="dxa"/>
              <w:bottom w:w="40" w:type="dxa"/>
              <w:right w:w="0" w:type="dxa"/>
            </w:tcMar>
            <w:vAlign w:val="bottom"/>
          </w:tcPr>
          <w:p w14:paraId="2C35CB7A" w14:textId="77777777" w:rsidR="0062115A" w:rsidRPr="00DE1073" w:rsidRDefault="003823F2" w:rsidP="00DE1073">
            <w:r w:rsidRPr="00DE1073">
              <w:t>185</w:t>
            </w:r>
          </w:p>
        </w:tc>
        <w:tc>
          <w:tcPr>
            <w:tcW w:w="620" w:type="dxa"/>
            <w:tcBorders>
              <w:top w:val="nil"/>
              <w:left w:val="nil"/>
              <w:bottom w:val="nil"/>
              <w:right w:val="nil"/>
            </w:tcBorders>
            <w:tcMar>
              <w:top w:w="100" w:type="dxa"/>
              <w:left w:w="40" w:type="dxa"/>
              <w:bottom w:w="40" w:type="dxa"/>
              <w:right w:w="0" w:type="dxa"/>
            </w:tcMar>
            <w:vAlign w:val="bottom"/>
          </w:tcPr>
          <w:p w14:paraId="26CBDBC4" w14:textId="77777777" w:rsidR="0062115A" w:rsidRPr="00DE1073" w:rsidRDefault="003823F2" w:rsidP="00DE1073">
            <w:r w:rsidRPr="00DE1073">
              <w:t>190</w:t>
            </w:r>
          </w:p>
        </w:tc>
        <w:tc>
          <w:tcPr>
            <w:tcW w:w="620" w:type="dxa"/>
            <w:tcBorders>
              <w:top w:val="nil"/>
              <w:left w:val="nil"/>
              <w:bottom w:val="nil"/>
              <w:right w:val="nil"/>
            </w:tcBorders>
            <w:tcMar>
              <w:top w:w="100" w:type="dxa"/>
              <w:left w:w="40" w:type="dxa"/>
              <w:bottom w:w="40" w:type="dxa"/>
              <w:right w:w="0" w:type="dxa"/>
            </w:tcMar>
            <w:vAlign w:val="bottom"/>
          </w:tcPr>
          <w:p w14:paraId="75BABCE0" w14:textId="77777777" w:rsidR="0062115A" w:rsidRPr="00DE1073" w:rsidRDefault="003823F2" w:rsidP="00DE1073">
            <w:r w:rsidRPr="00DE1073">
              <w:t>197</w:t>
            </w:r>
          </w:p>
        </w:tc>
        <w:tc>
          <w:tcPr>
            <w:tcW w:w="620" w:type="dxa"/>
            <w:tcBorders>
              <w:top w:val="nil"/>
              <w:left w:val="nil"/>
              <w:bottom w:val="nil"/>
              <w:right w:val="nil"/>
            </w:tcBorders>
            <w:tcMar>
              <w:top w:w="100" w:type="dxa"/>
              <w:left w:w="40" w:type="dxa"/>
              <w:bottom w:w="40" w:type="dxa"/>
              <w:right w:w="0" w:type="dxa"/>
            </w:tcMar>
            <w:vAlign w:val="bottom"/>
          </w:tcPr>
          <w:p w14:paraId="17ECD2F1" w14:textId="77777777" w:rsidR="0062115A" w:rsidRPr="00DE1073" w:rsidRDefault="003823F2" w:rsidP="00DE1073">
            <w:r w:rsidRPr="00DE1073">
              <w:t>213</w:t>
            </w:r>
          </w:p>
        </w:tc>
        <w:tc>
          <w:tcPr>
            <w:tcW w:w="620" w:type="dxa"/>
            <w:tcBorders>
              <w:top w:val="nil"/>
              <w:left w:val="nil"/>
              <w:bottom w:val="nil"/>
              <w:right w:val="nil"/>
            </w:tcBorders>
            <w:tcMar>
              <w:top w:w="100" w:type="dxa"/>
              <w:left w:w="40" w:type="dxa"/>
              <w:bottom w:w="40" w:type="dxa"/>
              <w:right w:w="0" w:type="dxa"/>
            </w:tcMar>
            <w:vAlign w:val="bottom"/>
          </w:tcPr>
          <w:p w14:paraId="73651AE0" w14:textId="77777777" w:rsidR="0062115A" w:rsidRPr="00DE1073" w:rsidRDefault="003823F2" w:rsidP="00DE1073">
            <w:r w:rsidRPr="00DE1073">
              <w:t>227</w:t>
            </w:r>
          </w:p>
        </w:tc>
        <w:tc>
          <w:tcPr>
            <w:tcW w:w="620" w:type="dxa"/>
            <w:tcBorders>
              <w:top w:val="nil"/>
              <w:left w:val="nil"/>
              <w:bottom w:val="nil"/>
              <w:right w:val="nil"/>
            </w:tcBorders>
            <w:tcMar>
              <w:top w:w="100" w:type="dxa"/>
              <w:left w:w="40" w:type="dxa"/>
              <w:bottom w:w="40" w:type="dxa"/>
              <w:right w:w="0" w:type="dxa"/>
            </w:tcMar>
            <w:vAlign w:val="bottom"/>
          </w:tcPr>
          <w:p w14:paraId="08C4ED7A" w14:textId="77777777" w:rsidR="0062115A" w:rsidRPr="00DE1073" w:rsidRDefault="003823F2" w:rsidP="00DE1073">
            <w:r w:rsidRPr="00DE1073">
              <w:t>233</w:t>
            </w:r>
          </w:p>
        </w:tc>
        <w:tc>
          <w:tcPr>
            <w:tcW w:w="620" w:type="dxa"/>
            <w:tcBorders>
              <w:top w:val="nil"/>
              <w:left w:val="nil"/>
              <w:bottom w:val="nil"/>
              <w:right w:val="nil"/>
            </w:tcBorders>
            <w:tcMar>
              <w:top w:w="100" w:type="dxa"/>
              <w:left w:w="40" w:type="dxa"/>
              <w:bottom w:w="40" w:type="dxa"/>
              <w:right w:w="0" w:type="dxa"/>
            </w:tcMar>
            <w:vAlign w:val="bottom"/>
          </w:tcPr>
          <w:p w14:paraId="05D71C98" w14:textId="77777777" w:rsidR="0062115A" w:rsidRPr="00DE1073" w:rsidRDefault="003823F2" w:rsidP="00DE1073">
            <w:r w:rsidRPr="00DE1073">
              <w:t>233</w:t>
            </w:r>
          </w:p>
        </w:tc>
        <w:tc>
          <w:tcPr>
            <w:tcW w:w="640" w:type="dxa"/>
            <w:tcBorders>
              <w:top w:val="nil"/>
              <w:left w:val="nil"/>
              <w:bottom w:val="nil"/>
              <w:right w:val="nil"/>
            </w:tcBorders>
            <w:tcMar>
              <w:top w:w="100" w:type="dxa"/>
              <w:left w:w="40" w:type="dxa"/>
              <w:bottom w:w="40" w:type="dxa"/>
              <w:right w:w="0" w:type="dxa"/>
            </w:tcMar>
            <w:vAlign w:val="bottom"/>
          </w:tcPr>
          <w:p w14:paraId="28709A55" w14:textId="77777777" w:rsidR="0062115A" w:rsidRPr="00DE1073" w:rsidRDefault="003823F2" w:rsidP="00DE1073">
            <w:r w:rsidRPr="00DE1073">
              <w:t>238</w:t>
            </w:r>
          </w:p>
        </w:tc>
        <w:tc>
          <w:tcPr>
            <w:tcW w:w="640" w:type="dxa"/>
            <w:tcBorders>
              <w:top w:val="nil"/>
              <w:left w:val="nil"/>
              <w:bottom w:val="nil"/>
              <w:right w:val="nil"/>
            </w:tcBorders>
            <w:tcMar>
              <w:top w:w="100" w:type="dxa"/>
              <w:left w:w="40" w:type="dxa"/>
              <w:bottom w:w="40" w:type="dxa"/>
              <w:right w:w="0" w:type="dxa"/>
            </w:tcMar>
            <w:vAlign w:val="bottom"/>
          </w:tcPr>
          <w:p w14:paraId="02DD81AE" w14:textId="77777777" w:rsidR="0062115A" w:rsidRPr="00DE1073" w:rsidRDefault="003823F2" w:rsidP="00DE1073">
            <w:r w:rsidRPr="00DE1073">
              <w:t>239</w:t>
            </w:r>
          </w:p>
        </w:tc>
        <w:tc>
          <w:tcPr>
            <w:tcW w:w="640" w:type="dxa"/>
            <w:tcBorders>
              <w:top w:val="nil"/>
              <w:left w:val="nil"/>
              <w:bottom w:val="nil"/>
              <w:right w:val="nil"/>
            </w:tcBorders>
            <w:tcMar>
              <w:top w:w="100" w:type="dxa"/>
              <w:left w:w="40" w:type="dxa"/>
              <w:bottom w:w="40" w:type="dxa"/>
              <w:right w:w="0" w:type="dxa"/>
            </w:tcMar>
            <w:vAlign w:val="bottom"/>
          </w:tcPr>
          <w:p w14:paraId="06C498AD" w14:textId="77777777" w:rsidR="0062115A" w:rsidRPr="00DE1073" w:rsidRDefault="003823F2" w:rsidP="00DE1073">
            <w:r w:rsidRPr="00DE1073">
              <w:t>244</w:t>
            </w:r>
          </w:p>
        </w:tc>
        <w:tc>
          <w:tcPr>
            <w:tcW w:w="640" w:type="dxa"/>
            <w:tcBorders>
              <w:top w:val="nil"/>
              <w:left w:val="nil"/>
              <w:bottom w:val="nil"/>
              <w:right w:val="nil"/>
            </w:tcBorders>
            <w:tcMar>
              <w:top w:w="100" w:type="dxa"/>
              <w:left w:w="40" w:type="dxa"/>
              <w:bottom w:w="40" w:type="dxa"/>
              <w:right w:w="0" w:type="dxa"/>
            </w:tcMar>
            <w:vAlign w:val="bottom"/>
          </w:tcPr>
          <w:p w14:paraId="3F21DB9F" w14:textId="77777777" w:rsidR="0062115A" w:rsidRPr="00DE1073" w:rsidRDefault="003823F2" w:rsidP="00DE1073">
            <w:r w:rsidRPr="00DE1073">
              <w:t>245</w:t>
            </w:r>
          </w:p>
        </w:tc>
        <w:tc>
          <w:tcPr>
            <w:tcW w:w="640" w:type="dxa"/>
            <w:tcBorders>
              <w:top w:val="nil"/>
              <w:left w:val="nil"/>
              <w:bottom w:val="nil"/>
              <w:right w:val="nil"/>
            </w:tcBorders>
            <w:tcMar>
              <w:top w:w="100" w:type="dxa"/>
              <w:left w:w="40" w:type="dxa"/>
              <w:bottom w:w="40" w:type="dxa"/>
              <w:right w:w="0" w:type="dxa"/>
            </w:tcMar>
            <w:vAlign w:val="bottom"/>
          </w:tcPr>
          <w:p w14:paraId="10F34B21" w14:textId="77777777" w:rsidR="0062115A" w:rsidRPr="00DE1073" w:rsidRDefault="003823F2" w:rsidP="00DE1073">
            <w:r w:rsidRPr="00DE1073">
              <w:t>255</w:t>
            </w:r>
          </w:p>
        </w:tc>
        <w:tc>
          <w:tcPr>
            <w:tcW w:w="640" w:type="dxa"/>
            <w:tcBorders>
              <w:top w:val="nil"/>
              <w:left w:val="nil"/>
              <w:bottom w:val="nil"/>
              <w:right w:val="nil"/>
            </w:tcBorders>
            <w:tcMar>
              <w:top w:w="100" w:type="dxa"/>
              <w:left w:w="40" w:type="dxa"/>
              <w:bottom w:w="40" w:type="dxa"/>
              <w:right w:w="0" w:type="dxa"/>
            </w:tcMar>
            <w:vAlign w:val="bottom"/>
          </w:tcPr>
          <w:p w14:paraId="6095FC84" w14:textId="77777777" w:rsidR="0062115A" w:rsidRPr="00DE1073" w:rsidRDefault="003823F2" w:rsidP="00DE1073">
            <w:r w:rsidRPr="00DE1073">
              <w:t>262</w:t>
            </w:r>
          </w:p>
        </w:tc>
      </w:tr>
      <w:tr w:rsidR="0062115A" w:rsidRPr="00DE1073" w14:paraId="3C94CCE7"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63449035" w14:textId="77777777" w:rsidR="0062115A" w:rsidRPr="00DE1073" w:rsidRDefault="003823F2" w:rsidP="00DE1073">
            <w:r w:rsidRPr="00D10D15">
              <w:rPr>
                <w:rStyle w:val="kursiv"/>
              </w:rPr>
              <w:t>hvorav: SDØE</w:t>
            </w:r>
            <w:r w:rsidRPr="00D10D15">
              <w:rPr>
                <w:rStyle w:val="kursiv"/>
              </w:rPr>
              <w:tab/>
            </w:r>
          </w:p>
        </w:tc>
        <w:tc>
          <w:tcPr>
            <w:tcW w:w="620" w:type="dxa"/>
            <w:tcBorders>
              <w:top w:val="nil"/>
              <w:left w:val="nil"/>
              <w:bottom w:val="nil"/>
              <w:right w:val="nil"/>
            </w:tcBorders>
            <w:tcMar>
              <w:top w:w="100" w:type="dxa"/>
              <w:left w:w="40" w:type="dxa"/>
              <w:bottom w:w="40" w:type="dxa"/>
              <w:right w:w="0" w:type="dxa"/>
            </w:tcMar>
            <w:vAlign w:val="bottom"/>
          </w:tcPr>
          <w:p w14:paraId="585D3B29" w14:textId="77777777" w:rsidR="0062115A" w:rsidRPr="00DE1073" w:rsidRDefault="003823F2" w:rsidP="00DE1073">
            <w:r w:rsidRPr="00DE1073">
              <w:t>55</w:t>
            </w:r>
          </w:p>
        </w:tc>
        <w:tc>
          <w:tcPr>
            <w:tcW w:w="620" w:type="dxa"/>
            <w:tcBorders>
              <w:top w:val="nil"/>
              <w:left w:val="nil"/>
              <w:bottom w:val="nil"/>
              <w:right w:val="nil"/>
            </w:tcBorders>
            <w:tcMar>
              <w:top w:w="100" w:type="dxa"/>
              <w:left w:w="40" w:type="dxa"/>
              <w:bottom w:w="40" w:type="dxa"/>
              <w:right w:w="0" w:type="dxa"/>
            </w:tcMar>
            <w:vAlign w:val="bottom"/>
          </w:tcPr>
          <w:p w14:paraId="0BB3820B" w14:textId="77777777" w:rsidR="0062115A" w:rsidRPr="00DE1073" w:rsidRDefault="003823F2" w:rsidP="00DE1073">
            <w:r w:rsidRPr="00DE1073">
              <w:t>113</w:t>
            </w:r>
          </w:p>
        </w:tc>
        <w:tc>
          <w:tcPr>
            <w:tcW w:w="620" w:type="dxa"/>
            <w:tcBorders>
              <w:top w:val="nil"/>
              <w:left w:val="nil"/>
              <w:bottom w:val="nil"/>
              <w:right w:val="nil"/>
            </w:tcBorders>
            <w:tcMar>
              <w:top w:w="100" w:type="dxa"/>
              <w:left w:w="40" w:type="dxa"/>
              <w:bottom w:w="40" w:type="dxa"/>
              <w:right w:w="0" w:type="dxa"/>
            </w:tcMar>
            <w:vAlign w:val="bottom"/>
          </w:tcPr>
          <w:p w14:paraId="009093ED" w14:textId="77777777" w:rsidR="0062115A" w:rsidRPr="00DE1073" w:rsidRDefault="003823F2" w:rsidP="00DE1073">
            <w:r w:rsidRPr="00DE1073">
              <w:t>151</w:t>
            </w:r>
          </w:p>
        </w:tc>
        <w:tc>
          <w:tcPr>
            <w:tcW w:w="620" w:type="dxa"/>
            <w:tcBorders>
              <w:top w:val="nil"/>
              <w:left w:val="nil"/>
              <w:bottom w:val="nil"/>
              <w:right w:val="nil"/>
            </w:tcBorders>
            <w:tcMar>
              <w:top w:w="100" w:type="dxa"/>
              <w:left w:w="40" w:type="dxa"/>
              <w:bottom w:w="40" w:type="dxa"/>
              <w:right w:w="0" w:type="dxa"/>
            </w:tcMar>
            <w:vAlign w:val="bottom"/>
          </w:tcPr>
          <w:p w14:paraId="458799DA" w14:textId="77777777" w:rsidR="0062115A" w:rsidRPr="00DE1073" w:rsidRDefault="003823F2" w:rsidP="00DE1073">
            <w:r w:rsidRPr="00DE1073">
              <w:t>129</w:t>
            </w:r>
          </w:p>
        </w:tc>
        <w:tc>
          <w:tcPr>
            <w:tcW w:w="620" w:type="dxa"/>
            <w:tcBorders>
              <w:top w:val="nil"/>
              <w:left w:val="nil"/>
              <w:bottom w:val="nil"/>
              <w:right w:val="nil"/>
            </w:tcBorders>
            <w:tcMar>
              <w:top w:w="100" w:type="dxa"/>
              <w:left w:w="40" w:type="dxa"/>
              <w:bottom w:w="40" w:type="dxa"/>
              <w:right w:w="0" w:type="dxa"/>
            </w:tcMar>
            <w:vAlign w:val="bottom"/>
          </w:tcPr>
          <w:p w14:paraId="7E262738" w14:textId="77777777" w:rsidR="0062115A" w:rsidRPr="00DE1073" w:rsidRDefault="003823F2" w:rsidP="00DE1073">
            <w:r w:rsidRPr="00DE1073">
              <w:t>154</w:t>
            </w:r>
          </w:p>
        </w:tc>
        <w:tc>
          <w:tcPr>
            <w:tcW w:w="620" w:type="dxa"/>
            <w:tcBorders>
              <w:top w:val="nil"/>
              <w:left w:val="nil"/>
              <w:bottom w:val="nil"/>
              <w:right w:val="nil"/>
            </w:tcBorders>
            <w:tcMar>
              <w:top w:w="100" w:type="dxa"/>
              <w:left w:w="40" w:type="dxa"/>
              <w:bottom w:w="40" w:type="dxa"/>
              <w:right w:w="0" w:type="dxa"/>
            </w:tcMar>
            <w:vAlign w:val="bottom"/>
          </w:tcPr>
          <w:p w14:paraId="18BB91A6" w14:textId="77777777" w:rsidR="0062115A" w:rsidRPr="00DE1073" w:rsidRDefault="003823F2" w:rsidP="00DE1073">
            <w:r w:rsidRPr="00DE1073">
              <w:t>158</w:t>
            </w:r>
          </w:p>
        </w:tc>
        <w:tc>
          <w:tcPr>
            <w:tcW w:w="620" w:type="dxa"/>
            <w:tcBorders>
              <w:top w:val="nil"/>
              <w:left w:val="nil"/>
              <w:bottom w:val="nil"/>
              <w:right w:val="nil"/>
            </w:tcBorders>
            <w:tcMar>
              <w:top w:w="100" w:type="dxa"/>
              <w:left w:w="40" w:type="dxa"/>
              <w:bottom w:w="40" w:type="dxa"/>
              <w:right w:w="0" w:type="dxa"/>
            </w:tcMar>
            <w:vAlign w:val="bottom"/>
          </w:tcPr>
          <w:p w14:paraId="6ECF3BFC" w14:textId="77777777" w:rsidR="0062115A" w:rsidRPr="00DE1073" w:rsidRDefault="003823F2" w:rsidP="00DE1073">
            <w:r w:rsidRPr="00DE1073">
              <w:t>163</w:t>
            </w:r>
          </w:p>
        </w:tc>
        <w:tc>
          <w:tcPr>
            <w:tcW w:w="620" w:type="dxa"/>
            <w:tcBorders>
              <w:top w:val="nil"/>
              <w:left w:val="nil"/>
              <w:bottom w:val="nil"/>
              <w:right w:val="nil"/>
            </w:tcBorders>
            <w:tcMar>
              <w:top w:w="100" w:type="dxa"/>
              <w:left w:w="40" w:type="dxa"/>
              <w:bottom w:w="40" w:type="dxa"/>
              <w:right w:w="0" w:type="dxa"/>
            </w:tcMar>
            <w:vAlign w:val="bottom"/>
          </w:tcPr>
          <w:p w14:paraId="1F3D129B" w14:textId="77777777" w:rsidR="0062115A" w:rsidRPr="00DE1073" w:rsidRDefault="003823F2" w:rsidP="00DE1073">
            <w:r w:rsidRPr="00DE1073">
              <w:t>176</w:t>
            </w:r>
          </w:p>
        </w:tc>
        <w:tc>
          <w:tcPr>
            <w:tcW w:w="620" w:type="dxa"/>
            <w:tcBorders>
              <w:top w:val="nil"/>
              <w:left w:val="nil"/>
              <w:bottom w:val="nil"/>
              <w:right w:val="nil"/>
            </w:tcBorders>
            <w:tcMar>
              <w:top w:w="100" w:type="dxa"/>
              <w:left w:w="40" w:type="dxa"/>
              <w:bottom w:w="40" w:type="dxa"/>
              <w:right w:w="0" w:type="dxa"/>
            </w:tcMar>
            <w:vAlign w:val="bottom"/>
          </w:tcPr>
          <w:p w14:paraId="04FF990E" w14:textId="77777777" w:rsidR="0062115A" w:rsidRPr="00DE1073" w:rsidRDefault="003823F2" w:rsidP="00DE1073">
            <w:r w:rsidRPr="00DE1073">
              <w:t>193</w:t>
            </w:r>
          </w:p>
        </w:tc>
        <w:tc>
          <w:tcPr>
            <w:tcW w:w="620" w:type="dxa"/>
            <w:tcBorders>
              <w:top w:val="nil"/>
              <w:left w:val="nil"/>
              <w:bottom w:val="nil"/>
              <w:right w:val="nil"/>
            </w:tcBorders>
            <w:tcMar>
              <w:top w:w="100" w:type="dxa"/>
              <w:left w:w="40" w:type="dxa"/>
              <w:bottom w:w="40" w:type="dxa"/>
              <w:right w:w="0" w:type="dxa"/>
            </w:tcMar>
            <w:vAlign w:val="bottom"/>
          </w:tcPr>
          <w:p w14:paraId="5C9F7245" w14:textId="77777777" w:rsidR="0062115A" w:rsidRPr="00DE1073" w:rsidRDefault="003823F2" w:rsidP="00DE1073">
            <w:r w:rsidRPr="00DE1073">
              <w:t>193</w:t>
            </w:r>
          </w:p>
        </w:tc>
        <w:tc>
          <w:tcPr>
            <w:tcW w:w="620" w:type="dxa"/>
            <w:tcBorders>
              <w:top w:val="nil"/>
              <w:left w:val="nil"/>
              <w:bottom w:val="nil"/>
              <w:right w:val="nil"/>
            </w:tcBorders>
            <w:tcMar>
              <w:top w:w="100" w:type="dxa"/>
              <w:left w:w="40" w:type="dxa"/>
              <w:bottom w:w="40" w:type="dxa"/>
              <w:right w:w="0" w:type="dxa"/>
            </w:tcMar>
            <w:vAlign w:val="bottom"/>
          </w:tcPr>
          <w:p w14:paraId="6BEFA624" w14:textId="77777777" w:rsidR="0062115A" w:rsidRPr="00DE1073" w:rsidRDefault="003823F2" w:rsidP="00DE1073">
            <w:r w:rsidRPr="00DE1073">
              <w:t>192</w:t>
            </w:r>
          </w:p>
        </w:tc>
        <w:tc>
          <w:tcPr>
            <w:tcW w:w="640" w:type="dxa"/>
            <w:tcBorders>
              <w:top w:val="nil"/>
              <w:left w:val="nil"/>
              <w:bottom w:val="nil"/>
              <w:right w:val="nil"/>
            </w:tcBorders>
            <w:tcMar>
              <w:top w:w="100" w:type="dxa"/>
              <w:left w:w="40" w:type="dxa"/>
              <w:bottom w:w="40" w:type="dxa"/>
              <w:right w:w="0" w:type="dxa"/>
            </w:tcMar>
            <w:vAlign w:val="bottom"/>
          </w:tcPr>
          <w:p w14:paraId="63C5B48D" w14:textId="77777777" w:rsidR="0062115A" w:rsidRPr="00DE1073" w:rsidRDefault="003823F2" w:rsidP="00DE1073">
            <w:r w:rsidRPr="00DE1073">
              <w:t>195</w:t>
            </w:r>
          </w:p>
        </w:tc>
        <w:tc>
          <w:tcPr>
            <w:tcW w:w="640" w:type="dxa"/>
            <w:tcBorders>
              <w:top w:val="nil"/>
              <w:left w:val="nil"/>
              <w:bottom w:val="nil"/>
              <w:right w:val="nil"/>
            </w:tcBorders>
            <w:tcMar>
              <w:top w:w="100" w:type="dxa"/>
              <w:left w:w="40" w:type="dxa"/>
              <w:bottom w:w="40" w:type="dxa"/>
              <w:right w:w="0" w:type="dxa"/>
            </w:tcMar>
            <w:vAlign w:val="bottom"/>
          </w:tcPr>
          <w:p w14:paraId="32AC80A1" w14:textId="77777777" w:rsidR="0062115A" w:rsidRPr="00DE1073" w:rsidRDefault="003823F2" w:rsidP="00DE1073">
            <w:r w:rsidRPr="00DE1073">
              <w:t>193</w:t>
            </w:r>
          </w:p>
        </w:tc>
        <w:tc>
          <w:tcPr>
            <w:tcW w:w="640" w:type="dxa"/>
            <w:tcBorders>
              <w:top w:val="nil"/>
              <w:left w:val="nil"/>
              <w:bottom w:val="nil"/>
              <w:right w:val="nil"/>
            </w:tcBorders>
            <w:tcMar>
              <w:top w:w="100" w:type="dxa"/>
              <w:left w:w="40" w:type="dxa"/>
              <w:bottom w:w="40" w:type="dxa"/>
              <w:right w:w="0" w:type="dxa"/>
            </w:tcMar>
            <w:vAlign w:val="bottom"/>
          </w:tcPr>
          <w:p w14:paraId="1ECF808C" w14:textId="77777777" w:rsidR="0062115A" w:rsidRPr="00DE1073" w:rsidRDefault="003823F2" w:rsidP="00DE1073">
            <w:r w:rsidRPr="00DE1073">
              <w:t>195</w:t>
            </w:r>
          </w:p>
        </w:tc>
        <w:tc>
          <w:tcPr>
            <w:tcW w:w="640" w:type="dxa"/>
            <w:tcBorders>
              <w:top w:val="nil"/>
              <w:left w:val="nil"/>
              <w:bottom w:val="nil"/>
              <w:right w:val="nil"/>
            </w:tcBorders>
            <w:tcMar>
              <w:top w:w="100" w:type="dxa"/>
              <w:left w:w="40" w:type="dxa"/>
              <w:bottom w:w="40" w:type="dxa"/>
              <w:right w:w="0" w:type="dxa"/>
            </w:tcMar>
            <w:vAlign w:val="bottom"/>
          </w:tcPr>
          <w:p w14:paraId="19834F75" w14:textId="77777777" w:rsidR="0062115A" w:rsidRPr="00DE1073" w:rsidRDefault="003823F2" w:rsidP="00DE1073">
            <w:r w:rsidRPr="00DE1073">
              <w:t>194</w:t>
            </w:r>
          </w:p>
        </w:tc>
        <w:tc>
          <w:tcPr>
            <w:tcW w:w="640" w:type="dxa"/>
            <w:tcBorders>
              <w:top w:val="nil"/>
              <w:left w:val="nil"/>
              <w:bottom w:val="nil"/>
              <w:right w:val="nil"/>
            </w:tcBorders>
            <w:tcMar>
              <w:top w:w="100" w:type="dxa"/>
              <w:left w:w="40" w:type="dxa"/>
              <w:bottom w:w="40" w:type="dxa"/>
              <w:right w:w="0" w:type="dxa"/>
            </w:tcMar>
            <w:vAlign w:val="bottom"/>
          </w:tcPr>
          <w:p w14:paraId="5D8BF1C0" w14:textId="77777777" w:rsidR="0062115A" w:rsidRPr="00DE1073" w:rsidRDefault="003823F2" w:rsidP="00DE1073">
            <w:r w:rsidRPr="00DE1073">
              <w:t>201</w:t>
            </w:r>
          </w:p>
        </w:tc>
        <w:tc>
          <w:tcPr>
            <w:tcW w:w="640" w:type="dxa"/>
            <w:tcBorders>
              <w:top w:val="nil"/>
              <w:left w:val="nil"/>
              <w:bottom w:val="nil"/>
              <w:right w:val="nil"/>
            </w:tcBorders>
            <w:tcMar>
              <w:top w:w="100" w:type="dxa"/>
              <w:left w:w="40" w:type="dxa"/>
              <w:bottom w:w="40" w:type="dxa"/>
              <w:right w:w="0" w:type="dxa"/>
            </w:tcMar>
            <w:vAlign w:val="bottom"/>
          </w:tcPr>
          <w:p w14:paraId="5CC64012" w14:textId="77777777" w:rsidR="0062115A" w:rsidRPr="00DE1073" w:rsidRDefault="003823F2" w:rsidP="00DE1073">
            <w:r w:rsidRPr="00DE1073">
              <w:t>203</w:t>
            </w:r>
          </w:p>
        </w:tc>
      </w:tr>
      <w:tr w:rsidR="0062115A" w:rsidRPr="00DE1073" w14:paraId="33E2AF69"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33859602" w14:textId="77777777" w:rsidR="0062115A" w:rsidRPr="00DE1073" w:rsidRDefault="003823F2" w:rsidP="00DE1073">
            <w:r w:rsidRPr="00DE1073">
              <w:t>69. Egenbeholdning statspapirer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26D88745"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BCA32EA"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77101478"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3EEE3B27" w14:textId="77777777" w:rsidR="0062115A" w:rsidRPr="00DE1073" w:rsidRDefault="003823F2" w:rsidP="00DE1073">
            <w:r w:rsidRPr="00DE1073">
              <w:t>14</w:t>
            </w:r>
          </w:p>
        </w:tc>
        <w:tc>
          <w:tcPr>
            <w:tcW w:w="620" w:type="dxa"/>
            <w:tcBorders>
              <w:top w:val="nil"/>
              <w:left w:val="nil"/>
              <w:bottom w:val="nil"/>
              <w:right w:val="nil"/>
            </w:tcBorders>
            <w:tcMar>
              <w:top w:w="100" w:type="dxa"/>
              <w:left w:w="40" w:type="dxa"/>
              <w:bottom w:w="40" w:type="dxa"/>
              <w:right w:w="0" w:type="dxa"/>
            </w:tcMar>
            <w:vAlign w:val="bottom"/>
          </w:tcPr>
          <w:p w14:paraId="54600EE0" w14:textId="77777777" w:rsidR="0062115A" w:rsidRPr="00DE1073" w:rsidRDefault="003823F2" w:rsidP="00DE1073">
            <w:r w:rsidRPr="00DE1073">
              <w:t>48</w:t>
            </w:r>
          </w:p>
        </w:tc>
        <w:tc>
          <w:tcPr>
            <w:tcW w:w="620" w:type="dxa"/>
            <w:tcBorders>
              <w:top w:val="nil"/>
              <w:left w:val="nil"/>
              <w:bottom w:val="nil"/>
              <w:right w:val="nil"/>
            </w:tcBorders>
            <w:tcMar>
              <w:top w:w="100" w:type="dxa"/>
              <w:left w:w="40" w:type="dxa"/>
              <w:bottom w:w="40" w:type="dxa"/>
              <w:right w:w="0" w:type="dxa"/>
            </w:tcMar>
            <w:vAlign w:val="bottom"/>
          </w:tcPr>
          <w:p w14:paraId="04277AB3" w14:textId="77777777" w:rsidR="0062115A" w:rsidRPr="00DE1073" w:rsidRDefault="003823F2" w:rsidP="00DE1073">
            <w:r w:rsidRPr="00DE1073">
              <w:t>41</w:t>
            </w:r>
          </w:p>
        </w:tc>
        <w:tc>
          <w:tcPr>
            <w:tcW w:w="620" w:type="dxa"/>
            <w:tcBorders>
              <w:top w:val="nil"/>
              <w:left w:val="nil"/>
              <w:bottom w:val="nil"/>
              <w:right w:val="nil"/>
            </w:tcBorders>
            <w:tcMar>
              <w:top w:w="100" w:type="dxa"/>
              <w:left w:w="40" w:type="dxa"/>
              <w:bottom w:w="40" w:type="dxa"/>
              <w:right w:w="0" w:type="dxa"/>
            </w:tcMar>
            <w:vAlign w:val="bottom"/>
          </w:tcPr>
          <w:p w14:paraId="799AD7E7" w14:textId="77777777" w:rsidR="0062115A" w:rsidRPr="00DE1073" w:rsidRDefault="003823F2" w:rsidP="00DE1073">
            <w:r w:rsidRPr="00DE1073">
              <w:t>45</w:t>
            </w:r>
          </w:p>
        </w:tc>
        <w:tc>
          <w:tcPr>
            <w:tcW w:w="620" w:type="dxa"/>
            <w:tcBorders>
              <w:top w:val="nil"/>
              <w:left w:val="nil"/>
              <w:bottom w:val="nil"/>
              <w:right w:val="nil"/>
            </w:tcBorders>
            <w:tcMar>
              <w:top w:w="100" w:type="dxa"/>
              <w:left w:w="40" w:type="dxa"/>
              <w:bottom w:w="40" w:type="dxa"/>
              <w:right w:w="0" w:type="dxa"/>
            </w:tcMar>
            <w:vAlign w:val="bottom"/>
          </w:tcPr>
          <w:p w14:paraId="44599F92" w14:textId="77777777" w:rsidR="0062115A" w:rsidRPr="00DE1073" w:rsidRDefault="003823F2" w:rsidP="00DE1073">
            <w:r w:rsidRPr="00DE1073">
              <w:t>60</w:t>
            </w:r>
          </w:p>
        </w:tc>
        <w:tc>
          <w:tcPr>
            <w:tcW w:w="620" w:type="dxa"/>
            <w:tcBorders>
              <w:top w:val="nil"/>
              <w:left w:val="nil"/>
              <w:bottom w:val="nil"/>
              <w:right w:val="nil"/>
            </w:tcBorders>
            <w:tcMar>
              <w:top w:w="100" w:type="dxa"/>
              <w:left w:w="40" w:type="dxa"/>
              <w:bottom w:w="40" w:type="dxa"/>
              <w:right w:w="0" w:type="dxa"/>
            </w:tcMar>
            <w:vAlign w:val="bottom"/>
          </w:tcPr>
          <w:p w14:paraId="3D4B782F" w14:textId="77777777" w:rsidR="0062115A" w:rsidRPr="00DE1073" w:rsidRDefault="003823F2" w:rsidP="00DE1073">
            <w:r w:rsidRPr="00DE1073">
              <w:t>64</w:t>
            </w:r>
          </w:p>
        </w:tc>
        <w:tc>
          <w:tcPr>
            <w:tcW w:w="620" w:type="dxa"/>
            <w:tcBorders>
              <w:top w:val="nil"/>
              <w:left w:val="nil"/>
              <w:bottom w:val="nil"/>
              <w:right w:val="nil"/>
            </w:tcBorders>
            <w:tcMar>
              <w:top w:w="100" w:type="dxa"/>
              <w:left w:w="40" w:type="dxa"/>
              <w:bottom w:w="40" w:type="dxa"/>
              <w:right w:w="0" w:type="dxa"/>
            </w:tcMar>
            <w:vAlign w:val="bottom"/>
          </w:tcPr>
          <w:p w14:paraId="134E7C3E" w14:textId="77777777" w:rsidR="0062115A" w:rsidRPr="00DE1073" w:rsidRDefault="003823F2" w:rsidP="00DE1073">
            <w:r w:rsidRPr="00DE1073">
              <w:t>68</w:t>
            </w:r>
          </w:p>
        </w:tc>
        <w:tc>
          <w:tcPr>
            <w:tcW w:w="620" w:type="dxa"/>
            <w:tcBorders>
              <w:top w:val="nil"/>
              <w:left w:val="nil"/>
              <w:bottom w:val="nil"/>
              <w:right w:val="nil"/>
            </w:tcBorders>
            <w:tcMar>
              <w:top w:w="100" w:type="dxa"/>
              <w:left w:w="40" w:type="dxa"/>
              <w:bottom w:w="40" w:type="dxa"/>
              <w:right w:w="0" w:type="dxa"/>
            </w:tcMar>
            <w:vAlign w:val="bottom"/>
          </w:tcPr>
          <w:p w14:paraId="45010FD8" w14:textId="77777777" w:rsidR="0062115A" w:rsidRPr="00DE1073" w:rsidRDefault="003823F2" w:rsidP="00DE1073">
            <w:r w:rsidRPr="00DE1073">
              <w:t>82</w:t>
            </w:r>
          </w:p>
        </w:tc>
        <w:tc>
          <w:tcPr>
            <w:tcW w:w="640" w:type="dxa"/>
            <w:tcBorders>
              <w:top w:val="nil"/>
              <w:left w:val="nil"/>
              <w:bottom w:val="nil"/>
              <w:right w:val="nil"/>
            </w:tcBorders>
            <w:tcMar>
              <w:top w:w="100" w:type="dxa"/>
              <w:left w:w="40" w:type="dxa"/>
              <w:bottom w:w="40" w:type="dxa"/>
              <w:right w:w="0" w:type="dxa"/>
            </w:tcMar>
            <w:vAlign w:val="bottom"/>
          </w:tcPr>
          <w:p w14:paraId="54C9A995" w14:textId="77777777" w:rsidR="0062115A" w:rsidRPr="00DE1073" w:rsidRDefault="003823F2" w:rsidP="00DE1073">
            <w:r w:rsidRPr="00DE1073">
              <w:t>78</w:t>
            </w:r>
          </w:p>
        </w:tc>
        <w:tc>
          <w:tcPr>
            <w:tcW w:w="640" w:type="dxa"/>
            <w:tcBorders>
              <w:top w:val="nil"/>
              <w:left w:val="nil"/>
              <w:bottom w:val="nil"/>
              <w:right w:val="nil"/>
            </w:tcBorders>
            <w:tcMar>
              <w:top w:w="100" w:type="dxa"/>
              <w:left w:w="40" w:type="dxa"/>
              <w:bottom w:w="40" w:type="dxa"/>
              <w:right w:w="0" w:type="dxa"/>
            </w:tcMar>
            <w:vAlign w:val="bottom"/>
          </w:tcPr>
          <w:p w14:paraId="577BAA58" w14:textId="77777777" w:rsidR="0062115A" w:rsidRPr="00DE1073" w:rsidRDefault="003823F2" w:rsidP="00DE1073">
            <w:r w:rsidRPr="00DE1073">
              <w:t>59</w:t>
            </w:r>
          </w:p>
        </w:tc>
        <w:tc>
          <w:tcPr>
            <w:tcW w:w="640" w:type="dxa"/>
            <w:tcBorders>
              <w:top w:val="nil"/>
              <w:left w:val="nil"/>
              <w:bottom w:val="nil"/>
              <w:right w:val="nil"/>
            </w:tcBorders>
            <w:tcMar>
              <w:top w:w="100" w:type="dxa"/>
              <w:left w:w="40" w:type="dxa"/>
              <w:bottom w:w="40" w:type="dxa"/>
              <w:right w:w="0" w:type="dxa"/>
            </w:tcMar>
            <w:vAlign w:val="bottom"/>
          </w:tcPr>
          <w:p w14:paraId="3E42DD6B" w14:textId="77777777" w:rsidR="0062115A" w:rsidRPr="00DE1073" w:rsidRDefault="003823F2" w:rsidP="00DE1073">
            <w:r w:rsidRPr="00DE1073">
              <w:t>42</w:t>
            </w:r>
          </w:p>
        </w:tc>
        <w:tc>
          <w:tcPr>
            <w:tcW w:w="640" w:type="dxa"/>
            <w:tcBorders>
              <w:top w:val="nil"/>
              <w:left w:val="nil"/>
              <w:bottom w:val="nil"/>
              <w:right w:val="nil"/>
            </w:tcBorders>
            <w:tcMar>
              <w:top w:w="100" w:type="dxa"/>
              <w:left w:w="40" w:type="dxa"/>
              <w:bottom w:w="40" w:type="dxa"/>
              <w:right w:w="0" w:type="dxa"/>
            </w:tcMar>
            <w:vAlign w:val="bottom"/>
          </w:tcPr>
          <w:p w14:paraId="2635177B" w14:textId="77777777" w:rsidR="0062115A" w:rsidRPr="00DE1073" w:rsidRDefault="003823F2" w:rsidP="00DE1073">
            <w:r w:rsidRPr="00DE1073">
              <w:t>75</w:t>
            </w:r>
          </w:p>
        </w:tc>
        <w:tc>
          <w:tcPr>
            <w:tcW w:w="640" w:type="dxa"/>
            <w:tcBorders>
              <w:top w:val="nil"/>
              <w:left w:val="nil"/>
              <w:bottom w:val="nil"/>
              <w:right w:val="nil"/>
            </w:tcBorders>
            <w:tcMar>
              <w:top w:w="100" w:type="dxa"/>
              <w:left w:w="40" w:type="dxa"/>
              <w:bottom w:w="40" w:type="dxa"/>
              <w:right w:w="0" w:type="dxa"/>
            </w:tcMar>
            <w:vAlign w:val="bottom"/>
          </w:tcPr>
          <w:p w14:paraId="5DD299B5" w14:textId="77777777" w:rsidR="0062115A" w:rsidRPr="00DE1073" w:rsidRDefault="003823F2" w:rsidP="00DE1073">
            <w:r w:rsidRPr="00DE1073">
              <w:t>75</w:t>
            </w:r>
          </w:p>
        </w:tc>
        <w:tc>
          <w:tcPr>
            <w:tcW w:w="640" w:type="dxa"/>
            <w:tcBorders>
              <w:top w:val="nil"/>
              <w:left w:val="nil"/>
              <w:bottom w:val="nil"/>
              <w:right w:val="nil"/>
            </w:tcBorders>
            <w:tcMar>
              <w:top w:w="100" w:type="dxa"/>
              <w:left w:w="40" w:type="dxa"/>
              <w:bottom w:w="40" w:type="dxa"/>
              <w:right w:w="0" w:type="dxa"/>
            </w:tcMar>
            <w:vAlign w:val="bottom"/>
          </w:tcPr>
          <w:p w14:paraId="735F8E4A" w14:textId="77777777" w:rsidR="0062115A" w:rsidRPr="00DE1073" w:rsidRDefault="003823F2" w:rsidP="00DE1073">
            <w:r w:rsidRPr="00DE1073">
              <w:t>89</w:t>
            </w:r>
          </w:p>
        </w:tc>
      </w:tr>
      <w:tr w:rsidR="0062115A" w:rsidRPr="00DE1073" w14:paraId="5E254881"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1A7012CF" w14:textId="77777777" w:rsidR="0062115A" w:rsidRPr="00DE1073" w:rsidRDefault="003823F2" w:rsidP="00DE1073">
            <w:r w:rsidRPr="00DE1073">
              <w:t>70.–72. Mellomværender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588E437F"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64C05718" w14:textId="77777777" w:rsidR="0062115A" w:rsidRPr="00DE1073" w:rsidRDefault="003823F2" w:rsidP="00DE1073">
            <w:r w:rsidRPr="00DE1073">
              <w:t>6</w:t>
            </w:r>
          </w:p>
        </w:tc>
        <w:tc>
          <w:tcPr>
            <w:tcW w:w="620" w:type="dxa"/>
            <w:tcBorders>
              <w:top w:val="nil"/>
              <w:left w:val="nil"/>
              <w:bottom w:val="nil"/>
              <w:right w:val="nil"/>
            </w:tcBorders>
            <w:tcMar>
              <w:top w:w="100" w:type="dxa"/>
              <w:left w:w="40" w:type="dxa"/>
              <w:bottom w:w="40" w:type="dxa"/>
              <w:right w:w="0" w:type="dxa"/>
            </w:tcMar>
            <w:vAlign w:val="bottom"/>
          </w:tcPr>
          <w:p w14:paraId="41DA2C81"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9EA2335" w14:textId="77777777" w:rsidR="0062115A" w:rsidRPr="00DE1073" w:rsidRDefault="003823F2" w:rsidP="00DE1073">
            <w:r w:rsidRPr="00DE1073">
              <w:t>-10</w:t>
            </w:r>
          </w:p>
        </w:tc>
        <w:tc>
          <w:tcPr>
            <w:tcW w:w="620" w:type="dxa"/>
            <w:tcBorders>
              <w:top w:val="nil"/>
              <w:left w:val="nil"/>
              <w:bottom w:val="nil"/>
              <w:right w:val="nil"/>
            </w:tcBorders>
            <w:tcMar>
              <w:top w:w="100" w:type="dxa"/>
              <w:left w:w="40" w:type="dxa"/>
              <w:bottom w:w="40" w:type="dxa"/>
              <w:right w:w="0" w:type="dxa"/>
            </w:tcMar>
            <w:vAlign w:val="bottom"/>
          </w:tcPr>
          <w:p w14:paraId="565599FE" w14:textId="77777777" w:rsidR="0062115A" w:rsidRPr="00DE1073" w:rsidRDefault="003823F2" w:rsidP="00DE1073">
            <w:r w:rsidRPr="00DE1073">
              <w:t>-6</w:t>
            </w:r>
          </w:p>
        </w:tc>
        <w:tc>
          <w:tcPr>
            <w:tcW w:w="620" w:type="dxa"/>
            <w:tcBorders>
              <w:top w:val="nil"/>
              <w:left w:val="nil"/>
              <w:bottom w:val="nil"/>
              <w:right w:val="nil"/>
            </w:tcBorders>
            <w:tcMar>
              <w:top w:w="100" w:type="dxa"/>
              <w:left w:w="40" w:type="dxa"/>
              <w:bottom w:w="40" w:type="dxa"/>
              <w:right w:w="0" w:type="dxa"/>
            </w:tcMar>
            <w:vAlign w:val="bottom"/>
          </w:tcPr>
          <w:p w14:paraId="2D019B23" w14:textId="77777777" w:rsidR="0062115A" w:rsidRPr="00DE1073" w:rsidRDefault="003823F2" w:rsidP="00DE1073">
            <w:r w:rsidRPr="00DE1073">
              <w:t>-4</w:t>
            </w:r>
          </w:p>
        </w:tc>
        <w:tc>
          <w:tcPr>
            <w:tcW w:w="620" w:type="dxa"/>
            <w:tcBorders>
              <w:top w:val="nil"/>
              <w:left w:val="nil"/>
              <w:bottom w:val="nil"/>
              <w:right w:val="nil"/>
            </w:tcBorders>
            <w:tcMar>
              <w:top w:w="100" w:type="dxa"/>
              <w:left w:w="40" w:type="dxa"/>
              <w:bottom w:w="40" w:type="dxa"/>
              <w:right w:w="0" w:type="dxa"/>
            </w:tcMar>
            <w:vAlign w:val="bottom"/>
          </w:tcPr>
          <w:p w14:paraId="31A95CD7" w14:textId="77777777" w:rsidR="0062115A" w:rsidRPr="00DE1073" w:rsidRDefault="003823F2" w:rsidP="00DE1073">
            <w:r w:rsidRPr="00DE1073">
              <w:t>-2</w:t>
            </w:r>
          </w:p>
        </w:tc>
        <w:tc>
          <w:tcPr>
            <w:tcW w:w="620" w:type="dxa"/>
            <w:tcBorders>
              <w:top w:val="nil"/>
              <w:left w:val="nil"/>
              <w:bottom w:val="nil"/>
              <w:right w:val="nil"/>
            </w:tcBorders>
            <w:tcMar>
              <w:top w:w="100" w:type="dxa"/>
              <w:left w:w="40" w:type="dxa"/>
              <w:bottom w:w="40" w:type="dxa"/>
              <w:right w:w="0" w:type="dxa"/>
            </w:tcMar>
            <w:vAlign w:val="bottom"/>
          </w:tcPr>
          <w:p w14:paraId="495B76C0" w14:textId="77777777" w:rsidR="0062115A" w:rsidRPr="00DE1073" w:rsidRDefault="003823F2" w:rsidP="00DE1073">
            <w:r w:rsidRPr="00DE1073">
              <w:t>-4</w:t>
            </w:r>
          </w:p>
        </w:tc>
        <w:tc>
          <w:tcPr>
            <w:tcW w:w="620" w:type="dxa"/>
            <w:tcBorders>
              <w:top w:val="nil"/>
              <w:left w:val="nil"/>
              <w:bottom w:val="nil"/>
              <w:right w:val="nil"/>
            </w:tcBorders>
            <w:tcMar>
              <w:top w:w="100" w:type="dxa"/>
              <w:left w:w="40" w:type="dxa"/>
              <w:bottom w:w="40" w:type="dxa"/>
              <w:right w:w="0" w:type="dxa"/>
            </w:tcMar>
            <w:vAlign w:val="bottom"/>
          </w:tcPr>
          <w:p w14:paraId="54E78B00"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51CC6461"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2933ADDD" w14:textId="77777777" w:rsidR="0062115A" w:rsidRPr="00DE1073" w:rsidRDefault="003823F2" w:rsidP="00DE1073">
            <w:r w:rsidRPr="00DE1073">
              <w:t>-4</w:t>
            </w:r>
          </w:p>
        </w:tc>
        <w:tc>
          <w:tcPr>
            <w:tcW w:w="640" w:type="dxa"/>
            <w:tcBorders>
              <w:top w:val="nil"/>
              <w:left w:val="nil"/>
              <w:bottom w:val="nil"/>
              <w:right w:val="nil"/>
            </w:tcBorders>
            <w:tcMar>
              <w:top w:w="100" w:type="dxa"/>
              <w:left w:w="40" w:type="dxa"/>
              <w:bottom w:w="40" w:type="dxa"/>
              <w:right w:w="0" w:type="dxa"/>
            </w:tcMar>
            <w:vAlign w:val="bottom"/>
          </w:tcPr>
          <w:p w14:paraId="3EA1BBD8" w14:textId="77777777" w:rsidR="0062115A" w:rsidRPr="00DE1073" w:rsidRDefault="003823F2" w:rsidP="00DE1073">
            <w:r w:rsidRPr="00DE1073">
              <w:t>-3</w:t>
            </w:r>
          </w:p>
        </w:tc>
        <w:tc>
          <w:tcPr>
            <w:tcW w:w="640" w:type="dxa"/>
            <w:tcBorders>
              <w:top w:val="nil"/>
              <w:left w:val="nil"/>
              <w:bottom w:val="nil"/>
              <w:right w:val="nil"/>
            </w:tcBorders>
            <w:tcMar>
              <w:top w:w="100" w:type="dxa"/>
              <w:left w:w="40" w:type="dxa"/>
              <w:bottom w:w="40" w:type="dxa"/>
              <w:right w:w="0" w:type="dxa"/>
            </w:tcMar>
            <w:vAlign w:val="bottom"/>
          </w:tcPr>
          <w:p w14:paraId="5DB02F06" w14:textId="77777777" w:rsidR="0062115A" w:rsidRPr="00DE1073" w:rsidRDefault="003823F2" w:rsidP="00DE1073">
            <w:r w:rsidRPr="00DE1073">
              <w:t>-5</w:t>
            </w:r>
          </w:p>
        </w:tc>
        <w:tc>
          <w:tcPr>
            <w:tcW w:w="640" w:type="dxa"/>
            <w:tcBorders>
              <w:top w:val="nil"/>
              <w:left w:val="nil"/>
              <w:bottom w:val="nil"/>
              <w:right w:val="nil"/>
            </w:tcBorders>
            <w:tcMar>
              <w:top w:w="100" w:type="dxa"/>
              <w:left w:w="40" w:type="dxa"/>
              <w:bottom w:w="40" w:type="dxa"/>
              <w:right w:w="0" w:type="dxa"/>
            </w:tcMar>
            <w:vAlign w:val="bottom"/>
          </w:tcPr>
          <w:p w14:paraId="4B08E60D" w14:textId="77777777" w:rsidR="0062115A" w:rsidRPr="00DE1073" w:rsidRDefault="003823F2" w:rsidP="00DE1073">
            <w:r w:rsidRPr="00DE1073">
              <w:t>-4</w:t>
            </w:r>
          </w:p>
        </w:tc>
        <w:tc>
          <w:tcPr>
            <w:tcW w:w="640" w:type="dxa"/>
            <w:tcBorders>
              <w:top w:val="nil"/>
              <w:left w:val="nil"/>
              <w:bottom w:val="nil"/>
              <w:right w:val="nil"/>
            </w:tcBorders>
            <w:tcMar>
              <w:top w:w="100" w:type="dxa"/>
              <w:left w:w="40" w:type="dxa"/>
              <w:bottom w:w="40" w:type="dxa"/>
              <w:right w:w="0" w:type="dxa"/>
            </w:tcMar>
            <w:vAlign w:val="bottom"/>
          </w:tcPr>
          <w:p w14:paraId="2F6E57A4" w14:textId="77777777" w:rsidR="0062115A" w:rsidRPr="00DE1073" w:rsidRDefault="003823F2" w:rsidP="00DE1073">
            <w:r w:rsidRPr="00DE1073">
              <w:t>-10</w:t>
            </w:r>
          </w:p>
        </w:tc>
        <w:tc>
          <w:tcPr>
            <w:tcW w:w="640" w:type="dxa"/>
            <w:tcBorders>
              <w:top w:val="nil"/>
              <w:left w:val="nil"/>
              <w:bottom w:val="nil"/>
              <w:right w:val="nil"/>
            </w:tcBorders>
            <w:tcMar>
              <w:top w:w="100" w:type="dxa"/>
              <w:left w:w="40" w:type="dxa"/>
              <w:bottom w:w="40" w:type="dxa"/>
              <w:right w:w="0" w:type="dxa"/>
            </w:tcMar>
            <w:vAlign w:val="bottom"/>
          </w:tcPr>
          <w:p w14:paraId="3724FD07" w14:textId="77777777" w:rsidR="0062115A" w:rsidRPr="00DE1073" w:rsidRDefault="003823F2" w:rsidP="00DE1073">
            <w:r w:rsidRPr="00DE1073">
              <w:t>-4</w:t>
            </w:r>
          </w:p>
        </w:tc>
        <w:tc>
          <w:tcPr>
            <w:tcW w:w="640" w:type="dxa"/>
            <w:tcBorders>
              <w:top w:val="nil"/>
              <w:left w:val="nil"/>
              <w:bottom w:val="nil"/>
              <w:right w:val="nil"/>
            </w:tcBorders>
            <w:tcMar>
              <w:top w:w="100" w:type="dxa"/>
              <w:left w:w="40" w:type="dxa"/>
              <w:bottom w:w="40" w:type="dxa"/>
              <w:right w:w="0" w:type="dxa"/>
            </w:tcMar>
            <w:vAlign w:val="bottom"/>
          </w:tcPr>
          <w:p w14:paraId="210BD634" w14:textId="77777777" w:rsidR="0062115A" w:rsidRPr="00DE1073" w:rsidRDefault="003823F2" w:rsidP="00DE1073">
            <w:r w:rsidRPr="00DE1073">
              <w:t>2</w:t>
            </w:r>
          </w:p>
        </w:tc>
      </w:tr>
      <w:tr w:rsidR="0062115A" w:rsidRPr="00DE1073" w14:paraId="17B27025" w14:textId="77777777" w:rsidTr="005F2150">
        <w:trPr>
          <w:trHeight w:val="600"/>
        </w:trPr>
        <w:tc>
          <w:tcPr>
            <w:tcW w:w="3280" w:type="dxa"/>
            <w:tcBorders>
              <w:top w:val="nil"/>
              <w:left w:val="nil"/>
              <w:bottom w:val="nil"/>
              <w:right w:val="nil"/>
            </w:tcBorders>
            <w:tcMar>
              <w:top w:w="100" w:type="dxa"/>
              <w:left w:w="40" w:type="dxa"/>
              <w:bottom w:w="40" w:type="dxa"/>
              <w:right w:w="0" w:type="dxa"/>
            </w:tcMar>
          </w:tcPr>
          <w:p w14:paraId="575B5EDE" w14:textId="77777777" w:rsidR="0062115A" w:rsidRPr="00DE1073" w:rsidRDefault="003823F2" w:rsidP="00DE1073">
            <w:r w:rsidRPr="00DE1073">
              <w:t>77. Overkurs/underkurs statspapirer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67535AF7"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03D59A4A"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348CB338"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14C436E0" w14:textId="77777777" w:rsidR="0062115A" w:rsidRPr="00DE1073" w:rsidRDefault="003823F2" w:rsidP="00DE1073">
            <w:r w:rsidRPr="00DE1073">
              <w:t>-4</w:t>
            </w:r>
          </w:p>
        </w:tc>
        <w:tc>
          <w:tcPr>
            <w:tcW w:w="620" w:type="dxa"/>
            <w:tcBorders>
              <w:top w:val="nil"/>
              <w:left w:val="nil"/>
              <w:bottom w:val="nil"/>
              <w:right w:val="nil"/>
            </w:tcBorders>
            <w:tcMar>
              <w:top w:w="100" w:type="dxa"/>
              <w:left w:w="40" w:type="dxa"/>
              <w:bottom w:w="40" w:type="dxa"/>
              <w:right w:w="0" w:type="dxa"/>
            </w:tcMar>
            <w:vAlign w:val="bottom"/>
          </w:tcPr>
          <w:p w14:paraId="4679E672"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4D8A90A9"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57DC76CA" w14:textId="77777777" w:rsidR="0062115A" w:rsidRPr="00DE1073" w:rsidRDefault="003823F2" w:rsidP="00DE1073">
            <w:r w:rsidRPr="00DE1073">
              <w:t>-7</w:t>
            </w:r>
          </w:p>
        </w:tc>
        <w:tc>
          <w:tcPr>
            <w:tcW w:w="620" w:type="dxa"/>
            <w:tcBorders>
              <w:top w:val="nil"/>
              <w:left w:val="nil"/>
              <w:bottom w:val="nil"/>
              <w:right w:val="nil"/>
            </w:tcBorders>
            <w:tcMar>
              <w:top w:w="100" w:type="dxa"/>
              <w:left w:w="40" w:type="dxa"/>
              <w:bottom w:w="40" w:type="dxa"/>
              <w:right w:w="0" w:type="dxa"/>
            </w:tcMar>
            <w:vAlign w:val="bottom"/>
          </w:tcPr>
          <w:p w14:paraId="3FC60397"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2A849A63" w14:textId="77777777" w:rsidR="0062115A" w:rsidRPr="00DE1073" w:rsidRDefault="003823F2" w:rsidP="00DE1073">
            <w:r w:rsidRPr="00DE1073">
              <w:t>-9</w:t>
            </w:r>
          </w:p>
        </w:tc>
        <w:tc>
          <w:tcPr>
            <w:tcW w:w="620" w:type="dxa"/>
            <w:tcBorders>
              <w:top w:val="nil"/>
              <w:left w:val="nil"/>
              <w:bottom w:val="nil"/>
              <w:right w:val="nil"/>
            </w:tcBorders>
            <w:tcMar>
              <w:top w:w="100" w:type="dxa"/>
              <w:left w:w="40" w:type="dxa"/>
              <w:bottom w:w="40" w:type="dxa"/>
              <w:right w:w="0" w:type="dxa"/>
            </w:tcMar>
            <w:vAlign w:val="bottom"/>
          </w:tcPr>
          <w:p w14:paraId="3C239C56" w14:textId="77777777" w:rsidR="0062115A" w:rsidRPr="00DE1073" w:rsidRDefault="003823F2" w:rsidP="00DE1073">
            <w:r w:rsidRPr="00DE1073">
              <w:t>-10</w:t>
            </w:r>
          </w:p>
        </w:tc>
        <w:tc>
          <w:tcPr>
            <w:tcW w:w="620" w:type="dxa"/>
            <w:tcBorders>
              <w:top w:val="nil"/>
              <w:left w:val="nil"/>
              <w:bottom w:val="nil"/>
              <w:right w:val="nil"/>
            </w:tcBorders>
            <w:tcMar>
              <w:top w:w="100" w:type="dxa"/>
              <w:left w:w="40" w:type="dxa"/>
              <w:bottom w:w="40" w:type="dxa"/>
              <w:right w:w="0" w:type="dxa"/>
            </w:tcMar>
            <w:vAlign w:val="bottom"/>
          </w:tcPr>
          <w:p w14:paraId="3D3156F3" w14:textId="77777777" w:rsidR="0062115A" w:rsidRPr="00DE1073" w:rsidRDefault="003823F2" w:rsidP="00DE1073">
            <w:r w:rsidRPr="00DE1073">
              <w:t>-10</w:t>
            </w:r>
          </w:p>
        </w:tc>
        <w:tc>
          <w:tcPr>
            <w:tcW w:w="640" w:type="dxa"/>
            <w:tcBorders>
              <w:top w:val="nil"/>
              <w:left w:val="nil"/>
              <w:bottom w:val="nil"/>
              <w:right w:val="nil"/>
            </w:tcBorders>
            <w:tcMar>
              <w:top w:w="100" w:type="dxa"/>
              <w:left w:w="40" w:type="dxa"/>
              <w:bottom w:w="40" w:type="dxa"/>
              <w:right w:w="0" w:type="dxa"/>
            </w:tcMar>
            <w:vAlign w:val="bottom"/>
          </w:tcPr>
          <w:p w14:paraId="28E17B99" w14:textId="77777777" w:rsidR="0062115A" w:rsidRPr="00DE1073" w:rsidRDefault="003823F2" w:rsidP="00DE1073">
            <w:r w:rsidRPr="00DE1073">
              <w:t>-9</w:t>
            </w:r>
          </w:p>
        </w:tc>
        <w:tc>
          <w:tcPr>
            <w:tcW w:w="640" w:type="dxa"/>
            <w:tcBorders>
              <w:top w:val="nil"/>
              <w:left w:val="nil"/>
              <w:bottom w:val="nil"/>
              <w:right w:val="nil"/>
            </w:tcBorders>
            <w:tcMar>
              <w:top w:w="100" w:type="dxa"/>
              <w:left w:w="40" w:type="dxa"/>
              <w:bottom w:w="40" w:type="dxa"/>
              <w:right w:w="0" w:type="dxa"/>
            </w:tcMar>
            <w:vAlign w:val="bottom"/>
          </w:tcPr>
          <w:p w14:paraId="6D4F75D2" w14:textId="77777777" w:rsidR="0062115A" w:rsidRPr="00DE1073" w:rsidRDefault="003823F2" w:rsidP="00DE1073">
            <w:r w:rsidRPr="00DE1073">
              <w:t>-7</w:t>
            </w:r>
          </w:p>
        </w:tc>
        <w:tc>
          <w:tcPr>
            <w:tcW w:w="640" w:type="dxa"/>
            <w:tcBorders>
              <w:top w:val="nil"/>
              <w:left w:val="nil"/>
              <w:bottom w:val="nil"/>
              <w:right w:val="nil"/>
            </w:tcBorders>
            <w:tcMar>
              <w:top w:w="100" w:type="dxa"/>
              <w:left w:w="40" w:type="dxa"/>
              <w:bottom w:w="40" w:type="dxa"/>
              <w:right w:w="0" w:type="dxa"/>
            </w:tcMar>
            <w:vAlign w:val="bottom"/>
          </w:tcPr>
          <w:p w14:paraId="1C67DFF1" w14:textId="77777777" w:rsidR="0062115A" w:rsidRPr="00DE1073" w:rsidRDefault="003823F2" w:rsidP="00DE1073">
            <w:r w:rsidRPr="00DE1073">
              <w:t>-5</w:t>
            </w:r>
          </w:p>
        </w:tc>
        <w:tc>
          <w:tcPr>
            <w:tcW w:w="640" w:type="dxa"/>
            <w:tcBorders>
              <w:top w:val="nil"/>
              <w:left w:val="nil"/>
              <w:bottom w:val="nil"/>
              <w:right w:val="nil"/>
            </w:tcBorders>
            <w:tcMar>
              <w:top w:w="100" w:type="dxa"/>
              <w:left w:w="40" w:type="dxa"/>
              <w:bottom w:w="40" w:type="dxa"/>
              <w:right w:w="0" w:type="dxa"/>
            </w:tcMar>
            <w:vAlign w:val="bottom"/>
          </w:tcPr>
          <w:p w14:paraId="5806F4B2" w14:textId="77777777" w:rsidR="0062115A" w:rsidRPr="00DE1073" w:rsidRDefault="003823F2" w:rsidP="00DE1073">
            <w:r w:rsidRPr="00DE1073">
              <w:t>-7</w:t>
            </w:r>
          </w:p>
        </w:tc>
        <w:tc>
          <w:tcPr>
            <w:tcW w:w="640" w:type="dxa"/>
            <w:tcBorders>
              <w:top w:val="nil"/>
              <w:left w:val="nil"/>
              <w:bottom w:val="nil"/>
              <w:right w:val="nil"/>
            </w:tcBorders>
            <w:tcMar>
              <w:top w:w="100" w:type="dxa"/>
              <w:left w:w="40" w:type="dxa"/>
              <w:bottom w:w="40" w:type="dxa"/>
              <w:right w:w="0" w:type="dxa"/>
            </w:tcMar>
            <w:vAlign w:val="bottom"/>
          </w:tcPr>
          <w:p w14:paraId="1DE629D5" w14:textId="77777777" w:rsidR="0062115A" w:rsidRPr="00DE1073" w:rsidRDefault="003823F2" w:rsidP="00DE1073">
            <w:r w:rsidRPr="00DE1073">
              <w:t>-5</w:t>
            </w:r>
          </w:p>
        </w:tc>
        <w:tc>
          <w:tcPr>
            <w:tcW w:w="640" w:type="dxa"/>
            <w:tcBorders>
              <w:top w:val="nil"/>
              <w:left w:val="nil"/>
              <w:bottom w:val="nil"/>
              <w:right w:val="nil"/>
            </w:tcBorders>
            <w:tcMar>
              <w:top w:w="100" w:type="dxa"/>
              <w:left w:w="40" w:type="dxa"/>
              <w:bottom w:w="40" w:type="dxa"/>
              <w:right w:w="0" w:type="dxa"/>
            </w:tcMar>
            <w:vAlign w:val="bottom"/>
          </w:tcPr>
          <w:p w14:paraId="21DF89B4" w14:textId="77777777" w:rsidR="0062115A" w:rsidRPr="00DE1073" w:rsidRDefault="003823F2" w:rsidP="00DE1073">
            <w:r w:rsidRPr="00DE1073">
              <w:t>-1</w:t>
            </w:r>
          </w:p>
        </w:tc>
      </w:tr>
      <w:tr w:rsidR="0062115A" w:rsidRPr="00DE1073" w14:paraId="42ED0DEB" w14:textId="77777777" w:rsidTr="005F2150">
        <w:trPr>
          <w:trHeight w:val="340"/>
        </w:trPr>
        <w:tc>
          <w:tcPr>
            <w:tcW w:w="3280" w:type="dxa"/>
            <w:tcBorders>
              <w:top w:val="nil"/>
              <w:left w:val="nil"/>
              <w:bottom w:val="single" w:sz="4" w:space="0" w:color="000000"/>
              <w:right w:val="nil"/>
            </w:tcBorders>
            <w:tcMar>
              <w:top w:w="100" w:type="dxa"/>
              <w:left w:w="40" w:type="dxa"/>
              <w:bottom w:w="40" w:type="dxa"/>
              <w:right w:w="0" w:type="dxa"/>
            </w:tcMar>
          </w:tcPr>
          <w:p w14:paraId="3385064C" w14:textId="77777777" w:rsidR="0062115A" w:rsidRPr="00DE1073" w:rsidRDefault="003823F2" w:rsidP="00DE1073">
            <w:r w:rsidRPr="00DE1073">
              <w:t>78. Kurs og tryggingselement</w:t>
            </w:r>
            <w:r w:rsidRPr="00DE1073">
              <w:tab/>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114F56B2" w14:textId="77777777" w:rsidR="0062115A" w:rsidRPr="00DE1073" w:rsidRDefault="003823F2" w:rsidP="00DE1073">
            <w:r w:rsidRPr="00DE1073">
              <w:t>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BBDB046" w14:textId="77777777" w:rsidR="0062115A" w:rsidRPr="00DE1073" w:rsidRDefault="003823F2" w:rsidP="00DE1073">
            <w:r w:rsidRPr="00DE1073">
              <w:t>-5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7203D74" w14:textId="77777777" w:rsidR="0062115A" w:rsidRPr="00DE1073" w:rsidRDefault="003823F2" w:rsidP="00DE1073">
            <w:r w:rsidRPr="00DE1073">
              <w:t>-1</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1AE264AF" w14:textId="77777777" w:rsidR="0062115A" w:rsidRPr="00DE1073" w:rsidRDefault="003823F2" w:rsidP="00DE1073">
            <w:r w:rsidRPr="00DE1073">
              <w:t>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7A3D435F" w14:textId="77777777" w:rsidR="0062115A" w:rsidRPr="00DE1073" w:rsidRDefault="003823F2" w:rsidP="00DE1073">
            <w:r w:rsidRPr="00DE1073">
              <w:t>-10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1B4E7D63" w14:textId="77777777" w:rsidR="0062115A" w:rsidRPr="00DE1073" w:rsidRDefault="003823F2" w:rsidP="00DE1073">
            <w:r w:rsidRPr="00DE1073">
              <w:t>-8</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D2D0BC5" w14:textId="77777777" w:rsidR="0062115A" w:rsidRPr="00DE1073" w:rsidRDefault="003823F2" w:rsidP="00DE1073">
            <w:r w:rsidRPr="00DE1073">
              <w:t>-7</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4293F03" w14:textId="77777777" w:rsidR="0062115A" w:rsidRPr="00DE1073" w:rsidRDefault="003823F2" w:rsidP="00DE1073">
            <w:r w:rsidRPr="00DE1073">
              <w:t>-4</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D6323A4" w14:textId="77777777" w:rsidR="0062115A" w:rsidRPr="00DE1073" w:rsidRDefault="003823F2" w:rsidP="00DE1073">
            <w:r w:rsidRPr="00DE1073">
              <w:t>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4F5B2457" w14:textId="77777777" w:rsidR="0062115A" w:rsidRPr="00DE1073" w:rsidRDefault="003823F2" w:rsidP="00DE1073">
            <w:r w:rsidRPr="00DE1073">
              <w:t>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768E0EAB" w14:textId="77777777" w:rsidR="0062115A" w:rsidRPr="00DE1073" w:rsidRDefault="003823F2" w:rsidP="00DE1073">
            <w:r w:rsidRPr="00DE1073">
              <w:t>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42D5B9FF" w14:textId="77777777" w:rsidR="0062115A" w:rsidRPr="00DE1073" w:rsidRDefault="003823F2" w:rsidP="00DE1073">
            <w:r w:rsidRPr="00DE1073">
              <w:t>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1C4D397D" w14:textId="77777777" w:rsidR="0062115A" w:rsidRPr="00DE1073" w:rsidRDefault="003823F2" w:rsidP="00DE1073">
            <w:r w:rsidRPr="00DE1073">
              <w:t>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59A33FAF" w14:textId="77777777" w:rsidR="0062115A" w:rsidRPr="00DE1073" w:rsidRDefault="003823F2" w:rsidP="00DE1073">
            <w:r w:rsidRPr="00DE1073">
              <w:t>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66CEFD28" w14:textId="77777777" w:rsidR="0062115A" w:rsidRPr="00DE1073" w:rsidRDefault="003823F2" w:rsidP="00DE1073">
            <w:r w:rsidRPr="00DE1073">
              <w:t>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2DD2C68B" w14:textId="77777777" w:rsidR="0062115A" w:rsidRPr="00DE1073" w:rsidRDefault="003823F2" w:rsidP="00DE1073">
            <w:r w:rsidRPr="00DE1073">
              <w:t>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0A178244" w14:textId="77777777" w:rsidR="0062115A" w:rsidRPr="00DE1073" w:rsidRDefault="003823F2" w:rsidP="00DE1073">
            <w:r w:rsidRPr="00DE1073">
              <w:t>0</w:t>
            </w:r>
          </w:p>
        </w:tc>
      </w:tr>
      <w:tr w:rsidR="0062115A" w:rsidRPr="00DE1073" w14:paraId="18719C76" w14:textId="77777777" w:rsidTr="005F2150">
        <w:trPr>
          <w:trHeight w:val="340"/>
        </w:trPr>
        <w:tc>
          <w:tcPr>
            <w:tcW w:w="3280" w:type="dxa"/>
            <w:tcBorders>
              <w:top w:val="single" w:sz="4" w:space="0" w:color="000000"/>
              <w:left w:val="nil"/>
              <w:bottom w:val="nil"/>
              <w:right w:val="nil"/>
            </w:tcBorders>
            <w:tcMar>
              <w:top w:w="100" w:type="dxa"/>
              <w:left w:w="40" w:type="dxa"/>
              <w:bottom w:w="40" w:type="dxa"/>
              <w:right w:w="0" w:type="dxa"/>
            </w:tcMar>
          </w:tcPr>
          <w:p w14:paraId="1B3BD873" w14:textId="77777777" w:rsidR="0062115A" w:rsidRPr="00DE1073" w:rsidRDefault="003823F2" w:rsidP="00DE1073">
            <w:r w:rsidRPr="00D10D15">
              <w:rPr>
                <w:rStyle w:val="kursiv"/>
              </w:rPr>
              <w:t>Sum gjeld og egenkapital</w:t>
            </w:r>
            <w:r w:rsidRPr="00D10D15">
              <w:rPr>
                <w:rStyle w:val="kursiv"/>
              </w:rPr>
              <w:tab/>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1EB72B7" w14:textId="77777777" w:rsidR="0062115A" w:rsidRPr="00DE1073" w:rsidRDefault="003823F2" w:rsidP="00DE1073">
            <w:r w:rsidRPr="00DE1073">
              <w:t>396</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209CC680" w14:textId="77777777" w:rsidR="0062115A" w:rsidRPr="00DE1073" w:rsidRDefault="003823F2" w:rsidP="00DE1073">
            <w:r w:rsidRPr="00DE1073">
              <w:t>469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3977E52E" w14:textId="77777777" w:rsidR="0062115A" w:rsidRPr="00DE1073" w:rsidRDefault="003823F2" w:rsidP="00DE1073">
            <w:r w:rsidRPr="00DE1073">
              <w:t>937</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479FF6E5" w14:textId="77777777" w:rsidR="0062115A" w:rsidRPr="00DE1073" w:rsidRDefault="003823F2" w:rsidP="00DE1073">
            <w:r w:rsidRPr="00DE1073">
              <w:t>2 044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5ECF7938" w14:textId="77777777" w:rsidR="0062115A" w:rsidRPr="00DE1073" w:rsidRDefault="003823F2" w:rsidP="00DE1073">
            <w:r w:rsidRPr="00DE1073">
              <w:t>4 478</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586A44DD" w14:textId="77777777" w:rsidR="0062115A" w:rsidRPr="00DE1073" w:rsidRDefault="003823F2" w:rsidP="00DE1073">
            <w:r w:rsidRPr="00DE1073">
              <w:t>4 610</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7FE0C539" w14:textId="77777777" w:rsidR="0062115A" w:rsidRPr="00DE1073" w:rsidRDefault="003823F2" w:rsidP="00DE1073">
            <w:r w:rsidRPr="00DE1073">
              <w:t>5 152</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6CFB0DF8" w14:textId="77777777" w:rsidR="0062115A" w:rsidRPr="00DE1073" w:rsidRDefault="003823F2" w:rsidP="00DE1073">
            <w:r w:rsidRPr="00DE1073">
              <w:t>6 403</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7653E371" w14:textId="77777777" w:rsidR="0062115A" w:rsidRPr="00DE1073" w:rsidRDefault="003823F2" w:rsidP="00DE1073">
            <w:r w:rsidRPr="00DE1073">
              <w:t>7 769</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0B496C1A" w14:textId="77777777" w:rsidR="0062115A" w:rsidRPr="00DE1073" w:rsidRDefault="003823F2" w:rsidP="00DE1073">
            <w:r w:rsidRPr="00DE1073">
              <w:t>8 844</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1AC4D346" w14:textId="77777777" w:rsidR="0062115A" w:rsidRPr="00DE1073" w:rsidRDefault="003823F2" w:rsidP="00DE1073">
            <w:r w:rsidRPr="00DE1073">
              <w:t>9 026</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0BE9F641" w14:textId="77777777" w:rsidR="0062115A" w:rsidRPr="00DE1073" w:rsidRDefault="003823F2" w:rsidP="00DE1073">
            <w:r w:rsidRPr="00DE1073">
              <w:t>10 061</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2998DC94" w14:textId="77777777" w:rsidR="0062115A" w:rsidRPr="00DE1073" w:rsidRDefault="003823F2" w:rsidP="00DE1073">
            <w:r w:rsidRPr="00DE1073">
              <w:t>9 767</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6852DFBF" w14:textId="77777777" w:rsidR="0062115A" w:rsidRPr="00DE1073" w:rsidRDefault="003823F2" w:rsidP="00DE1073">
            <w:r w:rsidRPr="00DE1073">
              <w:t>11 656</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4E5E9540" w14:textId="77777777" w:rsidR="0062115A" w:rsidRPr="00DE1073" w:rsidRDefault="003823F2" w:rsidP="00DE1073">
            <w:r w:rsidRPr="00DE1073">
              <w:t>12 739</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1D90A38D" w14:textId="77777777" w:rsidR="0062115A" w:rsidRPr="00DE1073" w:rsidRDefault="003823F2" w:rsidP="00DE1073">
            <w:r w:rsidRPr="00DE1073">
              <w:t>14 323</w:t>
            </w:r>
          </w:p>
        </w:tc>
        <w:tc>
          <w:tcPr>
            <w:tcW w:w="640" w:type="dxa"/>
            <w:tcBorders>
              <w:top w:val="single" w:sz="4" w:space="0" w:color="000000"/>
              <w:left w:val="nil"/>
              <w:bottom w:val="nil"/>
              <w:right w:val="nil"/>
            </w:tcBorders>
            <w:tcMar>
              <w:top w:w="100" w:type="dxa"/>
              <w:left w:w="40" w:type="dxa"/>
              <w:bottom w:w="40" w:type="dxa"/>
              <w:right w:w="0" w:type="dxa"/>
            </w:tcMar>
            <w:vAlign w:val="bottom"/>
          </w:tcPr>
          <w:p w14:paraId="50DF0FE5" w14:textId="77777777" w:rsidR="0062115A" w:rsidRPr="00DE1073" w:rsidRDefault="003823F2" w:rsidP="00DE1073">
            <w:r w:rsidRPr="00DE1073">
              <w:t>14 394</w:t>
            </w:r>
          </w:p>
        </w:tc>
      </w:tr>
      <w:tr w:rsidR="0062115A" w:rsidRPr="00DE1073" w14:paraId="58A152C7"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598C0D4B" w14:textId="77777777" w:rsidR="0062115A" w:rsidRPr="00DE1073" w:rsidRDefault="003823F2" w:rsidP="00DE1073">
            <w:r w:rsidRPr="00DE1073">
              <w:t>80. Statsgjelden</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6CE6D973" w14:textId="77777777" w:rsidR="0062115A" w:rsidRPr="00DE1073" w:rsidRDefault="003823F2" w:rsidP="00DE1073">
            <w:r w:rsidRPr="00DE1073">
              <w:t>165</w:t>
            </w:r>
          </w:p>
        </w:tc>
        <w:tc>
          <w:tcPr>
            <w:tcW w:w="620" w:type="dxa"/>
            <w:tcBorders>
              <w:top w:val="nil"/>
              <w:left w:val="nil"/>
              <w:bottom w:val="nil"/>
              <w:right w:val="nil"/>
            </w:tcBorders>
            <w:tcMar>
              <w:top w:w="100" w:type="dxa"/>
              <w:left w:w="40" w:type="dxa"/>
              <w:bottom w:w="40" w:type="dxa"/>
              <w:right w:w="0" w:type="dxa"/>
            </w:tcMar>
            <w:vAlign w:val="bottom"/>
          </w:tcPr>
          <w:p w14:paraId="6F30FD7F" w14:textId="77777777" w:rsidR="0062115A" w:rsidRPr="00DE1073" w:rsidRDefault="003823F2" w:rsidP="00DE1073">
            <w:r w:rsidRPr="00DE1073">
              <w:t>291</w:t>
            </w:r>
          </w:p>
        </w:tc>
        <w:tc>
          <w:tcPr>
            <w:tcW w:w="620" w:type="dxa"/>
            <w:tcBorders>
              <w:top w:val="nil"/>
              <w:left w:val="nil"/>
              <w:bottom w:val="nil"/>
              <w:right w:val="nil"/>
            </w:tcBorders>
            <w:tcMar>
              <w:top w:w="100" w:type="dxa"/>
              <w:left w:w="40" w:type="dxa"/>
              <w:bottom w:w="40" w:type="dxa"/>
              <w:right w:w="0" w:type="dxa"/>
            </w:tcMar>
            <w:vAlign w:val="bottom"/>
          </w:tcPr>
          <w:p w14:paraId="4579E08E" w14:textId="77777777" w:rsidR="0062115A" w:rsidRPr="00DE1073" w:rsidRDefault="003823F2" w:rsidP="00DE1073">
            <w:r w:rsidRPr="00DE1073">
              <w:t>286</w:t>
            </w:r>
          </w:p>
        </w:tc>
        <w:tc>
          <w:tcPr>
            <w:tcW w:w="620" w:type="dxa"/>
            <w:tcBorders>
              <w:top w:val="nil"/>
              <w:left w:val="nil"/>
              <w:bottom w:val="nil"/>
              <w:right w:val="nil"/>
            </w:tcBorders>
            <w:tcMar>
              <w:top w:w="100" w:type="dxa"/>
              <w:left w:w="40" w:type="dxa"/>
              <w:bottom w:w="40" w:type="dxa"/>
              <w:right w:w="0" w:type="dxa"/>
            </w:tcMar>
            <w:vAlign w:val="bottom"/>
          </w:tcPr>
          <w:p w14:paraId="6FA88552" w14:textId="77777777" w:rsidR="0062115A" w:rsidRPr="00DE1073" w:rsidRDefault="003823F2" w:rsidP="00DE1073">
            <w:r w:rsidRPr="00DE1073">
              <w:t>334</w:t>
            </w:r>
          </w:p>
        </w:tc>
        <w:tc>
          <w:tcPr>
            <w:tcW w:w="620" w:type="dxa"/>
            <w:tcBorders>
              <w:top w:val="nil"/>
              <w:left w:val="nil"/>
              <w:bottom w:val="nil"/>
              <w:right w:val="nil"/>
            </w:tcBorders>
            <w:tcMar>
              <w:top w:w="100" w:type="dxa"/>
              <w:left w:w="40" w:type="dxa"/>
              <w:bottom w:w="40" w:type="dxa"/>
              <w:right w:w="0" w:type="dxa"/>
            </w:tcMar>
            <w:vAlign w:val="bottom"/>
          </w:tcPr>
          <w:p w14:paraId="2F0F7D8C" w14:textId="77777777" w:rsidR="0062115A" w:rsidRPr="00DE1073" w:rsidRDefault="003823F2" w:rsidP="00DE1073">
            <w:r w:rsidRPr="00DE1073">
              <w:t>653</w:t>
            </w:r>
          </w:p>
        </w:tc>
        <w:tc>
          <w:tcPr>
            <w:tcW w:w="620" w:type="dxa"/>
            <w:tcBorders>
              <w:top w:val="nil"/>
              <w:left w:val="nil"/>
              <w:bottom w:val="nil"/>
              <w:right w:val="nil"/>
            </w:tcBorders>
            <w:tcMar>
              <w:top w:w="100" w:type="dxa"/>
              <w:left w:w="40" w:type="dxa"/>
              <w:bottom w:w="40" w:type="dxa"/>
              <w:right w:w="0" w:type="dxa"/>
            </w:tcMar>
            <w:vAlign w:val="bottom"/>
          </w:tcPr>
          <w:p w14:paraId="005026ED" w14:textId="77777777" w:rsidR="0062115A" w:rsidRPr="00DE1073" w:rsidRDefault="003823F2" w:rsidP="00DE1073">
            <w:r w:rsidRPr="00DE1073">
              <w:t>557</w:t>
            </w:r>
          </w:p>
        </w:tc>
        <w:tc>
          <w:tcPr>
            <w:tcW w:w="620" w:type="dxa"/>
            <w:tcBorders>
              <w:top w:val="nil"/>
              <w:left w:val="nil"/>
              <w:bottom w:val="nil"/>
              <w:right w:val="nil"/>
            </w:tcBorders>
            <w:tcMar>
              <w:top w:w="100" w:type="dxa"/>
              <w:left w:w="40" w:type="dxa"/>
              <w:bottom w:w="40" w:type="dxa"/>
              <w:right w:w="0" w:type="dxa"/>
            </w:tcMar>
            <w:vAlign w:val="bottom"/>
          </w:tcPr>
          <w:p w14:paraId="1DF1F504" w14:textId="77777777" w:rsidR="0062115A" w:rsidRPr="00DE1073" w:rsidRDefault="003823F2" w:rsidP="00DE1073">
            <w:r w:rsidRPr="00DE1073">
              <w:t>617</w:t>
            </w:r>
          </w:p>
        </w:tc>
        <w:tc>
          <w:tcPr>
            <w:tcW w:w="620" w:type="dxa"/>
            <w:tcBorders>
              <w:top w:val="nil"/>
              <w:left w:val="nil"/>
              <w:bottom w:val="nil"/>
              <w:right w:val="nil"/>
            </w:tcBorders>
            <w:tcMar>
              <w:top w:w="100" w:type="dxa"/>
              <w:left w:w="40" w:type="dxa"/>
              <w:bottom w:w="40" w:type="dxa"/>
              <w:right w:w="0" w:type="dxa"/>
            </w:tcMar>
            <w:vAlign w:val="bottom"/>
          </w:tcPr>
          <w:p w14:paraId="665166A8" w14:textId="77777777" w:rsidR="0062115A" w:rsidRPr="00DE1073" w:rsidRDefault="003823F2" w:rsidP="00DE1073">
            <w:r w:rsidRPr="00DE1073">
              <w:t>604</w:t>
            </w:r>
          </w:p>
        </w:tc>
        <w:tc>
          <w:tcPr>
            <w:tcW w:w="620" w:type="dxa"/>
            <w:tcBorders>
              <w:top w:val="nil"/>
              <w:left w:val="nil"/>
              <w:bottom w:val="nil"/>
              <w:right w:val="nil"/>
            </w:tcBorders>
            <w:tcMar>
              <w:top w:w="100" w:type="dxa"/>
              <w:left w:w="40" w:type="dxa"/>
              <w:bottom w:w="40" w:type="dxa"/>
              <w:right w:w="0" w:type="dxa"/>
            </w:tcMar>
            <w:vAlign w:val="bottom"/>
          </w:tcPr>
          <w:p w14:paraId="5BDC18D7" w14:textId="77777777" w:rsidR="0062115A" w:rsidRPr="00DE1073" w:rsidRDefault="003823F2" w:rsidP="00DE1073">
            <w:r w:rsidRPr="00DE1073">
              <w:t>485</w:t>
            </w:r>
          </w:p>
        </w:tc>
        <w:tc>
          <w:tcPr>
            <w:tcW w:w="620" w:type="dxa"/>
            <w:tcBorders>
              <w:top w:val="nil"/>
              <w:left w:val="nil"/>
              <w:bottom w:val="nil"/>
              <w:right w:val="nil"/>
            </w:tcBorders>
            <w:tcMar>
              <w:top w:w="100" w:type="dxa"/>
              <w:left w:w="40" w:type="dxa"/>
              <w:bottom w:w="40" w:type="dxa"/>
              <w:right w:w="0" w:type="dxa"/>
            </w:tcMar>
            <w:vAlign w:val="bottom"/>
          </w:tcPr>
          <w:p w14:paraId="25B1D9D5" w14:textId="77777777" w:rsidR="0062115A" w:rsidRPr="00DE1073" w:rsidRDefault="003823F2" w:rsidP="00DE1073">
            <w:r w:rsidRPr="00DE1073">
              <w:t>483</w:t>
            </w:r>
          </w:p>
        </w:tc>
        <w:tc>
          <w:tcPr>
            <w:tcW w:w="620" w:type="dxa"/>
            <w:tcBorders>
              <w:top w:val="nil"/>
              <w:left w:val="nil"/>
              <w:bottom w:val="nil"/>
              <w:right w:val="nil"/>
            </w:tcBorders>
            <w:tcMar>
              <w:top w:w="100" w:type="dxa"/>
              <w:left w:w="40" w:type="dxa"/>
              <w:bottom w:w="40" w:type="dxa"/>
              <w:right w:w="0" w:type="dxa"/>
            </w:tcMar>
            <w:vAlign w:val="bottom"/>
          </w:tcPr>
          <w:p w14:paraId="32FE7F2C" w14:textId="77777777" w:rsidR="0062115A" w:rsidRPr="00DE1073" w:rsidRDefault="003823F2" w:rsidP="00DE1073">
            <w:r w:rsidRPr="00DE1073">
              <w:t>516</w:t>
            </w:r>
          </w:p>
        </w:tc>
        <w:tc>
          <w:tcPr>
            <w:tcW w:w="640" w:type="dxa"/>
            <w:tcBorders>
              <w:top w:val="nil"/>
              <w:left w:val="nil"/>
              <w:bottom w:val="nil"/>
              <w:right w:val="nil"/>
            </w:tcBorders>
            <w:tcMar>
              <w:top w:w="100" w:type="dxa"/>
              <w:left w:w="40" w:type="dxa"/>
              <w:bottom w:w="40" w:type="dxa"/>
              <w:right w:w="0" w:type="dxa"/>
            </w:tcMar>
            <w:vAlign w:val="bottom"/>
          </w:tcPr>
          <w:p w14:paraId="686176B3" w14:textId="77777777" w:rsidR="0062115A" w:rsidRPr="00DE1073" w:rsidRDefault="003823F2" w:rsidP="00DE1073">
            <w:r w:rsidRPr="00DE1073">
              <w:t>522</w:t>
            </w:r>
          </w:p>
        </w:tc>
        <w:tc>
          <w:tcPr>
            <w:tcW w:w="640" w:type="dxa"/>
            <w:tcBorders>
              <w:top w:val="nil"/>
              <w:left w:val="nil"/>
              <w:bottom w:val="nil"/>
              <w:right w:val="nil"/>
            </w:tcBorders>
            <w:tcMar>
              <w:top w:w="100" w:type="dxa"/>
              <w:left w:w="40" w:type="dxa"/>
              <w:bottom w:w="40" w:type="dxa"/>
              <w:right w:w="0" w:type="dxa"/>
            </w:tcMar>
            <w:vAlign w:val="bottom"/>
          </w:tcPr>
          <w:p w14:paraId="7E13A84F" w14:textId="77777777" w:rsidR="0062115A" w:rsidRPr="00DE1073" w:rsidRDefault="003823F2" w:rsidP="00DE1073">
            <w:r w:rsidRPr="00DE1073">
              <w:t>524</w:t>
            </w:r>
          </w:p>
        </w:tc>
        <w:tc>
          <w:tcPr>
            <w:tcW w:w="640" w:type="dxa"/>
            <w:tcBorders>
              <w:top w:val="nil"/>
              <w:left w:val="nil"/>
              <w:bottom w:val="nil"/>
              <w:right w:val="nil"/>
            </w:tcBorders>
            <w:tcMar>
              <w:top w:w="100" w:type="dxa"/>
              <w:left w:w="40" w:type="dxa"/>
              <w:bottom w:w="40" w:type="dxa"/>
              <w:right w:w="0" w:type="dxa"/>
            </w:tcMar>
            <w:vAlign w:val="bottom"/>
          </w:tcPr>
          <w:p w14:paraId="532CE57F" w14:textId="77777777" w:rsidR="0062115A" w:rsidRPr="00DE1073" w:rsidRDefault="003823F2" w:rsidP="00DE1073">
            <w:r w:rsidRPr="00DE1073">
              <w:t>511</w:t>
            </w:r>
          </w:p>
        </w:tc>
        <w:tc>
          <w:tcPr>
            <w:tcW w:w="640" w:type="dxa"/>
            <w:tcBorders>
              <w:top w:val="nil"/>
              <w:left w:val="nil"/>
              <w:bottom w:val="nil"/>
              <w:right w:val="nil"/>
            </w:tcBorders>
            <w:tcMar>
              <w:top w:w="100" w:type="dxa"/>
              <w:left w:w="40" w:type="dxa"/>
              <w:bottom w:w="40" w:type="dxa"/>
              <w:right w:w="0" w:type="dxa"/>
            </w:tcMar>
            <w:vAlign w:val="bottom"/>
          </w:tcPr>
          <w:p w14:paraId="7C6D0A48" w14:textId="77777777" w:rsidR="0062115A" w:rsidRPr="00DE1073" w:rsidRDefault="003823F2" w:rsidP="00DE1073">
            <w:r w:rsidRPr="00DE1073">
              <w:t>638</w:t>
            </w:r>
          </w:p>
        </w:tc>
        <w:tc>
          <w:tcPr>
            <w:tcW w:w="640" w:type="dxa"/>
            <w:tcBorders>
              <w:top w:val="nil"/>
              <w:left w:val="nil"/>
              <w:bottom w:val="nil"/>
              <w:right w:val="nil"/>
            </w:tcBorders>
            <w:tcMar>
              <w:top w:w="100" w:type="dxa"/>
              <w:left w:w="40" w:type="dxa"/>
              <w:bottom w:w="40" w:type="dxa"/>
              <w:right w:w="0" w:type="dxa"/>
            </w:tcMar>
            <w:vAlign w:val="bottom"/>
          </w:tcPr>
          <w:p w14:paraId="7E30617E" w14:textId="77777777" w:rsidR="0062115A" w:rsidRPr="00DE1073" w:rsidRDefault="003823F2" w:rsidP="00DE1073">
            <w:r w:rsidRPr="00DE1073">
              <w:t>653</w:t>
            </w:r>
          </w:p>
        </w:tc>
        <w:tc>
          <w:tcPr>
            <w:tcW w:w="640" w:type="dxa"/>
            <w:tcBorders>
              <w:top w:val="nil"/>
              <w:left w:val="nil"/>
              <w:bottom w:val="nil"/>
              <w:right w:val="nil"/>
            </w:tcBorders>
            <w:tcMar>
              <w:top w:w="100" w:type="dxa"/>
              <w:left w:w="40" w:type="dxa"/>
              <w:bottom w:w="40" w:type="dxa"/>
              <w:right w:w="0" w:type="dxa"/>
            </w:tcMar>
            <w:vAlign w:val="bottom"/>
          </w:tcPr>
          <w:p w14:paraId="211909FF" w14:textId="77777777" w:rsidR="0062115A" w:rsidRPr="00DE1073" w:rsidRDefault="003823F2" w:rsidP="00DE1073">
            <w:r w:rsidRPr="00DE1073">
              <w:t>733</w:t>
            </w:r>
          </w:p>
        </w:tc>
      </w:tr>
      <w:tr w:rsidR="0062115A" w:rsidRPr="00DE1073" w14:paraId="23917A60"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3FF17FA6" w14:textId="77777777" w:rsidR="0062115A" w:rsidRPr="00DE1073" w:rsidRDefault="003823F2" w:rsidP="00DE1073">
            <w:r w:rsidRPr="00DE1073">
              <w:t>81. Kontolån fra ordinære fond</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2EBAD79A"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50EDEFAF" w14:textId="77777777" w:rsidR="0062115A" w:rsidRPr="00DE1073" w:rsidRDefault="003823F2" w:rsidP="00DE1073">
            <w:r w:rsidRPr="00DE1073">
              <w:t>3</w:t>
            </w:r>
          </w:p>
        </w:tc>
        <w:tc>
          <w:tcPr>
            <w:tcW w:w="620" w:type="dxa"/>
            <w:tcBorders>
              <w:top w:val="nil"/>
              <w:left w:val="nil"/>
              <w:bottom w:val="nil"/>
              <w:right w:val="nil"/>
            </w:tcBorders>
            <w:tcMar>
              <w:top w:w="100" w:type="dxa"/>
              <w:left w:w="40" w:type="dxa"/>
              <w:bottom w:w="40" w:type="dxa"/>
              <w:right w:w="0" w:type="dxa"/>
            </w:tcMar>
            <w:vAlign w:val="bottom"/>
          </w:tcPr>
          <w:p w14:paraId="5310E404" w14:textId="77777777" w:rsidR="0062115A" w:rsidRPr="00DE1073" w:rsidRDefault="003823F2" w:rsidP="00DE1073">
            <w:r w:rsidRPr="00DE1073">
              <w:t>10</w:t>
            </w:r>
          </w:p>
        </w:tc>
        <w:tc>
          <w:tcPr>
            <w:tcW w:w="620" w:type="dxa"/>
            <w:tcBorders>
              <w:top w:val="nil"/>
              <w:left w:val="nil"/>
              <w:bottom w:val="nil"/>
              <w:right w:val="nil"/>
            </w:tcBorders>
            <w:tcMar>
              <w:top w:w="100" w:type="dxa"/>
              <w:left w:w="40" w:type="dxa"/>
              <w:bottom w:w="40" w:type="dxa"/>
              <w:right w:w="0" w:type="dxa"/>
            </w:tcMar>
            <w:vAlign w:val="bottom"/>
          </w:tcPr>
          <w:p w14:paraId="4A084651" w14:textId="77777777" w:rsidR="0062115A" w:rsidRPr="00DE1073" w:rsidRDefault="003823F2" w:rsidP="00DE1073">
            <w:r w:rsidRPr="00DE1073">
              <w:t>56</w:t>
            </w:r>
          </w:p>
        </w:tc>
        <w:tc>
          <w:tcPr>
            <w:tcW w:w="620" w:type="dxa"/>
            <w:tcBorders>
              <w:top w:val="nil"/>
              <w:left w:val="nil"/>
              <w:bottom w:val="nil"/>
              <w:right w:val="nil"/>
            </w:tcBorders>
            <w:tcMar>
              <w:top w:w="100" w:type="dxa"/>
              <w:left w:w="40" w:type="dxa"/>
              <w:bottom w:w="40" w:type="dxa"/>
              <w:right w:w="0" w:type="dxa"/>
            </w:tcMar>
            <w:vAlign w:val="bottom"/>
          </w:tcPr>
          <w:p w14:paraId="3A7E7B9A" w14:textId="77777777" w:rsidR="0062115A" w:rsidRPr="00DE1073" w:rsidRDefault="003823F2" w:rsidP="00DE1073">
            <w:r w:rsidRPr="00DE1073">
              <w:t>140</w:t>
            </w:r>
          </w:p>
        </w:tc>
        <w:tc>
          <w:tcPr>
            <w:tcW w:w="620" w:type="dxa"/>
            <w:tcBorders>
              <w:top w:val="nil"/>
              <w:left w:val="nil"/>
              <w:bottom w:val="nil"/>
              <w:right w:val="nil"/>
            </w:tcBorders>
            <w:tcMar>
              <w:top w:w="100" w:type="dxa"/>
              <w:left w:w="40" w:type="dxa"/>
              <w:bottom w:w="40" w:type="dxa"/>
              <w:right w:w="0" w:type="dxa"/>
            </w:tcMar>
            <w:vAlign w:val="bottom"/>
          </w:tcPr>
          <w:p w14:paraId="2158852F" w14:textId="77777777" w:rsidR="0062115A" w:rsidRPr="00DE1073" w:rsidRDefault="003823F2" w:rsidP="00DE1073">
            <w:r w:rsidRPr="00DE1073">
              <w:t>142</w:t>
            </w:r>
          </w:p>
        </w:tc>
        <w:tc>
          <w:tcPr>
            <w:tcW w:w="620" w:type="dxa"/>
            <w:tcBorders>
              <w:top w:val="nil"/>
              <w:left w:val="nil"/>
              <w:bottom w:val="nil"/>
              <w:right w:val="nil"/>
            </w:tcBorders>
            <w:tcMar>
              <w:top w:w="100" w:type="dxa"/>
              <w:left w:w="40" w:type="dxa"/>
              <w:bottom w:w="40" w:type="dxa"/>
              <w:right w:w="0" w:type="dxa"/>
            </w:tcMar>
            <w:vAlign w:val="bottom"/>
          </w:tcPr>
          <w:p w14:paraId="5BFA256D" w14:textId="77777777" w:rsidR="0062115A" w:rsidRPr="00DE1073" w:rsidRDefault="003823F2" w:rsidP="00DE1073">
            <w:r w:rsidRPr="00DE1073">
              <w:t>64</w:t>
            </w:r>
          </w:p>
        </w:tc>
        <w:tc>
          <w:tcPr>
            <w:tcW w:w="620" w:type="dxa"/>
            <w:tcBorders>
              <w:top w:val="nil"/>
              <w:left w:val="nil"/>
              <w:bottom w:val="nil"/>
              <w:right w:val="nil"/>
            </w:tcBorders>
            <w:tcMar>
              <w:top w:w="100" w:type="dxa"/>
              <w:left w:w="40" w:type="dxa"/>
              <w:bottom w:w="40" w:type="dxa"/>
              <w:right w:w="0" w:type="dxa"/>
            </w:tcMar>
            <w:vAlign w:val="bottom"/>
          </w:tcPr>
          <w:p w14:paraId="267AC022" w14:textId="77777777" w:rsidR="0062115A" w:rsidRPr="00DE1073" w:rsidRDefault="003823F2" w:rsidP="00DE1073">
            <w:r w:rsidRPr="00DE1073">
              <w:t>86</w:t>
            </w:r>
          </w:p>
        </w:tc>
        <w:tc>
          <w:tcPr>
            <w:tcW w:w="620" w:type="dxa"/>
            <w:tcBorders>
              <w:top w:val="nil"/>
              <w:left w:val="nil"/>
              <w:bottom w:val="nil"/>
              <w:right w:val="nil"/>
            </w:tcBorders>
            <w:tcMar>
              <w:top w:w="100" w:type="dxa"/>
              <w:left w:w="40" w:type="dxa"/>
              <w:bottom w:w="40" w:type="dxa"/>
              <w:right w:w="0" w:type="dxa"/>
            </w:tcMar>
            <w:vAlign w:val="bottom"/>
          </w:tcPr>
          <w:p w14:paraId="4E29A3A7" w14:textId="77777777" w:rsidR="0062115A" w:rsidRPr="00DE1073" w:rsidRDefault="003823F2" w:rsidP="00DE1073">
            <w:r w:rsidRPr="00DE1073">
              <w:t>116</w:t>
            </w:r>
          </w:p>
        </w:tc>
        <w:tc>
          <w:tcPr>
            <w:tcW w:w="620" w:type="dxa"/>
            <w:tcBorders>
              <w:top w:val="nil"/>
              <w:left w:val="nil"/>
              <w:bottom w:val="nil"/>
              <w:right w:val="nil"/>
            </w:tcBorders>
            <w:tcMar>
              <w:top w:w="100" w:type="dxa"/>
              <w:left w:w="40" w:type="dxa"/>
              <w:bottom w:w="40" w:type="dxa"/>
              <w:right w:w="0" w:type="dxa"/>
            </w:tcMar>
            <w:vAlign w:val="bottom"/>
          </w:tcPr>
          <w:p w14:paraId="2E782C90" w14:textId="77777777" w:rsidR="0062115A" w:rsidRPr="00DE1073" w:rsidRDefault="003823F2" w:rsidP="00DE1073">
            <w:r w:rsidRPr="00DE1073">
              <w:t>162</w:t>
            </w:r>
          </w:p>
        </w:tc>
        <w:tc>
          <w:tcPr>
            <w:tcW w:w="620" w:type="dxa"/>
            <w:tcBorders>
              <w:top w:val="nil"/>
              <w:left w:val="nil"/>
              <w:bottom w:val="nil"/>
              <w:right w:val="nil"/>
            </w:tcBorders>
            <w:tcMar>
              <w:top w:w="100" w:type="dxa"/>
              <w:left w:w="40" w:type="dxa"/>
              <w:bottom w:w="40" w:type="dxa"/>
              <w:right w:w="0" w:type="dxa"/>
            </w:tcMar>
            <w:vAlign w:val="bottom"/>
          </w:tcPr>
          <w:p w14:paraId="5352638F" w14:textId="77777777" w:rsidR="0062115A" w:rsidRPr="00DE1073" w:rsidRDefault="003823F2" w:rsidP="00DE1073">
            <w:r w:rsidRPr="00DE1073">
              <w:t>208</w:t>
            </w:r>
          </w:p>
        </w:tc>
        <w:tc>
          <w:tcPr>
            <w:tcW w:w="640" w:type="dxa"/>
            <w:tcBorders>
              <w:top w:val="nil"/>
              <w:left w:val="nil"/>
              <w:bottom w:val="nil"/>
              <w:right w:val="nil"/>
            </w:tcBorders>
            <w:tcMar>
              <w:top w:w="100" w:type="dxa"/>
              <w:left w:w="40" w:type="dxa"/>
              <w:bottom w:w="40" w:type="dxa"/>
              <w:right w:w="0" w:type="dxa"/>
            </w:tcMar>
            <w:vAlign w:val="bottom"/>
          </w:tcPr>
          <w:p w14:paraId="1AC23739" w14:textId="77777777" w:rsidR="0062115A" w:rsidRPr="00DE1073" w:rsidRDefault="003823F2" w:rsidP="00DE1073">
            <w:r w:rsidRPr="00DE1073">
              <w:t>208</w:t>
            </w:r>
          </w:p>
        </w:tc>
        <w:tc>
          <w:tcPr>
            <w:tcW w:w="640" w:type="dxa"/>
            <w:tcBorders>
              <w:top w:val="nil"/>
              <w:left w:val="nil"/>
              <w:bottom w:val="nil"/>
              <w:right w:val="nil"/>
            </w:tcBorders>
            <w:tcMar>
              <w:top w:w="100" w:type="dxa"/>
              <w:left w:w="40" w:type="dxa"/>
              <w:bottom w:w="40" w:type="dxa"/>
              <w:right w:w="0" w:type="dxa"/>
            </w:tcMar>
            <w:vAlign w:val="bottom"/>
          </w:tcPr>
          <w:p w14:paraId="27CD4A1E" w14:textId="77777777" w:rsidR="0062115A" w:rsidRPr="00DE1073" w:rsidRDefault="003823F2" w:rsidP="00DE1073">
            <w:r w:rsidRPr="00DE1073">
              <w:t>141</w:t>
            </w:r>
          </w:p>
        </w:tc>
        <w:tc>
          <w:tcPr>
            <w:tcW w:w="640" w:type="dxa"/>
            <w:tcBorders>
              <w:top w:val="nil"/>
              <w:left w:val="nil"/>
              <w:bottom w:val="nil"/>
              <w:right w:val="nil"/>
            </w:tcBorders>
            <w:tcMar>
              <w:top w:w="100" w:type="dxa"/>
              <w:left w:w="40" w:type="dxa"/>
              <w:bottom w:w="40" w:type="dxa"/>
              <w:right w:w="0" w:type="dxa"/>
            </w:tcMar>
            <w:vAlign w:val="bottom"/>
          </w:tcPr>
          <w:p w14:paraId="09A13486" w14:textId="77777777" w:rsidR="0062115A" w:rsidRPr="00DE1073" w:rsidRDefault="003823F2" w:rsidP="00DE1073">
            <w:r w:rsidRPr="00DE1073">
              <w:t>141</w:t>
            </w:r>
          </w:p>
        </w:tc>
        <w:tc>
          <w:tcPr>
            <w:tcW w:w="640" w:type="dxa"/>
            <w:tcBorders>
              <w:top w:val="nil"/>
              <w:left w:val="nil"/>
              <w:bottom w:val="nil"/>
              <w:right w:val="nil"/>
            </w:tcBorders>
            <w:tcMar>
              <w:top w:w="100" w:type="dxa"/>
              <w:left w:w="40" w:type="dxa"/>
              <w:bottom w:w="40" w:type="dxa"/>
              <w:right w:w="0" w:type="dxa"/>
            </w:tcMar>
            <w:vAlign w:val="bottom"/>
          </w:tcPr>
          <w:p w14:paraId="0868A112" w14:textId="77777777" w:rsidR="0062115A" w:rsidRPr="00DE1073" w:rsidRDefault="003823F2" w:rsidP="00DE1073">
            <w:r w:rsidRPr="00DE1073">
              <w:t>171</w:t>
            </w:r>
          </w:p>
        </w:tc>
        <w:tc>
          <w:tcPr>
            <w:tcW w:w="640" w:type="dxa"/>
            <w:tcBorders>
              <w:top w:val="nil"/>
              <w:left w:val="nil"/>
              <w:bottom w:val="nil"/>
              <w:right w:val="nil"/>
            </w:tcBorders>
            <w:tcMar>
              <w:top w:w="100" w:type="dxa"/>
              <w:left w:w="40" w:type="dxa"/>
              <w:bottom w:w="40" w:type="dxa"/>
              <w:right w:w="0" w:type="dxa"/>
            </w:tcMar>
            <w:vAlign w:val="bottom"/>
          </w:tcPr>
          <w:p w14:paraId="30F7DF58" w14:textId="77777777" w:rsidR="0062115A" w:rsidRPr="00DE1073" w:rsidRDefault="003823F2" w:rsidP="00DE1073">
            <w:r w:rsidRPr="00DE1073">
              <w:t>172</w:t>
            </w:r>
          </w:p>
        </w:tc>
        <w:tc>
          <w:tcPr>
            <w:tcW w:w="640" w:type="dxa"/>
            <w:tcBorders>
              <w:top w:val="nil"/>
              <w:left w:val="nil"/>
              <w:bottom w:val="nil"/>
              <w:right w:val="nil"/>
            </w:tcBorders>
            <w:tcMar>
              <w:top w:w="100" w:type="dxa"/>
              <w:left w:w="40" w:type="dxa"/>
              <w:bottom w:w="40" w:type="dxa"/>
              <w:right w:w="0" w:type="dxa"/>
            </w:tcMar>
            <w:vAlign w:val="bottom"/>
          </w:tcPr>
          <w:p w14:paraId="30400877" w14:textId="77777777" w:rsidR="0062115A" w:rsidRPr="00DE1073" w:rsidRDefault="003823F2" w:rsidP="00DE1073">
            <w:r w:rsidRPr="00DE1073">
              <w:t>171</w:t>
            </w:r>
          </w:p>
        </w:tc>
      </w:tr>
      <w:tr w:rsidR="0062115A" w:rsidRPr="00DE1073" w14:paraId="0E0D87DB" w14:textId="77777777" w:rsidTr="005F2150">
        <w:trPr>
          <w:trHeight w:val="600"/>
        </w:trPr>
        <w:tc>
          <w:tcPr>
            <w:tcW w:w="3280" w:type="dxa"/>
            <w:tcBorders>
              <w:top w:val="nil"/>
              <w:left w:val="nil"/>
              <w:bottom w:val="nil"/>
              <w:right w:val="nil"/>
            </w:tcBorders>
            <w:tcMar>
              <w:top w:w="100" w:type="dxa"/>
              <w:left w:w="40" w:type="dxa"/>
              <w:bottom w:w="40" w:type="dxa"/>
              <w:right w:w="0" w:type="dxa"/>
            </w:tcMar>
          </w:tcPr>
          <w:p w14:paraId="1F1070BF" w14:textId="77777777" w:rsidR="0062115A" w:rsidRPr="00DE1073" w:rsidRDefault="003823F2" w:rsidP="00DE1073">
            <w:r w:rsidRPr="00DE1073">
              <w:t>82. Virksomheter med særskilte fullmakter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54C207E2"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32B5414B"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E96AC11"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2553EF81"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2017EDEC" w14:textId="77777777" w:rsidR="0062115A" w:rsidRPr="00DE1073" w:rsidRDefault="003823F2" w:rsidP="00DE1073">
            <w:r w:rsidRPr="00DE1073">
              <w:t>11</w:t>
            </w:r>
          </w:p>
        </w:tc>
        <w:tc>
          <w:tcPr>
            <w:tcW w:w="620" w:type="dxa"/>
            <w:tcBorders>
              <w:top w:val="nil"/>
              <w:left w:val="nil"/>
              <w:bottom w:val="nil"/>
              <w:right w:val="nil"/>
            </w:tcBorders>
            <w:tcMar>
              <w:top w:w="100" w:type="dxa"/>
              <w:left w:w="40" w:type="dxa"/>
              <w:bottom w:w="40" w:type="dxa"/>
              <w:right w:w="0" w:type="dxa"/>
            </w:tcMar>
            <w:vAlign w:val="bottom"/>
          </w:tcPr>
          <w:p w14:paraId="510F4A34" w14:textId="77777777" w:rsidR="0062115A" w:rsidRPr="00DE1073" w:rsidRDefault="003823F2" w:rsidP="00DE1073">
            <w:r w:rsidRPr="00DE1073">
              <w:t>12</w:t>
            </w:r>
          </w:p>
        </w:tc>
        <w:tc>
          <w:tcPr>
            <w:tcW w:w="620" w:type="dxa"/>
            <w:tcBorders>
              <w:top w:val="nil"/>
              <w:left w:val="nil"/>
              <w:bottom w:val="nil"/>
              <w:right w:val="nil"/>
            </w:tcBorders>
            <w:tcMar>
              <w:top w:w="100" w:type="dxa"/>
              <w:left w:w="40" w:type="dxa"/>
              <w:bottom w:w="40" w:type="dxa"/>
              <w:right w:w="0" w:type="dxa"/>
            </w:tcMar>
            <w:vAlign w:val="bottom"/>
          </w:tcPr>
          <w:p w14:paraId="529E9411" w14:textId="77777777" w:rsidR="0062115A" w:rsidRPr="00DE1073" w:rsidRDefault="003823F2" w:rsidP="00DE1073">
            <w:r w:rsidRPr="00DE1073">
              <w:t>13</w:t>
            </w:r>
          </w:p>
        </w:tc>
        <w:tc>
          <w:tcPr>
            <w:tcW w:w="620" w:type="dxa"/>
            <w:tcBorders>
              <w:top w:val="nil"/>
              <w:left w:val="nil"/>
              <w:bottom w:val="nil"/>
              <w:right w:val="nil"/>
            </w:tcBorders>
            <w:tcMar>
              <w:top w:w="100" w:type="dxa"/>
              <w:left w:w="40" w:type="dxa"/>
              <w:bottom w:w="40" w:type="dxa"/>
              <w:right w:w="0" w:type="dxa"/>
            </w:tcMar>
            <w:vAlign w:val="bottom"/>
          </w:tcPr>
          <w:p w14:paraId="28A32E96" w14:textId="77777777" w:rsidR="0062115A" w:rsidRPr="00DE1073" w:rsidRDefault="003823F2" w:rsidP="00DE1073">
            <w:r w:rsidRPr="00DE1073">
              <w:t>14</w:t>
            </w:r>
          </w:p>
        </w:tc>
        <w:tc>
          <w:tcPr>
            <w:tcW w:w="620" w:type="dxa"/>
            <w:tcBorders>
              <w:top w:val="nil"/>
              <w:left w:val="nil"/>
              <w:bottom w:val="nil"/>
              <w:right w:val="nil"/>
            </w:tcBorders>
            <w:tcMar>
              <w:top w:w="100" w:type="dxa"/>
              <w:left w:w="40" w:type="dxa"/>
              <w:bottom w:w="40" w:type="dxa"/>
              <w:right w:w="0" w:type="dxa"/>
            </w:tcMar>
            <w:vAlign w:val="bottom"/>
          </w:tcPr>
          <w:p w14:paraId="173F053D" w14:textId="77777777" w:rsidR="0062115A" w:rsidRPr="00DE1073" w:rsidRDefault="003823F2" w:rsidP="00DE1073">
            <w:r w:rsidRPr="00DE1073">
              <w:t>16</w:t>
            </w:r>
          </w:p>
        </w:tc>
        <w:tc>
          <w:tcPr>
            <w:tcW w:w="620" w:type="dxa"/>
            <w:tcBorders>
              <w:top w:val="nil"/>
              <w:left w:val="nil"/>
              <w:bottom w:val="nil"/>
              <w:right w:val="nil"/>
            </w:tcBorders>
            <w:tcMar>
              <w:top w:w="100" w:type="dxa"/>
              <w:left w:w="40" w:type="dxa"/>
              <w:bottom w:w="40" w:type="dxa"/>
              <w:right w:w="0" w:type="dxa"/>
            </w:tcMar>
            <w:vAlign w:val="bottom"/>
          </w:tcPr>
          <w:p w14:paraId="67B8B958" w14:textId="77777777" w:rsidR="0062115A" w:rsidRPr="00DE1073" w:rsidRDefault="003823F2" w:rsidP="00DE1073">
            <w:r w:rsidRPr="00DE1073">
              <w:t>17</w:t>
            </w:r>
          </w:p>
        </w:tc>
        <w:tc>
          <w:tcPr>
            <w:tcW w:w="620" w:type="dxa"/>
            <w:tcBorders>
              <w:top w:val="nil"/>
              <w:left w:val="nil"/>
              <w:bottom w:val="nil"/>
              <w:right w:val="nil"/>
            </w:tcBorders>
            <w:tcMar>
              <w:top w:w="100" w:type="dxa"/>
              <w:left w:w="40" w:type="dxa"/>
              <w:bottom w:w="40" w:type="dxa"/>
              <w:right w:w="0" w:type="dxa"/>
            </w:tcMar>
            <w:vAlign w:val="bottom"/>
          </w:tcPr>
          <w:p w14:paraId="34AB4A0C" w14:textId="77777777" w:rsidR="0062115A" w:rsidRPr="00DE1073" w:rsidRDefault="003823F2" w:rsidP="00DE1073">
            <w:r w:rsidRPr="00DE1073">
              <w:t>18</w:t>
            </w:r>
          </w:p>
        </w:tc>
        <w:tc>
          <w:tcPr>
            <w:tcW w:w="640" w:type="dxa"/>
            <w:tcBorders>
              <w:top w:val="nil"/>
              <w:left w:val="nil"/>
              <w:bottom w:val="nil"/>
              <w:right w:val="nil"/>
            </w:tcBorders>
            <w:tcMar>
              <w:top w:w="100" w:type="dxa"/>
              <w:left w:w="40" w:type="dxa"/>
              <w:bottom w:w="40" w:type="dxa"/>
              <w:right w:w="0" w:type="dxa"/>
            </w:tcMar>
            <w:vAlign w:val="bottom"/>
          </w:tcPr>
          <w:p w14:paraId="2A448979" w14:textId="77777777" w:rsidR="0062115A" w:rsidRPr="00DE1073" w:rsidRDefault="003823F2" w:rsidP="00DE1073">
            <w:r w:rsidRPr="00DE1073">
              <w:t>19</w:t>
            </w:r>
          </w:p>
        </w:tc>
        <w:tc>
          <w:tcPr>
            <w:tcW w:w="640" w:type="dxa"/>
            <w:tcBorders>
              <w:top w:val="nil"/>
              <w:left w:val="nil"/>
              <w:bottom w:val="nil"/>
              <w:right w:val="nil"/>
            </w:tcBorders>
            <w:tcMar>
              <w:top w:w="100" w:type="dxa"/>
              <w:left w:w="40" w:type="dxa"/>
              <w:bottom w:w="40" w:type="dxa"/>
              <w:right w:w="0" w:type="dxa"/>
            </w:tcMar>
            <w:vAlign w:val="bottom"/>
          </w:tcPr>
          <w:p w14:paraId="225ABC01" w14:textId="77777777" w:rsidR="0062115A" w:rsidRPr="00DE1073" w:rsidRDefault="003823F2" w:rsidP="00DE1073">
            <w:r w:rsidRPr="00DE1073">
              <w:t>20</w:t>
            </w:r>
          </w:p>
        </w:tc>
        <w:tc>
          <w:tcPr>
            <w:tcW w:w="640" w:type="dxa"/>
            <w:tcBorders>
              <w:top w:val="nil"/>
              <w:left w:val="nil"/>
              <w:bottom w:val="nil"/>
              <w:right w:val="nil"/>
            </w:tcBorders>
            <w:tcMar>
              <w:top w:w="100" w:type="dxa"/>
              <w:left w:w="40" w:type="dxa"/>
              <w:bottom w:w="40" w:type="dxa"/>
              <w:right w:w="0" w:type="dxa"/>
            </w:tcMar>
            <w:vAlign w:val="bottom"/>
          </w:tcPr>
          <w:p w14:paraId="0DEB2C10" w14:textId="77777777" w:rsidR="0062115A" w:rsidRPr="00DE1073" w:rsidRDefault="003823F2" w:rsidP="00DE1073">
            <w:r w:rsidRPr="00DE1073">
              <w:t>20</w:t>
            </w:r>
          </w:p>
        </w:tc>
        <w:tc>
          <w:tcPr>
            <w:tcW w:w="640" w:type="dxa"/>
            <w:tcBorders>
              <w:top w:val="nil"/>
              <w:left w:val="nil"/>
              <w:bottom w:val="nil"/>
              <w:right w:val="nil"/>
            </w:tcBorders>
            <w:tcMar>
              <w:top w:w="100" w:type="dxa"/>
              <w:left w:w="40" w:type="dxa"/>
              <w:bottom w:w="40" w:type="dxa"/>
              <w:right w:w="0" w:type="dxa"/>
            </w:tcMar>
            <w:vAlign w:val="bottom"/>
          </w:tcPr>
          <w:p w14:paraId="1206100C" w14:textId="77777777" w:rsidR="0062115A" w:rsidRPr="00DE1073" w:rsidRDefault="003823F2" w:rsidP="00DE1073">
            <w:r w:rsidRPr="00DE1073">
              <w:t>23</w:t>
            </w:r>
          </w:p>
        </w:tc>
        <w:tc>
          <w:tcPr>
            <w:tcW w:w="640" w:type="dxa"/>
            <w:tcBorders>
              <w:top w:val="nil"/>
              <w:left w:val="nil"/>
              <w:bottom w:val="nil"/>
              <w:right w:val="nil"/>
            </w:tcBorders>
            <w:tcMar>
              <w:top w:w="100" w:type="dxa"/>
              <w:left w:w="40" w:type="dxa"/>
              <w:bottom w:w="40" w:type="dxa"/>
              <w:right w:w="0" w:type="dxa"/>
            </w:tcMar>
            <w:vAlign w:val="bottom"/>
          </w:tcPr>
          <w:p w14:paraId="0DA2529C" w14:textId="77777777" w:rsidR="0062115A" w:rsidRPr="00DE1073" w:rsidRDefault="003823F2" w:rsidP="00DE1073">
            <w:r w:rsidRPr="00DE1073">
              <w:t>24</w:t>
            </w:r>
          </w:p>
        </w:tc>
        <w:tc>
          <w:tcPr>
            <w:tcW w:w="640" w:type="dxa"/>
            <w:tcBorders>
              <w:top w:val="nil"/>
              <w:left w:val="nil"/>
              <w:bottom w:val="nil"/>
              <w:right w:val="nil"/>
            </w:tcBorders>
            <w:tcMar>
              <w:top w:w="100" w:type="dxa"/>
              <w:left w:w="40" w:type="dxa"/>
              <w:bottom w:w="40" w:type="dxa"/>
              <w:right w:w="0" w:type="dxa"/>
            </w:tcMar>
            <w:vAlign w:val="bottom"/>
          </w:tcPr>
          <w:p w14:paraId="2747F1A1" w14:textId="77777777" w:rsidR="0062115A" w:rsidRPr="00DE1073" w:rsidRDefault="003823F2" w:rsidP="00DE1073">
            <w:r w:rsidRPr="00DE1073">
              <w:t>25</w:t>
            </w:r>
          </w:p>
        </w:tc>
      </w:tr>
      <w:tr w:rsidR="0062115A" w:rsidRPr="00DE1073" w14:paraId="4ED7DA16"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38219248" w14:textId="77777777" w:rsidR="0062115A" w:rsidRPr="00DE1073" w:rsidRDefault="003823F2" w:rsidP="00DE1073">
            <w:r w:rsidRPr="00DE1073">
              <w:t>84. Deposita og avsetninger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7AF5B70F" w14:textId="77777777" w:rsidR="0062115A" w:rsidRPr="00DE1073" w:rsidRDefault="003823F2" w:rsidP="00DE1073">
            <w:r w:rsidRPr="00DE1073">
              <w:t>6</w:t>
            </w:r>
          </w:p>
        </w:tc>
        <w:tc>
          <w:tcPr>
            <w:tcW w:w="620" w:type="dxa"/>
            <w:tcBorders>
              <w:top w:val="nil"/>
              <w:left w:val="nil"/>
              <w:bottom w:val="nil"/>
              <w:right w:val="nil"/>
            </w:tcBorders>
            <w:tcMar>
              <w:top w:w="100" w:type="dxa"/>
              <w:left w:w="40" w:type="dxa"/>
              <w:bottom w:w="40" w:type="dxa"/>
              <w:right w:w="0" w:type="dxa"/>
            </w:tcMar>
            <w:vAlign w:val="bottom"/>
          </w:tcPr>
          <w:p w14:paraId="3F7CB1A9" w14:textId="77777777" w:rsidR="0062115A" w:rsidRPr="00DE1073" w:rsidRDefault="003823F2" w:rsidP="00DE1073">
            <w:r w:rsidRPr="00DE1073">
              <w:t>13</w:t>
            </w:r>
          </w:p>
        </w:tc>
        <w:tc>
          <w:tcPr>
            <w:tcW w:w="620" w:type="dxa"/>
            <w:tcBorders>
              <w:top w:val="nil"/>
              <w:left w:val="nil"/>
              <w:bottom w:val="nil"/>
              <w:right w:val="nil"/>
            </w:tcBorders>
            <w:tcMar>
              <w:top w:w="100" w:type="dxa"/>
              <w:left w:w="40" w:type="dxa"/>
              <w:bottom w:w="40" w:type="dxa"/>
              <w:right w:w="0" w:type="dxa"/>
            </w:tcMar>
            <w:vAlign w:val="bottom"/>
          </w:tcPr>
          <w:p w14:paraId="2DB879EF" w14:textId="77777777" w:rsidR="0062115A" w:rsidRPr="00DE1073" w:rsidRDefault="003823F2" w:rsidP="00DE1073">
            <w:r w:rsidRPr="00DE1073">
              <w:t>16</w:t>
            </w:r>
          </w:p>
        </w:tc>
        <w:tc>
          <w:tcPr>
            <w:tcW w:w="620" w:type="dxa"/>
            <w:tcBorders>
              <w:top w:val="nil"/>
              <w:left w:val="nil"/>
              <w:bottom w:val="nil"/>
              <w:right w:val="nil"/>
            </w:tcBorders>
            <w:tcMar>
              <w:top w:w="100" w:type="dxa"/>
              <w:left w:w="40" w:type="dxa"/>
              <w:bottom w:w="40" w:type="dxa"/>
              <w:right w:w="0" w:type="dxa"/>
            </w:tcMar>
            <w:vAlign w:val="bottom"/>
          </w:tcPr>
          <w:p w14:paraId="192AA1FD" w14:textId="77777777" w:rsidR="0062115A" w:rsidRPr="00DE1073" w:rsidRDefault="003823F2" w:rsidP="00DE1073">
            <w:r w:rsidRPr="00DE1073">
              <w:t>7</w:t>
            </w:r>
          </w:p>
        </w:tc>
        <w:tc>
          <w:tcPr>
            <w:tcW w:w="620" w:type="dxa"/>
            <w:tcBorders>
              <w:top w:val="nil"/>
              <w:left w:val="nil"/>
              <w:bottom w:val="nil"/>
              <w:right w:val="nil"/>
            </w:tcBorders>
            <w:tcMar>
              <w:top w:w="100" w:type="dxa"/>
              <w:left w:w="40" w:type="dxa"/>
              <w:bottom w:w="40" w:type="dxa"/>
              <w:right w:w="0" w:type="dxa"/>
            </w:tcMar>
            <w:vAlign w:val="bottom"/>
          </w:tcPr>
          <w:p w14:paraId="13952A6C" w14:textId="77777777" w:rsidR="0062115A" w:rsidRPr="00DE1073" w:rsidRDefault="003823F2" w:rsidP="00DE1073">
            <w:r w:rsidRPr="00DE1073">
              <w:t>9</w:t>
            </w:r>
          </w:p>
        </w:tc>
        <w:tc>
          <w:tcPr>
            <w:tcW w:w="620" w:type="dxa"/>
            <w:tcBorders>
              <w:top w:val="nil"/>
              <w:left w:val="nil"/>
              <w:bottom w:val="nil"/>
              <w:right w:val="nil"/>
            </w:tcBorders>
            <w:tcMar>
              <w:top w:w="100" w:type="dxa"/>
              <w:left w:w="40" w:type="dxa"/>
              <w:bottom w:w="40" w:type="dxa"/>
              <w:right w:w="0" w:type="dxa"/>
            </w:tcMar>
            <w:vAlign w:val="bottom"/>
          </w:tcPr>
          <w:p w14:paraId="5C893DF6"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181AE035" w14:textId="77777777" w:rsidR="0062115A" w:rsidRPr="00DE1073" w:rsidRDefault="003823F2" w:rsidP="00DE1073">
            <w:r w:rsidRPr="00DE1073">
              <w:t>13</w:t>
            </w:r>
          </w:p>
        </w:tc>
        <w:tc>
          <w:tcPr>
            <w:tcW w:w="620" w:type="dxa"/>
            <w:tcBorders>
              <w:top w:val="nil"/>
              <w:left w:val="nil"/>
              <w:bottom w:val="nil"/>
              <w:right w:val="nil"/>
            </w:tcBorders>
            <w:tcMar>
              <w:top w:w="100" w:type="dxa"/>
              <w:left w:w="40" w:type="dxa"/>
              <w:bottom w:w="40" w:type="dxa"/>
              <w:right w:w="0" w:type="dxa"/>
            </w:tcMar>
            <w:vAlign w:val="bottom"/>
          </w:tcPr>
          <w:p w14:paraId="5A1822ED" w14:textId="77777777" w:rsidR="0062115A" w:rsidRPr="00DE1073" w:rsidRDefault="003823F2" w:rsidP="00DE1073">
            <w:r w:rsidRPr="00DE1073">
              <w:t>-1</w:t>
            </w:r>
          </w:p>
        </w:tc>
        <w:tc>
          <w:tcPr>
            <w:tcW w:w="620" w:type="dxa"/>
            <w:tcBorders>
              <w:top w:val="nil"/>
              <w:left w:val="nil"/>
              <w:bottom w:val="nil"/>
              <w:right w:val="nil"/>
            </w:tcBorders>
            <w:tcMar>
              <w:top w:w="100" w:type="dxa"/>
              <w:left w:w="40" w:type="dxa"/>
              <w:bottom w:w="40" w:type="dxa"/>
              <w:right w:w="0" w:type="dxa"/>
            </w:tcMar>
            <w:vAlign w:val="bottom"/>
          </w:tcPr>
          <w:p w14:paraId="6B00B77C" w14:textId="77777777" w:rsidR="0062115A" w:rsidRPr="00DE1073" w:rsidRDefault="003823F2" w:rsidP="00DE1073">
            <w:r w:rsidRPr="00DE1073">
              <w:t>6</w:t>
            </w:r>
          </w:p>
        </w:tc>
        <w:tc>
          <w:tcPr>
            <w:tcW w:w="620" w:type="dxa"/>
            <w:tcBorders>
              <w:top w:val="nil"/>
              <w:left w:val="nil"/>
              <w:bottom w:val="nil"/>
              <w:right w:val="nil"/>
            </w:tcBorders>
            <w:tcMar>
              <w:top w:w="100" w:type="dxa"/>
              <w:left w:w="40" w:type="dxa"/>
              <w:bottom w:w="40" w:type="dxa"/>
              <w:right w:w="0" w:type="dxa"/>
            </w:tcMar>
            <w:vAlign w:val="bottom"/>
          </w:tcPr>
          <w:p w14:paraId="158C04A3" w14:textId="77777777" w:rsidR="0062115A" w:rsidRPr="00DE1073" w:rsidRDefault="003823F2" w:rsidP="00DE1073">
            <w:r w:rsidRPr="00DE1073">
              <w:t>-8</w:t>
            </w:r>
          </w:p>
        </w:tc>
        <w:tc>
          <w:tcPr>
            <w:tcW w:w="620" w:type="dxa"/>
            <w:tcBorders>
              <w:top w:val="nil"/>
              <w:left w:val="nil"/>
              <w:bottom w:val="nil"/>
              <w:right w:val="nil"/>
            </w:tcBorders>
            <w:tcMar>
              <w:top w:w="100" w:type="dxa"/>
              <w:left w:w="40" w:type="dxa"/>
              <w:bottom w:w="40" w:type="dxa"/>
              <w:right w:w="0" w:type="dxa"/>
            </w:tcMar>
            <w:vAlign w:val="bottom"/>
          </w:tcPr>
          <w:p w14:paraId="379AACF8" w14:textId="77777777" w:rsidR="0062115A" w:rsidRPr="00DE1073" w:rsidRDefault="003823F2" w:rsidP="00DE1073">
            <w:r w:rsidRPr="00DE1073">
              <w:t>6</w:t>
            </w:r>
          </w:p>
        </w:tc>
        <w:tc>
          <w:tcPr>
            <w:tcW w:w="640" w:type="dxa"/>
            <w:tcBorders>
              <w:top w:val="nil"/>
              <w:left w:val="nil"/>
              <w:bottom w:val="nil"/>
              <w:right w:val="nil"/>
            </w:tcBorders>
            <w:tcMar>
              <w:top w:w="100" w:type="dxa"/>
              <w:left w:w="40" w:type="dxa"/>
              <w:bottom w:w="40" w:type="dxa"/>
              <w:right w:w="0" w:type="dxa"/>
            </w:tcMar>
            <w:vAlign w:val="bottom"/>
          </w:tcPr>
          <w:p w14:paraId="43EA7212" w14:textId="77777777" w:rsidR="0062115A" w:rsidRPr="00DE1073" w:rsidRDefault="003823F2" w:rsidP="00DE1073">
            <w:r w:rsidRPr="00DE1073">
              <w:t>3</w:t>
            </w:r>
          </w:p>
        </w:tc>
        <w:tc>
          <w:tcPr>
            <w:tcW w:w="640" w:type="dxa"/>
            <w:tcBorders>
              <w:top w:val="nil"/>
              <w:left w:val="nil"/>
              <w:bottom w:val="nil"/>
              <w:right w:val="nil"/>
            </w:tcBorders>
            <w:tcMar>
              <w:top w:w="100" w:type="dxa"/>
              <w:left w:w="40" w:type="dxa"/>
              <w:bottom w:w="40" w:type="dxa"/>
              <w:right w:w="0" w:type="dxa"/>
            </w:tcMar>
            <w:vAlign w:val="bottom"/>
          </w:tcPr>
          <w:p w14:paraId="1426FD6D" w14:textId="77777777" w:rsidR="0062115A" w:rsidRPr="00DE1073" w:rsidRDefault="003823F2" w:rsidP="00DE1073">
            <w:r w:rsidRPr="00DE1073">
              <w:t>-6</w:t>
            </w:r>
          </w:p>
        </w:tc>
        <w:tc>
          <w:tcPr>
            <w:tcW w:w="640" w:type="dxa"/>
            <w:tcBorders>
              <w:top w:val="nil"/>
              <w:left w:val="nil"/>
              <w:bottom w:val="nil"/>
              <w:right w:val="nil"/>
            </w:tcBorders>
            <w:tcMar>
              <w:top w:w="100" w:type="dxa"/>
              <w:left w:w="40" w:type="dxa"/>
              <w:bottom w:w="40" w:type="dxa"/>
              <w:right w:w="0" w:type="dxa"/>
            </w:tcMar>
            <w:vAlign w:val="bottom"/>
          </w:tcPr>
          <w:p w14:paraId="36D4ECC1" w14:textId="77777777" w:rsidR="0062115A" w:rsidRPr="00DE1073" w:rsidRDefault="003823F2" w:rsidP="00DE1073">
            <w:r w:rsidRPr="00DE1073">
              <w:t>4</w:t>
            </w:r>
          </w:p>
        </w:tc>
        <w:tc>
          <w:tcPr>
            <w:tcW w:w="640" w:type="dxa"/>
            <w:tcBorders>
              <w:top w:val="nil"/>
              <w:left w:val="nil"/>
              <w:bottom w:val="nil"/>
              <w:right w:val="nil"/>
            </w:tcBorders>
            <w:tcMar>
              <w:top w:w="100" w:type="dxa"/>
              <w:left w:w="40" w:type="dxa"/>
              <w:bottom w:w="40" w:type="dxa"/>
              <w:right w:w="0" w:type="dxa"/>
            </w:tcMar>
            <w:vAlign w:val="bottom"/>
          </w:tcPr>
          <w:p w14:paraId="218B7DC2" w14:textId="77777777" w:rsidR="0062115A" w:rsidRPr="00DE1073" w:rsidRDefault="003823F2" w:rsidP="00DE1073">
            <w:r w:rsidRPr="00DE1073">
              <w:t>-1</w:t>
            </w:r>
          </w:p>
        </w:tc>
        <w:tc>
          <w:tcPr>
            <w:tcW w:w="640" w:type="dxa"/>
            <w:tcBorders>
              <w:top w:val="nil"/>
              <w:left w:val="nil"/>
              <w:bottom w:val="nil"/>
              <w:right w:val="nil"/>
            </w:tcBorders>
            <w:tcMar>
              <w:top w:w="100" w:type="dxa"/>
              <w:left w:w="40" w:type="dxa"/>
              <w:bottom w:w="40" w:type="dxa"/>
              <w:right w:w="0" w:type="dxa"/>
            </w:tcMar>
            <w:vAlign w:val="bottom"/>
          </w:tcPr>
          <w:p w14:paraId="7F64468D" w14:textId="77777777" w:rsidR="0062115A" w:rsidRPr="00DE1073" w:rsidRDefault="003823F2" w:rsidP="00DE1073">
            <w:r w:rsidRPr="00DE1073">
              <w:t>15</w:t>
            </w:r>
          </w:p>
        </w:tc>
        <w:tc>
          <w:tcPr>
            <w:tcW w:w="640" w:type="dxa"/>
            <w:tcBorders>
              <w:top w:val="nil"/>
              <w:left w:val="nil"/>
              <w:bottom w:val="nil"/>
              <w:right w:val="nil"/>
            </w:tcBorders>
            <w:tcMar>
              <w:top w:w="100" w:type="dxa"/>
              <w:left w:w="40" w:type="dxa"/>
              <w:bottom w:w="40" w:type="dxa"/>
              <w:right w:w="0" w:type="dxa"/>
            </w:tcMar>
            <w:vAlign w:val="bottom"/>
          </w:tcPr>
          <w:p w14:paraId="44F38F93" w14:textId="77777777" w:rsidR="0062115A" w:rsidRPr="00DE1073" w:rsidRDefault="003823F2" w:rsidP="00DE1073">
            <w:r w:rsidRPr="00DE1073">
              <w:t>-15</w:t>
            </w:r>
          </w:p>
        </w:tc>
      </w:tr>
      <w:tr w:rsidR="0062115A" w:rsidRPr="00DE1073" w14:paraId="5C04C9F6" w14:textId="77777777" w:rsidTr="005F2150">
        <w:trPr>
          <w:trHeight w:val="600"/>
        </w:trPr>
        <w:tc>
          <w:tcPr>
            <w:tcW w:w="3280" w:type="dxa"/>
            <w:tcBorders>
              <w:top w:val="nil"/>
              <w:left w:val="nil"/>
              <w:bottom w:val="nil"/>
              <w:right w:val="nil"/>
            </w:tcBorders>
            <w:tcMar>
              <w:top w:w="100" w:type="dxa"/>
              <w:left w:w="40" w:type="dxa"/>
              <w:bottom w:w="40" w:type="dxa"/>
              <w:right w:w="0" w:type="dxa"/>
            </w:tcMar>
          </w:tcPr>
          <w:p w14:paraId="49D6561C" w14:textId="77777777" w:rsidR="0062115A" w:rsidRPr="00DE1073" w:rsidRDefault="003823F2" w:rsidP="00DE1073">
            <w:r w:rsidRPr="00DE1073">
              <w:t>85. Utstedte gjeldsbrev, grunnfond statsbanker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3EB23B07" w14:textId="77777777" w:rsidR="0062115A" w:rsidRPr="00DE1073" w:rsidRDefault="003823F2" w:rsidP="00DE1073">
            <w:r w:rsidRPr="00DE1073">
              <w:t>4</w:t>
            </w:r>
          </w:p>
        </w:tc>
        <w:tc>
          <w:tcPr>
            <w:tcW w:w="620" w:type="dxa"/>
            <w:tcBorders>
              <w:top w:val="nil"/>
              <w:left w:val="nil"/>
              <w:bottom w:val="nil"/>
              <w:right w:val="nil"/>
            </w:tcBorders>
            <w:tcMar>
              <w:top w:w="100" w:type="dxa"/>
              <w:left w:w="40" w:type="dxa"/>
              <w:bottom w:w="40" w:type="dxa"/>
              <w:right w:w="0" w:type="dxa"/>
            </w:tcMar>
            <w:vAlign w:val="bottom"/>
          </w:tcPr>
          <w:p w14:paraId="568F40A0"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0AF2619"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A555D1A"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67E1AE59"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7EA687E"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6B793A5"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BA81408"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5A1550BE"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7EC7810E" w14:textId="77777777" w:rsidR="0062115A" w:rsidRPr="00DE1073" w:rsidRDefault="003823F2" w:rsidP="00DE1073">
            <w:r w:rsidRPr="00DE1073">
              <w:t>0</w:t>
            </w:r>
          </w:p>
        </w:tc>
        <w:tc>
          <w:tcPr>
            <w:tcW w:w="620" w:type="dxa"/>
            <w:tcBorders>
              <w:top w:val="nil"/>
              <w:left w:val="nil"/>
              <w:bottom w:val="nil"/>
              <w:right w:val="nil"/>
            </w:tcBorders>
            <w:tcMar>
              <w:top w:w="100" w:type="dxa"/>
              <w:left w:w="40" w:type="dxa"/>
              <w:bottom w:w="40" w:type="dxa"/>
              <w:right w:w="0" w:type="dxa"/>
            </w:tcMar>
            <w:vAlign w:val="bottom"/>
          </w:tcPr>
          <w:p w14:paraId="46AEF5D7"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411A0768"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1E9AF381"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397C63B8"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740A6B19"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4EBB9571" w14:textId="77777777" w:rsidR="0062115A" w:rsidRPr="00DE1073" w:rsidRDefault="003823F2" w:rsidP="00DE1073">
            <w:r w:rsidRPr="00DE1073">
              <w:t>0</w:t>
            </w:r>
          </w:p>
        </w:tc>
        <w:tc>
          <w:tcPr>
            <w:tcW w:w="640" w:type="dxa"/>
            <w:tcBorders>
              <w:top w:val="nil"/>
              <w:left w:val="nil"/>
              <w:bottom w:val="nil"/>
              <w:right w:val="nil"/>
            </w:tcBorders>
            <w:tcMar>
              <w:top w:w="100" w:type="dxa"/>
              <w:left w:w="40" w:type="dxa"/>
              <w:bottom w:w="40" w:type="dxa"/>
              <w:right w:w="0" w:type="dxa"/>
            </w:tcMar>
            <w:vAlign w:val="bottom"/>
          </w:tcPr>
          <w:p w14:paraId="0D60F788" w14:textId="77777777" w:rsidR="0062115A" w:rsidRPr="00DE1073" w:rsidRDefault="003823F2" w:rsidP="00DE1073">
            <w:r w:rsidRPr="00DE1073">
              <w:t>0</w:t>
            </w:r>
          </w:p>
        </w:tc>
      </w:tr>
      <w:tr w:rsidR="0062115A" w:rsidRPr="00DE1073" w14:paraId="5EDC719F" w14:textId="77777777" w:rsidTr="005F2150">
        <w:trPr>
          <w:trHeight w:val="340"/>
        </w:trPr>
        <w:tc>
          <w:tcPr>
            <w:tcW w:w="3280" w:type="dxa"/>
            <w:tcBorders>
              <w:top w:val="nil"/>
              <w:left w:val="nil"/>
              <w:bottom w:val="nil"/>
              <w:right w:val="nil"/>
            </w:tcBorders>
            <w:tcMar>
              <w:top w:w="100" w:type="dxa"/>
              <w:left w:w="40" w:type="dxa"/>
              <w:bottom w:w="40" w:type="dxa"/>
              <w:right w:w="0" w:type="dxa"/>
            </w:tcMar>
          </w:tcPr>
          <w:p w14:paraId="3EC4CCFE" w14:textId="77777777" w:rsidR="0062115A" w:rsidRPr="00DE1073" w:rsidRDefault="003823F2" w:rsidP="00DE1073">
            <w:r w:rsidRPr="00DE1073">
              <w:t>87. Overførte ubrukte bevilgninger</w:t>
            </w:r>
            <w:r w:rsidRPr="00DE1073">
              <w:tab/>
            </w:r>
          </w:p>
        </w:tc>
        <w:tc>
          <w:tcPr>
            <w:tcW w:w="620" w:type="dxa"/>
            <w:tcBorders>
              <w:top w:val="nil"/>
              <w:left w:val="nil"/>
              <w:bottom w:val="nil"/>
              <w:right w:val="nil"/>
            </w:tcBorders>
            <w:tcMar>
              <w:top w:w="100" w:type="dxa"/>
              <w:left w:w="40" w:type="dxa"/>
              <w:bottom w:w="40" w:type="dxa"/>
              <w:right w:w="0" w:type="dxa"/>
            </w:tcMar>
            <w:vAlign w:val="bottom"/>
          </w:tcPr>
          <w:p w14:paraId="1EF8F1F6" w14:textId="77777777" w:rsidR="0062115A" w:rsidRPr="00DE1073" w:rsidRDefault="003823F2" w:rsidP="00DE1073">
            <w:r w:rsidRPr="00DE1073">
              <w:t>7</w:t>
            </w:r>
          </w:p>
        </w:tc>
        <w:tc>
          <w:tcPr>
            <w:tcW w:w="620" w:type="dxa"/>
            <w:tcBorders>
              <w:top w:val="nil"/>
              <w:left w:val="nil"/>
              <w:bottom w:val="nil"/>
              <w:right w:val="nil"/>
            </w:tcBorders>
            <w:tcMar>
              <w:top w:w="100" w:type="dxa"/>
              <w:left w:w="40" w:type="dxa"/>
              <w:bottom w:w="40" w:type="dxa"/>
              <w:right w:w="0" w:type="dxa"/>
            </w:tcMar>
            <w:vAlign w:val="bottom"/>
          </w:tcPr>
          <w:p w14:paraId="4F671AFF" w14:textId="77777777" w:rsidR="0062115A" w:rsidRPr="00DE1073" w:rsidRDefault="003823F2" w:rsidP="00DE1073">
            <w:r w:rsidRPr="00DE1073">
              <w:t>15</w:t>
            </w:r>
          </w:p>
        </w:tc>
        <w:tc>
          <w:tcPr>
            <w:tcW w:w="620" w:type="dxa"/>
            <w:tcBorders>
              <w:top w:val="nil"/>
              <w:left w:val="nil"/>
              <w:bottom w:val="nil"/>
              <w:right w:val="nil"/>
            </w:tcBorders>
            <w:tcMar>
              <w:top w:w="100" w:type="dxa"/>
              <w:left w:w="40" w:type="dxa"/>
              <w:bottom w:w="40" w:type="dxa"/>
              <w:right w:w="0" w:type="dxa"/>
            </w:tcMar>
            <w:vAlign w:val="bottom"/>
          </w:tcPr>
          <w:p w14:paraId="41837E0E" w14:textId="77777777" w:rsidR="0062115A" w:rsidRPr="00DE1073" w:rsidRDefault="003823F2" w:rsidP="00DE1073">
            <w:r w:rsidRPr="00DE1073">
              <w:t>9</w:t>
            </w:r>
          </w:p>
        </w:tc>
        <w:tc>
          <w:tcPr>
            <w:tcW w:w="620" w:type="dxa"/>
            <w:tcBorders>
              <w:top w:val="nil"/>
              <w:left w:val="nil"/>
              <w:bottom w:val="nil"/>
              <w:right w:val="nil"/>
            </w:tcBorders>
            <w:tcMar>
              <w:top w:w="100" w:type="dxa"/>
              <w:left w:w="40" w:type="dxa"/>
              <w:bottom w:w="40" w:type="dxa"/>
              <w:right w:w="0" w:type="dxa"/>
            </w:tcMar>
            <w:vAlign w:val="bottom"/>
          </w:tcPr>
          <w:p w14:paraId="6C87BB9F" w14:textId="77777777" w:rsidR="0062115A" w:rsidRPr="00DE1073" w:rsidRDefault="003823F2" w:rsidP="00DE1073">
            <w:r w:rsidRPr="00DE1073">
              <w:t>7</w:t>
            </w:r>
          </w:p>
        </w:tc>
        <w:tc>
          <w:tcPr>
            <w:tcW w:w="620" w:type="dxa"/>
            <w:tcBorders>
              <w:top w:val="nil"/>
              <w:left w:val="nil"/>
              <w:bottom w:val="nil"/>
              <w:right w:val="nil"/>
            </w:tcBorders>
            <w:tcMar>
              <w:top w:w="100" w:type="dxa"/>
              <w:left w:w="40" w:type="dxa"/>
              <w:bottom w:w="40" w:type="dxa"/>
              <w:right w:w="0" w:type="dxa"/>
            </w:tcMar>
            <w:vAlign w:val="bottom"/>
          </w:tcPr>
          <w:p w14:paraId="2E35A91D" w14:textId="77777777" w:rsidR="0062115A" w:rsidRPr="00DE1073" w:rsidRDefault="003823F2" w:rsidP="00DE1073">
            <w:r w:rsidRPr="00DE1073">
              <w:t>11</w:t>
            </w:r>
          </w:p>
        </w:tc>
        <w:tc>
          <w:tcPr>
            <w:tcW w:w="620" w:type="dxa"/>
            <w:tcBorders>
              <w:top w:val="nil"/>
              <w:left w:val="nil"/>
              <w:bottom w:val="nil"/>
              <w:right w:val="nil"/>
            </w:tcBorders>
            <w:tcMar>
              <w:top w:w="100" w:type="dxa"/>
              <w:left w:w="40" w:type="dxa"/>
              <w:bottom w:w="40" w:type="dxa"/>
              <w:right w:w="0" w:type="dxa"/>
            </w:tcMar>
            <w:vAlign w:val="bottom"/>
          </w:tcPr>
          <w:p w14:paraId="5BA59C2B" w14:textId="77777777" w:rsidR="0062115A" w:rsidRPr="00DE1073" w:rsidRDefault="003823F2" w:rsidP="00DE1073">
            <w:r w:rsidRPr="00DE1073">
              <w:t>44</w:t>
            </w:r>
          </w:p>
        </w:tc>
        <w:tc>
          <w:tcPr>
            <w:tcW w:w="620" w:type="dxa"/>
            <w:tcBorders>
              <w:top w:val="nil"/>
              <w:left w:val="nil"/>
              <w:bottom w:val="nil"/>
              <w:right w:val="nil"/>
            </w:tcBorders>
            <w:tcMar>
              <w:top w:w="100" w:type="dxa"/>
              <w:left w:w="40" w:type="dxa"/>
              <w:bottom w:w="40" w:type="dxa"/>
              <w:right w:w="0" w:type="dxa"/>
            </w:tcMar>
            <w:vAlign w:val="bottom"/>
          </w:tcPr>
          <w:p w14:paraId="7B650744" w14:textId="77777777" w:rsidR="0062115A" w:rsidRPr="00DE1073" w:rsidRDefault="003823F2" w:rsidP="00DE1073">
            <w:r w:rsidRPr="00DE1073">
              <w:t>13</w:t>
            </w:r>
          </w:p>
        </w:tc>
        <w:tc>
          <w:tcPr>
            <w:tcW w:w="620" w:type="dxa"/>
            <w:tcBorders>
              <w:top w:val="nil"/>
              <w:left w:val="nil"/>
              <w:bottom w:val="nil"/>
              <w:right w:val="nil"/>
            </w:tcBorders>
            <w:tcMar>
              <w:top w:w="100" w:type="dxa"/>
              <w:left w:w="40" w:type="dxa"/>
              <w:bottom w:w="40" w:type="dxa"/>
              <w:right w:w="0" w:type="dxa"/>
            </w:tcMar>
            <w:vAlign w:val="bottom"/>
          </w:tcPr>
          <w:p w14:paraId="6DD4C040" w14:textId="77777777" w:rsidR="0062115A" w:rsidRPr="00DE1073" w:rsidRDefault="003823F2" w:rsidP="00DE1073">
            <w:r w:rsidRPr="00DE1073">
              <w:t>14</w:t>
            </w:r>
          </w:p>
        </w:tc>
        <w:tc>
          <w:tcPr>
            <w:tcW w:w="620" w:type="dxa"/>
            <w:tcBorders>
              <w:top w:val="nil"/>
              <w:left w:val="nil"/>
              <w:bottom w:val="nil"/>
              <w:right w:val="nil"/>
            </w:tcBorders>
            <w:tcMar>
              <w:top w:w="100" w:type="dxa"/>
              <w:left w:w="40" w:type="dxa"/>
              <w:bottom w:w="40" w:type="dxa"/>
              <w:right w:w="0" w:type="dxa"/>
            </w:tcMar>
            <w:vAlign w:val="bottom"/>
          </w:tcPr>
          <w:p w14:paraId="15E03D88" w14:textId="77777777" w:rsidR="0062115A" w:rsidRPr="00DE1073" w:rsidRDefault="003823F2" w:rsidP="00DE1073">
            <w:r w:rsidRPr="00DE1073">
              <w:t>12</w:t>
            </w:r>
          </w:p>
        </w:tc>
        <w:tc>
          <w:tcPr>
            <w:tcW w:w="620" w:type="dxa"/>
            <w:tcBorders>
              <w:top w:val="nil"/>
              <w:left w:val="nil"/>
              <w:bottom w:val="nil"/>
              <w:right w:val="nil"/>
            </w:tcBorders>
            <w:tcMar>
              <w:top w:w="100" w:type="dxa"/>
              <w:left w:w="40" w:type="dxa"/>
              <w:bottom w:w="40" w:type="dxa"/>
              <w:right w:w="0" w:type="dxa"/>
            </w:tcMar>
            <w:vAlign w:val="bottom"/>
          </w:tcPr>
          <w:p w14:paraId="56A53BA2" w14:textId="77777777" w:rsidR="0062115A" w:rsidRPr="00DE1073" w:rsidRDefault="003823F2" w:rsidP="00DE1073">
            <w:r w:rsidRPr="00DE1073">
              <w:t>11</w:t>
            </w:r>
          </w:p>
        </w:tc>
        <w:tc>
          <w:tcPr>
            <w:tcW w:w="620" w:type="dxa"/>
            <w:tcBorders>
              <w:top w:val="nil"/>
              <w:left w:val="nil"/>
              <w:bottom w:val="nil"/>
              <w:right w:val="nil"/>
            </w:tcBorders>
            <w:tcMar>
              <w:top w:w="100" w:type="dxa"/>
              <w:left w:w="40" w:type="dxa"/>
              <w:bottom w:w="40" w:type="dxa"/>
              <w:right w:w="0" w:type="dxa"/>
            </w:tcMar>
            <w:vAlign w:val="bottom"/>
          </w:tcPr>
          <w:p w14:paraId="1BED9CA8" w14:textId="77777777" w:rsidR="0062115A" w:rsidRPr="00DE1073" w:rsidRDefault="003823F2" w:rsidP="00DE1073">
            <w:r w:rsidRPr="00DE1073">
              <w:t>14</w:t>
            </w:r>
          </w:p>
        </w:tc>
        <w:tc>
          <w:tcPr>
            <w:tcW w:w="640" w:type="dxa"/>
            <w:tcBorders>
              <w:top w:val="nil"/>
              <w:left w:val="nil"/>
              <w:bottom w:val="nil"/>
              <w:right w:val="nil"/>
            </w:tcBorders>
            <w:tcMar>
              <w:top w:w="100" w:type="dxa"/>
              <w:left w:w="40" w:type="dxa"/>
              <w:bottom w:w="40" w:type="dxa"/>
              <w:right w:w="0" w:type="dxa"/>
            </w:tcMar>
            <w:vAlign w:val="bottom"/>
          </w:tcPr>
          <w:p w14:paraId="059F949A" w14:textId="77777777" w:rsidR="0062115A" w:rsidRPr="00DE1073" w:rsidRDefault="003823F2" w:rsidP="00DE1073">
            <w:r w:rsidRPr="00DE1073">
              <w:t>15</w:t>
            </w:r>
          </w:p>
        </w:tc>
        <w:tc>
          <w:tcPr>
            <w:tcW w:w="640" w:type="dxa"/>
            <w:tcBorders>
              <w:top w:val="nil"/>
              <w:left w:val="nil"/>
              <w:bottom w:val="nil"/>
              <w:right w:val="nil"/>
            </w:tcBorders>
            <w:tcMar>
              <w:top w:w="100" w:type="dxa"/>
              <w:left w:w="40" w:type="dxa"/>
              <w:bottom w:w="40" w:type="dxa"/>
              <w:right w:w="0" w:type="dxa"/>
            </w:tcMar>
            <w:vAlign w:val="bottom"/>
          </w:tcPr>
          <w:p w14:paraId="56149AEE" w14:textId="77777777" w:rsidR="0062115A" w:rsidRPr="00DE1073" w:rsidRDefault="003823F2" w:rsidP="00DE1073">
            <w:r w:rsidRPr="00DE1073">
              <w:t>17</w:t>
            </w:r>
          </w:p>
        </w:tc>
        <w:tc>
          <w:tcPr>
            <w:tcW w:w="640" w:type="dxa"/>
            <w:tcBorders>
              <w:top w:val="nil"/>
              <w:left w:val="nil"/>
              <w:bottom w:val="nil"/>
              <w:right w:val="nil"/>
            </w:tcBorders>
            <w:tcMar>
              <w:top w:w="100" w:type="dxa"/>
              <w:left w:w="40" w:type="dxa"/>
              <w:bottom w:w="40" w:type="dxa"/>
              <w:right w:w="0" w:type="dxa"/>
            </w:tcMar>
            <w:vAlign w:val="bottom"/>
          </w:tcPr>
          <w:p w14:paraId="6F888522" w14:textId="77777777" w:rsidR="0062115A" w:rsidRPr="00DE1073" w:rsidRDefault="003823F2" w:rsidP="00DE1073">
            <w:r w:rsidRPr="00DE1073">
              <w:t>16</w:t>
            </w:r>
          </w:p>
        </w:tc>
        <w:tc>
          <w:tcPr>
            <w:tcW w:w="640" w:type="dxa"/>
            <w:tcBorders>
              <w:top w:val="nil"/>
              <w:left w:val="nil"/>
              <w:bottom w:val="nil"/>
              <w:right w:val="nil"/>
            </w:tcBorders>
            <w:tcMar>
              <w:top w:w="100" w:type="dxa"/>
              <w:left w:w="40" w:type="dxa"/>
              <w:bottom w:w="40" w:type="dxa"/>
              <w:right w:w="0" w:type="dxa"/>
            </w:tcMar>
            <w:vAlign w:val="bottom"/>
          </w:tcPr>
          <w:p w14:paraId="63686009" w14:textId="77777777" w:rsidR="0062115A" w:rsidRPr="00DE1073" w:rsidRDefault="003823F2" w:rsidP="00DE1073">
            <w:r w:rsidRPr="00DE1073">
              <w:t>26</w:t>
            </w:r>
          </w:p>
        </w:tc>
        <w:tc>
          <w:tcPr>
            <w:tcW w:w="640" w:type="dxa"/>
            <w:tcBorders>
              <w:top w:val="nil"/>
              <w:left w:val="nil"/>
              <w:bottom w:val="nil"/>
              <w:right w:val="nil"/>
            </w:tcBorders>
            <w:tcMar>
              <w:top w:w="100" w:type="dxa"/>
              <w:left w:w="40" w:type="dxa"/>
              <w:bottom w:w="40" w:type="dxa"/>
              <w:right w:w="0" w:type="dxa"/>
            </w:tcMar>
            <w:vAlign w:val="bottom"/>
          </w:tcPr>
          <w:p w14:paraId="36392EAF" w14:textId="77777777" w:rsidR="0062115A" w:rsidRPr="00DE1073" w:rsidRDefault="003823F2" w:rsidP="00DE1073">
            <w:r w:rsidRPr="00DE1073">
              <w:t>27</w:t>
            </w:r>
          </w:p>
        </w:tc>
        <w:tc>
          <w:tcPr>
            <w:tcW w:w="640" w:type="dxa"/>
            <w:tcBorders>
              <w:top w:val="nil"/>
              <w:left w:val="nil"/>
              <w:bottom w:val="nil"/>
              <w:right w:val="nil"/>
            </w:tcBorders>
            <w:tcMar>
              <w:top w:w="100" w:type="dxa"/>
              <w:left w:w="40" w:type="dxa"/>
              <w:bottom w:w="40" w:type="dxa"/>
              <w:right w:w="0" w:type="dxa"/>
            </w:tcMar>
            <w:vAlign w:val="bottom"/>
          </w:tcPr>
          <w:p w14:paraId="4AC0BB40" w14:textId="77777777" w:rsidR="0062115A" w:rsidRPr="00DE1073" w:rsidRDefault="003823F2" w:rsidP="00DE1073">
            <w:r w:rsidRPr="00DE1073">
              <w:t>22</w:t>
            </w:r>
          </w:p>
        </w:tc>
      </w:tr>
      <w:tr w:rsidR="0062115A" w:rsidRPr="00DE1073" w14:paraId="64C90054" w14:textId="77777777" w:rsidTr="005F2150">
        <w:trPr>
          <w:trHeight w:val="340"/>
        </w:trPr>
        <w:tc>
          <w:tcPr>
            <w:tcW w:w="3280" w:type="dxa"/>
            <w:tcBorders>
              <w:top w:val="nil"/>
              <w:left w:val="nil"/>
              <w:bottom w:val="single" w:sz="4" w:space="0" w:color="000000"/>
              <w:right w:val="nil"/>
            </w:tcBorders>
            <w:tcMar>
              <w:top w:w="100" w:type="dxa"/>
              <w:left w:w="40" w:type="dxa"/>
              <w:bottom w:w="40" w:type="dxa"/>
              <w:right w:w="0" w:type="dxa"/>
            </w:tcMar>
          </w:tcPr>
          <w:p w14:paraId="49FFC5C4" w14:textId="77777777" w:rsidR="0062115A" w:rsidRPr="00DE1073" w:rsidRDefault="003823F2" w:rsidP="00DE1073">
            <w:r w:rsidRPr="00DE1073">
              <w:t>99. Avslutningskonto (egenkapital)</w:t>
            </w:r>
            <w:r w:rsidRPr="00DE1073">
              <w:tab/>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7452C458" w14:textId="77777777" w:rsidR="0062115A" w:rsidRPr="00DE1073" w:rsidRDefault="003823F2" w:rsidP="00DE1073">
            <w:r w:rsidRPr="00DE1073">
              <w:t>211</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6436380" w14:textId="77777777" w:rsidR="0062115A" w:rsidRPr="00DE1073" w:rsidRDefault="003823F2" w:rsidP="00DE1073">
            <w:r w:rsidRPr="00DE1073">
              <w:t>147</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024CDEF9" w14:textId="77777777" w:rsidR="0062115A" w:rsidRPr="00DE1073" w:rsidRDefault="003823F2" w:rsidP="00DE1073">
            <w:r w:rsidRPr="00DE1073">
              <w:t>615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5A12B625" w14:textId="77777777" w:rsidR="0062115A" w:rsidRPr="00DE1073" w:rsidRDefault="003823F2" w:rsidP="00DE1073">
            <w:r w:rsidRPr="00DE1073">
              <w:t>1 631</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1AE2926C" w14:textId="77777777" w:rsidR="0062115A" w:rsidRPr="00DE1073" w:rsidRDefault="003823F2" w:rsidP="00DE1073">
            <w:r w:rsidRPr="00DE1073">
              <w:t>3 654</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0117EFB6" w14:textId="77777777" w:rsidR="0062115A" w:rsidRPr="00DE1073" w:rsidRDefault="003823F2" w:rsidP="00DE1073">
            <w:r w:rsidRPr="00DE1073">
              <w:t>3 853</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0E53CE9F" w14:textId="77777777" w:rsidR="0062115A" w:rsidRPr="00DE1073" w:rsidRDefault="003823F2" w:rsidP="00DE1073">
            <w:r w:rsidRPr="00DE1073">
              <w:t>4 432</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402A5166" w14:textId="77777777" w:rsidR="0062115A" w:rsidRPr="00DE1073" w:rsidRDefault="003823F2" w:rsidP="00DE1073">
            <w:r w:rsidRPr="00DE1073">
              <w:t>5 685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2819EC5" w14:textId="77777777" w:rsidR="0062115A" w:rsidRPr="00DE1073" w:rsidRDefault="003823F2" w:rsidP="00DE1073">
            <w:r w:rsidRPr="00DE1073">
              <w:t>7 133</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1B4AC28" w14:textId="77777777" w:rsidR="0062115A" w:rsidRPr="00DE1073" w:rsidRDefault="003823F2" w:rsidP="00DE1073">
            <w:r w:rsidRPr="00DE1073">
              <w:t>8 180</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7B3D4408" w14:textId="77777777" w:rsidR="0062115A" w:rsidRPr="00DE1073" w:rsidRDefault="003823F2" w:rsidP="00DE1073">
            <w:r w:rsidRPr="00DE1073">
              <w:t>8 266</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7867EE60" w14:textId="77777777" w:rsidR="0062115A" w:rsidRPr="00DE1073" w:rsidRDefault="003823F2" w:rsidP="00DE1073">
            <w:r w:rsidRPr="00DE1073">
              <w:t>9 294</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4630C24D" w14:textId="77777777" w:rsidR="0062115A" w:rsidRPr="00DE1073" w:rsidRDefault="003823F2" w:rsidP="00DE1073">
            <w:r w:rsidRPr="00DE1073">
              <w:t>9 072</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579ACD54" w14:textId="77777777" w:rsidR="0062115A" w:rsidRPr="00DE1073" w:rsidRDefault="003823F2" w:rsidP="00DE1073">
            <w:r w:rsidRPr="00DE1073">
              <w:t>10 964</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68C3E2AF" w14:textId="77777777" w:rsidR="0062115A" w:rsidRPr="00DE1073" w:rsidRDefault="003823F2" w:rsidP="00DE1073">
            <w:r w:rsidRPr="00DE1073">
              <w:t>11 882</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3DDC453E" w14:textId="77777777" w:rsidR="0062115A" w:rsidRPr="00DE1073" w:rsidRDefault="003823F2" w:rsidP="00DE1073">
            <w:r w:rsidRPr="00DE1073">
              <w:t>13 432</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4659240E" w14:textId="77777777" w:rsidR="0062115A" w:rsidRPr="00DE1073" w:rsidRDefault="003823F2" w:rsidP="00DE1073">
            <w:r w:rsidRPr="00DE1073">
              <w:t>13 459</w:t>
            </w:r>
          </w:p>
        </w:tc>
      </w:tr>
      <w:tr w:rsidR="0062115A" w:rsidRPr="00DE1073" w14:paraId="6C848561" w14:textId="77777777" w:rsidTr="005F2150">
        <w:trPr>
          <w:trHeight w:val="340"/>
        </w:trPr>
        <w:tc>
          <w:tcPr>
            <w:tcW w:w="3280" w:type="dxa"/>
            <w:tcBorders>
              <w:top w:val="single" w:sz="4" w:space="0" w:color="000000"/>
              <w:left w:val="nil"/>
              <w:bottom w:val="nil"/>
              <w:right w:val="nil"/>
            </w:tcBorders>
            <w:tcMar>
              <w:top w:w="100" w:type="dxa"/>
              <w:left w:w="40" w:type="dxa"/>
              <w:bottom w:w="40" w:type="dxa"/>
              <w:right w:w="0" w:type="dxa"/>
            </w:tcMar>
          </w:tcPr>
          <w:p w14:paraId="0E1E8F27" w14:textId="77777777" w:rsidR="0062115A" w:rsidRPr="00DE1073" w:rsidRDefault="003823F2" w:rsidP="00DE1073">
            <w:r w:rsidRPr="00D10D15">
              <w:rPr>
                <w:rStyle w:val="kursiv"/>
              </w:rPr>
              <w:t>Memo:</w:t>
            </w:r>
          </w:p>
        </w:tc>
        <w:tc>
          <w:tcPr>
            <w:tcW w:w="620" w:type="dxa"/>
            <w:tcBorders>
              <w:top w:val="single" w:sz="4" w:space="0" w:color="000000"/>
              <w:left w:val="nil"/>
              <w:bottom w:val="nil"/>
              <w:right w:val="nil"/>
            </w:tcBorders>
            <w:tcMar>
              <w:top w:w="100" w:type="dxa"/>
              <w:left w:w="40" w:type="dxa"/>
              <w:bottom w:w="40" w:type="dxa"/>
              <w:right w:w="0" w:type="dxa"/>
            </w:tcMar>
            <w:vAlign w:val="bottom"/>
          </w:tcPr>
          <w:p w14:paraId="45668F94"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0A9EF464"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0F1248B8"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4B7C6AA6"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7F1437CB"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45AD709D"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29C61945"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2FC42490"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12BB8082"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3E3DA6AF" w14:textId="77777777" w:rsidR="0062115A" w:rsidRPr="00DE1073" w:rsidRDefault="0062115A" w:rsidP="00DE1073"/>
        </w:tc>
        <w:tc>
          <w:tcPr>
            <w:tcW w:w="620" w:type="dxa"/>
            <w:tcBorders>
              <w:top w:val="single" w:sz="4" w:space="0" w:color="000000"/>
              <w:left w:val="nil"/>
              <w:bottom w:val="nil"/>
              <w:right w:val="nil"/>
            </w:tcBorders>
            <w:tcMar>
              <w:top w:w="100" w:type="dxa"/>
              <w:left w:w="40" w:type="dxa"/>
              <w:bottom w:w="40" w:type="dxa"/>
              <w:right w:w="0" w:type="dxa"/>
            </w:tcMar>
            <w:vAlign w:val="bottom"/>
          </w:tcPr>
          <w:p w14:paraId="5E306EE6" w14:textId="77777777" w:rsidR="0062115A" w:rsidRPr="00DE1073" w:rsidRDefault="0062115A" w:rsidP="00DE1073"/>
        </w:tc>
        <w:tc>
          <w:tcPr>
            <w:tcW w:w="640" w:type="dxa"/>
            <w:tcBorders>
              <w:top w:val="single" w:sz="4" w:space="0" w:color="000000"/>
              <w:left w:val="nil"/>
              <w:bottom w:val="nil"/>
              <w:right w:val="nil"/>
            </w:tcBorders>
            <w:tcMar>
              <w:top w:w="100" w:type="dxa"/>
              <w:left w:w="40" w:type="dxa"/>
              <w:bottom w:w="40" w:type="dxa"/>
              <w:right w:w="0" w:type="dxa"/>
            </w:tcMar>
            <w:vAlign w:val="bottom"/>
          </w:tcPr>
          <w:p w14:paraId="031B59E8" w14:textId="77777777" w:rsidR="0062115A" w:rsidRPr="00DE1073" w:rsidRDefault="0062115A" w:rsidP="00DE1073"/>
        </w:tc>
        <w:tc>
          <w:tcPr>
            <w:tcW w:w="640" w:type="dxa"/>
            <w:tcBorders>
              <w:top w:val="single" w:sz="4" w:space="0" w:color="000000"/>
              <w:left w:val="nil"/>
              <w:bottom w:val="nil"/>
              <w:right w:val="nil"/>
            </w:tcBorders>
            <w:tcMar>
              <w:top w:w="100" w:type="dxa"/>
              <w:left w:w="40" w:type="dxa"/>
              <w:bottom w:w="40" w:type="dxa"/>
              <w:right w:w="0" w:type="dxa"/>
            </w:tcMar>
            <w:vAlign w:val="bottom"/>
          </w:tcPr>
          <w:p w14:paraId="4B54BF6B" w14:textId="77777777" w:rsidR="0062115A" w:rsidRPr="00DE1073" w:rsidRDefault="0062115A" w:rsidP="00DE1073"/>
        </w:tc>
        <w:tc>
          <w:tcPr>
            <w:tcW w:w="640" w:type="dxa"/>
            <w:tcBorders>
              <w:top w:val="single" w:sz="4" w:space="0" w:color="000000"/>
              <w:left w:val="nil"/>
              <w:bottom w:val="nil"/>
              <w:right w:val="nil"/>
            </w:tcBorders>
            <w:tcMar>
              <w:top w:w="100" w:type="dxa"/>
              <w:left w:w="40" w:type="dxa"/>
              <w:bottom w:w="40" w:type="dxa"/>
              <w:right w:w="0" w:type="dxa"/>
            </w:tcMar>
            <w:vAlign w:val="bottom"/>
          </w:tcPr>
          <w:p w14:paraId="0D40572D" w14:textId="77777777" w:rsidR="0062115A" w:rsidRPr="00DE1073" w:rsidRDefault="0062115A" w:rsidP="00DE1073"/>
        </w:tc>
        <w:tc>
          <w:tcPr>
            <w:tcW w:w="640" w:type="dxa"/>
            <w:tcBorders>
              <w:top w:val="single" w:sz="4" w:space="0" w:color="000000"/>
              <w:left w:val="nil"/>
              <w:bottom w:val="nil"/>
              <w:right w:val="nil"/>
            </w:tcBorders>
            <w:tcMar>
              <w:top w:w="100" w:type="dxa"/>
              <w:left w:w="40" w:type="dxa"/>
              <w:bottom w:w="40" w:type="dxa"/>
              <w:right w:w="0" w:type="dxa"/>
            </w:tcMar>
            <w:vAlign w:val="bottom"/>
          </w:tcPr>
          <w:p w14:paraId="785D01A8" w14:textId="77777777" w:rsidR="0062115A" w:rsidRPr="00DE1073" w:rsidRDefault="0062115A" w:rsidP="00DE1073"/>
        </w:tc>
        <w:tc>
          <w:tcPr>
            <w:tcW w:w="640" w:type="dxa"/>
            <w:tcBorders>
              <w:top w:val="single" w:sz="4" w:space="0" w:color="000000"/>
              <w:left w:val="nil"/>
              <w:bottom w:val="nil"/>
              <w:right w:val="nil"/>
            </w:tcBorders>
            <w:tcMar>
              <w:top w:w="100" w:type="dxa"/>
              <w:left w:w="40" w:type="dxa"/>
              <w:bottom w:w="40" w:type="dxa"/>
              <w:right w:w="0" w:type="dxa"/>
            </w:tcMar>
            <w:vAlign w:val="bottom"/>
          </w:tcPr>
          <w:p w14:paraId="23157F99" w14:textId="77777777" w:rsidR="0062115A" w:rsidRPr="00DE1073" w:rsidRDefault="0062115A" w:rsidP="00DE1073"/>
        </w:tc>
        <w:tc>
          <w:tcPr>
            <w:tcW w:w="640" w:type="dxa"/>
            <w:tcBorders>
              <w:top w:val="single" w:sz="4" w:space="0" w:color="000000"/>
              <w:left w:val="nil"/>
              <w:bottom w:val="nil"/>
              <w:right w:val="nil"/>
            </w:tcBorders>
            <w:tcMar>
              <w:top w:w="100" w:type="dxa"/>
              <w:left w:w="40" w:type="dxa"/>
              <w:bottom w:w="40" w:type="dxa"/>
              <w:right w:w="0" w:type="dxa"/>
            </w:tcMar>
            <w:vAlign w:val="bottom"/>
          </w:tcPr>
          <w:p w14:paraId="0ACCC3E9" w14:textId="77777777" w:rsidR="0062115A" w:rsidRPr="00DE1073" w:rsidRDefault="0062115A" w:rsidP="00DE1073"/>
        </w:tc>
      </w:tr>
      <w:tr w:rsidR="0062115A" w:rsidRPr="00DE1073" w14:paraId="2941BC3D" w14:textId="77777777" w:rsidTr="005F2150">
        <w:trPr>
          <w:trHeight w:val="600"/>
        </w:trPr>
        <w:tc>
          <w:tcPr>
            <w:tcW w:w="3280" w:type="dxa"/>
            <w:tcBorders>
              <w:top w:val="nil"/>
              <w:left w:val="nil"/>
              <w:bottom w:val="single" w:sz="4" w:space="0" w:color="000000"/>
              <w:right w:val="nil"/>
            </w:tcBorders>
            <w:tcMar>
              <w:top w:w="100" w:type="dxa"/>
              <w:left w:w="40" w:type="dxa"/>
              <w:bottom w:w="40" w:type="dxa"/>
              <w:right w:w="0" w:type="dxa"/>
            </w:tcMar>
          </w:tcPr>
          <w:p w14:paraId="32FDBBDF" w14:textId="77777777" w:rsidR="0062115A" w:rsidRPr="00DE1073" w:rsidRDefault="003823F2" w:rsidP="00DE1073">
            <w:r w:rsidRPr="00DE1073">
              <w:t>Egenkapital utenom Statens pensjonsfond</w:t>
            </w:r>
            <w:r w:rsidRPr="00DE1073">
              <w:tab/>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4B1D2790" w14:textId="77777777" w:rsidR="0062115A" w:rsidRPr="00DE1073" w:rsidRDefault="003823F2" w:rsidP="00DE1073">
            <w:r w:rsidRPr="00DE1073">
              <w:t>209</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8839914" w14:textId="77777777" w:rsidR="0062115A" w:rsidRPr="00DE1073" w:rsidRDefault="003823F2" w:rsidP="00DE1073">
            <w:r w:rsidRPr="00DE1073">
              <w:t>139</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B945EF9" w14:textId="77777777" w:rsidR="0062115A" w:rsidRPr="00DE1073" w:rsidRDefault="003823F2" w:rsidP="00DE1073">
            <w:r w:rsidRPr="00DE1073">
              <w:t>206</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760C2D9A" w14:textId="77777777" w:rsidR="0062115A" w:rsidRPr="00DE1073" w:rsidRDefault="003823F2" w:rsidP="00DE1073">
            <w:r w:rsidRPr="00DE1073">
              <w:t>215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4C3E6129" w14:textId="77777777" w:rsidR="0062115A" w:rsidRPr="00DE1073" w:rsidRDefault="003823F2" w:rsidP="00DE1073">
            <w:r w:rsidRPr="00DE1073">
              <w:t>439</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1022313F" w14:textId="77777777" w:rsidR="0062115A" w:rsidRPr="00DE1073" w:rsidRDefault="003823F2" w:rsidP="00DE1073">
            <w:r w:rsidRPr="00DE1073">
              <w:t>416</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0AC7FF14" w14:textId="77777777" w:rsidR="0062115A" w:rsidRPr="00DE1073" w:rsidRDefault="003823F2" w:rsidP="00DE1073">
            <w:r w:rsidRPr="00DE1073">
              <w:t>462</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359156CB" w14:textId="77777777" w:rsidR="0062115A" w:rsidRPr="00DE1073" w:rsidRDefault="003823F2" w:rsidP="00DE1073">
            <w:r w:rsidRPr="00DE1073">
              <w:t>485</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3BB69E3" w14:textId="77777777" w:rsidR="0062115A" w:rsidRPr="00DE1073" w:rsidRDefault="003823F2" w:rsidP="00DE1073">
            <w:r w:rsidRPr="00DE1073">
              <w:t>517</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67D9EF85" w14:textId="77777777" w:rsidR="0062115A" w:rsidRPr="00DE1073" w:rsidRDefault="003823F2" w:rsidP="00DE1073">
            <w:r w:rsidRPr="00DE1073">
              <w:t>521</w:t>
            </w:r>
          </w:p>
        </w:tc>
        <w:tc>
          <w:tcPr>
            <w:tcW w:w="620" w:type="dxa"/>
            <w:tcBorders>
              <w:top w:val="nil"/>
              <w:left w:val="nil"/>
              <w:bottom w:val="single" w:sz="4" w:space="0" w:color="000000"/>
              <w:right w:val="nil"/>
            </w:tcBorders>
            <w:tcMar>
              <w:top w:w="100" w:type="dxa"/>
              <w:left w:w="40" w:type="dxa"/>
              <w:bottom w:w="40" w:type="dxa"/>
              <w:right w:w="0" w:type="dxa"/>
            </w:tcMar>
            <w:vAlign w:val="bottom"/>
          </w:tcPr>
          <w:p w14:paraId="2EC6BB27" w14:textId="77777777" w:rsidR="0062115A" w:rsidRPr="00DE1073" w:rsidRDefault="003823F2" w:rsidP="00DE1073">
            <w:r w:rsidRPr="00DE1073">
              <w:t>544</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190687FC" w14:textId="77777777" w:rsidR="0062115A" w:rsidRPr="00DE1073" w:rsidRDefault="003823F2" w:rsidP="00DE1073">
            <w:r w:rsidRPr="00DE1073">
              <w:t>570</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2A9B8698" w14:textId="77777777" w:rsidR="0062115A" w:rsidRPr="00DE1073" w:rsidRDefault="003823F2" w:rsidP="00DE1073">
            <w:r w:rsidRPr="00DE1073">
              <w:t>589</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2B8749F7" w14:textId="77777777" w:rsidR="0062115A" w:rsidRPr="00DE1073" w:rsidRDefault="003823F2" w:rsidP="00DE1073">
            <w:r w:rsidRPr="00DE1073">
              <w:t>609</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002D4CEB" w14:textId="77777777" w:rsidR="0062115A" w:rsidRPr="00DE1073" w:rsidRDefault="003823F2" w:rsidP="00DE1073">
            <w:r w:rsidRPr="00DE1073">
              <w:t>683</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64EC9216" w14:textId="77777777" w:rsidR="0062115A" w:rsidRPr="00DE1073" w:rsidRDefault="003823F2" w:rsidP="00DE1073">
            <w:r w:rsidRPr="00DE1073">
              <w:t>745</w:t>
            </w:r>
          </w:p>
        </w:tc>
        <w:tc>
          <w:tcPr>
            <w:tcW w:w="640" w:type="dxa"/>
            <w:tcBorders>
              <w:top w:val="nil"/>
              <w:left w:val="nil"/>
              <w:bottom w:val="single" w:sz="4" w:space="0" w:color="000000"/>
              <w:right w:val="nil"/>
            </w:tcBorders>
            <w:tcMar>
              <w:top w:w="100" w:type="dxa"/>
              <w:left w:w="40" w:type="dxa"/>
              <w:bottom w:w="40" w:type="dxa"/>
              <w:right w:w="0" w:type="dxa"/>
            </w:tcMar>
            <w:vAlign w:val="bottom"/>
          </w:tcPr>
          <w:p w14:paraId="62AD311B" w14:textId="77777777" w:rsidR="0062115A" w:rsidRPr="00DE1073" w:rsidRDefault="003823F2" w:rsidP="00DE1073">
            <w:r w:rsidRPr="00DE1073">
              <w:t>727</w:t>
            </w:r>
          </w:p>
        </w:tc>
      </w:tr>
      <w:tr w:rsidR="0062115A" w:rsidRPr="00DE1073" w14:paraId="7D29A18F" w14:textId="77777777" w:rsidTr="005F2150">
        <w:trPr>
          <w:trHeight w:val="340"/>
        </w:trPr>
        <w:tc>
          <w:tcPr>
            <w:tcW w:w="3280" w:type="dxa"/>
            <w:tcBorders>
              <w:top w:val="single" w:sz="4" w:space="0" w:color="000000"/>
              <w:left w:val="nil"/>
              <w:bottom w:val="single" w:sz="4" w:space="0" w:color="000000"/>
              <w:right w:val="nil"/>
            </w:tcBorders>
            <w:tcMar>
              <w:top w:w="100" w:type="dxa"/>
              <w:left w:w="40" w:type="dxa"/>
              <w:bottom w:w="40" w:type="dxa"/>
              <w:right w:w="0" w:type="dxa"/>
            </w:tcMar>
          </w:tcPr>
          <w:p w14:paraId="59DF4B6C" w14:textId="77777777" w:rsidR="0062115A" w:rsidRPr="00DE1073" w:rsidRDefault="003823F2" w:rsidP="00DE1073">
            <w:r w:rsidRPr="00DE1073">
              <w:t>Korrigert for kontolån</w:t>
            </w:r>
            <w:r w:rsidRPr="00D10D15">
              <w:rPr>
                <w:rStyle w:val="skrift-hevet"/>
              </w:rPr>
              <w:t>2</w:t>
            </w:r>
            <w:r w:rsidRPr="00D10D15">
              <w:rPr>
                <w:rStyle w:val="skrift-hevet"/>
              </w:rPr>
              <w:tab/>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665D5136" w14:textId="77777777" w:rsidR="0062115A" w:rsidRPr="00DE1073" w:rsidRDefault="003823F2" w:rsidP="00DE1073">
            <w:r w:rsidRPr="00DE1073">
              <w:t>211</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50182CC" w14:textId="77777777" w:rsidR="0062115A" w:rsidRPr="00DE1073" w:rsidRDefault="003823F2" w:rsidP="00DE1073">
            <w:r w:rsidRPr="00DE1073">
              <w:t>178</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603A174" w14:textId="77777777" w:rsidR="0062115A" w:rsidRPr="00DE1073" w:rsidRDefault="003823F2" w:rsidP="00DE1073">
            <w:r w:rsidRPr="00DE1073">
              <w:t>285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1455B4B6" w14:textId="77777777" w:rsidR="0062115A" w:rsidRPr="00DE1073" w:rsidRDefault="003823F2" w:rsidP="00DE1073">
            <w:r w:rsidRPr="00DE1073">
              <w:t>326</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37026E3A" w14:textId="77777777" w:rsidR="0062115A" w:rsidRPr="00DE1073" w:rsidRDefault="003823F2" w:rsidP="00DE1073">
            <w:r w:rsidRPr="00DE1073">
              <w:t>439</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34B852D" w14:textId="77777777" w:rsidR="0062115A" w:rsidRPr="00DE1073" w:rsidRDefault="003823F2" w:rsidP="00DE1073">
            <w:r w:rsidRPr="00DE1073">
              <w:t>416</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334114F2" w14:textId="77777777" w:rsidR="0062115A" w:rsidRPr="00DE1073" w:rsidRDefault="003823F2" w:rsidP="00DE1073">
            <w:r w:rsidRPr="00DE1073">
              <w:t>462</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62CD5CA8" w14:textId="77777777" w:rsidR="0062115A" w:rsidRPr="00DE1073" w:rsidRDefault="003823F2" w:rsidP="00DE1073">
            <w:r w:rsidRPr="00DE1073">
              <w:t>485</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B688393" w14:textId="77777777" w:rsidR="0062115A" w:rsidRPr="00DE1073" w:rsidRDefault="003823F2" w:rsidP="00DE1073">
            <w:r w:rsidRPr="00DE1073">
              <w:t>517</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38CA9D7" w14:textId="77777777" w:rsidR="0062115A" w:rsidRPr="00DE1073" w:rsidRDefault="003823F2" w:rsidP="00DE1073">
            <w:r w:rsidRPr="00DE1073">
              <w:t>521</w:t>
            </w:r>
          </w:p>
        </w:tc>
        <w:tc>
          <w:tcPr>
            <w:tcW w:w="62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765C9EA7" w14:textId="77777777" w:rsidR="0062115A" w:rsidRPr="00DE1073" w:rsidRDefault="003823F2" w:rsidP="00DE1073">
            <w:r w:rsidRPr="00DE1073">
              <w:t>544</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5A3F6F1E" w14:textId="77777777" w:rsidR="0062115A" w:rsidRPr="00DE1073" w:rsidRDefault="003823F2" w:rsidP="00DE1073">
            <w:r w:rsidRPr="00DE1073">
              <w:t>570</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4E96B4E1" w14:textId="77777777" w:rsidR="0062115A" w:rsidRPr="00DE1073" w:rsidRDefault="003823F2" w:rsidP="00DE1073">
            <w:r w:rsidRPr="00DE1073">
              <w:t>589</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06A5F38F" w14:textId="77777777" w:rsidR="0062115A" w:rsidRPr="00DE1073" w:rsidRDefault="003823F2" w:rsidP="00DE1073">
            <w:r w:rsidRPr="00DE1073">
              <w:t>609</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277D63EE" w14:textId="77777777" w:rsidR="0062115A" w:rsidRPr="00DE1073" w:rsidRDefault="003823F2" w:rsidP="00DE1073">
            <w:r w:rsidRPr="00DE1073">
              <w:t>683</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106F7708" w14:textId="77777777" w:rsidR="0062115A" w:rsidRPr="00DE1073" w:rsidRDefault="003823F2" w:rsidP="00DE1073">
            <w:r w:rsidRPr="00DE1073">
              <w:t>745</w:t>
            </w:r>
          </w:p>
        </w:tc>
        <w:tc>
          <w:tcPr>
            <w:tcW w:w="640" w:type="dxa"/>
            <w:tcBorders>
              <w:top w:val="single" w:sz="4" w:space="0" w:color="000000"/>
              <w:left w:val="nil"/>
              <w:bottom w:val="single" w:sz="4" w:space="0" w:color="000000"/>
              <w:right w:val="nil"/>
            </w:tcBorders>
            <w:tcMar>
              <w:top w:w="100" w:type="dxa"/>
              <w:left w:w="40" w:type="dxa"/>
              <w:bottom w:w="40" w:type="dxa"/>
              <w:right w:w="0" w:type="dxa"/>
            </w:tcMar>
            <w:vAlign w:val="bottom"/>
          </w:tcPr>
          <w:p w14:paraId="1F363205" w14:textId="77777777" w:rsidR="0062115A" w:rsidRPr="00DE1073" w:rsidRDefault="003823F2" w:rsidP="00DE1073">
            <w:r w:rsidRPr="00DE1073">
              <w:t>727</w:t>
            </w:r>
          </w:p>
        </w:tc>
      </w:tr>
    </w:tbl>
    <w:p w14:paraId="3443FF9B" w14:textId="77777777" w:rsidR="0062115A" w:rsidRPr="00DE1073" w:rsidRDefault="003823F2" w:rsidP="00DE1073">
      <w:pPr>
        <w:pStyle w:val="tabell-noter"/>
        <w:rPr>
          <w:rStyle w:val="skrift-hevet"/>
        </w:rPr>
      </w:pPr>
      <w:r w:rsidRPr="00DE1073">
        <w:rPr>
          <w:rStyle w:val="skrift-hevet"/>
        </w:rPr>
        <w:lastRenderedPageBreak/>
        <w:t>1</w:t>
      </w:r>
      <w:r w:rsidRPr="00DE1073">
        <w:tab/>
        <w:t>Balansen ved utgangen av det enkelte år. Kommentarer til utviklingen i enkeltposter finnes i de årlige statsregnskapene.</w:t>
      </w:r>
    </w:p>
    <w:p w14:paraId="2FB1A17F" w14:textId="77777777" w:rsidR="0062115A" w:rsidRPr="00DE1073" w:rsidRDefault="003823F2" w:rsidP="00DE1073">
      <w:pPr>
        <w:pStyle w:val="tabell-noter"/>
        <w:rPr>
          <w:rStyle w:val="skrift-hevet"/>
        </w:rPr>
      </w:pPr>
      <w:r w:rsidRPr="00DE1073">
        <w:rPr>
          <w:rStyle w:val="skrift-hevet"/>
        </w:rPr>
        <w:t>2</w:t>
      </w:r>
      <w:r w:rsidRPr="00DE1073">
        <w:tab/>
        <w:t>Folketrygdfondets kontolån til staten ble avviklet i 2006. Tidsserien er korrigert for dette.</w:t>
      </w:r>
    </w:p>
    <w:p w14:paraId="4C8D43DA" w14:textId="77777777" w:rsidR="0062115A" w:rsidRDefault="003823F2" w:rsidP="00DE1073">
      <w:pPr>
        <w:pStyle w:val="Kilde"/>
      </w:pPr>
      <w:r w:rsidRPr="00DE1073">
        <w:t>Kilde: Finansdepartementet.</w:t>
      </w:r>
    </w:p>
    <w:p w14:paraId="61466DDD" w14:textId="65F1AC9F" w:rsidR="005F2150" w:rsidRPr="005F2150" w:rsidRDefault="005F2150" w:rsidP="005F2150">
      <w:pPr>
        <w:pStyle w:val="tabell-tittel"/>
      </w:pPr>
      <w:r w:rsidRPr="00DE1073">
        <w:t>Statsbudsjettets inntekter og utgifter i 2022. Endringer i forhold til saldert budsjett. Mill. kroner</w:t>
      </w:r>
    </w:p>
    <w:p w14:paraId="6270DD4E" w14:textId="77777777" w:rsidR="0062115A" w:rsidRPr="00DE1073" w:rsidRDefault="003823F2" w:rsidP="00DE1073">
      <w:pPr>
        <w:pStyle w:val="Tabellnavn"/>
      </w:pPr>
      <w:r w:rsidRPr="00DE1073">
        <w:t>07J1xt2</w:t>
      </w:r>
    </w:p>
    <w:tbl>
      <w:tblPr>
        <w:tblW w:w="9540" w:type="dxa"/>
        <w:tblInd w:w="43" w:type="dxa"/>
        <w:tblLayout w:type="fixed"/>
        <w:tblCellMar>
          <w:top w:w="100" w:type="dxa"/>
          <w:left w:w="43" w:type="dxa"/>
          <w:bottom w:w="43" w:type="dxa"/>
          <w:right w:w="0" w:type="dxa"/>
        </w:tblCellMar>
        <w:tblLook w:val="0000" w:firstRow="0" w:lastRow="0" w:firstColumn="0" w:lastColumn="0" w:noHBand="0" w:noVBand="0"/>
      </w:tblPr>
      <w:tblGrid>
        <w:gridCol w:w="4020"/>
        <w:gridCol w:w="960"/>
        <w:gridCol w:w="840"/>
        <w:gridCol w:w="960"/>
        <w:gridCol w:w="840"/>
        <w:gridCol w:w="960"/>
        <w:gridCol w:w="960"/>
      </w:tblGrid>
      <w:tr w:rsidR="0062115A" w:rsidRPr="00DE1073" w14:paraId="4B57620B" w14:textId="77777777" w:rsidTr="005F2150">
        <w:trPr>
          <w:trHeight w:val="1100"/>
        </w:trPr>
        <w:tc>
          <w:tcPr>
            <w:tcW w:w="402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6DC4E338" w14:textId="77777777" w:rsidR="0062115A" w:rsidRPr="00DE1073" w:rsidRDefault="0062115A" w:rsidP="00DE1073"/>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54DDE52" w14:textId="77777777" w:rsidR="0062115A" w:rsidRPr="00DE1073" w:rsidRDefault="003823F2" w:rsidP="00DE1073">
            <w:r w:rsidRPr="00DE1073">
              <w:t>1.</w:t>
            </w:r>
          </w:p>
          <w:p w14:paraId="0756B6C0" w14:textId="77777777" w:rsidR="0062115A" w:rsidRPr="00DE1073" w:rsidRDefault="003823F2" w:rsidP="00DE1073">
            <w:r w:rsidRPr="00DE1073">
              <w:t>Saldert budsjett</w:t>
            </w:r>
          </w:p>
        </w:tc>
        <w:tc>
          <w:tcPr>
            <w:tcW w:w="8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24AD97C1" w14:textId="77777777" w:rsidR="0062115A" w:rsidRPr="00DE1073" w:rsidRDefault="003823F2" w:rsidP="00DE1073">
            <w:r w:rsidRPr="00DE1073">
              <w:t>2. Endring</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2A37CD7" w14:textId="77777777" w:rsidR="0062115A" w:rsidRPr="00DE1073" w:rsidRDefault="003823F2" w:rsidP="00DE1073">
            <w:r w:rsidRPr="00DE1073">
              <w:t xml:space="preserve">3. </w:t>
            </w:r>
            <w:proofErr w:type="spellStart"/>
            <w:r w:rsidRPr="00DE1073">
              <w:t>Nysaldert</w:t>
            </w:r>
            <w:proofErr w:type="spellEnd"/>
            <w:r w:rsidRPr="00DE1073">
              <w:t xml:space="preserve"> budsjett</w:t>
            </w:r>
          </w:p>
        </w:tc>
        <w:tc>
          <w:tcPr>
            <w:tcW w:w="84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44F900A6" w14:textId="77777777" w:rsidR="0062115A" w:rsidRPr="00DE1073" w:rsidRDefault="003823F2" w:rsidP="00DE1073">
            <w:r w:rsidRPr="00DE1073">
              <w:t>4. Endring</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1F9AB128" w14:textId="77777777" w:rsidR="0062115A" w:rsidRPr="00DE1073" w:rsidRDefault="003823F2" w:rsidP="00DE1073">
            <w:r w:rsidRPr="00DE1073">
              <w:t>5. Regnskap</w:t>
            </w:r>
          </w:p>
        </w:tc>
        <w:tc>
          <w:tcPr>
            <w:tcW w:w="9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0C8AFEA3" w14:textId="77777777" w:rsidR="0062115A" w:rsidRPr="00DE1073" w:rsidRDefault="003823F2" w:rsidP="00DE1073">
            <w:r w:rsidRPr="00DE1073">
              <w:t xml:space="preserve">6=5-1 </w:t>
            </w:r>
            <w:r w:rsidRPr="00D10D15">
              <w:rPr>
                <w:rStyle w:val="kursiv"/>
              </w:rPr>
              <w:t>Memo:</w:t>
            </w:r>
            <w:r w:rsidRPr="00DE1073">
              <w:t xml:space="preserve"> Endring fra saldert</w:t>
            </w:r>
          </w:p>
        </w:tc>
      </w:tr>
      <w:tr w:rsidR="0062115A" w:rsidRPr="00DE1073" w14:paraId="016096F2" w14:textId="77777777" w:rsidTr="005F2150">
        <w:trPr>
          <w:trHeight w:val="340"/>
        </w:trPr>
        <w:tc>
          <w:tcPr>
            <w:tcW w:w="4020" w:type="dxa"/>
            <w:tcBorders>
              <w:top w:val="single" w:sz="4" w:space="0" w:color="000000"/>
              <w:left w:val="nil"/>
              <w:bottom w:val="nil"/>
              <w:right w:val="nil"/>
            </w:tcBorders>
            <w:tcMar>
              <w:top w:w="100" w:type="dxa"/>
              <w:left w:w="43" w:type="dxa"/>
              <w:bottom w:w="43" w:type="dxa"/>
              <w:right w:w="0" w:type="dxa"/>
            </w:tcMar>
          </w:tcPr>
          <w:p w14:paraId="72592DFD" w14:textId="77777777" w:rsidR="0062115A" w:rsidRPr="00DE1073" w:rsidRDefault="003823F2" w:rsidP="00DE1073">
            <w:r w:rsidRPr="00DE1073">
              <w:t>A.</w:t>
            </w:r>
            <w:r w:rsidRPr="00DE1073">
              <w:tab/>
              <w:t>Inntekter utenom petroleumsinntekter</w:t>
            </w:r>
            <w:r w:rsidRPr="00DE1073">
              <w:tab/>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624635A0" w14:textId="77777777" w:rsidR="0062115A" w:rsidRPr="00DE1073" w:rsidRDefault="003823F2" w:rsidP="00DE1073">
            <w:r w:rsidRPr="00DE1073">
              <w:t>1 254 986</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3A841890" w14:textId="77777777" w:rsidR="0062115A" w:rsidRPr="00DE1073" w:rsidRDefault="003823F2" w:rsidP="00DE1073">
            <w:r w:rsidRPr="00DE1073">
              <w:t>76 694</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78AF1331" w14:textId="77777777" w:rsidR="0062115A" w:rsidRPr="00DE1073" w:rsidRDefault="003823F2" w:rsidP="00DE1073">
            <w:r w:rsidRPr="00DE1073">
              <w:t>1 331 680</w:t>
            </w:r>
          </w:p>
        </w:tc>
        <w:tc>
          <w:tcPr>
            <w:tcW w:w="840" w:type="dxa"/>
            <w:tcBorders>
              <w:top w:val="single" w:sz="4" w:space="0" w:color="000000"/>
              <w:left w:val="nil"/>
              <w:bottom w:val="nil"/>
              <w:right w:val="nil"/>
            </w:tcBorders>
            <w:tcMar>
              <w:top w:w="100" w:type="dxa"/>
              <w:left w:w="43" w:type="dxa"/>
              <w:bottom w:w="43" w:type="dxa"/>
              <w:right w:w="0" w:type="dxa"/>
            </w:tcMar>
            <w:vAlign w:val="bottom"/>
          </w:tcPr>
          <w:p w14:paraId="6F80388F" w14:textId="77777777" w:rsidR="0062115A" w:rsidRPr="00DE1073" w:rsidRDefault="003823F2" w:rsidP="00DE1073">
            <w:r w:rsidRPr="00DE1073">
              <w:t>23 135</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2506A63C" w14:textId="77777777" w:rsidR="0062115A" w:rsidRPr="00DE1073" w:rsidRDefault="003823F2" w:rsidP="00DE1073">
            <w:r w:rsidRPr="00DE1073">
              <w:t>1 354 815</w:t>
            </w:r>
          </w:p>
        </w:tc>
        <w:tc>
          <w:tcPr>
            <w:tcW w:w="960" w:type="dxa"/>
            <w:tcBorders>
              <w:top w:val="single" w:sz="4" w:space="0" w:color="000000"/>
              <w:left w:val="nil"/>
              <w:bottom w:val="nil"/>
              <w:right w:val="nil"/>
            </w:tcBorders>
            <w:tcMar>
              <w:top w:w="100" w:type="dxa"/>
              <w:left w:w="43" w:type="dxa"/>
              <w:bottom w:w="43" w:type="dxa"/>
              <w:right w:w="0" w:type="dxa"/>
            </w:tcMar>
            <w:vAlign w:val="bottom"/>
          </w:tcPr>
          <w:p w14:paraId="0B240F03" w14:textId="77777777" w:rsidR="0062115A" w:rsidRPr="00DE1073" w:rsidRDefault="003823F2" w:rsidP="00DE1073">
            <w:r w:rsidRPr="00DE1073">
              <w:t>99 829</w:t>
            </w:r>
          </w:p>
        </w:tc>
      </w:tr>
      <w:tr w:rsidR="0062115A" w:rsidRPr="00DE1073" w14:paraId="78978548"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718B85DF" w14:textId="77777777" w:rsidR="0062115A" w:rsidRPr="00DE1073" w:rsidRDefault="003823F2" w:rsidP="00DE1073">
            <w:r w:rsidRPr="00DE1073">
              <w:tab/>
              <w:t>Skatter og avgifter fra Fastlands-Norge</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109BB28D" w14:textId="77777777" w:rsidR="0062115A" w:rsidRPr="00DE1073" w:rsidRDefault="003823F2" w:rsidP="00DE1073">
            <w:r w:rsidRPr="00DE1073">
              <w:t>1 169 030</w:t>
            </w:r>
          </w:p>
        </w:tc>
        <w:tc>
          <w:tcPr>
            <w:tcW w:w="840" w:type="dxa"/>
            <w:tcBorders>
              <w:top w:val="nil"/>
              <w:left w:val="nil"/>
              <w:bottom w:val="nil"/>
              <w:right w:val="nil"/>
            </w:tcBorders>
            <w:tcMar>
              <w:top w:w="100" w:type="dxa"/>
              <w:left w:w="43" w:type="dxa"/>
              <w:bottom w:w="43" w:type="dxa"/>
              <w:right w:w="0" w:type="dxa"/>
            </w:tcMar>
            <w:vAlign w:val="bottom"/>
          </w:tcPr>
          <w:p w14:paraId="401D97E0" w14:textId="77777777" w:rsidR="0062115A" w:rsidRPr="00DE1073" w:rsidRDefault="003823F2" w:rsidP="00DE1073">
            <w:r w:rsidRPr="00DE1073">
              <w:t>51 744</w:t>
            </w:r>
          </w:p>
        </w:tc>
        <w:tc>
          <w:tcPr>
            <w:tcW w:w="960" w:type="dxa"/>
            <w:tcBorders>
              <w:top w:val="nil"/>
              <w:left w:val="nil"/>
              <w:bottom w:val="nil"/>
              <w:right w:val="nil"/>
            </w:tcBorders>
            <w:tcMar>
              <w:top w:w="100" w:type="dxa"/>
              <w:left w:w="43" w:type="dxa"/>
              <w:bottom w:w="43" w:type="dxa"/>
              <w:right w:w="0" w:type="dxa"/>
            </w:tcMar>
            <w:vAlign w:val="bottom"/>
          </w:tcPr>
          <w:p w14:paraId="4A583F3F" w14:textId="77777777" w:rsidR="0062115A" w:rsidRPr="00DE1073" w:rsidRDefault="003823F2" w:rsidP="00DE1073">
            <w:r w:rsidRPr="00DE1073">
              <w:t>1 220 774</w:t>
            </w:r>
          </w:p>
        </w:tc>
        <w:tc>
          <w:tcPr>
            <w:tcW w:w="840" w:type="dxa"/>
            <w:tcBorders>
              <w:top w:val="nil"/>
              <w:left w:val="nil"/>
              <w:bottom w:val="nil"/>
              <w:right w:val="nil"/>
            </w:tcBorders>
            <w:tcMar>
              <w:top w:w="100" w:type="dxa"/>
              <w:left w:w="43" w:type="dxa"/>
              <w:bottom w:w="43" w:type="dxa"/>
              <w:right w:w="0" w:type="dxa"/>
            </w:tcMar>
            <w:vAlign w:val="bottom"/>
          </w:tcPr>
          <w:p w14:paraId="367F29AE" w14:textId="77777777" w:rsidR="0062115A" w:rsidRPr="00DE1073" w:rsidRDefault="003823F2" w:rsidP="00DE1073">
            <w:r w:rsidRPr="00DE1073">
              <w:t>19 884</w:t>
            </w:r>
          </w:p>
        </w:tc>
        <w:tc>
          <w:tcPr>
            <w:tcW w:w="960" w:type="dxa"/>
            <w:tcBorders>
              <w:top w:val="nil"/>
              <w:left w:val="nil"/>
              <w:bottom w:val="nil"/>
              <w:right w:val="nil"/>
            </w:tcBorders>
            <w:tcMar>
              <w:top w:w="100" w:type="dxa"/>
              <w:left w:w="43" w:type="dxa"/>
              <w:bottom w:w="43" w:type="dxa"/>
              <w:right w:w="0" w:type="dxa"/>
            </w:tcMar>
            <w:vAlign w:val="bottom"/>
          </w:tcPr>
          <w:p w14:paraId="476ED13A" w14:textId="77777777" w:rsidR="0062115A" w:rsidRPr="00DE1073" w:rsidRDefault="003823F2" w:rsidP="00DE1073">
            <w:r w:rsidRPr="00DE1073">
              <w:t>1 240 659</w:t>
            </w:r>
          </w:p>
        </w:tc>
        <w:tc>
          <w:tcPr>
            <w:tcW w:w="960" w:type="dxa"/>
            <w:tcBorders>
              <w:top w:val="nil"/>
              <w:left w:val="nil"/>
              <w:bottom w:val="nil"/>
              <w:right w:val="nil"/>
            </w:tcBorders>
            <w:tcMar>
              <w:top w:w="100" w:type="dxa"/>
              <w:left w:w="43" w:type="dxa"/>
              <w:bottom w:w="43" w:type="dxa"/>
              <w:right w:w="0" w:type="dxa"/>
            </w:tcMar>
            <w:vAlign w:val="bottom"/>
          </w:tcPr>
          <w:p w14:paraId="015D6FD2" w14:textId="77777777" w:rsidR="0062115A" w:rsidRPr="00DE1073" w:rsidRDefault="003823F2" w:rsidP="00DE1073">
            <w:r w:rsidRPr="00DE1073">
              <w:t>71 628</w:t>
            </w:r>
          </w:p>
        </w:tc>
      </w:tr>
      <w:tr w:rsidR="0062115A" w:rsidRPr="00DE1073" w14:paraId="338D4E31"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67E10B9F" w14:textId="77777777" w:rsidR="0062115A" w:rsidRPr="00DE1073" w:rsidRDefault="003823F2" w:rsidP="00DE1073">
            <w:r w:rsidRPr="00DE1073">
              <w:tab/>
              <w:t>Renteinntekter</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3F87D0DE" w14:textId="77777777" w:rsidR="0062115A" w:rsidRPr="00DE1073" w:rsidRDefault="003823F2" w:rsidP="00DE1073">
            <w:r w:rsidRPr="00DE1073">
              <w:t>13 281</w:t>
            </w:r>
          </w:p>
        </w:tc>
        <w:tc>
          <w:tcPr>
            <w:tcW w:w="840" w:type="dxa"/>
            <w:tcBorders>
              <w:top w:val="nil"/>
              <w:left w:val="nil"/>
              <w:bottom w:val="nil"/>
              <w:right w:val="nil"/>
            </w:tcBorders>
            <w:tcMar>
              <w:top w:w="100" w:type="dxa"/>
              <w:left w:w="43" w:type="dxa"/>
              <w:bottom w:w="43" w:type="dxa"/>
              <w:right w:w="0" w:type="dxa"/>
            </w:tcMar>
            <w:vAlign w:val="bottom"/>
          </w:tcPr>
          <w:p w14:paraId="5864A306" w14:textId="77777777" w:rsidR="0062115A" w:rsidRPr="00DE1073" w:rsidRDefault="003823F2" w:rsidP="00DE1073">
            <w:r w:rsidRPr="00DE1073">
              <w:t>1 282</w:t>
            </w:r>
          </w:p>
        </w:tc>
        <w:tc>
          <w:tcPr>
            <w:tcW w:w="960" w:type="dxa"/>
            <w:tcBorders>
              <w:top w:val="nil"/>
              <w:left w:val="nil"/>
              <w:bottom w:val="nil"/>
              <w:right w:val="nil"/>
            </w:tcBorders>
            <w:tcMar>
              <w:top w:w="100" w:type="dxa"/>
              <w:left w:w="43" w:type="dxa"/>
              <w:bottom w:w="43" w:type="dxa"/>
              <w:right w:w="0" w:type="dxa"/>
            </w:tcMar>
            <w:vAlign w:val="bottom"/>
          </w:tcPr>
          <w:p w14:paraId="27CEF6DF" w14:textId="77777777" w:rsidR="0062115A" w:rsidRPr="00DE1073" w:rsidRDefault="003823F2" w:rsidP="00DE1073">
            <w:r w:rsidRPr="00DE1073">
              <w:t>14 563</w:t>
            </w:r>
          </w:p>
        </w:tc>
        <w:tc>
          <w:tcPr>
            <w:tcW w:w="840" w:type="dxa"/>
            <w:tcBorders>
              <w:top w:val="nil"/>
              <w:left w:val="nil"/>
              <w:bottom w:val="nil"/>
              <w:right w:val="nil"/>
            </w:tcBorders>
            <w:tcMar>
              <w:top w:w="100" w:type="dxa"/>
              <w:left w:w="43" w:type="dxa"/>
              <w:bottom w:w="43" w:type="dxa"/>
              <w:right w:w="0" w:type="dxa"/>
            </w:tcMar>
            <w:vAlign w:val="bottom"/>
          </w:tcPr>
          <w:p w14:paraId="49E18CBF" w14:textId="77777777" w:rsidR="0062115A" w:rsidRPr="00DE1073" w:rsidRDefault="003823F2" w:rsidP="00DE1073">
            <w:r w:rsidRPr="00DE1073">
              <w:t>-54</w:t>
            </w:r>
          </w:p>
        </w:tc>
        <w:tc>
          <w:tcPr>
            <w:tcW w:w="960" w:type="dxa"/>
            <w:tcBorders>
              <w:top w:val="nil"/>
              <w:left w:val="nil"/>
              <w:bottom w:val="nil"/>
              <w:right w:val="nil"/>
            </w:tcBorders>
            <w:tcMar>
              <w:top w:w="100" w:type="dxa"/>
              <w:left w:w="43" w:type="dxa"/>
              <w:bottom w:w="43" w:type="dxa"/>
              <w:right w:w="0" w:type="dxa"/>
            </w:tcMar>
            <w:vAlign w:val="bottom"/>
          </w:tcPr>
          <w:p w14:paraId="6CE15D04" w14:textId="77777777" w:rsidR="0062115A" w:rsidRPr="00DE1073" w:rsidRDefault="003823F2" w:rsidP="00DE1073">
            <w:r w:rsidRPr="00DE1073">
              <w:t>14 508</w:t>
            </w:r>
          </w:p>
        </w:tc>
        <w:tc>
          <w:tcPr>
            <w:tcW w:w="960" w:type="dxa"/>
            <w:tcBorders>
              <w:top w:val="nil"/>
              <w:left w:val="nil"/>
              <w:bottom w:val="nil"/>
              <w:right w:val="nil"/>
            </w:tcBorders>
            <w:tcMar>
              <w:top w:w="100" w:type="dxa"/>
              <w:left w:w="43" w:type="dxa"/>
              <w:bottom w:w="43" w:type="dxa"/>
              <w:right w:w="0" w:type="dxa"/>
            </w:tcMar>
            <w:vAlign w:val="bottom"/>
          </w:tcPr>
          <w:p w14:paraId="1CBA564B" w14:textId="77777777" w:rsidR="0062115A" w:rsidRPr="00DE1073" w:rsidRDefault="003823F2" w:rsidP="00DE1073">
            <w:r w:rsidRPr="00DE1073">
              <w:t>1 228</w:t>
            </w:r>
          </w:p>
        </w:tc>
      </w:tr>
      <w:tr w:rsidR="0062115A" w:rsidRPr="00DE1073" w14:paraId="738815A3"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4EFD8A90" w14:textId="77777777" w:rsidR="0062115A" w:rsidRPr="00DE1073" w:rsidRDefault="003823F2" w:rsidP="00DE1073">
            <w:r w:rsidRPr="00DE1073">
              <w:tab/>
              <w:t>Overføringer fra Norges Bank</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6FB98B34" w14:textId="77777777" w:rsidR="0062115A" w:rsidRPr="00DE1073" w:rsidRDefault="003823F2" w:rsidP="00DE1073">
            <w:r w:rsidRPr="00DE1073">
              <w:t>10 113</w:t>
            </w:r>
          </w:p>
        </w:tc>
        <w:tc>
          <w:tcPr>
            <w:tcW w:w="840" w:type="dxa"/>
            <w:tcBorders>
              <w:top w:val="nil"/>
              <w:left w:val="nil"/>
              <w:bottom w:val="nil"/>
              <w:right w:val="nil"/>
            </w:tcBorders>
            <w:tcMar>
              <w:top w:w="100" w:type="dxa"/>
              <w:left w:w="43" w:type="dxa"/>
              <w:bottom w:w="43" w:type="dxa"/>
              <w:right w:w="0" w:type="dxa"/>
            </w:tcMar>
            <w:vAlign w:val="bottom"/>
          </w:tcPr>
          <w:p w14:paraId="3C1E4260" w14:textId="77777777" w:rsidR="0062115A" w:rsidRPr="00DE1073" w:rsidRDefault="003823F2" w:rsidP="00DE1073">
            <w:r w:rsidRPr="00DE1073">
              <w:t>995</w:t>
            </w:r>
          </w:p>
        </w:tc>
        <w:tc>
          <w:tcPr>
            <w:tcW w:w="960" w:type="dxa"/>
            <w:tcBorders>
              <w:top w:val="nil"/>
              <w:left w:val="nil"/>
              <w:bottom w:val="nil"/>
              <w:right w:val="nil"/>
            </w:tcBorders>
            <w:tcMar>
              <w:top w:w="100" w:type="dxa"/>
              <w:left w:w="43" w:type="dxa"/>
              <w:bottom w:w="43" w:type="dxa"/>
              <w:right w:w="0" w:type="dxa"/>
            </w:tcMar>
            <w:vAlign w:val="bottom"/>
          </w:tcPr>
          <w:p w14:paraId="6FE539B5" w14:textId="77777777" w:rsidR="0062115A" w:rsidRPr="00DE1073" w:rsidRDefault="003823F2" w:rsidP="00DE1073">
            <w:r w:rsidRPr="00DE1073">
              <w:t>11 108</w:t>
            </w:r>
          </w:p>
        </w:tc>
        <w:tc>
          <w:tcPr>
            <w:tcW w:w="840" w:type="dxa"/>
            <w:tcBorders>
              <w:top w:val="nil"/>
              <w:left w:val="nil"/>
              <w:bottom w:val="nil"/>
              <w:right w:val="nil"/>
            </w:tcBorders>
            <w:tcMar>
              <w:top w:w="100" w:type="dxa"/>
              <w:left w:w="43" w:type="dxa"/>
              <w:bottom w:w="43" w:type="dxa"/>
              <w:right w:w="0" w:type="dxa"/>
            </w:tcMar>
            <w:vAlign w:val="bottom"/>
          </w:tcPr>
          <w:p w14:paraId="47E3D6FB" w14:textId="77777777" w:rsidR="0062115A" w:rsidRPr="00DE1073" w:rsidRDefault="003823F2" w:rsidP="00DE1073">
            <w:r w:rsidRPr="00DE1073">
              <w:t>0</w:t>
            </w:r>
          </w:p>
        </w:tc>
        <w:tc>
          <w:tcPr>
            <w:tcW w:w="960" w:type="dxa"/>
            <w:tcBorders>
              <w:top w:val="nil"/>
              <w:left w:val="nil"/>
              <w:bottom w:val="nil"/>
              <w:right w:val="nil"/>
            </w:tcBorders>
            <w:tcMar>
              <w:top w:w="100" w:type="dxa"/>
              <w:left w:w="43" w:type="dxa"/>
              <w:bottom w:w="43" w:type="dxa"/>
              <w:right w:w="0" w:type="dxa"/>
            </w:tcMar>
            <w:vAlign w:val="bottom"/>
          </w:tcPr>
          <w:p w14:paraId="0ABB2956" w14:textId="77777777" w:rsidR="0062115A" w:rsidRPr="00DE1073" w:rsidRDefault="003823F2" w:rsidP="00DE1073">
            <w:r w:rsidRPr="00DE1073">
              <w:t>11 108</w:t>
            </w:r>
          </w:p>
        </w:tc>
        <w:tc>
          <w:tcPr>
            <w:tcW w:w="960" w:type="dxa"/>
            <w:tcBorders>
              <w:top w:val="nil"/>
              <w:left w:val="nil"/>
              <w:bottom w:val="nil"/>
              <w:right w:val="nil"/>
            </w:tcBorders>
            <w:tcMar>
              <w:top w:w="100" w:type="dxa"/>
              <w:left w:w="43" w:type="dxa"/>
              <w:bottom w:w="43" w:type="dxa"/>
              <w:right w:w="0" w:type="dxa"/>
            </w:tcMar>
            <w:vAlign w:val="bottom"/>
          </w:tcPr>
          <w:p w14:paraId="492D8D07" w14:textId="77777777" w:rsidR="0062115A" w:rsidRPr="00DE1073" w:rsidRDefault="003823F2" w:rsidP="00DE1073">
            <w:r w:rsidRPr="00DE1073">
              <w:t>995</w:t>
            </w:r>
          </w:p>
        </w:tc>
      </w:tr>
      <w:tr w:rsidR="0062115A" w:rsidRPr="00DE1073" w14:paraId="59067F7D"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46B31516" w14:textId="77777777" w:rsidR="0062115A" w:rsidRPr="00DE1073" w:rsidRDefault="003823F2" w:rsidP="00DE1073">
            <w:r w:rsidRPr="00DE1073">
              <w:tab/>
              <w:t>Andre inntekter</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5F3CC508" w14:textId="77777777" w:rsidR="0062115A" w:rsidRPr="00DE1073" w:rsidRDefault="003823F2" w:rsidP="00DE1073">
            <w:r w:rsidRPr="00DE1073">
              <w:t>62 562</w:t>
            </w:r>
          </w:p>
        </w:tc>
        <w:tc>
          <w:tcPr>
            <w:tcW w:w="840" w:type="dxa"/>
            <w:tcBorders>
              <w:top w:val="nil"/>
              <w:left w:val="nil"/>
              <w:bottom w:val="nil"/>
              <w:right w:val="nil"/>
            </w:tcBorders>
            <w:tcMar>
              <w:top w:w="100" w:type="dxa"/>
              <w:left w:w="43" w:type="dxa"/>
              <w:bottom w:w="43" w:type="dxa"/>
              <w:right w:w="0" w:type="dxa"/>
            </w:tcMar>
            <w:vAlign w:val="bottom"/>
          </w:tcPr>
          <w:p w14:paraId="395FAE28" w14:textId="77777777" w:rsidR="0062115A" w:rsidRPr="00DE1073" w:rsidRDefault="003823F2" w:rsidP="00DE1073">
            <w:r w:rsidRPr="00DE1073">
              <w:t>22 673</w:t>
            </w:r>
          </w:p>
        </w:tc>
        <w:tc>
          <w:tcPr>
            <w:tcW w:w="960" w:type="dxa"/>
            <w:tcBorders>
              <w:top w:val="nil"/>
              <w:left w:val="nil"/>
              <w:bottom w:val="nil"/>
              <w:right w:val="nil"/>
            </w:tcBorders>
            <w:tcMar>
              <w:top w:w="100" w:type="dxa"/>
              <w:left w:w="43" w:type="dxa"/>
              <w:bottom w:w="43" w:type="dxa"/>
              <w:right w:w="0" w:type="dxa"/>
            </w:tcMar>
            <w:vAlign w:val="bottom"/>
          </w:tcPr>
          <w:p w14:paraId="26A8FDBD" w14:textId="77777777" w:rsidR="0062115A" w:rsidRPr="00DE1073" w:rsidRDefault="003823F2" w:rsidP="00DE1073">
            <w:r w:rsidRPr="00DE1073">
              <w:t>85 235</w:t>
            </w:r>
          </w:p>
        </w:tc>
        <w:tc>
          <w:tcPr>
            <w:tcW w:w="840" w:type="dxa"/>
            <w:tcBorders>
              <w:top w:val="nil"/>
              <w:left w:val="nil"/>
              <w:bottom w:val="nil"/>
              <w:right w:val="nil"/>
            </w:tcBorders>
            <w:tcMar>
              <w:top w:w="100" w:type="dxa"/>
              <w:left w:w="43" w:type="dxa"/>
              <w:bottom w:w="43" w:type="dxa"/>
              <w:right w:w="0" w:type="dxa"/>
            </w:tcMar>
            <w:vAlign w:val="bottom"/>
          </w:tcPr>
          <w:p w14:paraId="3C1B00E5" w14:textId="77777777" w:rsidR="0062115A" w:rsidRPr="00DE1073" w:rsidRDefault="003823F2" w:rsidP="00DE1073">
            <w:r w:rsidRPr="00DE1073">
              <w:t>3 305</w:t>
            </w:r>
          </w:p>
        </w:tc>
        <w:tc>
          <w:tcPr>
            <w:tcW w:w="960" w:type="dxa"/>
            <w:tcBorders>
              <w:top w:val="nil"/>
              <w:left w:val="nil"/>
              <w:bottom w:val="nil"/>
              <w:right w:val="nil"/>
            </w:tcBorders>
            <w:tcMar>
              <w:top w:w="100" w:type="dxa"/>
              <w:left w:w="43" w:type="dxa"/>
              <w:bottom w:w="43" w:type="dxa"/>
              <w:right w:w="0" w:type="dxa"/>
            </w:tcMar>
            <w:vAlign w:val="bottom"/>
          </w:tcPr>
          <w:p w14:paraId="72FE24BC" w14:textId="77777777" w:rsidR="0062115A" w:rsidRPr="00DE1073" w:rsidRDefault="003823F2" w:rsidP="00DE1073">
            <w:r w:rsidRPr="00DE1073">
              <w:t>88 540</w:t>
            </w:r>
          </w:p>
        </w:tc>
        <w:tc>
          <w:tcPr>
            <w:tcW w:w="960" w:type="dxa"/>
            <w:tcBorders>
              <w:top w:val="nil"/>
              <w:left w:val="nil"/>
              <w:bottom w:val="nil"/>
              <w:right w:val="nil"/>
            </w:tcBorders>
            <w:tcMar>
              <w:top w:w="100" w:type="dxa"/>
              <w:left w:w="43" w:type="dxa"/>
              <w:bottom w:w="43" w:type="dxa"/>
              <w:right w:w="0" w:type="dxa"/>
            </w:tcMar>
            <w:vAlign w:val="bottom"/>
          </w:tcPr>
          <w:p w14:paraId="1AD42E72" w14:textId="77777777" w:rsidR="0062115A" w:rsidRPr="00DE1073" w:rsidRDefault="003823F2" w:rsidP="00DE1073">
            <w:r w:rsidRPr="00DE1073">
              <w:t>25 978</w:t>
            </w:r>
          </w:p>
        </w:tc>
      </w:tr>
      <w:tr w:rsidR="0062115A" w:rsidRPr="00DE1073" w14:paraId="625F0011"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6955C177" w14:textId="77777777" w:rsidR="0062115A" w:rsidRPr="00DE1073" w:rsidRDefault="003823F2" w:rsidP="00DE1073">
            <w:r w:rsidRPr="00DE1073">
              <w:t>B.</w:t>
            </w:r>
            <w:r w:rsidRPr="00DE1073">
              <w:tab/>
              <w:t>Utgifter utenom petroleumsvirksomhet</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19EBD104" w14:textId="77777777" w:rsidR="0062115A" w:rsidRPr="00DE1073" w:rsidRDefault="003823F2" w:rsidP="00DE1073">
            <w:r w:rsidRPr="00DE1073">
              <w:t>1 555 063</w:t>
            </w:r>
          </w:p>
        </w:tc>
        <w:tc>
          <w:tcPr>
            <w:tcW w:w="840" w:type="dxa"/>
            <w:tcBorders>
              <w:top w:val="nil"/>
              <w:left w:val="nil"/>
              <w:bottom w:val="nil"/>
              <w:right w:val="nil"/>
            </w:tcBorders>
            <w:tcMar>
              <w:top w:w="100" w:type="dxa"/>
              <w:left w:w="43" w:type="dxa"/>
              <w:bottom w:w="43" w:type="dxa"/>
              <w:right w:w="0" w:type="dxa"/>
            </w:tcMar>
            <w:vAlign w:val="bottom"/>
          </w:tcPr>
          <w:p w14:paraId="06BE57AE" w14:textId="77777777" w:rsidR="0062115A" w:rsidRPr="00DE1073" w:rsidRDefault="003823F2" w:rsidP="00DE1073">
            <w:r w:rsidRPr="00DE1073">
              <w:t>86 492</w:t>
            </w:r>
          </w:p>
        </w:tc>
        <w:tc>
          <w:tcPr>
            <w:tcW w:w="960" w:type="dxa"/>
            <w:tcBorders>
              <w:top w:val="nil"/>
              <w:left w:val="nil"/>
              <w:bottom w:val="nil"/>
              <w:right w:val="nil"/>
            </w:tcBorders>
            <w:tcMar>
              <w:top w:w="100" w:type="dxa"/>
              <w:left w:w="43" w:type="dxa"/>
              <w:bottom w:w="43" w:type="dxa"/>
              <w:right w:w="0" w:type="dxa"/>
            </w:tcMar>
            <w:vAlign w:val="bottom"/>
          </w:tcPr>
          <w:p w14:paraId="4F365DCA" w14:textId="77777777" w:rsidR="0062115A" w:rsidRPr="00DE1073" w:rsidRDefault="003823F2" w:rsidP="00DE1073">
            <w:r w:rsidRPr="00DE1073">
              <w:t>1 641 555</w:t>
            </w:r>
          </w:p>
        </w:tc>
        <w:tc>
          <w:tcPr>
            <w:tcW w:w="840" w:type="dxa"/>
            <w:tcBorders>
              <w:top w:val="nil"/>
              <w:left w:val="nil"/>
              <w:bottom w:val="nil"/>
              <w:right w:val="nil"/>
            </w:tcBorders>
            <w:tcMar>
              <w:top w:w="100" w:type="dxa"/>
              <w:left w:w="43" w:type="dxa"/>
              <w:bottom w:w="43" w:type="dxa"/>
              <w:right w:w="0" w:type="dxa"/>
            </w:tcMar>
            <w:vAlign w:val="bottom"/>
          </w:tcPr>
          <w:p w14:paraId="73B8F555" w14:textId="77777777" w:rsidR="0062115A" w:rsidRPr="00DE1073" w:rsidRDefault="003823F2" w:rsidP="00DE1073">
            <w:r w:rsidRPr="00DE1073">
              <w:t>-3 997</w:t>
            </w:r>
          </w:p>
        </w:tc>
        <w:tc>
          <w:tcPr>
            <w:tcW w:w="960" w:type="dxa"/>
            <w:tcBorders>
              <w:top w:val="nil"/>
              <w:left w:val="nil"/>
              <w:bottom w:val="nil"/>
              <w:right w:val="nil"/>
            </w:tcBorders>
            <w:tcMar>
              <w:top w:w="100" w:type="dxa"/>
              <w:left w:w="43" w:type="dxa"/>
              <w:bottom w:w="43" w:type="dxa"/>
              <w:right w:w="0" w:type="dxa"/>
            </w:tcMar>
            <w:vAlign w:val="bottom"/>
          </w:tcPr>
          <w:p w14:paraId="19A8ADC0" w14:textId="77777777" w:rsidR="0062115A" w:rsidRPr="00DE1073" w:rsidRDefault="003823F2" w:rsidP="00DE1073">
            <w:r w:rsidRPr="00DE1073">
              <w:t>1 637 557</w:t>
            </w:r>
          </w:p>
        </w:tc>
        <w:tc>
          <w:tcPr>
            <w:tcW w:w="960" w:type="dxa"/>
            <w:tcBorders>
              <w:top w:val="nil"/>
              <w:left w:val="nil"/>
              <w:bottom w:val="nil"/>
              <w:right w:val="nil"/>
            </w:tcBorders>
            <w:tcMar>
              <w:top w:w="100" w:type="dxa"/>
              <w:left w:w="43" w:type="dxa"/>
              <w:bottom w:w="43" w:type="dxa"/>
              <w:right w:w="0" w:type="dxa"/>
            </w:tcMar>
            <w:vAlign w:val="bottom"/>
          </w:tcPr>
          <w:p w14:paraId="771E5991" w14:textId="77777777" w:rsidR="0062115A" w:rsidRPr="00DE1073" w:rsidRDefault="003823F2" w:rsidP="00DE1073">
            <w:r w:rsidRPr="00DE1073">
              <w:t>82 495</w:t>
            </w:r>
          </w:p>
        </w:tc>
      </w:tr>
      <w:tr w:rsidR="0062115A" w:rsidRPr="00DE1073" w14:paraId="484657CE"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719277B2" w14:textId="77777777" w:rsidR="0062115A" w:rsidRPr="00DE1073" w:rsidRDefault="003823F2" w:rsidP="00DE1073">
            <w:r w:rsidRPr="00DE1073">
              <w:tab/>
              <w:t>Renteutgifter</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1B06DA9B" w14:textId="77777777" w:rsidR="0062115A" w:rsidRPr="00DE1073" w:rsidRDefault="003823F2" w:rsidP="00DE1073">
            <w:r w:rsidRPr="00DE1073">
              <w:t>10 469</w:t>
            </w:r>
          </w:p>
        </w:tc>
        <w:tc>
          <w:tcPr>
            <w:tcW w:w="840" w:type="dxa"/>
            <w:tcBorders>
              <w:top w:val="nil"/>
              <w:left w:val="nil"/>
              <w:bottom w:val="nil"/>
              <w:right w:val="nil"/>
            </w:tcBorders>
            <w:tcMar>
              <w:top w:w="100" w:type="dxa"/>
              <w:left w:w="43" w:type="dxa"/>
              <w:bottom w:w="43" w:type="dxa"/>
              <w:right w:w="0" w:type="dxa"/>
            </w:tcMar>
            <w:vAlign w:val="bottom"/>
          </w:tcPr>
          <w:p w14:paraId="70FD385C" w14:textId="77777777" w:rsidR="0062115A" w:rsidRPr="00DE1073" w:rsidRDefault="003823F2" w:rsidP="00DE1073">
            <w:r w:rsidRPr="00DE1073">
              <w:t>-1 961</w:t>
            </w:r>
          </w:p>
        </w:tc>
        <w:tc>
          <w:tcPr>
            <w:tcW w:w="960" w:type="dxa"/>
            <w:tcBorders>
              <w:top w:val="nil"/>
              <w:left w:val="nil"/>
              <w:bottom w:val="nil"/>
              <w:right w:val="nil"/>
            </w:tcBorders>
            <w:tcMar>
              <w:top w:w="100" w:type="dxa"/>
              <w:left w:w="43" w:type="dxa"/>
              <w:bottom w:w="43" w:type="dxa"/>
              <w:right w:w="0" w:type="dxa"/>
            </w:tcMar>
            <w:vAlign w:val="bottom"/>
          </w:tcPr>
          <w:p w14:paraId="3D680946" w14:textId="77777777" w:rsidR="0062115A" w:rsidRPr="00DE1073" w:rsidRDefault="003823F2" w:rsidP="00DE1073">
            <w:r w:rsidRPr="00DE1073">
              <w:t>8 508</w:t>
            </w:r>
          </w:p>
        </w:tc>
        <w:tc>
          <w:tcPr>
            <w:tcW w:w="840" w:type="dxa"/>
            <w:tcBorders>
              <w:top w:val="nil"/>
              <w:left w:val="nil"/>
              <w:bottom w:val="nil"/>
              <w:right w:val="nil"/>
            </w:tcBorders>
            <w:tcMar>
              <w:top w:w="100" w:type="dxa"/>
              <w:left w:w="43" w:type="dxa"/>
              <w:bottom w:w="43" w:type="dxa"/>
              <w:right w:w="0" w:type="dxa"/>
            </w:tcMar>
            <w:vAlign w:val="bottom"/>
          </w:tcPr>
          <w:p w14:paraId="5B3892FA" w14:textId="77777777" w:rsidR="0062115A" w:rsidRPr="00DE1073" w:rsidRDefault="003823F2" w:rsidP="00DE1073">
            <w:r w:rsidRPr="00DE1073">
              <w:t>-253</w:t>
            </w:r>
          </w:p>
        </w:tc>
        <w:tc>
          <w:tcPr>
            <w:tcW w:w="960" w:type="dxa"/>
            <w:tcBorders>
              <w:top w:val="nil"/>
              <w:left w:val="nil"/>
              <w:bottom w:val="nil"/>
              <w:right w:val="nil"/>
            </w:tcBorders>
            <w:tcMar>
              <w:top w:w="100" w:type="dxa"/>
              <w:left w:w="43" w:type="dxa"/>
              <w:bottom w:w="43" w:type="dxa"/>
              <w:right w:w="0" w:type="dxa"/>
            </w:tcMar>
            <w:vAlign w:val="bottom"/>
          </w:tcPr>
          <w:p w14:paraId="246B64C7" w14:textId="77777777" w:rsidR="0062115A" w:rsidRPr="00DE1073" w:rsidRDefault="003823F2" w:rsidP="00DE1073">
            <w:r w:rsidRPr="00DE1073">
              <w:t>8 255</w:t>
            </w:r>
          </w:p>
        </w:tc>
        <w:tc>
          <w:tcPr>
            <w:tcW w:w="960" w:type="dxa"/>
            <w:tcBorders>
              <w:top w:val="nil"/>
              <w:left w:val="nil"/>
              <w:bottom w:val="nil"/>
              <w:right w:val="nil"/>
            </w:tcBorders>
            <w:tcMar>
              <w:top w:w="100" w:type="dxa"/>
              <w:left w:w="43" w:type="dxa"/>
              <w:bottom w:w="43" w:type="dxa"/>
              <w:right w:w="0" w:type="dxa"/>
            </w:tcMar>
            <w:vAlign w:val="bottom"/>
          </w:tcPr>
          <w:p w14:paraId="4705E59B" w14:textId="77777777" w:rsidR="0062115A" w:rsidRPr="00DE1073" w:rsidRDefault="003823F2" w:rsidP="00DE1073">
            <w:r w:rsidRPr="00DE1073">
              <w:t>-2 213</w:t>
            </w:r>
          </w:p>
        </w:tc>
      </w:tr>
      <w:tr w:rsidR="0062115A" w:rsidRPr="00DE1073" w14:paraId="032B94BA"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4DA35446" w14:textId="77777777" w:rsidR="0062115A" w:rsidRPr="00DE1073" w:rsidRDefault="003823F2" w:rsidP="00DE1073">
            <w:r w:rsidRPr="00DE1073">
              <w:tab/>
              <w:t>Dagpenger</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0DE4E47D" w14:textId="77777777" w:rsidR="0062115A" w:rsidRPr="00DE1073" w:rsidRDefault="003823F2" w:rsidP="00DE1073">
            <w:r w:rsidRPr="00DE1073">
              <w:t>14 257</w:t>
            </w:r>
          </w:p>
        </w:tc>
        <w:tc>
          <w:tcPr>
            <w:tcW w:w="840" w:type="dxa"/>
            <w:tcBorders>
              <w:top w:val="nil"/>
              <w:left w:val="nil"/>
              <w:bottom w:val="nil"/>
              <w:right w:val="nil"/>
            </w:tcBorders>
            <w:tcMar>
              <w:top w:w="100" w:type="dxa"/>
              <w:left w:w="43" w:type="dxa"/>
              <w:bottom w:w="43" w:type="dxa"/>
              <w:right w:w="0" w:type="dxa"/>
            </w:tcMar>
            <w:vAlign w:val="bottom"/>
          </w:tcPr>
          <w:p w14:paraId="211E47D5" w14:textId="77777777" w:rsidR="0062115A" w:rsidRPr="00DE1073" w:rsidRDefault="003823F2" w:rsidP="00DE1073">
            <w:r w:rsidRPr="00DE1073">
              <w:t>-1 557</w:t>
            </w:r>
          </w:p>
        </w:tc>
        <w:tc>
          <w:tcPr>
            <w:tcW w:w="960" w:type="dxa"/>
            <w:tcBorders>
              <w:top w:val="nil"/>
              <w:left w:val="nil"/>
              <w:bottom w:val="nil"/>
              <w:right w:val="nil"/>
            </w:tcBorders>
            <w:tcMar>
              <w:top w:w="100" w:type="dxa"/>
              <w:left w:w="43" w:type="dxa"/>
              <w:bottom w:w="43" w:type="dxa"/>
              <w:right w:w="0" w:type="dxa"/>
            </w:tcMar>
            <w:vAlign w:val="bottom"/>
          </w:tcPr>
          <w:p w14:paraId="21B6879A" w14:textId="77777777" w:rsidR="0062115A" w:rsidRPr="00DE1073" w:rsidRDefault="003823F2" w:rsidP="00DE1073">
            <w:r w:rsidRPr="00DE1073">
              <w:t>12 700</w:t>
            </w:r>
          </w:p>
        </w:tc>
        <w:tc>
          <w:tcPr>
            <w:tcW w:w="840" w:type="dxa"/>
            <w:tcBorders>
              <w:top w:val="nil"/>
              <w:left w:val="nil"/>
              <w:bottom w:val="nil"/>
              <w:right w:val="nil"/>
            </w:tcBorders>
            <w:tcMar>
              <w:top w:w="100" w:type="dxa"/>
              <w:left w:w="43" w:type="dxa"/>
              <w:bottom w:w="43" w:type="dxa"/>
              <w:right w:w="0" w:type="dxa"/>
            </w:tcMar>
            <w:vAlign w:val="bottom"/>
          </w:tcPr>
          <w:p w14:paraId="727CF4E3" w14:textId="77777777" w:rsidR="0062115A" w:rsidRPr="00DE1073" w:rsidRDefault="003823F2" w:rsidP="00DE1073">
            <w:r w:rsidRPr="00DE1073">
              <w:t>229</w:t>
            </w:r>
          </w:p>
        </w:tc>
        <w:tc>
          <w:tcPr>
            <w:tcW w:w="960" w:type="dxa"/>
            <w:tcBorders>
              <w:top w:val="nil"/>
              <w:left w:val="nil"/>
              <w:bottom w:val="nil"/>
              <w:right w:val="nil"/>
            </w:tcBorders>
            <w:tcMar>
              <w:top w:w="100" w:type="dxa"/>
              <w:left w:w="43" w:type="dxa"/>
              <w:bottom w:w="43" w:type="dxa"/>
              <w:right w:w="0" w:type="dxa"/>
            </w:tcMar>
            <w:vAlign w:val="bottom"/>
          </w:tcPr>
          <w:p w14:paraId="3ECB8F6B" w14:textId="77777777" w:rsidR="0062115A" w:rsidRPr="00DE1073" w:rsidRDefault="003823F2" w:rsidP="00DE1073">
            <w:r w:rsidRPr="00DE1073">
              <w:t>12 929</w:t>
            </w:r>
          </w:p>
        </w:tc>
        <w:tc>
          <w:tcPr>
            <w:tcW w:w="960" w:type="dxa"/>
            <w:tcBorders>
              <w:top w:val="nil"/>
              <w:left w:val="nil"/>
              <w:bottom w:val="nil"/>
              <w:right w:val="nil"/>
            </w:tcBorders>
            <w:tcMar>
              <w:top w:w="100" w:type="dxa"/>
              <w:left w:w="43" w:type="dxa"/>
              <w:bottom w:w="43" w:type="dxa"/>
              <w:right w:w="0" w:type="dxa"/>
            </w:tcMar>
            <w:vAlign w:val="bottom"/>
          </w:tcPr>
          <w:p w14:paraId="2249C587" w14:textId="77777777" w:rsidR="0062115A" w:rsidRPr="00DE1073" w:rsidRDefault="003823F2" w:rsidP="00DE1073">
            <w:r w:rsidRPr="00DE1073">
              <w:t>-1 328</w:t>
            </w:r>
          </w:p>
        </w:tc>
      </w:tr>
      <w:tr w:rsidR="0062115A" w:rsidRPr="00DE1073" w14:paraId="51925400"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39F55E64" w14:textId="77777777" w:rsidR="0062115A" w:rsidRPr="00DE1073" w:rsidRDefault="003823F2" w:rsidP="00DE1073">
            <w:r w:rsidRPr="00DE1073">
              <w:tab/>
              <w:t>Andre utgifter</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1532EC5D" w14:textId="77777777" w:rsidR="0062115A" w:rsidRPr="00DE1073" w:rsidRDefault="003823F2" w:rsidP="00DE1073">
            <w:r w:rsidRPr="00DE1073">
              <w:t>1 530 337</w:t>
            </w:r>
          </w:p>
        </w:tc>
        <w:tc>
          <w:tcPr>
            <w:tcW w:w="840" w:type="dxa"/>
            <w:tcBorders>
              <w:top w:val="nil"/>
              <w:left w:val="nil"/>
              <w:bottom w:val="nil"/>
              <w:right w:val="nil"/>
            </w:tcBorders>
            <w:tcMar>
              <w:top w:w="100" w:type="dxa"/>
              <w:left w:w="43" w:type="dxa"/>
              <w:bottom w:w="43" w:type="dxa"/>
              <w:right w:w="0" w:type="dxa"/>
            </w:tcMar>
            <w:vAlign w:val="bottom"/>
          </w:tcPr>
          <w:p w14:paraId="5DA26195" w14:textId="77777777" w:rsidR="0062115A" w:rsidRPr="00DE1073" w:rsidRDefault="003823F2" w:rsidP="00DE1073">
            <w:r w:rsidRPr="00DE1073">
              <w:t>90 010</w:t>
            </w:r>
          </w:p>
        </w:tc>
        <w:tc>
          <w:tcPr>
            <w:tcW w:w="960" w:type="dxa"/>
            <w:tcBorders>
              <w:top w:val="nil"/>
              <w:left w:val="nil"/>
              <w:bottom w:val="nil"/>
              <w:right w:val="nil"/>
            </w:tcBorders>
            <w:tcMar>
              <w:top w:w="100" w:type="dxa"/>
              <w:left w:w="43" w:type="dxa"/>
              <w:bottom w:w="43" w:type="dxa"/>
              <w:right w:w="0" w:type="dxa"/>
            </w:tcMar>
            <w:vAlign w:val="bottom"/>
          </w:tcPr>
          <w:p w14:paraId="39867B01" w14:textId="77777777" w:rsidR="0062115A" w:rsidRPr="00DE1073" w:rsidRDefault="003823F2" w:rsidP="00DE1073">
            <w:r w:rsidRPr="00DE1073">
              <w:t>1 620 347</w:t>
            </w:r>
          </w:p>
        </w:tc>
        <w:tc>
          <w:tcPr>
            <w:tcW w:w="840" w:type="dxa"/>
            <w:tcBorders>
              <w:top w:val="nil"/>
              <w:left w:val="nil"/>
              <w:bottom w:val="nil"/>
              <w:right w:val="nil"/>
            </w:tcBorders>
            <w:tcMar>
              <w:top w:w="100" w:type="dxa"/>
              <w:left w:w="43" w:type="dxa"/>
              <w:bottom w:w="43" w:type="dxa"/>
              <w:right w:w="0" w:type="dxa"/>
            </w:tcMar>
            <w:vAlign w:val="bottom"/>
          </w:tcPr>
          <w:p w14:paraId="7729A216" w14:textId="77777777" w:rsidR="0062115A" w:rsidRPr="00DE1073" w:rsidRDefault="003823F2" w:rsidP="00DE1073">
            <w:r w:rsidRPr="00DE1073">
              <w:t>-3 974</w:t>
            </w:r>
          </w:p>
        </w:tc>
        <w:tc>
          <w:tcPr>
            <w:tcW w:w="960" w:type="dxa"/>
            <w:tcBorders>
              <w:top w:val="nil"/>
              <w:left w:val="nil"/>
              <w:bottom w:val="nil"/>
              <w:right w:val="nil"/>
            </w:tcBorders>
            <w:tcMar>
              <w:top w:w="100" w:type="dxa"/>
              <w:left w:w="43" w:type="dxa"/>
              <w:bottom w:w="43" w:type="dxa"/>
              <w:right w:w="0" w:type="dxa"/>
            </w:tcMar>
            <w:vAlign w:val="bottom"/>
          </w:tcPr>
          <w:p w14:paraId="133C2633" w14:textId="77777777" w:rsidR="0062115A" w:rsidRPr="00DE1073" w:rsidRDefault="003823F2" w:rsidP="00DE1073">
            <w:r w:rsidRPr="00DE1073">
              <w:t>1 616 373</w:t>
            </w:r>
          </w:p>
        </w:tc>
        <w:tc>
          <w:tcPr>
            <w:tcW w:w="960" w:type="dxa"/>
            <w:tcBorders>
              <w:top w:val="nil"/>
              <w:left w:val="nil"/>
              <w:bottom w:val="nil"/>
              <w:right w:val="nil"/>
            </w:tcBorders>
            <w:tcMar>
              <w:top w:w="100" w:type="dxa"/>
              <w:left w:w="43" w:type="dxa"/>
              <w:bottom w:w="43" w:type="dxa"/>
              <w:right w:w="0" w:type="dxa"/>
            </w:tcMar>
            <w:vAlign w:val="bottom"/>
          </w:tcPr>
          <w:p w14:paraId="05921DEA" w14:textId="77777777" w:rsidR="0062115A" w:rsidRPr="00DE1073" w:rsidRDefault="003823F2" w:rsidP="00DE1073">
            <w:r w:rsidRPr="00DE1073">
              <w:t>86 036</w:t>
            </w:r>
          </w:p>
        </w:tc>
      </w:tr>
      <w:tr w:rsidR="0062115A" w:rsidRPr="00DE1073" w14:paraId="681C37D1" w14:textId="77777777" w:rsidTr="005F2150">
        <w:trPr>
          <w:trHeight w:val="340"/>
        </w:trPr>
        <w:tc>
          <w:tcPr>
            <w:tcW w:w="4020" w:type="dxa"/>
            <w:tcBorders>
              <w:top w:val="nil"/>
              <w:left w:val="nil"/>
              <w:bottom w:val="nil"/>
              <w:right w:val="nil"/>
            </w:tcBorders>
            <w:tcMar>
              <w:top w:w="100" w:type="dxa"/>
              <w:left w:w="43" w:type="dxa"/>
              <w:bottom w:w="43" w:type="dxa"/>
              <w:right w:w="0" w:type="dxa"/>
            </w:tcMar>
          </w:tcPr>
          <w:p w14:paraId="75AD7477" w14:textId="77777777" w:rsidR="0062115A" w:rsidRPr="00DE1073" w:rsidRDefault="003823F2" w:rsidP="00DE1073">
            <w:r w:rsidRPr="00DE1073">
              <w:t>C.</w:t>
            </w:r>
            <w:r w:rsidRPr="00DE1073">
              <w:tab/>
              <w:t>Oljekorrigert overskudd (A-B)</w:t>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1A59EBB9" w14:textId="77777777" w:rsidR="0062115A" w:rsidRPr="00DE1073" w:rsidRDefault="003823F2" w:rsidP="00DE1073">
            <w:r w:rsidRPr="00DE1073">
              <w:t>-300 076</w:t>
            </w:r>
          </w:p>
        </w:tc>
        <w:tc>
          <w:tcPr>
            <w:tcW w:w="840" w:type="dxa"/>
            <w:tcBorders>
              <w:top w:val="nil"/>
              <w:left w:val="nil"/>
              <w:bottom w:val="nil"/>
              <w:right w:val="nil"/>
            </w:tcBorders>
            <w:tcMar>
              <w:top w:w="100" w:type="dxa"/>
              <w:left w:w="43" w:type="dxa"/>
              <w:bottom w:w="43" w:type="dxa"/>
              <w:right w:w="0" w:type="dxa"/>
            </w:tcMar>
            <w:vAlign w:val="bottom"/>
          </w:tcPr>
          <w:p w14:paraId="06B4E0AB" w14:textId="77777777" w:rsidR="0062115A" w:rsidRPr="00DE1073" w:rsidRDefault="003823F2" w:rsidP="00DE1073">
            <w:r w:rsidRPr="00DE1073">
              <w:t>-9 798</w:t>
            </w:r>
          </w:p>
        </w:tc>
        <w:tc>
          <w:tcPr>
            <w:tcW w:w="960" w:type="dxa"/>
            <w:tcBorders>
              <w:top w:val="nil"/>
              <w:left w:val="nil"/>
              <w:bottom w:val="nil"/>
              <w:right w:val="nil"/>
            </w:tcBorders>
            <w:tcMar>
              <w:top w:w="100" w:type="dxa"/>
              <w:left w:w="43" w:type="dxa"/>
              <w:bottom w:w="43" w:type="dxa"/>
              <w:right w:w="0" w:type="dxa"/>
            </w:tcMar>
            <w:vAlign w:val="bottom"/>
          </w:tcPr>
          <w:p w14:paraId="641BA608" w14:textId="77777777" w:rsidR="0062115A" w:rsidRPr="00DE1073" w:rsidRDefault="003823F2" w:rsidP="00DE1073">
            <w:r w:rsidRPr="00DE1073">
              <w:t>-309 875</w:t>
            </w:r>
          </w:p>
        </w:tc>
        <w:tc>
          <w:tcPr>
            <w:tcW w:w="840" w:type="dxa"/>
            <w:tcBorders>
              <w:top w:val="nil"/>
              <w:left w:val="nil"/>
              <w:bottom w:val="nil"/>
              <w:right w:val="nil"/>
            </w:tcBorders>
            <w:tcMar>
              <w:top w:w="100" w:type="dxa"/>
              <w:left w:w="43" w:type="dxa"/>
              <w:bottom w:w="43" w:type="dxa"/>
              <w:right w:w="0" w:type="dxa"/>
            </w:tcMar>
            <w:vAlign w:val="bottom"/>
          </w:tcPr>
          <w:p w14:paraId="13BD7DAA" w14:textId="77777777" w:rsidR="0062115A" w:rsidRPr="00DE1073" w:rsidRDefault="003823F2" w:rsidP="00DE1073">
            <w:r w:rsidRPr="00DE1073">
              <w:t>27 133</w:t>
            </w:r>
          </w:p>
        </w:tc>
        <w:tc>
          <w:tcPr>
            <w:tcW w:w="960" w:type="dxa"/>
            <w:tcBorders>
              <w:top w:val="nil"/>
              <w:left w:val="nil"/>
              <w:bottom w:val="nil"/>
              <w:right w:val="nil"/>
            </w:tcBorders>
            <w:tcMar>
              <w:top w:w="100" w:type="dxa"/>
              <w:left w:w="43" w:type="dxa"/>
              <w:bottom w:w="43" w:type="dxa"/>
              <w:right w:w="0" w:type="dxa"/>
            </w:tcMar>
            <w:vAlign w:val="bottom"/>
          </w:tcPr>
          <w:p w14:paraId="678AA6CA" w14:textId="77777777" w:rsidR="0062115A" w:rsidRPr="00DE1073" w:rsidRDefault="003823F2" w:rsidP="00DE1073">
            <w:r w:rsidRPr="00DE1073">
              <w:t>-282 742</w:t>
            </w:r>
          </w:p>
        </w:tc>
        <w:tc>
          <w:tcPr>
            <w:tcW w:w="960" w:type="dxa"/>
            <w:tcBorders>
              <w:top w:val="nil"/>
              <w:left w:val="nil"/>
              <w:bottom w:val="nil"/>
              <w:right w:val="nil"/>
            </w:tcBorders>
            <w:tcMar>
              <w:top w:w="100" w:type="dxa"/>
              <w:left w:w="43" w:type="dxa"/>
              <w:bottom w:w="43" w:type="dxa"/>
              <w:right w:w="0" w:type="dxa"/>
            </w:tcMar>
            <w:vAlign w:val="bottom"/>
          </w:tcPr>
          <w:p w14:paraId="4D2D90E3" w14:textId="77777777" w:rsidR="0062115A" w:rsidRPr="00DE1073" w:rsidRDefault="003823F2" w:rsidP="00DE1073">
            <w:r w:rsidRPr="00DE1073">
              <w:t>17 334</w:t>
            </w:r>
          </w:p>
        </w:tc>
      </w:tr>
      <w:tr w:rsidR="0062115A" w:rsidRPr="00DE1073" w14:paraId="51C2EFF4" w14:textId="77777777" w:rsidTr="005F2150">
        <w:trPr>
          <w:trHeight w:val="600"/>
        </w:trPr>
        <w:tc>
          <w:tcPr>
            <w:tcW w:w="4020" w:type="dxa"/>
            <w:tcBorders>
              <w:top w:val="nil"/>
              <w:left w:val="nil"/>
              <w:bottom w:val="nil"/>
              <w:right w:val="nil"/>
            </w:tcBorders>
            <w:tcMar>
              <w:top w:w="100" w:type="dxa"/>
              <w:left w:w="43" w:type="dxa"/>
              <w:bottom w:w="43" w:type="dxa"/>
              <w:right w:w="0" w:type="dxa"/>
            </w:tcMar>
          </w:tcPr>
          <w:p w14:paraId="1D964796" w14:textId="77777777" w:rsidR="0062115A" w:rsidRPr="00DE1073" w:rsidRDefault="003823F2" w:rsidP="00DE1073">
            <w:r w:rsidRPr="00DE1073">
              <w:t>D.</w:t>
            </w:r>
            <w:r w:rsidRPr="00DE1073">
              <w:tab/>
              <w:t>Kontantstrøm fra petroleumsvirksomhet</w:t>
            </w:r>
            <w:r w:rsidRPr="00DE1073">
              <w:tab/>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2945063B" w14:textId="77777777" w:rsidR="0062115A" w:rsidRPr="00DE1073" w:rsidRDefault="003823F2" w:rsidP="00DE1073">
            <w:r w:rsidRPr="00DE1073">
              <w:t>277 511</w:t>
            </w:r>
          </w:p>
        </w:tc>
        <w:tc>
          <w:tcPr>
            <w:tcW w:w="840" w:type="dxa"/>
            <w:tcBorders>
              <w:top w:val="nil"/>
              <w:left w:val="nil"/>
              <w:bottom w:val="nil"/>
              <w:right w:val="nil"/>
            </w:tcBorders>
            <w:tcMar>
              <w:top w:w="100" w:type="dxa"/>
              <w:left w:w="43" w:type="dxa"/>
              <w:bottom w:w="43" w:type="dxa"/>
              <w:right w:w="0" w:type="dxa"/>
            </w:tcMar>
            <w:vAlign w:val="bottom"/>
          </w:tcPr>
          <w:p w14:paraId="580CDCE0" w14:textId="77777777" w:rsidR="0062115A" w:rsidRPr="00DE1073" w:rsidRDefault="003823F2" w:rsidP="00DE1073">
            <w:r w:rsidRPr="00DE1073">
              <w:t>1 038 058</w:t>
            </w:r>
          </w:p>
        </w:tc>
        <w:tc>
          <w:tcPr>
            <w:tcW w:w="960" w:type="dxa"/>
            <w:tcBorders>
              <w:top w:val="nil"/>
              <w:left w:val="nil"/>
              <w:bottom w:val="nil"/>
              <w:right w:val="nil"/>
            </w:tcBorders>
            <w:tcMar>
              <w:top w:w="100" w:type="dxa"/>
              <w:left w:w="43" w:type="dxa"/>
              <w:bottom w:w="43" w:type="dxa"/>
              <w:right w:w="0" w:type="dxa"/>
            </w:tcMar>
            <w:vAlign w:val="bottom"/>
          </w:tcPr>
          <w:p w14:paraId="0082563F" w14:textId="77777777" w:rsidR="0062115A" w:rsidRPr="00DE1073" w:rsidRDefault="003823F2" w:rsidP="00DE1073">
            <w:r w:rsidRPr="00DE1073">
              <w:t>1 315 569</w:t>
            </w:r>
          </w:p>
        </w:tc>
        <w:tc>
          <w:tcPr>
            <w:tcW w:w="840" w:type="dxa"/>
            <w:tcBorders>
              <w:top w:val="nil"/>
              <w:left w:val="nil"/>
              <w:bottom w:val="nil"/>
              <w:right w:val="nil"/>
            </w:tcBorders>
            <w:tcMar>
              <w:top w:w="100" w:type="dxa"/>
              <w:left w:w="43" w:type="dxa"/>
              <w:bottom w:w="43" w:type="dxa"/>
              <w:right w:w="0" w:type="dxa"/>
            </w:tcMar>
            <w:vAlign w:val="bottom"/>
          </w:tcPr>
          <w:p w14:paraId="23334C56" w14:textId="77777777" w:rsidR="0062115A" w:rsidRPr="00DE1073" w:rsidRDefault="003823F2" w:rsidP="00DE1073">
            <w:r w:rsidRPr="00DE1073">
              <w:t>-30 346</w:t>
            </w:r>
          </w:p>
        </w:tc>
        <w:tc>
          <w:tcPr>
            <w:tcW w:w="960" w:type="dxa"/>
            <w:tcBorders>
              <w:top w:val="nil"/>
              <w:left w:val="nil"/>
              <w:bottom w:val="nil"/>
              <w:right w:val="nil"/>
            </w:tcBorders>
            <w:tcMar>
              <w:top w:w="100" w:type="dxa"/>
              <w:left w:w="43" w:type="dxa"/>
              <w:bottom w:w="43" w:type="dxa"/>
              <w:right w:w="0" w:type="dxa"/>
            </w:tcMar>
            <w:vAlign w:val="bottom"/>
          </w:tcPr>
          <w:p w14:paraId="0204417C" w14:textId="77777777" w:rsidR="0062115A" w:rsidRPr="00DE1073" w:rsidRDefault="003823F2" w:rsidP="00DE1073">
            <w:r w:rsidRPr="00DE1073">
              <w:t>1 285 223</w:t>
            </w:r>
          </w:p>
        </w:tc>
        <w:tc>
          <w:tcPr>
            <w:tcW w:w="960" w:type="dxa"/>
            <w:tcBorders>
              <w:top w:val="nil"/>
              <w:left w:val="nil"/>
              <w:bottom w:val="nil"/>
              <w:right w:val="nil"/>
            </w:tcBorders>
            <w:tcMar>
              <w:top w:w="100" w:type="dxa"/>
              <w:left w:w="43" w:type="dxa"/>
              <w:bottom w:w="43" w:type="dxa"/>
              <w:right w:w="0" w:type="dxa"/>
            </w:tcMar>
            <w:vAlign w:val="bottom"/>
          </w:tcPr>
          <w:p w14:paraId="7850E089" w14:textId="77777777" w:rsidR="0062115A" w:rsidRPr="00DE1073" w:rsidRDefault="003823F2" w:rsidP="00DE1073">
            <w:r w:rsidRPr="00DE1073">
              <w:t>1 007 712</w:t>
            </w:r>
          </w:p>
        </w:tc>
      </w:tr>
      <w:tr w:rsidR="0062115A" w:rsidRPr="00DE1073" w14:paraId="70F33C44" w14:textId="77777777" w:rsidTr="005F2150">
        <w:trPr>
          <w:trHeight w:val="600"/>
        </w:trPr>
        <w:tc>
          <w:tcPr>
            <w:tcW w:w="4020" w:type="dxa"/>
            <w:tcBorders>
              <w:top w:val="nil"/>
              <w:left w:val="nil"/>
              <w:bottom w:val="nil"/>
              <w:right w:val="nil"/>
            </w:tcBorders>
            <w:tcMar>
              <w:top w:w="100" w:type="dxa"/>
              <w:left w:w="43" w:type="dxa"/>
              <w:bottom w:w="43" w:type="dxa"/>
              <w:right w:w="0" w:type="dxa"/>
            </w:tcMar>
          </w:tcPr>
          <w:p w14:paraId="3E7C4679" w14:textId="77777777" w:rsidR="0062115A" w:rsidRPr="00DE1073" w:rsidRDefault="003823F2" w:rsidP="00DE1073">
            <w:r w:rsidRPr="00DE1073">
              <w:lastRenderedPageBreak/>
              <w:t>E.</w:t>
            </w:r>
            <w:r w:rsidRPr="00DE1073">
              <w:tab/>
              <w:t>Avsetning til Statens pensjonsfond utland (C+D)</w:t>
            </w:r>
            <w:r w:rsidRPr="00DE1073">
              <w:tab/>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40A859D6" w14:textId="77777777" w:rsidR="0062115A" w:rsidRPr="00DE1073" w:rsidRDefault="003823F2" w:rsidP="00DE1073">
            <w:r w:rsidRPr="00DE1073">
              <w:t>-22 565</w:t>
            </w:r>
          </w:p>
        </w:tc>
        <w:tc>
          <w:tcPr>
            <w:tcW w:w="840" w:type="dxa"/>
            <w:tcBorders>
              <w:top w:val="nil"/>
              <w:left w:val="nil"/>
              <w:bottom w:val="nil"/>
              <w:right w:val="nil"/>
            </w:tcBorders>
            <w:tcMar>
              <w:top w:w="100" w:type="dxa"/>
              <w:left w:w="43" w:type="dxa"/>
              <w:bottom w:w="43" w:type="dxa"/>
              <w:right w:w="0" w:type="dxa"/>
            </w:tcMar>
            <w:vAlign w:val="bottom"/>
          </w:tcPr>
          <w:p w14:paraId="158B4455" w14:textId="77777777" w:rsidR="0062115A" w:rsidRPr="00DE1073" w:rsidRDefault="003823F2" w:rsidP="00DE1073">
            <w:r w:rsidRPr="00DE1073">
              <w:t>1 028 259</w:t>
            </w:r>
          </w:p>
        </w:tc>
        <w:tc>
          <w:tcPr>
            <w:tcW w:w="960" w:type="dxa"/>
            <w:tcBorders>
              <w:top w:val="nil"/>
              <w:left w:val="nil"/>
              <w:bottom w:val="nil"/>
              <w:right w:val="nil"/>
            </w:tcBorders>
            <w:tcMar>
              <w:top w:w="100" w:type="dxa"/>
              <w:left w:w="43" w:type="dxa"/>
              <w:bottom w:w="43" w:type="dxa"/>
              <w:right w:w="0" w:type="dxa"/>
            </w:tcMar>
            <w:vAlign w:val="bottom"/>
          </w:tcPr>
          <w:p w14:paraId="1AC91F56" w14:textId="77777777" w:rsidR="0062115A" w:rsidRPr="00DE1073" w:rsidRDefault="003823F2" w:rsidP="00DE1073">
            <w:r w:rsidRPr="00DE1073">
              <w:t>1 005 694</w:t>
            </w:r>
          </w:p>
        </w:tc>
        <w:tc>
          <w:tcPr>
            <w:tcW w:w="840" w:type="dxa"/>
            <w:tcBorders>
              <w:top w:val="nil"/>
              <w:left w:val="nil"/>
              <w:bottom w:val="nil"/>
              <w:right w:val="nil"/>
            </w:tcBorders>
            <w:tcMar>
              <w:top w:w="100" w:type="dxa"/>
              <w:left w:w="43" w:type="dxa"/>
              <w:bottom w:w="43" w:type="dxa"/>
              <w:right w:w="0" w:type="dxa"/>
            </w:tcMar>
            <w:vAlign w:val="bottom"/>
          </w:tcPr>
          <w:p w14:paraId="30C3F166" w14:textId="77777777" w:rsidR="0062115A" w:rsidRPr="00DE1073" w:rsidRDefault="003823F2" w:rsidP="00DE1073">
            <w:r w:rsidRPr="00DE1073">
              <w:t>-30 346</w:t>
            </w:r>
          </w:p>
        </w:tc>
        <w:tc>
          <w:tcPr>
            <w:tcW w:w="960" w:type="dxa"/>
            <w:tcBorders>
              <w:top w:val="nil"/>
              <w:left w:val="nil"/>
              <w:bottom w:val="nil"/>
              <w:right w:val="nil"/>
            </w:tcBorders>
            <w:tcMar>
              <w:top w:w="100" w:type="dxa"/>
              <w:left w:w="43" w:type="dxa"/>
              <w:bottom w:w="43" w:type="dxa"/>
              <w:right w:w="0" w:type="dxa"/>
            </w:tcMar>
            <w:vAlign w:val="bottom"/>
          </w:tcPr>
          <w:p w14:paraId="681090A6" w14:textId="77777777" w:rsidR="0062115A" w:rsidRPr="00DE1073" w:rsidRDefault="003823F2" w:rsidP="00DE1073">
            <w:r w:rsidRPr="00DE1073">
              <w:t>975 348</w:t>
            </w:r>
          </w:p>
        </w:tc>
        <w:tc>
          <w:tcPr>
            <w:tcW w:w="960" w:type="dxa"/>
            <w:tcBorders>
              <w:top w:val="nil"/>
              <w:left w:val="nil"/>
              <w:bottom w:val="nil"/>
              <w:right w:val="nil"/>
            </w:tcBorders>
            <w:tcMar>
              <w:top w:w="100" w:type="dxa"/>
              <w:left w:w="43" w:type="dxa"/>
              <w:bottom w:w="43" w:type="dxa"/>
              <w:right w:w="0" w:type="dxa"/>
            </w:tcMar>
            <w:vAlign w:val="bottom"/>
          </w:tcPr>
          <w:p w14:paraId="5E8A0BCA" w14:textId="77777777" w:rsidR="0062115A" w:rsidRPr="00DE1073" w:rsidRDefault="003823F2" w:rsidP="00DE1073">
            <w:r w:rsidRPr="00DE1073">
              <w:t>997 913</w:t>
            </w:r>
          </w:p>
        </w:tc>
      </w:tr>
      <w:tr w:rsidR="0062115A" w:rsidRPr="00DE1073" w14:paraId="25DA935C" w14:textId="77777777" w:rsidTr="005F2150">
        <w:trPr>
          <w:trHeight w:val="600"/>
        </w:trPr>
        <w:tc>
          <w:tcPr>
            <w:tcW w:w="4020" w:type="dxa"/>
            <w:tcBorders>
              <w:top w:val="nil"/>
              <w:left w:val="nil"/>
              <w:bottom w:val="nil"/>
              <w:right w:val="nil"/>
            </w:tcBorders>
            <w:tcMar>
              <w:top w:w="100" w:type="dxa"/>
              <w:left w:w="43" w:type="dxa"/>
              <w:bottom w:w="43" w:type="dxa"/>
              <w:right w:w="0" w:type="dxa"/>
            </w:tcMar>
          </w:tcPr>
          <w:p w14:paraId="3E5BEE85" w14:textId="77777777" w:rsidR="0062115A" w:rsidRPr="00DE1073" w:rsidRDefault="003823F2" w:rsidP="00DE1073">
            <w:r w:rsidRPr="00DE1073">
              <w:t>F.</w:t>
            </w:r>
            <w:r w:rsidRPr="00DE1073">
              <w:tab/>
              <w:t>Overskudd før lånetransaksjoner (C+D-E)</w:t>
            </w:r>
            <w:r w:rsidRPr="00DE1073">
              <w:tab/>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67DA3ADB" w14:textId="77777777" w:rsidR="0062115A" w:rsidRPr="00DE1073" w:rsidRDefault="003823F2" w:rsidP="00DE1073">
            <w:r w:rsidRPr="00DE1073">
              <w:t>0</w:t>
            </w:r>
          </w:p>
        </w:tc>
        <w:tc>
          <w:tcPr>
            <w:tcW w:w="840" w:type="dxa"/>
            <w:tcBorders>
              <w:top w:val="nil"/>
              <w:left w:val="nil"/>
              <w:bottom w:val="nil"/>
              <w:right w:val="nil"/>
            </w:tcBorders>
            <w:tcMar>
              <w:top w:w="100" w:type="dxa"/>
              <w:left w:w="43" w:type="dxa"/>
              <w:bottom w:w="43" w:type="dxa"/>
              <w:right w:w="0" w:type="dxa"/>
            </w:tcMar>
            <w:vAlign w:val="bottom"/>
          </w:tcPr>
          <w:p w14:paraId="3A10DBE5" w14:textId="77777777" w:rsidR="0062115A" w:rsidRPr="00DE1073" w:rsidRDefault="003823F2" w:rsidP="00DE1073">
            <w:r w:rsidRPr="00DE1073">
              <w:t>0</w:t>
            </w:r>
          </w:p>
        </w:tc>
        <w:tc>
          <w:tcPr>
            <w:tcW w:w="960" w:type="dxa"/>
            <w:tcBorders>
              <w:top w:val="nil"/>
              <w:left w:val="nil"/>
              <w:bottom w:val="nil"/>
              <w:right w:val="nil"/>
            </w:tcBorders>
            <w:tcMar>
              <w:top w:w="100" w:type="dxa"/>
              <w:left w:w="43" w:type="dxa"/>
              <w:bottom w:w="43" w:type="dxa"/>
              <w:right w:w="0" w:type="dxa"/>
            </w:tcMar>
            <w:vAlign w:val="bottom"/>
          </w:tcPr>
          <w:p w14:paraId="33D0AF18" w14:textId="77777777" w:rsidR="0062115A" w:rsidRPr="00DE1073" w:rsidRDefault="003823F2" w:rsidP="00DE1073">
            <w:r w:rsidRPr="00DE1073">
              <w:t>0</w:t>
            </w:r>
          </w:p>
        </w:tc>
        <w:tc>
          <w:tcPr>
            <w:tcW w:w="840" w:type="dxa"/>
            <w:tcBorders>
              <w:top w:val="nil"/>
              <w:left w:val="nil"/>
              <w:bottom w:val="nil"/>
              <w:right w:val="nil"/>
            </w:tcBorders>
            <w:tcMar>
              <w:top w:w="100" w:type="dxa"/>
              <w:left w:w="43" w:type="dxa"/>
              <w:bottom w:w="43" w:type="dxa"/>
              <w:right w:w="0" w:type="dxa"/>
            </w:tcMar>
            <w:vAlign w:val="bottom"/>
          </w:tcPr>
          <w:p w14:paraId="67D9E975" w14:textId="77777777" w:rsidR="0062115A" w:rsidRPr="00DE1073" w:rsidRDefault="003823F2" w:rsidP="00DE1073">
            <w:r w:rsidRPr="00DE1073">
              <w:t>27 133</w:t>
            </w:r>
          </w:p>
        </w:tc>
        <w:tc>
          <w:tcPr>
            <w:tcW w:w="960" w:type="dxa"/>
            <w:tcBorders>
              <w:top w:val="nil"/>
              <w:left w:val="nil"/>
              <w:bottom w:val="nil"/>
              <w:right w:val="nil"/>
            </w:tcBorders>
            <w:tcMar>
              <w:top w:w="100" w:type="dxa"/>
              <w:left w:w="43" w:type="dxa"/>
              <w:bottom w:w="43" w:type="dxa"/>
              <w:right w:w="0" w:type="dxa"/>
            </w:tcMar>
            <w:vAlign w:val="bottom"/>
          </w:tcPr>
          <w:p w14:paraId="2DDE211F" w14:textId="77777777" w:rsidR="0062115A" w:rsidRPr="00DE1073" w:rsidRDefault="003823F2" w:rsidP="00DE1073">
            <w:r w:rsidRPr="00DE1073">
              <w:t>27 133</w:t>
            </w:r>
          </w:p>
        </w:tc>
        <w:tc>
          <w:tcPr>
            <w:tcW w:w="960" w:type="dxa"/>
            <w:tcBorders>
              <w:top w:val="nil"/>
              <w:left w:val="nil"/>
              <w:bottom w:val="nil"/>
              <w:right w:val="nil"/>
            </w:tcBorders>
            <w:tcMar>
              <w:top w:w="100" w:type="dxa"/>
              <w:left w:w="43" w:type="dxa"/>
              <w:bottom w:w="43" w:type="dxa"/>
              <w:right w:w="0" w:type="dxa"/>
            </w:tcMar>
            <w:vAlign w:val="bottom"/>
          </w:tcPr>
          <w:p w14:paraId="3DA96027" w14:textId="77777777" w:rsidR="0062115A" w:rsidRPr="00DE1073" w:rsidRDefault="003823F2" w:rsidP="00DE1073">
            <w:r w:rsidRPr="00DE1073">
              <w:t>27 133</w:t>
            </w:r>
          </w:p>
        </w:tc>
      </w:tr>
      <w:tr w:rsidR="0062115A" w:rsidRPr="00DE1073" w14:paraId="4701B950" w14:textId="77777777" w:rsidTr="005F2150">
        <w:trPr>
          <w:trHeight w:val="600"/>
        </w:trPr>
        <w:tc>
          <w:tcPr>
            <w:tcW w:w="4020" w:type="dxa"/>
            <w:tcBorders>
              <w:top w:val="nil"/>
              <w:left w:val="nil"/>
              <w:bottom w:val="nil"/>
              <w:right w:val="nil"/>
            </w:tcBorders>
            <w:tcMar>
              <w:top w:w="100" w:type="dxa"/>
              <w:left w:w="43" w:type="dxa"/>
              <w:bottom w:w="43" w:type="dxa"/>
              <w:right w:w="0" w:type="dxa"/>
            </w:tcMar>
          </w:tcPr>
          <w:p w14:paraId="4D53E612" w14:textId="77777777" w:rsidR="0062115A" w:rsidRPr="00DE1073" w:rsidRDefault="003823F2" w:rsidP="00DE1073">
            <w:r w:rsidRPr="00DE1073">
              <w:t>G.</w:t>
            </w:r>
            <w:r w:rsidRPr="00DE1073">
              <w:tab/>
              <w:t>Rente og utbytteinntekter Statens pensjonsfond</w:t>
            </w:r>
            <w:r w:rsidRPr="00DE1073">
              <w:tab/>
            </w:r>
            <w:r w:rsidRPr="00DE1073">
              <w:tab/>
            </w:r>
          </w:p>
        </w:tc>
        <w:tc>
          <w:tcPr>
            <w:tcW w:w="960" w:type="dxa"/>
            <w:tcBorders>
              <w:top w:val="nil"/>
              <w:left w:val="nil"/>
              <w:bottom w:val="nil"/>
              <w:right w:val="nil"/>
            </w:tcBorders>
            <w:tcMar>
              <w:top w:w="100" w:type="dxa"/>
              <w:left w:w="43" w:type="dxa"/>
              <w:bottom w:w="43" w:type="dxa"/>
              <w:right w:w="0" w:type="dxa"/>
            </w:tcMar>
            <w:vAlign w:val="bottom"/>
          </w:tcPr>
          <w:p w14:paraId="26AE1C7A" w14:textId="77777777" w:rsidR="0062115A" w:rsidRPr="00DE1073" w:rsidRDefault="003823F2" w:rsidP="00DE1073">
            <w:r w:rsidRPr="00DE1073">
              <w:t>237 870</w:t>
            </w:r>
          </w:p>
        </w:tc>
        <w:tc>
          <w:tcPr>
            <w:tcW w:w="840" w:type="dxa"/>
            <w:tcBorders>
              <w:top w:val="nil"/>
              <w:left w:val="nil"/>
              <w:bottom w:val="nil"/>
              <w:right w:val="nil"/>
            </w:tcBorders>
            <w:tcMar>
              <w:top w:w="100" w:type="dxa"/>
              <w:left w:w="43" w:type="dxa"/>
              <w:bottom w:w="43" w:type="dxa"/>
              <w:right w:w="0" w:type="dxa"/>
            </w:tcMar>
            <w:vAlign w:val="bottom"/>
          </w:tcPr>
          <w:p w14:paraId="0087494B" w14:textId="77777777" w:rsidR="0062115A" w:rsidRPr="00DE1073" w:rsidRDefault="003823F2" w:rsidP="00DE1073">
            <w:r w:rsidRPr="00DE1073">
              <w:t>14 400</w:t>
            </w:r>
          </w:p>
        </w:tc>
        <w:tc>
          <w:tcPr>
            <w:tcW w:w="960" w:type="dxa"/>
            <w:tcBorders>
              <w:top w:val="nil"/>
              <w:left w:val="nil"/>
              <w:bottom w:val="nil"/>
              <w:right w:val="nil"/>
            </w:tcBorders>
            <w:tcMar>
              <w:top w:w="100" w:type="dxa"/>
              <w:left w:w="43" w:type="dxa"/>
              <w:bottom w:w="43" w:type="dxa"/>
              <w:right w:w="0" w:type="dxa"/>
            </w:tcMar>
            <w:vAlign w:val="bottom"/>
          </w:tcPr>
          <w:p w14:paraId="611374F9" w14:textId="77777777" w:rsidR="0062115A" w:rsidRPr="00DE1073" w:rsidRDefault="003823F2" w:rsidP="00DE1073">
            <w:r w:rsidRPr="00DE1073">
              <w:t>252 270</w:t>
            </w:r>
          </w:p>
        </w:tc>
        <w:tc>
          <w:tcPr>
            <w:tcW w:w="840" w:type="dxa"/>
            <w:tcBorders>
              <w:top w:val="nil"/>
              <w:left w:val="nil"/>
              <w:bottom w:val="nil"/>
              <w:right w:val="nil"/>
            </w:tcBorders>
            <w:tcMar>
              <w:top w:w="100" w:type="dxa"/>
              <w:left w:w="43" w:type="dxa"/>
              <w:bottom w:w="43" w:type="dxa"/>
              <w:right w:w="0" w:type="dxa"/>
            </w:tcMar>
            <w:vAlign w:val="bottom"/>
          </w:tcPr>
          <w:p w14:paraId="427B4D2C" w14:textId="77777777" w:rsidR="0062115A" w:rsidRPr="00DE1073" w:rsidRDefault="003823F2" w:rsidP="00DE1073">
            <w:r w:rsidRPr="00DE1073">
              <w:t>27 042</w:t>
            </w:r>
          </w:p>
        </w:tc>
        <w:tc>
          <w:tcPr>
            <w:tcW w:w="960" w:type="dxa"/>
            <w:tcBorders>
              <w:top w:val="nil"/>
              <w:left w:val="nil"/>
              <w:bottom w:val="nil"/>
              <w:right w:val="nil"/>
            </w:tcBorders>
            <w:tcMar>
              <w:top w:w="100" w:type="dxa"/>
              <w:left w:w="43" w:type="dxa"/>
              <w:bottom w:w="43" w:type="dxa"/>
              <w:right w:w="0" w:type="dxa"/>
            </w:tcMar>
            <w:vAlign w:val="bottom"/>
          </w:tcPr>
          <w:p w14:paraId="0F4C78B0" w14:textId="77777777" w:rsidR="0062115A" w:rsidRPr="00DE1073" w:rsidRDefault="003823F2" w:rsidP="00DE1073">
            <w:r w:rsidRPr="00DE1073">
              <w:t>279 312</w:t>
            </w:r>
          </w:p>
        </w:tc>
        <w:tc>
          <w:tcPr>
            <w:tcW w:w="960" w:type="dxa"/>
            <w:tcBorders>
              <w:top w:val="nil"/>
              <w:left w:val="nil"/>
              <w:bottom w:val="nil"/>
              <w:right w:val="nil"/>
            </w:tcBorders>
            <w:tcMar>
              <w:top w:w="100" w:type="dxa"/>
              <w:left w:w="43" w:type="dxa"/>
              <w:bottom w:w="43" w:type="dxa"/>
              <w:right w:w="0" w:type="dxa"/>
            </w:tcMar>
            <w:vAlign w:val="bottom"/>
          </w:tcPr>
          <w:p w14:paraId="03BEBA67" w14:textId="77777777" w:rsidR="0062115A" w:rsidRPr="00DE1073" w:rsidRDefault="003823F2" w:rsidP="00DE1073">
            <w:r w:rsidRPr="00DE1073">
              <w:t>41 442</w:t>
            </w:r>
          </w:p>
        </w:tc>
      </w:tr>
      <w:tr w:rsidR="0062115A" w:rsidRPr="00DE1073" w14:paraId="42C4B684" w14:textId="77777777" w:rsidTr="005F2150">
        <w:trPr>
          <w:trHeight w:val="600"/>
        </w:trPr>
        <w:tc>
          <w:tcPr>
            <w:tcW w:w="4020" w:type="dxa"/>
            <w:tcBorders>
              <w:top w:val="nil"/>
              <w:left w:val="nil"/>
              <w:bottom w:val="single" w:sz="4" w:space="0" w:color="000000"/>
              <w:right w:val="nil"/>
            </w:tcBorders>
            <w:tcMar>
              <w:top w:w="100" w:type="dxa"/>
              <w:left w:w="43" w:type="dxa"/>
              <w:bottom w:w="43" w:type="dxa"/>
              <w:right w:w="0" w:type="dxa"/>
            </w:tcMar>
          </w:tcPr>
          <w:p w14:paraId="282F1F3C" w14:textId="77777777" w:rsidR="0062115A" w:rsidRPr="00DE1073" w:rsidRDefault="003823F2" w:rsidP="00DE1073">
            <w:r w:rsidRPr="00DE1073">
              <w:t>H.</w:t>
            </w:r>
            <w:r w:rsidRPr="00DE1073">
              <w:tab/>
              <w:t>Samlet overskudd på statsbudsjettet og Statens pensjonsfond (E+F+G)</w:t>
            </w:r>
            <w:r w:rsidRPr="00DE1073">
              <w:tab/>
            </w:r>
            <w:r w:rsidRPr="00DE1073">
              <w:tab/>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32CE0D3A" w14:textId="77777777" w:rsidR="0062115A" w:rsidRPr="00DE1073" w:rsidRDefault="003823F2" w:rsidP="00DE1073">
            <w:r w:rsidRPr="00DE1073">
              <w:t>211 235</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25DE280A" w14:textId="77777777" w:rsidR="0062115A" w:rsidRPr="00DE1073" w:rsidRDefault="003823F2" w:rsidP="00DE1073">
            <w:r w:rsidRPr="00DE1073">
              <w:t>1 047 259</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56B2C36D" w14:textId="77777777" w:rsidR="0062115A" w:rsidRPr="00DE1073" w:rsidRDefault="003823F2" w:rsidP="00DE1073">
            <w:r w:rsidRPr="00DE1073">
              <w:t>1 258 494</w:t>
            </w:r>
          </w:p>
        </w:tc>
        <w:tc>
          <w:tcPr>
            <w:tcW w:w="840" w:type="dxa"/>
            <w:tcBorders>
              <w:top w:val="nil"/>
              <w:left w:val="nil"/>
              <w:bottom w:val="single" w:sz="4" w:space="0" w:color="000000"/>
              <w:right w:val="nil"/>
            </w:tcBorders>
            <w:tcMar>
              <w:top w:w="100" w:type="dxa"/>
              <w:left w:w="43" w:type="dxa"/>
              <w:bottom w:w="43" w:type="dxa"/>
              <w:right w:w="0" w:type="dxa"/>
            </w:tcMar>
            <w:vAlign w:val="bottom"/>
          </w:tcPr>
          <w:p w14:paraId="2300047E" w14:textId="77777777" w:rsidR="0062115A" w:rsidRPr="00DE1073" w:rsidRDefault="003823F2" w:rsidP="00DE1073">
            <w:r w:rsidRPr="00DE1073">
              <w:t>23 299</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52B90BB9" w14:textId="77777777" w:rsidR="0062115A" w:rsidRPr="00DE1073" w:rsidRDefault="003823F2" w:rsidP="00DE1073">
            <w:r w:rsidRPr="00DE1073">
              <w:t>1 281 793</w:t>
            </w:r>
          </w:p>
        </w:tc>
        <w:tc>
          <w:tcPr>
            <w:tcW w:w="960" w:type="dxa"/>
            <w:tcBorders>
              <w:top w:val="nil"/>
              <w:left w:val="nil"/>
              <w:bottom w:val="single" w:sz="4" w:space="0" w:color="000000"/>
              <w:right w:val="nil"/>
            </w:tcBorders>
            <w:tcMar>
              <w:top w:w="100" w:type="dxa"/>
              <w:left w:w="43" w:type="dxa"/>
              <w:bottom w:w="43" w:type="dxa"/>
              <w:right w:w="0" w:type="dxa"/>
            </w:tcMar>
            <w:vAlign w:val="bottom"/>
          </w:tcPr>
          <w:p w14:paraId="200389A8" w14:textId="77777777" w:rsidR="0062115A" w:rsidRPr="00DE1073" w:rsidRDefault="003823F2" w:rsidP="00DE1073">
            <w:r w:rsidRPr="00DE1073">
              <w:t>1 070 558</w:t>
            </w:r>
          </w:p>
        </w:tc>
      </w:tr>
    </w:tbl>
    <w:p w14:paraId="3ED95F20" w14:textId="77777777" w:rsidR="0062115A" w:rsidRDefault="003823F2" w:rsidP="00DE1073">
      <w:pPr>
        <w:pStyle w:val="Kilde"/>
      </w:pPr>
      <w:r w:rsidRPr="00DE1073">
        <w:t>Kilde: Finansdepartementet.</w:t>
      </w:r>
    </w:p>
    <w:p w14:paraId="32ECBA4B" w14:textId="3EB3AD0F" w:rsidR="005F2150" w:rsidRPr="005F2150" w:rsidRDefault="005F2150" w:rsidP="005F2150">
      <w:pPr>
        <w:pStyle w:val="tabell-tittel"/>
      </w:pPr>
      <w:r w:rsidRPr="00DE1073">
        <w:t>Statens pensjonsfond utland, 3 prosent realavkastning og strukturelt oljekorrigert budsjettunderskudd. Mrd. kroner og prosent</w:t>
      </w:r>
    </w:p>
    <w:p w14:paraId="3423252B" w14:textId="77777777" w:rsidR="0062115A" w:rsidRPr="00DE1073" w:rsidRDefault="003823F2" w:rsidP="00DE1073">
      <w:pPr>
        <w:pStyle w:val="Tabellnavn"/>
      </w:pPr>
      <w:r w:rsidRPr="00DE1073">
        <w:t>11J2xt2</w:t>
      </w:r>
    </w:p>
    <w:tbl>
      <w:tblPr>
        <w:tblW w:w="0" w:type="auto"/>
        <w:tblInd w:w="43" w:type="dxa"/>
        <w:tblLayout w:type="fixed"/>
        <w:tblCellMar>
          <w:top w:w="100" w:type="dxa"/>
          <w:left w:w="43" w:type="dxa"/>
          <w:bottom w:w="43" w:type="dxa"/>
          <w:right w:w="0" w:type="dxa"/>
        </w:tblCellMar>
        <w:tblLook w:val="0000" w:firstRow="0" w:lastRow="0" w:firstColumn="0" w:lastColumn="0" w:noHBand="0" w:noVBand="0"/>
      </w:tblPr>
      <w:tblGrid>
        <w:gridCol w:w="620"/>
        <w:gridCol w:w="1060"/>
        <w:gridCol w:w="1060"/>
        <w:gridCol w:w="1060"/>
        <w:gridCol w:w="160"/>
        <w:gridCol w:w="1060"/>
        <w:gridCol w:w="1060"/>
        <w:gridCol w:w="1060"/>
        <w:gridCol w:w="160"/>
        <w:gridCol w:w="1060"/>
        <w:gridCol w:w="1060"/>
      </w:tblGrid>
      <w:tr w:rsidR="0062115A" w:rsidRPr="00DE1073" w14:paraId="6EE599DC" w14:textId="77777777">
        <w:trPr>
          <w:trHeight w:val="320"/>
        </w:trPr>
        <w:tc>
          <w:tcPr>
            <w:tcW w:w="620" w:type="dxa"/>
            <w:tcBorders>
              <w:top w:val="single" w:sz="4" w:space="0" w:color="000000"/>
              <w:left w:val="nil"/>
              <w:bottom w:val="nil"/>
              <w:right w:val="nil"/>
            </w:tcBorders>
            <w:tcMar>
              <w:top w:w="100" w:type="dxa"/>
              <w:left w:w="43" w:type="dxa"/>
              <w:bottom w:w="43" w:type="dxa"/>
              <w:right w:w="0" w:type="dxa"/>
            </w:tcMar>
            <w:vAlign w:val="bottom"/>
          </w:tcPr>
          <w:p w14:paraId="2F713501" w14:textId="77777777" w:rsidR="0062115A" w:rsidRPr="00DE1073" w:rsidRDefault="0062115A" w:rsidP="00DE1073"/>
        </w:tc>
        <w:tc>
          <w:tcPr>
            <w:tcW w:w="3180" w:type="dxa"/>
            <w:gridSpan w:val="3"/>
            <w:tcBorders>
              <w:top w:val="single" w:sz="4" w:space="0" w:color="000000"/>
              <w:left w:val="nil"/>
              <w:bottom w:val="single" w:sz="4" w:space="0" w:color="000000"/>
              <w:right w:val="nil"/>
            </w:tcBorders>
            <w:tcMar>
              <w:top w:w="100" w:type="dxa"/>
              <w:left w:w="43" w:type="dxa"/>
              <w:bottom w:w="43" w:type="dxa"/>
              <w:right w:w="0" w:type="dxa"/>
            </w:tcMar>
            <w:vAlign w:val="bottom"/>
          </w:tcPr>
          <w:p w14:paraId="250B349E" w14:textId="77777777" w:rsidR="0062115A" w:rsidRPr="00DE1073" w:rsidRDefault="003823F2" w:rsidP="00DE1073">
            <w:r w:rsidRPr="00DE1073">
              <w:t>Løpende priser</w:t>
            </w:r>
          </w:p>
        </w:tc>
        <w:tc>
          <w:tcPr>
            <w:tcW w:w="1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39EE4F4A" w14:textId="77777777" w:rsidR="0062115A" w:rsidRPr="00DE1073" w:rsidRDefault="0062115A" w:rsidP="00DE1073"/>
        </w:tc>
        <w:tc>
          <w:tcPr>
            <w:tcW w:w="3180" w:type="dxa"/>
            <w:gridSpan w:val="3"/>
            <w:tcBorders>
              <w:top w:val="single" w:sz="4" w:space="0" w:color="000000"/>
              <w:left w:val="nil"/>
              <w:bottom w:val="single" w:sz="4" w:space="0" w:color="000000"/>
              <w:right w:val="nil"/>
            </w:tcBorders>
            <w:tcMar>
              <w:top w:w="100" w:type="dxa"/>
              <w:left w:w="43" w:type="dxa"/>
              <w:bottom w:w="43" w:type="dxa"/>
              <w:right w:w="0" w:type="dxa"/>
            </w:tcMar>
            <w:vAlign w:val="bottom"/>
          </w:tcPr>
          <w:p w14:paraId="0664A513" w14:textId="77777777" w:rsidR="0062115A" w:rsidRPr="00DE1073" w:rsidRDefault="003823F2" w:rsidP="00DE1073">
            <w:r w:rsidRPr="00DE1073">
              <w:t>Faste 2023-priser</w:t>
            </w:r>
          </w:p>
        </w:tc>
        <w:tc>
          <w:tcPr>
            <w:tcW w:w="160" w:type="dxa"/>
            <w:tcBorders>
              <w:top w:val="single" w:sz="4" w:space="0" w:color="000000"/>
              <w:left w:val="nil"/>
              <w:bottom w:val="single" w:sz="4" w:space="0" w:color="000000"/>
              <w:right w:val="nil"/>
            </w:tcBorders>
            <w:tcMar>
              <w:top w:w="100" w:type="dxa"/>
              <w:left w:w="43" w:type="dxa"/>
              <w:bottom w:w="43" w:type="dxa"/>
              <w:right w:w="0" w:type="dxa"/>
            </w:tcMar>
            <w:vAlign w:val="bottom"/>
          </w:tcPr>
          <w:p w14:paraId="5E1D7F8D" w14:textId="77777777" w:rsidR="0062115A" w:rsidRPr="00DE1073" w:rsidRDefault="0062115A" w:rsidP="00DE1073"/>
        </w:tc>
        <w:tc>
          <w:tcPr>
            <w:tcW w:w="2120" w:type="dxa"/>
            <w:gridSpan w:val="2"/>
            <w:tcBorders>
              <w:top w:val="single" w:sz="4" w:space="0" w:color="000000"/>
              <w:left w:val="nil"/>
              <w:bottom w:val="single" w:sz="4" w:space="0" w:color="000000"/>
              <w:right w:val="nil"/>
            </w:tcBorders>
            <w:tcMar>
              <w:top w:w="100" w:type="dxa"/>
              <w:left w:w="43" w:type="dxa"/>
              <w:bottom w:w="43" w:type="dxa"/>
              <w:right w:w="0" w:type="dxa"/>
            </w:tcMar>
            <w:vAlign w:val="bottom"/>
          </w:tcPr>
          <w:p w14:paraId="2CB32029" w14:textId="77777777" w:rsidR="0062115A" w:rsidRPr="00DE1073" w:rsidRDefault="003823F2" w:rsidP="00DE1073">
            <w:r w:rsidRPr="00DE1073">
              <w:t>Strukturelt underskudd</w:t>
            </w:r>
          </w:p>
        </w:tc>
      </w:tr>
      <w:tr w:rsidR="0062115A" w:rsidRPr="00DE1073" w14:paraId="66207B2C" w14:textId="77777777">
        <w:trPr>
          <w:trHeight w:val="1340"/>
        </w:trPr>
        <w:tc>
          <w:tcPr>
            <w:tcW w:w="620" w:type="dxa"/>
            <w:tcBorders>
              <w:top w:val="nil"/>
              <w:left w:val="nil"/>
              <w:bottom w:val="single" w:sz="4" w:space="0" w:color="000000"/>
              <w:right w:val="nil"/>
            </w:tcBorders>
            <w:tcMar>
              <w:top w:w="100" w:type="dxa"/>
              <w:left w:w="43" w:type="dxa"/>
              <w:bottom w:w="43" w:type="dxa"/>
              <w:right w:w="0" w:type="dxa"/>
            </w:tcMar>
            <w:vAlign w:val="bottom"/>
          </w:tcPr>
          <w:p w14:paraId="794C8C5F"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0" w:type="dxa"/>
            </w:tcMar>
            <w:vAlign w:val="bottom"/>
          </w:tcPr>
          <w:p w14:paraId="08B217AB" w14:textId="77777777" w:rsidR="0062115A" w:rsidRPr="00DE1073" w:rsidRDefault="003823F2" w:rsidP="00DE1073">
            <w:r w:rsidRPr="00DE1073">
              <w:t>Statens pensjonsfond utland ved inngangen til året</w:t>
            </w:r>
            <w:r w:rsidRPr="00D10D15">
              <w:rPr>
                <w:rStyle w:val="skrift-hevet"/>
              </w:rPr>
              <w:t>1</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3342B80A" w14:textId="77777777" w:rsidR="0062115A" w:rsidRPr="00DE1073" w:rsidRDefault="003823F2" w:rsidP="00DE1073">
            <w:r w:rsidRPr="00DE1073">
              <w:t>3 pst. av fondskapitalen</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219B24F6" w14:textId="77777777" w:rsidR="0062115A" w:rsidRPr="00DE1073" w:rsidRDefault="003823F2" w:rsidP="00DE1073">
            <w:r w:rsidRPr="00DE1073">
              <w:t>Strukturelt oljekorrigert budsjettunderskudd</w:t>
            </w:r>
          </w:p>
        </w:tc>
        <w:tc>
          <w:tcPr>
            <w:tcW w:w="160" w:type="dxa"/>
            <w:tcBorders>
              <w:top w:val="nil"/>
              <w:left w:val="nil"/>
              <w:bottom w:val="single" w:sz="4" w:space="0" w:color="000000"/>
              <w:right w:val="nil"/>
            </w:tcBorders>
            <w:tcMar>
              <w:top w:w="100" w:type="dxa"/>
              <w:left w:w="43" w:type="dxa"/>
              <w:bottom w:w="43" w:type="dxa"/>
              <w:right w:w="0" w:type="dxa"/>
            </w:tcMar>
            <w:vAlign w:val="bottom"/>
          </w:tcPr>
          <w:p w14:paraId="57E5B63A"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0" w:type="dxa"/>
            </w:tcMar>
            <w:vAlign w:val="bottom"/>
          </w:tcPr>
          <w:p w14:paraId="228CA624" w14:textId="77777777" w:rsidR="0062115A" w:rsidRPr="00DE1073" w:rsidRDefault="003823F2" w:rsidP="00DE1073">
            <w:r w:rsidRPr="00DE1073">
              <w:t>3 pst. av fondskapitalen</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08CE691B" w14:textId="77777777" w:rsidR="0062115A" w:rsidRPr="00DE1073" w:rsidRDefault="003823F2" w:rsidP="00DE1073">
            <w:r w:rsidRPr="00DE1073">
              <w:t>Strukturelt oljekorrigert budsjettunderskudd</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71A2E2DC" w14:textId="77777777" w:rsidR="0062115A" w:rsidRPr="00DE1073" w:rsidRDefault="003823F2" w:rsidP="00DE1073">
            <w:r w:rsidRPr="00DE1073">
              <w:t xml:space="preserve">Avvik fra 3 pst. banen </w:t>
            </w:r>
          </w:p>
        </w:tc>
        <w:tc>
          <w:tcPr>
            <w:tcW w:w="160" w:type="dxa"/>
            <w:tcBorders>
              <w:top w:val="nil"/>
              <w:left w:val="nil"/>
              <w:bottom w:val="single" w:sz="4" w:space="0" w:color="000000"/>
              <w:right w:val="nil"/>
            </w:tcBorders>
            <w:tcMar>
              <w:top w:w="100" w:type="dxa"/>
              <w:left w:w="43" w:type="dxa"/>
              <w:bottom w:w="43" w:type="dxa"/>
              <w:right w:w="0" w:type="dxa"/>
            </w:tcMar>
            <w:vAlign w:val="bottom"/>
          </w:tcPr>
          <w:p w14:paraId="10E5F8A7"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0" w:type="dxa"/>
            </w:tcMar>
            <w:vAlign w:val="bottom"/>
          </w:tcPr>
          <w:p w14:paraId="6180D357" w14:textId="77777777" w:rsidR="0062115A" w:rsidRPr="00DE1073" w:rsidRDefault="003823F2" w:rsidP="00DE1073">
            <w:r w:rsidRPr="00DE1073">
              <w:t>Pst. av trend-BNP for Fastlands-Norge</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2638A50C" w14:textId="77777777" w:rsidR="0062115A" w:rsidRPr="00DE1073" w:rsidRDefault="003823F2" w:rsidP="00DE1073">
            <w:r w:rsidRPr="00DE1073">
              <w:t>Pst. av fondskapitalen</w:t>
            </w:r>
          </w:p>
        </w:tc>
      </w:tr>
      <w:tr w:rsidR="0062115A" w:rsidRPr="00DE1073" w14:paraId="1C66B671" w14:textId="77777777">
        <w:trPr>
          <w:trHeight w:val="340"/>
        </w:trPr>
        <w:tc>
          <w:tcPr>
            <w:tcW w:w="620" w:type="dxa"/>
            <w:tcBorders>
              <w:top w:val="single" w:sz="4" w:space="0" w:color="000000"/>
              <w:left w:val="nil"/>
              <w:bottom w:val="nil"/>
              <w:right w:val="nil"/>
            </w:tcBorders>
            <w:tcMar>
              <w:top w:w="100" w:type="dxa"/>
              <w:left w:w="43" w:type="dxa"/>
              <w:bottom w:w="43" w:type="dxa"/>
              <w:right w:w="0" w:type="dxa"/>
            </w:tcMar>
          </w:tcPr>
          <w:p w14:paraId="07224192" w14:textId="77777777" w:rsidR="0062115A" w:rsidRPr="00DE1073" w:rsidRDefault="003823F2" w:rsidP="00DE1073">
            <w:r w:rsidRPr="00DE1073">
              <w:t>2001</w:t>
            </w:r>
          </w:p>
        </w:tc>
        <w:tc>
          <w:tcPr>
            <w:tcW w:w="1060" w:type="dxa"/>
            <w:tcBorders>
              <w:top w:val="single" w:sz="4" w:space="0" w:color="000000"/>
              <w:left w:val="nil"/>
              <w:bottom w:val="nil"/>
              <w:right w:val="nil"/>
            </w:tcBorders>
            <w:tcMar>
              <w:top w:w="100" w:type="dxa"/>
              <w:left w:w="43" w:type="dxa"/>
              <w:bottom w:w="43" w:type="dxa"/>
              <w:right w:w="0" w:type="dxa"/>
            </w:tcMar>
            <w:vAlign w:val="bottom"/>
          </w:tcPr>
          <w:p w14:paraId="483A37CF" w14:textId="77777777" w:rsidR="0062115A" w:rsidRPr="00DE1073" w:rsidRDefault="003823F2" w:rsidP="00DE1073">
            <w:r w:rsidRPr="00DE1073">
              <w:t>386,6</w:t>
            </w:r>
          </w:p>
        </w:tc>
        <w:tc>
          <w:tcPr>
            <w:tcW w:w="1060" w:type="dxa"/>
            <w:tcBorders>
              <w:top w:val="single" w:sz="4" w:space="0" w:color="000000"/>
              <w:left w:val="nil"/>
              <w:bottom w:val="nil"/>
              <w:right w:val="nil"/>
            </w:tcBorders>
            <w:tcMar>
              <w:top w:w="100" w:type="dxa"/>
              <w:left w:w="43" w:type="dxa"/>
              <w:bottom w:w="43" w:type="dxa"/>
              <w:right w:w="0" w:type="dxa"/>
            </w:tcMar>
            <w:vAlign w:val="bottom"/>
          </w:tcPr>
          <w:p w14:paraId="7C7BDBC2" w14:textId="77777777" w:rsidR="0062115A" w:rsidRPr="00DE1073" w:rsidRDefault="003823F2" w:rsidP="00DE1073">
            <w:r w:rsidRPr="00DE1073">
              <w:t>-</w:t>
            </w:r>
          </w:p>
        </w:tc>
        <w:tc>
          <w:tcPr>
            <w:tcW w:w="1060" w:type="dxa"/>
            <w:tcBorders>
              <w:top w:val="single" w:sz="4" w:space="0" w:color="000000"/>
              <w:left w:val="nil"/>
              <w:bottom w:val="nil"/>
              <w:right w:val="nil"/>
            </w:tcBorders>
            <w:tcMar>
              <w:top w:w="100" w:type="dxa"/>
              <w:left w:w="43" w:type="dxa"/>
              <w:bottom w:w="43" w:type="dxa"/>
              <w:right w:w="0" w:type="dxa"/>
            </w:tcMar>
            <w:vAlign w:val="bottom"/>
          </w:tcPr>
          <w:p w14:paraId="36AAA055" w14:textId="77777777" w:rsidR="0062115A" w:rsidRPr="00DE1073" w:rsidRDefault="003823F2" w:rsidP="00DE1073">
            <w:r w:rsidRPr="00DE1073">
              <w:t>16,8</w:t>
            </w:r>
          </w:p>
        </w:tc>
        <w:tc>
          <w:tcPr>
            <w:tcW w:w="160" w:type="dxa"/>
            <w:tcBorders>
              <w:top w:val="single" w:sz="4" w:space="0" w:color="000000"/>
              <w:left w:val="nil"/>
              <w:bottom w:val="nil"/>
              <w:right w:val="nil"/>
            </w:tcBorders>
            <w:tcMar>
              <w:top w:w="100" w:type="dxa"/>
              <w:left w:w="43" w:type="dxa"/>
              <w:bottom w:w="43" w:type="dxa"/>
              <w:right w:w="0" w:type="dxa"/>
            </w:tcMar>
            <w:vAlign w:val="bottom"/>
          </w:tcPr>
          <w:p w14:paraId="4AD5A449" w14:textId="77777777" w:rsidR="0062115A" w:rsidRPr="00DE1073" w:rsidRDefault="0062115A" w:rsidP="00DE1073"/>
        </w:tc>
        <w:tc>
          <w:tcPr>
            <w:tcW w:w="1060" w:type="dxa"/>
            <w:tcBorders>
              <w:top w:val="single" w:sz="4" w:space="0" w:color="000000"/>
              <w:left w:val="nil"/>
              <w:bottom w:val="nil"/>
              <w:right w:val="nil"/>
            </w:tcBorders>
            <w:tcMar>
              <w:top w:w="100" w:type="dxa"/>
              <w:left w:w="43" w:type="dxa"/>
              <w:bottom w:w="43" w:type="dxa"/>
              <w:right w:w="0" w:type="dxa"/>
            </w:tcMar>
            <w:vAlign w:val="bottom"/>
          </w:tcPr>
          <w:p w14:paraId="010C6255" w14:textId="77777777" w:rsidR="0062115A" w:rsidRPr="00DE1073" w:rsidRDefault="003823F2" w:rsidP="00DE1073">
            <w:r w:rsidRPr="00DE1073">
              <w:t>-</w:t>
            </w:r>
          </w:p>
        </w:tc>
        <w:tc>
          <w:tcPr>
            <w:tcW w:w="1060" w:type="dxa"/>
            <w:tcBorders>
              <w:top w:val="single" w:sz="4" w:space="0" w:color="000000"/>
              <w:left w:val="nil"/>
              <w:bottom w:val="nil"/>
              <w:right w:val="nil"/>
            </w:tcBorders>
            <w:tcMar>
              <w:top w:w="100" w:type="dxa"/>
              <w:left w:w="43" w:type="dxa"/>
              <w:bottom w:w="43" w:type="dxa"/>
              <w:right w:w="0" w:type="dxa"/>
            </w:tcMar>
            <w:vAlign w:val="bottom"/>
          </w:tcPr>
          <w:p w14:paraId="53251A3D" w14:textId="77777777" w:rsidR="0062115A" w:rsidRPr="00DE1073" w:rsidRDefault="003823F2" w:rsidP="00DE1073">
            <w:r w:rsidRPr="00DE1073">
              <w:t>36,5</w:t>
            </w:r>
          </w:p>
        </w:tc>
        <w:tc>
          <w:tcPr>
            <w:tcW w:w="1060" w:type="dxa"/>
            <w:tcBorders>
              <w:top w:val="single" w:sz="4" w:space="0" w:color="000000"/>
              <w:left w:val="nil"/>
              <w:bottom w:val="nil"/>
              <w:right w:val="nil"/>
            </w:tcBorders>
            <w:tcMar>
              <w:top w:w="100" w:type="dxa"/>
              <w:left w:w="43" w:type="dxa"/>
              <w:bottom w:w="43" w:type="dxa"/>
              <w:right w:w="0" w:type="dxa"/>
            </w:tcMar>
            <w:vAlign w:val="bottom"/>
          </w:tcPr>
          <w:p w14:paraId="516C7B50" w14:textId="77777777" w:rsidR="0062115A" w:rsidRPr="00DE1073" w:rsidRDefault="003823F2" w:rsidP="00DE1073">
            <w:r w:rsidRPr="00DE1073">
              <w:t xml:space="preserve"> -</w:t>
            </w:r>
          </w:p>
        </w:tc>
        <w:tc>
          <w:tcPr>
            <w:tcW w:w="160" w:type="dxa"/>
            <w:tcBorders>
              <w:top w:val="single" w:sz="4" w:space="0" w:color="000000"/>
              <w:left w:val="nil"/>
              <w:bottom w:val="nil"/>
              <w:right w:val="nil"/>
            </w:tcBorders>
            <w:tcMar>
              <w:top w:w="100" w:type="dxa"/>
              <w:left w:w="43" w:type="dxa"/>
              <w:bottom w:w="43" w:type="dxa"/>
              <w:right w:w="0" w:type="dxa"/>
            </w:tcMar>
            <w:vAlign w:val="bottom"/>
          </w:tcPr>
          <w:p w14:paraId="49C3999B" w14:textId="77777777" w:rsidR="0062115A" w:rsidRPr="00DE1073" w:rsidRDefault="0062115A" w:rsidP="00DE1073"/>
        </w:tc>
        <w:tc>
          <w:tcPr>
            <w:tcW w:w="1060" w:type="dxa"/>
            <w:tcBorders>
              <w:top w:val="single" w:sz="4" w:space="0" w:color="000000"/>
              <w:left w:val="nil"/>
              <w:bottom w:val="nil"/>
              <w:right w:val="nil"/>
            </w:tcBorders>
            <w:tcMar>
              <w:top w:w="100" w:type="dxa"/>
              <w:left w:w="43" w:type="dxa"/>
              <w:bottom w:w="43" w:type="dxa"/>
              <w:right w:w="0" w:type="dxa"/>
            </w:tcMar>
            <w:vAlign w:val="bottom"/>
          </w:tcPr>
          <w:p w14:paraId="6FE8BE93" w14:textId="77777777" w:rsidR="0062115A" w:rsidRPr="00DE1073" w:rsidRDefault="003823F2" w:rsidP="00DE1073">
            <w:r w:rsidRPr="00DE1073">
              <w:t>1,4</w:t>
            </w:r>
          </w:p>
        </w:tc>
        <w:tc>
          <w:tcPr>
            <w:tcW w:w="1060" w:type="dxa"/>
            <w:tcBorders>
              <w:top w:val="single" w:sz="4" w:space="0" w:color="000000"/>
              <w:left w:val="nil"/>
              <w:bottom w:val="nil"/>
              <w:right w:val="nil"/>
            </w:tcBorders>
            <w:tcMar>
              <w:top w:w="100" w:type="dxa"/>
              <w:left w:w="43" w:type="dxa"/>
              <w:bottom w:w="43" w:type="dxa"/>
              <w:right w:w="0" w:type="dxa"/>
            </w:tcMar>
            <w:vAlign w:val="bottom"/>
          </w:tcPr>
          <w:p w14:paraId="4EE4037D" w14:textId="77777777" w:rsidR="0062115A" w:rsidRPr="00DE1073" w:rsidRDefault="003823F2" w:rsidP="00DE1073">
            <w:r w:rsidRPr="00DE1073">
              <w:t>4,4</w:t>
            </w:r>
          </w:p>
        </w:tc>
      </w:tr>
      <w:tr w:rsidR="0062115A" w:rsidRPr="00DE1073" w14:paraId="2DD58A48" w14:textId="77777777">
        <w:trPr>
          <w:trHeight w:val="340"/>
        </w:trPr>
        <w:tc>
          <w:tcPr>
            <w:tcW w:w="620" w:type="dxa"/>
            <w:tcBorders>
              <w:top w:val="nil"/>
              <w:left w:val="nil"/>
              <w:bottom w:val="nil"/>
              <w:right w:val="nil"/>
            </w:tcBorders>
            <w:tcMar>
              <w:top w:w="100" w:type="dxa"/>
              <w:left w:w="43" w:type="dxa"/>
              <w:bottom w:w="43" w:type="dxa"/>
              <w:right w:w="0" w:type="dxa"/>
            </w:tcMar>
          </w:tcPr>
          <w:p w14:paraId="2B71D356" w14:textId="77777777" w:rsidR="0062115A" w:rsidRPr="00DE1073" w:rsidRDefault="003823F2" w:rsidP="00DE1073">
            <w:r w:rsidRPr="00DE1073">
              <w:t>2002</w:t>
            </w:r>
          </w:p>
        </w:tc>
        <w:tc>
          <w:tcPr>
            <w:tcW w:w="1060" w:type="dxa"/>
            <w:tcBorders>
              <w:top w:val="nil"/>
              <w:left w:val="nil"/>
              <w:bottom w:val="nil"/>
              <w:right w:val="nil"/>
            </w:tcBorders>
            <w:tcMar>
              <w:top w:w="100" w:type="dxa"/>
              <w:left w:w="43" w:type="dxa"/>
              <w:bottom w:w="43" w:type="dxa"/>
              <w:right w:w="0" w:type="dxa"/>
            </w:tcMar>
            <w:vAlign w:val="bottom"/>
          </w:tcPr>
          <w:p w14:paraId="48C54C41" w14:textId="77777777" w:rsidR="0062115A" w:rsidRPr="00DE1073" w:rsidRDefault="003823F2" w:rsidP="00DE1073">
            <w:r w:rsidRPr="00DE1073">
              <w:t>619,3</w:t>
            </w:r>
          </w:p>
        </w:tc>
        <w:tc>
          <w:tcPr>
            <w:tcW w:w="1060" w:type="dxa"/>
            <w:tcBorders>
              <w:top w:val="nil"/>
              <w:left w:val="nil"/>
              <w:bottom w:val="nil"/>
              <w:right w:val="nil"/>
            </w:tcBorders>
            <w:tcMar>
              <w:top w:w="100" w:type="dxa"/>
              <w:left w:w="43" w:type="dxa"/>
              <w:bottom w:w="43" w:type="dxa"/>
              <w:right w:w="0" w:type="dxa"/>
            </w:tcMar>
            <w:vAlign w:val="bottom"/>
          </w:tcPr>
          <w:p w14:paraId="540B346D"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4CE71921" w14:textId="77777777" w:rsidR="0062115A" w:rsidRPr="00DE1073" w:rsidRDefault="003823F2" w:rsidP="00DE1073">
            <w:r w:rsidRPr="00DE1073">
              <w:t>32,4</w:t>
            </w:r>
          </w:p>
        </w:tc>
        <w:tc>
          <w:tcPr>
            <w:tcW w:w="160" w:type="dxa"/>
            <w:tcBorders>
              <w:top w:val="nil"/>
              <w:left w:val="nil"/>
              <w:bottom w:val="nil"/>
              <w:right w:val="nil"/>
            </w:tcBorders>
            <w:tcMar>
              <w:top w:w="100" w:type="dxa"/>
              <w:left w:w="43" w:type="dxa"/>
              <w:bottom w:w="43" w:type="dxa"/>
              <w:right w:w="0" w:type="dxa"/>
            </w:tcMar>
            <w:vAlign w:val="bottom"/>
          </w:tcPr>
          <w:p w14:paraId="58BBF788"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E13EF81"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1DD7EC33" w14:textId="77777777" w:rsidR="0062115A" w:rsidRPr="00DE1073" w:rsidRDefault="003823F2" w:rsidP="00DE1073">
            <w:r w:rsidRPr="00DE1073">
              <w:t>67,3</w:t>
            </w:r>
          </w:p>
        </w:tc>
        <w:tc>
          <w:tcPr>
            <w:tcW w:w="1060" w:type="dxa"/>
            <w:tcBorders>
              <w:top w:val="nil"/>
              <w:left w:val="nil"/>
              <w:bottom w:val="nil"/>
              <w:right w:val="nil"/>
            </w:tcBorders>
            <w:tcMar>
              <w:top w:w="100" w:type="dxa"/>
              <w:left w:w="43" w:type="dxa"/>
              <w:bottom w:w="43" w:type="dxa"/>
              <w:right w:w="0" w:type="dxa"/>
            </w:tcMar>
            <w:vAlign w:val="bottom"/>
          </w:tcPr>
          <w:p w14:paraId="7F8D2D2D"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660B109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187FA12" w14:textId="77777777" w:rsidR="0062115A" w:rsidRPr="00DE1073" w:rsidRDefault="003823F2" w:rsidP="00DE1073">
            <w:r w:rsidRPr="00DE1073">
              <w:t>2,5</w:t>
            </w:r>
          </w:p>
        </w:tc>
        <w:tc>
          <w:tcPr>
            <w:tcW w:w="1060" w:type="dxa"/>
            <w:tcBorders>
              <w:top w:val="nil"/>
              <w:left w:val="nil"/>
              <w:bottom w:val="nil"/>
              <w:right w:val="nil"/>
            </w:tcBorders>
            <w:tcMar>
              <w:top w:w="100" w:type="dxa"/>
              <w:left w:w="43" w:type="dxa"/>
              <w:bottom w:w="43" w:type="dxa"/>
              <w:right w:w="0" w:type="dxa"/>
            </w:tcMar>
            <w:vAlign w:val="bottom"/>
          </w:tcPr>
          <w:p w14:paraId="68916B7D" w14:textId="77777777" w:rsidR="0062115A" w:rsidRPr="00DE1073" w:rsidRDefault="003823F2" w:rsidP="00DE1073">
            <w:r w:rsidRPr="00DE1073">
              <w:t>5,2</w:t>
            </w:r>
          </w:p>
        </w:tc>
      </w:tr>
      <w:tr w:rsidR="0062115A" w:rsidRPr="00DE1073" w14:paraId="1B62A805" w14:textId="77777777">
        <w:trPr>
          <w:trHeight w:val="340"/>
        </w:trPr>
        <w:tc>
          <w:tcPr>
            <w:tcW w:w="620" w:type="dxa"/>
            <w:tcBorders>
              <w:top w:val="nil"/>
              <w:left w:val="nil"/>
              <w:bottom w:val="nil"/>
              <w:right w:val="nil"/>
            </w:tcBorders>
            <w:tcMar>
              <w:top w:w="100" w:type="dxa"/>
              <w:left w:w="43" w:type="dxa"/>
              <w:bottom w:w="43" w:type="dxa"/>
              <w:right w:w="0" w:type="dxa"/>
            </w:tcMar>
          </w:tcPr>
          <w:p w14:paraId="7426A6E6" w14:textId="77777777" w:rsidR="0062115A" w:rsidRPr="00DE1073" w:rsidRDefault="003823F2" w:rsidP="00DE1073">
            <w:r w:rsidRPr="00DE1073">
              <w:t>2003</w:t>
            </w:r>
          </w:p>
        </w:tc>
        <w:tc>
          <w:tcPr>
            <w:tcW w:w="1060" w:type="dxa"/>
            <w:tcBorders>
              <w:top w:val="nil"/>
              <w:left w:val="nil"/>
              <w:bottom w:val="nil"/>
              <w:right w:val="nil"/>
            </w:tcBorders>
            <w:tcMar>
              <w:top w:w="100" w:type="dxa"/>
              <w:left w:w="43" w:type="dxa"/>
              <w:bottom w:w="43" w:type="dxa"/>
              <w:right w:w="0" w:type="dxa"/>
            </w:tcMar>
            <w:vAlign w:val="bottom"/>
          </w:tcPr>
          <w:p w14:paraId="09DDAEFC" w14:textId="77777777" w:rsidR="0062115A" w:rsidRPr="00DE1073" w:rsidRDefault="003823F2" w:rsidP="00DE1073">
            <w:r w:rsidRPr="00DE1073">
              <w:t>604,6</w:t>
            </w:r>
          </w:p>
        </w:tc>
        <w:tc>
          <w:tcPr>
            <w:tcW w:w="1060" w:type="dxa"/>
            <w:tcBorders>
              <w:top w:val="nil"/>
              <w:left w:val="nil"/>
              <w:bottom w:val="nil"/>
              <w:right w:val="nil"/>
            </w:tcBorders>
            <w:tcMar>
              <w:top w:w="100" w:type="dxa"/>
              <w:left w:w="43" w:type="dxa"/>
              <w:bottom w:w="43" w:type="dxa"/>
              <w:right w:w="0" w:type="dxa"/>
            </w:tcMar>
            <w:vAlign w:val="bottom"/>
          </w:tcPr>
          <w:p w14:paraId="188E9C8B"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32182D4E" w14:textId="77777777" w:rsidR="0062115A" w:rsidRPr="00DE1073" w:rsidRDefault="003823F2" w:rsidP="00DE1073">
            <w:r w:rsidRPr="00DE1073">
              <w:t>36,1</w:t>
            </w:r>
          </w:p>
        </w:tc>
        <w:tc>
          <w:tcPr>
            <w:tcW w:w="160" w:type="dxa"/>
            <w:tcBorders>
              <w:top w:val="nil"/>
              <w:left w:val="nil"/>
              <w:bottom w:val="nil"/>
              <w:right w:val="nil"/>
            </w:tcBorders>
            <w:tcMar>
              <w:top w:w="100" w:type="dxa"/>
              <w:left w:w="43" w:type="dxa"/>
              <w:bottom w:w="43" w:type="dxa"/>
              <w:right w:w="0" w:type="dxa"/>
            </w:tcMar>
            <w:vAlign w:val="bottom"/>
          </w:tcPr>
          <w:p w14:paraId="648ED4A3"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680601C"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15F3E56C" w14:textId="77777777" w:rsidR="0062115A" w:rsidRPr="00DE1073" w:rsidRDefault="003823F2" w:rsidP="00DE1073">
            <w:r w:rsidRPr="00DE1073">
              <w:t>72,2</w:t>
            </w:r>
          </w:p>
        </w:tc>
        <w:tc>
          <w:tcPr>
            <w:tcW w:w="1060" w:type="dxa"/>
            <w:tcBorders>
              <w:top w:val="nil"/>
              <w:left w:val="nil"/>
              <w:bottom w:val="nil"/>
              <w:right w:val="nil"/>
            </w:tcBorders>
            <w:tcMar>
              <w:top w:w="100" w:type="dxa"/>
              <w:left w:w="43" w:type="dxa"/>
              <w:bottom w:w="43" w:type="dxa"/>
              <w:right w:w="0" w:type="dxa"/>
            </w:tcMar>
            <w:vAlign w:val="bottom"/>
          </w:tcPr>
          <w:p w14:paraId="48B50C24"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649FABD9"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C909DD0" w14:textId="77777777" w:rsidR="0062115A" w:rsidRPr="00DE1073" w:rsidRDefault="003823F2" w:rsidP="00DE1073">
            <w:r w:rsidRPr="00DE1073">
              <w:t>2,7</w:t>
            </w:r>
          </w:p>
        </w:tc>
        <w:tc>
          <w:tcPr>
            <w:tcW w:w="1060" w:type="dxa"/>
            <w:tcBorders>
              <w:top w:val="nil"/>
              <w:left w:val="nil"/>
              <w:bottom w:val="nil"/>
              <w:right w:val="nil"/>
            </w:tcBorders>
            <w:tcMar>
              <w:top w:w="100" w:type="dxa"/>
              <w:left w:w="43" w:type="dxa"/>
              <w:bottom w:w="43" w:type="dxa"/>
              <w:right w:w="0" w:type="dxa"/>
            </w:tcMar>
            <w:vAlign w:val="bottom"/>
          </w:tcPr>
          <w:p w14:paraId="330329AD" w14:textId="77777777" w:rsidR="0062115A" w:rsidRPr="00DE1073" w:rsidRDefault="003823F2" w:rsidP="00DE1073">
            <w:r w:rsidRPr="00DE1073">
              <w:t>6,0</w:t>
            </w:r>
          </w:p>
        </w:tc>
      </w:tr>
      <w:tr w:rsidR="0062115A" w:rsidRPr="00DE1073" w14:paraId="679599CA" w14:textId="77777777">
        <w:trPr>
          <w:trHeight w:val="340"/>
        </w:trPr>
        <w:tc>
          <w:tcPr>
            <w:tcW w:w="620" w:type="dxa"/>
            <w:tcBorders>
              <w:top w:val="nil"/>
              <w:left w:val="nil"/>
              <w:bottom w:val="nil"/>
              <w:right w:val="nil"/>
            </w:tcBorders>
            <w:tcMar>
              <w:top w:w="100" w:type="dxa"/>
              <w:left w:w="43" w:type="dxa"/>
              <w:bottom w:w="43" w:type="dxa"/>
              <w:right w:w="0" w:type="dxa"/>
            </w:tcMar>
          </w:tcPr>
          <w:p w14:paraId="32D476F3" w14:textId="77777777" w:rsidR="0062115A" w:rsidRPr="00DE1073" w:rsidRDefault="003823F2" w:rsidP="00DE1073">
            <w:r w:rsidRPr="00DE1073">
              <w:t>2004</w:t>
            </w:r>
          </w:p>
        </w:tc>
        <w:tc>
          <w:tcPr>
            <w:tcW w:w="1060" w:type="dxa"/>
            <w:tcBorders>
              <w:top w:val="nil"/>
              <w:left w:val="nil"/>
              <w:bottom w:val="nil"/>
              <w:right w:val="nil"/>
            </w:tcBorders>
            <w:tcMar>
              <w:top w:w="100" w:type="dxa"/>
              <w:left w:w="43" w:type="dxa"/>
              <w:bottom w:w="43" w:type="dxa"/>
              <w:right w:w="0" w:type="dxa"/>
            </w:tcMar>
            <w:vAlign w:val="bottom"/>
          </w:tcPr>
          <w:p w14:paraId="1BE4056C" w14:textId="77777777" w:rsidR="0062115A" w:rsidRPr="00DE1073" w:rsidRDefault="003823F2" w:rsidP="00DE1073">
            <w:r w:rsidRPr="00DE1073">
              <w:t>847,1</w:t>
            </w:r>
          </w:p>
        </w:tc>
        <w:tc>
          <w:tcPr>
            <w:tcW w:w="1060" w:type="dxa"/>
            <w:tcBorders>
              <w:top w:val="nil"/>
              <w:left w:val="nil"/>
              <w:bottom w:val="nil"/>
              <w:right w:val="nil"/>
            </w:tcBorders>
            <w:tcMar>
              <w:top w:w="100" w:type="dxa"/>
              <w:left w:w="43" w:type="dxa"/>
              <w:bottom w:w="43" w:type="dxa"/>
              <w:right w:w="0" w:type="dxa"/>
            </w:tcMar>
            <w:vAlign w:val="bottom"/>
          </w:tcPr>
          <w:p w14:paraId="15B0BC1B"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382D104E" w14:textId="77777777" w:rsidR="0062115A" w:rsidRPr="00DE1073" w:rsidRDefault="003823F2" w:rsidP="00DE1073">
            <w:r w:rsidRPr="00DE1073">
              <w:t>42,2</w:t>
            </w:r>
          </w:p>
        </w:tc>
        <w:tc>
          <w:tcPr>
            <w:tcW w:w="160" w:type="dxa"/>
            <w:tcBorders>
              <w:top w:val="nil"/>
              <w:left w:val="nil"/>
              <w:bottom w:val="nil"/>
              <w:right w:val="nil"/>
            </w:tcBorders>
            <w:tcMar>
              <w:top w:w="100" w:type="dxa"/>
              <w:left w:w="43" w:type="dxa"/>
              <w:bottom w:w="43" w:type="dxa"/>
              <w:right w:w="0" w:type="dxa"/>
            </w:tcMar>
            <w:vAlign w:val="bottom"/>
          </w:tcPr>
          <w:p w14:paraId="33D75887"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76C04DD"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3603799D" w14:textId="77777777" w:rsidR="0062115A" w:rsidRPr="00DE1073" w:rsidRDefault="003823F2" w:rsidP="00DE1073">
            <w:r w:rsidRPr="00DE1073">
              <w:t>82,0</w:t>
            </w:r>
          </w:p>
        </w:tc>
        <w:tc>
          <w:tcPr>
            <w:tcW w:w="1060" w:type="dxa"/>
            <w:tcBorders>
              <w:top w:val="nil"/>
              <w:left w:val="nil"/>
              <w:bottom w:val="nil"/>
              <w:right w:val="nil"/>
            </w:tcBorders>
            <w:tcMar>
              <w:top w:w="100" w:type="dxa"/>
              <w:left w:w="43" w:type="dxa"/>
              <w:bottom w:w="43" w:type="dxa"/>
              <w:right w:w="0" w:type="dxa"/>
            </w:tcMar>
            <w:vAlign w:val="bottom"/>
          </w:tcPr>
          <w:p w14:paraId="3E5D4205"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1ABA8652"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0BFBCBA" w14:textId="77777777" w:rsidR="0062115A" w:rsidRPr="00DE1073" w:rsidRDefault="003823F2" w:rsidP="00DE1073">
            <w:r w:rsidRPr="00DE1073">
              <w:t>2,9</w:t>
            </w:r>
          </w:p>
        </w:tc>
        <w:tc>
          <w:tcPr>
            <w:tcW w:w="1060" w:type="dxa"/>
            <w:tcBorders>
              <w:top w:val="nil"/>
              <w:left w:val="nil"/>
              <w:bottom w:val="nil"/>
              <w:right w:val="nil"/>
            </w:tcBorders>
            <w:tcMar>
              <w:top w:w="100" w:type="dxa"/>
              <w:left w:w="43" w:type="dxa"/>
              <w:bottom w:w="43" w:type="dxa"/>
              <w:right w:w="0" w:type="dxa"/>
            </w:tcMar>
            <w:vAlign w:val="bottom"/>
          </w:tcPr>
          <w:p w14:paraId="56B7E33E" w14:textId="77777777" w:rsidR="0062115A" w:rsidRPr="00DE1073" w:rsidRDefault="003823F2" w:rsidP="00DE1073">
            <w:r w:rsidRPr="00DE1073">
              <w:t>5,0</w:t>
            </w:r>
          </w:p>
        </w:tc>
      </w:tr>
      <w:tr w:rsidR="0062115A" w:rsidRPr="00DE1073" w14:paraId="1FBA3E2B" w14:textId="77777777">
        <w:trPr>
          <w:trHeight w:val="340"/>
        </w:trPr>
        <w:tc>
          <w:tcPr>
            <w:tcW w:w="620" w:type="dxa"/>
            <w:tcBorders>
              <w:top w:val="nil"/>
              <w:left w:val="nil"/>
              <w:bottom w:val="nil"/>
              <w:right w:val="nil"/>
            </w:tcBorders>
            <w:tcMar>
              <w:top w:w="100" w:type="dxa"/>
              <w:left w:w="43" w:type="dxa"/>
              <w:bottom w:w="43" w:type="dxa"/>
              <w:right w:w="0" w:type="dxa"/>
            </w:tcMar>
          </w:tcPr>
          <w:p w14:paraId="7139BEA2" w14:textId="77777777" w:rsidR="0062115A" w:rsidRPr="00DE1073" w:rsidRDefault="003823F2" w:rsidP="00DE1073">
            <w:r w:rsidRPr="00DE1073">
              <w:t>2005</w:t>
            </w:r>
          </w:p>
        </w:tc>
        <w:tc>
          <w:tcPr>
            <w:tcW w:w="1060" w:type="dxa"/>
            <w:tcBorders>
              <w:top w:val="nil"/>
              <w:left w:val="nil"/>
              <w:bottom w:val="nil"/>
              <w:right w:val="nil"/>
            </w:tcBorders>
            <w:tcMar>
              <w:top w:w="100" w:type="dxa"/>
              <w:left w:w="43" w:type="dxa"/>
              <w:bottom w:w="43" w:type="dxa"/>
              <w:right w:w="0" w:type="dxa"/>
            </w:tcMar>
            <w:vAlign w:val="bottom"/>
          </w:tcPr>
          <w:p w14:paraId="4F534E67" w14:textId="77777777" w:rsidR="0062115A" w:rsidRPr="00DE1073" w:rsidRDefault="003823F2" w:rsidP="00DE1073">
            <w:r w:rsidRPr="00DE1073">
              <w:t>1 011,5</w:t>
            </w:r>
          </w:p>
        </w:tc>
        <w:tc>
          <w:tcPr>
            <w:tcW w:w="1060" w:type="dxa"/>
            <w:tcBorders>
              <w:top w:val="nil"/>
              <w:left w:val="nil"/>
              <w:bottom w:val="nil"/>
              <w:right w:val="nil"/>
            </w:tcBorders>
            <w:tcMar>
              <w:top w:w="100" w:type="dxa"/>
              <w:left w:w="43" w:type="dxa"/>
              <w:bottom w:w="43" w:type="dxa"/>
              <w:right w:w="0" w:type="dxa"/>
            </w:tcMar>
            <w:vAlign w:val="bottom"/>
          </w:tcPr>
          <w:p w14:paraId="49F3A181"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2287B4C5" w14:textId="77777777" w:rsidR="0062115A" w:rsidRPr="00DE1073" w:rsidRDefault="003823F2" w:rsidP="00DE1073">
            <w:r w:rsidRPr="00DE1073">
              <w:t>44,4</w:t>
            </w:r>
          </w:p>
        </w:tc>
        <w:tc>
          <w:tcPr>
            <w:tcW w:w="160" w:type="dxa"/>
            <w:tcBorders>
              <w:top w:val="nil"/>
              <w:left w:val="nil"/>
              <w:bottom w:val="nil"/>
              <w:right w:val="nil"/>
            </w:tcBorders>
            <w:tcMar>
              <w:top w:w="100" w:type="dxa"/>
              <w:left w:w="43" w:type="dxa"/>
              <w:bottom w:w="43" w:type="dxa"/>
              <w:right w:w="0" w:type="dxa"/>
            </w:tcMar>
            <w:vAlign w:val="bottom"/>
          </w:tcPr>
          <w:p w14:paraId="4B2EBA6A"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AB24DF9"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05661EA8" w14:textId="77777777" w:rsidR="0062115A" w:rsidRPr="00DE1073" w:rsidRDefault="003823F2" w:rsidP="00DE1073">
            <w:r w:rsidRPr="00DE1073">
              <w:t>83,6</w:t>
            </w:r>
          </w:p>
        </w:tc>
        <w:tc>
          <w:tcPr>
            <w:tcW w:w="1060" w:type="dxa"/>
            <w:tcBorders>
              <w:top w:val="nil"/>
              <w:left w:val="nil"/>
              <w:bottom w:val="nil"/>
              <w:right w:val="nil"/>
            </w:tcBorders>
            <w:tcMar>
              <w:top w:w="100" w:type="dxa"/>
              <w:left w:w="43" w:type="dxa"/>
              <w:bottom w:w="43" w:type="dxa"/>
              <w:right w:w="0" w:type="dxa"/>
            </w:tcMar>
            <w:vAlign w:val="bottom"/>
          </w:tcPr>
          <w:p w14:paraId="39B2B44D"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17BBBA5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17E7DF84" w14:textId="77777777" w:rsidR="0062115A" w:rsidRPr="00DE1073" w:rsidRDefault="003823F2" w:rsidP="00DE1073">
            <w:r w:rsidRPr="00DE1073">
              <w:t>2,9</w:t>
            </w:r>
          </w:p>
        </w:tc>
        <w:tc>
          <w:tcPr>
            <w:tcW w:w="1060" w:type="dxa"/>
            <w:tcBorders>
              <w:top w:val="nil"/>
              <w:left w:val="nil"/>
              <w:bottom w:val="nil"/>
              <w:right w:val="nil"/>
            </w:tcBorders>
            <w:tcMar>
              <w:top w:w="100" w:type="dxa"/>
              <w:left w:w="43" w:type="dxa"/>
              <w:bottom w:w="43" w:type="dxa"/>
              <w:right w:w="0" w:type="dxa"/>
            </w:tcMar>
            <w:vAlign w:val="bottom"/>
          </w:tcPr>
          <w:p w14:paraId="35768ADE" w14:textId="77777777" w:rsidR="0062115A" w:rsidRPr="00DE1073" w:rsidRDefault="003823F2" w:rsidP="00DE1073">
            <w:r w:rsidRPr="00DE1073">
              <w:t>4,4</w:t>
            </w:r>
          </w:p>
        </w:tc>
      </w:tr>
      <w:tr w:rsidR="0062115A" w:rsidRPr="00DE1073" w14:paraId="1A1C2825" w14:textId="77777777">
        <w:trPr>
          <w:trHeight w:val="340"/>
        </w:trPr>
        <w:tc>
          <w:tcPr>
            <w:tcW w:w="620" w:type="dxa"/>
            <w:tcBorders>
              <w:top w:val="nil"/>
              <w:left w:val="nil"/>
              <w:bottom w:val="nil"/>
              <w:right w:val="nil"/>
            </w:tcBorders>
            <w:tcMar>
              <w:top w:w="100" w:type="dxa"/>
              <w:left w:w="43" w:type="dxa"/>
              <w:bottom w:w="43" w:type="dxa"/>
              <w:right w:w="0" w:type="dxa"/>
            </w:tcMar>
          </w:tcPr>
          <w:p w14:paraId="46EFB117" w14:textId="77777777" w:rsidR="0062115A" w:rsidRPr="00DE1073" w:rsidRDefault="003823F2" w:rsidP="00DE1073">
            <w:r w:rsidRPr="00DE1073">
              <w:t>2006</w:t>
            </w:r>
          </w:p>
        </w:tc>
        <w:tc>
          <w:tcPr>
            <w:tcW w:w="1060" w:type="dxa"/>
            <w:tcBorders>
              <w:top w:val="nil"/>
              <w:left w:val="nil"/>
              <w:bottom w:val="nil"/>
              <w:right w:val="nil"/>
            </w:tcBorders>
            <w:tcMar>
              <w:top w:w="100" w:type="dxa"/>
              <w:left w:w="43" w:type="dxa"/>
              <w:bottom w:w="43" w:type="dxa"/>
              <w:right w:w="0" w:type="dxa"/>
            </w:tcMar>
            <w:vAlign w:val="bottom"/>
          </w:tcPr>
          <w:p w14:paraId="7469A568" w14:textId="77777777" w:rsidR="0062115A" w:rsidRPr="00DE1073" w:rsidRDefault="003823F2" w:rsidP="00DE1073">
            <w:r w:rsidRPr="00DE1073">
              <w:t>1 390,1</w:t>
            </w:r>
          </w:p>
        </w:tc>
        <w:tc>
          <w:tcPr>
            <w:tcW w:w="1060" w:type="dxa"/>
            <w:tcBorders>
              <w:top w:val="nil"/>
              <w:left w:val="nil"/>
              <w:bottom w:val="nil"/>
              <w:right w:val="nil"/>
            </w:tcBorders>
            <w:tcMar>
              <w:top w:w="100" w:type="dxa"/>
              <w:left w:w="43" w:type="dxa"/>
              <w:bottom w:w="43" w:type="dxa"/>
              <w:right w:w="0" w:type="dxa"/>
            </w:tcMar>
            <w:vAlign w:val="bottom"/>
          </w:tcPr>
          <w:p w14:paraId="13FB6FC2"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2FFB2B63" w14:textId="77777777" w:rsidR="0062115A" w:rsidRPr="00DE1073" w:rsidRDefault="003823F2" w:rsidP="00DE1073">
            <w:r w:rsidRPr="00DE1073">
              <w:t>43,1</w:t>
            </w:r>
          </w:p>
        </w:tc>
        <w:tc>
          <w:tcPr>
            <w:tcW w:w="160" w:type="dxa"/>
            <w:tcBorders>
              <w:top w:val="nil"/>
              <w:left w:val="nil"/>
              <w:bottom w:val="nil"/>
              <w:right w:val="nil"/>
            </w:tcBorders>
            <w:tcMar>
              <w:top w:w="100" w:type="dxa"/>
              <w:left w:w="43" w:type="dxa"/>
              <w:bottom w:w="43" w:type="dxa"/>
              <w:right w:w="0" w:type="dxa"/>
            </w:tcMar>
            <w:vAlign w:val="bottom"/>
          </w:tcPr>
          <w:p w14:paraId="51BC3A7F"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D1D098E"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1E046A40" w14:textId="77777777" w:rsidR="0062115A" w:rsidRPr="00DE1073" w:rsidRDefault="003823F2" w:rsidP="00DE1073">
            <w:r w:rsidRPr="00DE1073">
              <w:t>78,4</w:t>
            </w:r>
          </w:p>
        </w:tc>
        <w:tc>
          <w:tcPr>
            <w:tcW w:w="1060" w:type="dxa"/>
            <w:tcBorders>
              <w:top w:val="nil"/>
              <w:left w:val="nil"/>
              <w:bottom w:val="nil"/>
              <w:right w:val="nil"/>
            </w:tcBorders>
            <w:tcMar>
              <w:top w:w="100" w:type="dxa"/>
              <w:left w:w="43" w:type="dxa"/>
              <w:bottom w:w="43" w:type="dxa"/>
              <w:right w:w="0" w:type="dxa"/>
            </w:tcMar>
            <w:vAlign w:val="bottom"/>
          </w:tcPr>
          <w:p w14:paraId="2A6CCEAD"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2B4189E2"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C535E13" w14:textId="77777777" w:rsidR="0062115A" w:rsidRPr="00DE1073" w:rsidRDefault="003823F2" w:rsidP="00DE1073">
            <w:r w:rsidRPr="00DE1073">
              <w:t>2,6</w:t>
            </w:r>
          </w:p>
        </w:tc>
        <w:tc>
          <w:tcPr>
            <w:tcW w:w="1060" w:type="dxa"/>
            <w:tcBorders>
              <w:top w:val="nil"/>
              <w:left w:val="nil"/>
              <w:bottom w:val="nil"/>
              <w:right w:val="nil"/>
            </w:tcBorders>
            <w:tcMar>
              <w:top w:w="100" w:type="dxa"/>
              <w:left w:w="43" w:type="dxa"/>
              <w:bottom w:w="43" w:type="dxa"/>
              <w:right w:w="0" w:type="dxa"/>
            </w:tcMar>
            <w:vAlign w:val="bottom"/>
          </w:tcPr>
          <w:p w14:paraId="754CB080" w14:textId="77777777" w:rsidR="0062115A" w:rsidRPr="00DE1073" w:rsidRDefault="003823F2" w:rsidP="00DE1073">
            <w:r w:rsidRPr="00DE1073">
              <w:t>3,1</w:t>
            </w:r>
          </w:p>
        </w:tc>
      </w:tr>
      <w:tr w:rsidR="0062115A" w:rsidRPr="00DE1073" w14:paraId="2C74BC18" w14:textId="77777777">
        <w:trPr>
          <w:trHeight w:val="340"/>
        </w:trPr>
        <w:tc>
          <w:tcPr>
            <w:tcW w:w="620" w:type="dxa"/>
            <w:tcBorders>
              <w:top w:val="nil"/>
              <w:left w:val="nil"/>
              <w:bottom w:val="nil"/>
              <w:right w:val="nil"/>
            </w:tcBorders>
            <w:tcMar>
              <w:top w:w="100" w:type="dxa"/>
              <w:left w:w="43" w:type="dxa"/>
              <w:bottom w:w="43" w:type="dxa"/>
              <w:right w:w="0" w:type="dxa"/>
            </w:tcMar>
          </w:tcPr>
          <w:p w14:paraId="453CE0D8" w14:textId="77777777" w:rsidR="0062115A" w:rsidRPr="00DE1073" w:rsidRDefault="003823F2" w:rsidP="00DE1073">
            <w:r w:rsidRPr="00DE1073">
              <w:t>2007</w:t>
            </w:r>
          </w:p>
        </w:tc>
        <w:tc>
          <w:tcPr>
            <w:tcW w:w="1060" w:type="dxa"/>
            <w:tcBorders>
              <w:top w:val="nil"/>
              <w:left w:val="nil"/>
              <w:bottom w:val="nil"/>
              <w:right w:val="nil"/>
            </w:tcBorders>
            <w:tcMar>
              <w:top w:w="100" w:type="dxa"/>
              <w:left w:w="43" w:type="dxa"/>
              <w:bottom w:w="43" w:type="dxa"/>
              <w:right w:w="0" w:type="dxa"/>
            </w:tcMar>
            <w:vAlign w:val="bottom"/>
          </w:tcPr>
          <w:p w14:paraId="4B8A8A4C" w14:textId="77777777" w:rsidR="0062115A" w:rsidRPr="00DE1073" w:rsidRDefault="003823F2" w:rsidP="00DE1073">
            <w:r w:rsidRPr="00DE1073">
              <w:t>1 782,8</w:t>
            </w:r>
          </w:p>
        </w:tc>
        <w:tc>
          <w:tcPr>
            <w:tcW w:w="1060" w:type="dxa"/>
            <w:tcBorders>
              <w:top w:val="nil"/>
              <w:left w:val="nil"/>
              <w:bottom w:val="nil"/>
              <w:right w:val="nil"/>
            </w:tcBorders>
            <w:tcMar>
              <w:top w:w="100" w:type="dxa"/>
              <w:left w:w="43" w:type="dxa"/>
              <w:bottom w:w="43" w:type="dxa"/>
              <w:right w:w="0" w:type="dxa"/>
            </w:tcMar>
            <w:vAlign w:val="bottom"/>
          </w:tcPr>
          <w:p w14:paraId="1CE8588F"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189A1C5A" w14:textId="77777777" w:rsidR="0062115A" w:rsidRPr="00DE1073" w:rsidRDefault="003823F2" w:rsidP="00DE1073">
            <w:r w:rsidRPr="00DE1073">
              <w:t>42,6</w:t>
            </w:r>
          </w:p>
        </w:tc>
        <w:tc>
          <w:tcPr>
            <w:tcW w:w="160" w:type="dxa"/>
            <w:tcBorders>
              <w:top w:val="nil"/>
              <w:left w:val="nil"/>
              <w:bottom w:val="nil"/>
              <w:right w:val="nil"/>
            </w:tcBorders>
            <w:tcMar>
              <w:top w:w="100" w:type="dxa"/>
              <w:left w:w="43" w:type="dxa"/>
              <w:bottom w:w="43" w:type="dxa"/>
              <w:right w:w="0" w:type="dxa"/>
            </w:tcMar>
            <w:vAlign w:val="bottom"/>
          </w:tcPr>
          <w:p w14:paraId="6B3E5739"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1A51E31"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46841AA3" w14:textId="77777777" w:rsidR="0062115A" w:rsidRPr="00DE1073" w:rsidRDefault="003823F2" w:rsidP="00DE1073">
            <w:r w:rsidRPr="00DE1073">
              <w:t>73,9</w:t>
            </w:r>
          </w:p>
        </w:tc>
        <w:tc>
          <w:tcPr>
            <w:tcW w:w="1060" w:type="dxa"/>
            <w:tcBorders>
              <w:top w:val="nil"/>
              <w:left w:val="nil"/>
              <w:bottom w:val="nil"/>
              <w:right w:val="nil"/>
            </w:tcBorders>
            <w:tcMar>
              <w:top w:w="100" w:type="dxa"/>
              <w:left w:w="43" w:type="dxa"/>
              <w:bottom w:w="43" w:type="dxa"/>
              <w:right w:w="0" w:type="dxa"/>
            </w:tcMar>
            <w:vAlign w:val="bottom"/>
          </w:tcPr>
          <w:p w14:paraId="54FEBB13"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4B5BBC4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195259EB" w14:textId="77777777" w:rsidR="0062115A" w:rsidRPr="00DE1073" w:rsidRDefault="003823F2" w:rsidP="00DE1073">
            <w:r w:rsidRPr="00DE1073">
              <w:t>2,5</w:t>
            </w:r>
          </w:p>
        </w:tc>
        <w:tc>
          <w:tcPr>
            <w:tcW w:w="1060" w:type="dxa"/>
            <w:tcBorders>
              <w:top w:val="nil"/>
              <w:left w:val="nil"/>
              <w:bottom w:val="nil"/>
              <w:right w:val="nil"/>
            </w:tcBorders>
            <w:tcMar>
              <w:top w:w="100" w:type="dxa"/>
              <w:left w:w="43" w:type="dxa"/>
              <w:bottom w:w="43" w:type="dxa"/>
              <w:right w:w="0" w:type="dxa"/>
            </w:tcMar>
            <w:vAlign w:val="bottom"/>
          </w:tcPr>
          <w:p w14:paraId="07503E5A" w14:textId="77777777" w:rsidR="0062115A" w:rsidRPr="00DE1073" w:rsidRDefault="003823F2" w:rsidP="00DE1073">
            <w:r w:rsidRPr="00DE1073">
              <w:t>2,4</w:t>
            </w:r>
          </w:p>
        </w:tc>
      </w:tr>
      <w:tr w:rsidR="0062115A" w:rsidRPr="00DE1073" w14:paraId="5B933049" w14:textId="77777777">
        <w:trPr>
          <w:trHeight w:val="340"/>
        </w:trPr>
        <w:tc>
          <w:tcPr>
            <w:tcW w:w="620" w:type="dxa"/>
            <w:tcBorders>
              <w:top w:val="nil"/>
              <w:left w:val="nil"/>
              <w:bottom w:val="nil"/>
              <w:right w:val="nil"/>
            </w:tcBorders>
            <w:tcMar>
              <w:top w:w="100" w:type="dxa"/>
              <w:left w:w="43" w:type="dxa"/>
              <w:bottom w:w="43" w:type="dxa"/>
              <w:right w:w="0" w:type="dxa"/>
            </w:tcMar>
          </w:tcPr>
          <w:p w14:paraId="15609D71" w14:textId="77777777" w:rsidR="0062115A" w:rsidRPr="00DE1073" w:rsidRDefault="003823F2" w:rsidP="00DE1073">
            <w:r w:rsidRPr="00DE1073">
              <w:t>2008</w:t>
            </w:r>
          </w:p>
        </w:tc>
        <w:tc>
          <w:tcPr>
            <w:tcW w:w="1060" w:type="dxa"/>
            <w:tcBorders>
              <w:top w:val="nil"/>
              <w:left w:val="nil"/>
              <w:bottom w:val="nil"/>
              <w:right w:val="nil"/>
            </w:tcBorders>
            <w:tcMar>
              <w:top w:w="100" w:type="dxa"/>
              <w:left w:w="43" w:type="dxa"/>
              <w:bottom w:w="43" w:type="dxa"/>
              <w:right w:w="0" w:type="dxa"/>
            </w:tcMar>
            <w:vAlign w:val="bottom"/>
          </w:tcPr>
          <w:p w14:paraId="3684BEC9" w14:textId="77777777" w:rsidR="0062115A" w:rsidRPr="00DE1073" w:rsidRDefault="003823F2" w:rsidP="00DE1073">
            <w:r w:rsidRPr="00DE1073">
              <w:t>2 018,5</w:t>
            </w:r>
          </w:p>
        </w:tc>
        <w:tc>
          <w:tcPr>
            <w:tcW w:w="1060" w:type="dxa"/>
            <w:tcBorders>
              <w:top w:val="nil"/>
              <w:left w:val="nil"/>
              <w:bottom w:val="nil"/>
              <w:right w:val="nil"/>
            </w:tcBorders>
            <w:tcMar>
              <w:top w:w="100" w:type="dxa"/>
              <w:left w:w="43" w:type="dxa"/>
              <w:bottom w:w="43" w:type="dxa"/>
              <w:right w:w="0" w:type="dxa"/>
            </w:tcMar>
            <w:vAlign w:val="bottom"/>
          </w:tcPr>
          <w:p w14:paraId="1D97EA7B"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680B32C5" w14:textId="77777777" w:rsidR="0062115A" w:rsidRPr="00DE1073" w:rsidRDefault="003823F2" w:rsidP="00DE1073">
            <w:r w:rsidRPr="00DE1073">
              <w:t>51,2</w:t>
            </w:r>
          </w:p>
        </w:tc>
        <w:tc>
          <w:tcPr>
            <w:tcW w:w="160" w:type="dxa"/>
            <w:tcBorders>
              <w:top w:val="nil"/>
              <w:left w:val="nil"/>
              <w:bottom w:val="nil"/>
              <w:right w:val="nil"/>
            </w:tcBorders>
            <w:tcMar>
              <w:top w:w="100" w:type="dxa"/>
              <w:left w:w="43" w:type="dxa"/>
              <w:bottom w:w="43" w:type="dxa"/>
              <w:right w:w="0" w:type="dxa"/>
            </w:tcMar>
            <w:vAlign w:val="bottom"/>
          </w:tcPr>
          <w:p w14:paraId="10A7915A"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77FDEC0"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4F910FF1" w14:textId="77777777" w:rsidR="0062115A" w:rsidRPr="00DE1073" w:rsidRDefault="003823F2" w:rsidP="00DE1073">
            <w:r w:rsidRPr="00DE1073">
              <w:t>83,8</w:t>
            </w:r>
          </w:p>
        </w:tc>
        <w:tc>
          <w:tcPr>
            <w:tcW w:w="1060" w:type="dxa"/>
            <w:tcBorders>
              <w:top w:val="nil"/>
              <w:left w:val="nil"/>
              <w:bottom w:val="nil"/>
              <w:right w:val="nil"/>
            </w:tcBorders>
            <w:tcMar>
              <w:top w:w="100" w:type="dxa"/>
              <w:left w:w="43" w:type="dxa"/>
              <w:bottom w:w="43" w:type="dxa"/>
              <w:right w:w="0" w:type="dxa"/>
            </w:tcMar>
            <w:vAlign w:val="bottom"/>
          </w:tcPr>
          <w:p w14:paraId="0B1D6021"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00FD81B9"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18663E5F" w14:textId="77777777" w:rsidR="0062115A" w:rsidRPr="00DE1073" w:rsidRDefault="003823F2" w:rsidP="00DE1073">
            <w:r w:rsidRPr="00DE1073">
              <w:t>2,8</w:t>
            </w:r>
          </w:p>
        </w:tc>
        <w:tc>
          <w:tcPr>
            <w:tcW w:w="1060" w:type="dxa"/>
            <w:tcBorders>
              <w:top w:val="nil"/>
              <w:left w:val="nil"/>
              <w:bottom w:val="nil"/>
              <w:right w:val="nil"/>
            </w:tcBorders>
            <w:tcMar>
              <w:top w:w="100" w:type="dxa"/>
              <w:left w:w="43" w:type="dxa"/>
              <w:bottom w:w="43" w:type="dxa"/>
              <w:right w:w="0" w:type="dxa"/>
            </w:tcMar>
            <w:vAlign w:val="bottom"/>
          </w:tcPr>
          <w:p w14:paraId="257383C7" w14:textId="77777777" w:rsidR="0062115A" w:rsidRPr="00DE1073" w:rsidRDefault="003823F2" w:rsidP="00DE1073">
            <w:r w:rsidRPr="00DE1073">
              <w:t>2,5</w:t>
            </w:r>
          </w:p>
        </w:tc>
      </w:tr>
      <w:tr w:rsidR="0062115A" w:rsidRPr="00DE1073" w14:paraId="03BAAD19" w14:textId="77777777">
        <w:trPr>
          <w:trHeight w:val="340"/>
        </w:trPr>
        <w:tc>
          <w:tcPr>
            <w:tcW w:w="620" w:type="dxa"/>
            <w:tcBorders>
              <w:top w:val="nil"/>
              <w:left w:val="nil"/>
              <w:bottom w:val="nil"/>
              <w:right w:val="nil"/>
            </w:tcBorders>
            <w:tcMar>
              <w:top w:w="100" w:type="dxa"/>
              <w:left w:w="43" w:type="dxa"/>
              <w:bottom w:w="43" w:type="dxa"/>
              <w:right w:w="0" w:type="dxa"/>
            </w:tcMar>
          </w:tcPr>
          <w:p w14:paraId="38B0518D" w14:textId="77777777" w:rsidR="0062115A" w:rsidRPr="00DE1073" w:rsidRDefault="003823F2" w:rsidP="00DE1073">
            <w:r w:rsidRPr="00DE1073">
              <w:lastRenderedPageBreak/>
              <w:t>2009</w:t>
            </w:r>
          </w:p>
        </w:tc>
        <w:tc>
          <w:tcPr>
            <w:tcW w:w="1060" w:type="dxa"/>
            <w:tcBorders>
              <w:top w:val="nil"/>
              <w:left w:val="nil"/>
              <w:bottom w:val="nil"/>
              <w:right w:val="nil"/>
            </w:tcBorders>
            <w:tcMar>
              <w:top w:w="100" w:type="dxa"/>
              <w:left w:w="43" w:type="dxa"/>
              <w:bottom w:w="43" w:type="dxa"/>
              <w:right w:w="0" w:type="dxa"/>
            </w:tcMar>
            <w:vAlign w:val="bottom"/>
          </w:tcPr>
          <w:p w14:paraId="5F35551A" w14:textId="77777777" w:rsidR="0062115A" w:rsidRPr="00DE1073" w:rsidRDefault="003823F2" w:rsidP="00DE1073">
            <w:r w:rsidRPr="00DE1073">
              <w:t>2 279,6</w:t>
            </w:r>
          </w:p>
        </w:tc>
        <w:tc>
          <w:tcPr>
            <w:tcW w:w="1060" w:type="dxa"/>
            <w:tcBorders>
              <w:top w:val="nil"/>
              <w:left w:val="nil"/>
              <w:bottom w:val="nil"/>
              <w:right w:val="nil"/>
            </w:tcBorders>
            <w:tcMar>
              <w:top w:w="100" w:type="dxa"/>
              <w:left w:w="43" w:type="dxa"/>
              <w:bottom w:w="43" w:type="dxa"/>
              <w:right w:w="0" w:type="dxa"/>
            </w:tcMar>
            <w:vAlign w:val="bottom"/>
          </w:tcPr>
          <w:p w14:paraId="1C0EC035"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7CF06B18" w14:textId="77777777" w:rsidR="0062115A" w:rsidRPr="00DE1073" w:rsidRDefault="003823F2" w:rsidP="00DE1073">
            <w:r w:rsidRPr="00DE1073">
              <w:t>90,4</w:t>
            </w:r>
          </w:p>
        </w:tc>
        <w:tc>
          <w:tcPr>
            <w:tcW w:w="160" w:type="dxa"/>
            <w:tcBorders>
              <w:top w:val="nil"/>
              <w:left w:val="nil"/>
              <w:bottom w:val="nil"/>
              <w:right w:val="nil"/>
            </w:tcBorders>
            <w:tcMar>
              <w:top w:w="100" w:type="dxa"/>
              <w:left w:w="43" w:type="dxa"/>
              <w:bottom w:w="43" w:type="dxa"/>
              <w:right w:w="0" w:type="dxa"/>
            </w:tcMar>
            <w:vAlign w:val="bottom"/>
          </w:tcPr>
          <w:p w14:paraId="2E49809D"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4D7DB7A"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780BCC5B" w14:textId="77777777" w:rsidR="0062115A" w:rsidRPr="00DE1073" w:rsidRDefault="003823F2" w:rsidP="00DE1073">
            <w:r w:rsidRPr="00DE1073">
              <w:t>142,4</w:t>
            </w:r>
          </w:p>
        </w:tc>
        <w:tc>
          <w:tcPr>
            <w:tcW w:w="1060" w:type="dxa"/>
            <w:tcBorders>
              <w:top w:val="nil"/>
              <w:left w:val="nil"/>
              <w:bottom w:val="nil"/>
              <w:right w:val="nil"/>
            </w:tcBorders>
            <w:tcMar>
              <w:top w:w="100" w:type="dxa"/>
              <w:left w:w="43" w:type="dxa"/>
              <w:bottom w:w="43" w:type="dxa"/>
              <w:right w:w="0" w:type="dxa"/>
            </w:tcMar>
            <w:vAlign w:val="bottom"/>
          </w:tcPr>
          <w:p w14:paraId="77ABB49E"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113D117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ED352F3" w14:textId="77777777" w:rsidR="0062115A" w:rsidRPr="00DE1073" w:rsidRDefault="003823F2" w:rsidP="00DE1073">
            <w:r w:rsidRPr="00DE1073">
              <w:t>4,6</w:t>
            </w:r>
          </w:p>
        </w:tc>
        <w:tc>
          <w:tcPr>
            <w:tcW w:w="1060" w:type="dxa"/>
            <w:tcBorders>
              <w:top w:val="nil"/>
              <w:left w:val="nil"/>
              <w:bottom w:val="nil"/>
              <w:right w:val="nil"/>
            </w:tcBorders>
            <w:tcMar>
              <w:top w:w="100" w:type="dxa"/>
              <w:left w:w="43" w:type="dxa"/>
              <w:bottom w:w="43" w:type="dxa"/>
              <w:right w:w="0" w:type="dxa"/>
            </w:tcMar>
            <w:vAlign w:val="bottom"/>
          </w:tcPr>
          <w:p w14:paraId="3C221CE1" w14:textId="77777777" w:rsidR="0062115A" w:rsidRPr="00DE1073" w:rsidRDefault="003823F2" w:rsidP="00DE1073">
            <w:r w:rsidRPr="00DE1073">
              <w:t>4,0</w:t>
            </w:r>
          </w:p>
        </w:tc>
      </w:tr>
      <w:tr w:rsidR="0062115A" w:rsidRPr="00DE1073" w14:paraId="36E515D4" w14:textId="77777777">
        <w:trPr>
          <w:trHeight w:val="340"/>
        </w:trPr>
        <w:tc>
          <w:tcPr>
            <w:tcW w:w="620" w:type="dxa"/>
            <w:tcBorders>
              <w:top w:val="nil"/>
              <w:left w:val="nil"/>
              <w:bottom w:val="nil"/>
              <w:right w:val="nil"/>
            </w:tcBorders>
            <w:tcMar>
              <w:top w:w="100" w:type="dxa"/>
              <w:left w:w="43" w:type="dxa"/>
              <w:bottom w:w="43" w:type="dxa"/>
              <w:right w:w="0" w:type="dxa"/>
            </w:tcMar>
          </w:tcPr>
          <w:p w14:paraId="2B8F44E4" w14:textId="77777777" w:rsidR="0062115A" w:rsidRPr="00DE1073" w:rsidRDefault="003823F2" w:rsidP="00DE1073">
            <w:r w:rsidRPr="00DE1073">
              <w:t>2010</w:t>
            </w:r>
          </w:p>
        </w:tc>
        <w:tc>
          <w:tcPr>
            <w:tcW w:w="1060" w:type="dxa"/>
            <w:tcBorders>
              <w:top w:val="nil"/>
              <w:left w:val="nil"/>
              <w:bottom w:val="nil"/>
              <w:right w:val="nil"/>
            </w:tcBorders>
            <w:tcMar>
              <w:top w:w="100" w:type="dxa"/>
              <w:left w:w="43" w:type="dxa"/>
              <w:bottom w:w="43" w:type="dxa"/>
              <w:right w:w="0" w:type="dxa"/>
            </w:tcMar>
            <w:vAlign w:val="bottom"/>
          </w:tcPr>
          <w:p w14:paraId="3252AA22" w14:textId="77777777" w:rsidR="0062115A" w:rsidRPr="00DE1073" w:rsidRDefault="003823F2" w:rsidP="00DE1073">
            <w:r w:rsidRPr="00DE1073">
              <w:t>2 642,0</w:t>
            </w:r>
          </w:p>
        </w:tc>
        <w:tc>
          <w:tcPr>
            <w:tcW w:w="1060" w:type="dxa"/>
            <w:tcBorders>
              <w:top w:val="nil"/>
              <w:left w:val="nil"/>
              <w:bottom w:val="nil"/>
              <w:right w:val="nil"/>
            </w:tcBorders>
            <w:tcMar>
              <w:top w:w="100" w:type="dxa"/>
              <w:left w:w="43" w:type="dxa"/>
              <w:bottom w:w="43" w:type="dxa"/>
              <w:right w:w="0" w:type="dxa"/>
            </w:tcMar>
            <w:vAlign w:val="bottom"/>
          </w:tcPr>
          <w:p w14:paraId="2855A2E2"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78568B58" w14:textId="77777777" w:rsidR="0062115A" w:rsidRPr="00DE1073" w:rsidRDefault="003823F2" w:rsidP="00DE1073">
            <w:r w:rsidRPr="00DE1073">
              <w:t>101,1</w:t>
            </w:r>
          </w:p>
        </w:tc>
        <w:tc>
          <w:tcPr>
            <w:tcW w:w="160" w:type="dxa"/>
            <w:tcBorders>
              <w:top w:val="nil"/>
              <w:left w:val="nil"/>
              <w:bottom w:val="nil"/>
              <w:right w:val="nil"/>
            </w:tcBorders>
            <w:tcMar>
              <w:top w:w="100" w:type="dxa"/>
              <w:left w:w="43" w:type="dxa"/>
              <w:bottom w:w="43" w:type="dxa"/>
              <w:right w:w="0" w:type="dxa"/>
            </w:tcMar>
            <w:vAlign w:val="bottom"/>
          </w:tcPr>
          <w:p w14:paraId="2B2CA79B"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B26A9DE"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454F8B35" w14:textId="77777777" w:rsidR="0062115A" w:rsidRPr="00DE1073" w:rsidRDefault="003823F2" w:rsidP="00DE1073">
            <w:r w:rsidRPr="00DE1073">
              <w:t>153,6</w:t>
            </w:r>
          </w:p>
        </w:tc>
        <w:tc>
          <w:tcPr>
            <w:tcW w:w="1060" w:type="dxa"/>
            <w:tcBorders>
              <w:top w:val="nil"/>
              <w:left w:val="nil"/>
              <w:bottom w:val="nil"/>
              <w:right w:val="nil"/>
            </w:tcBorders>
            <w:tcMar>
              <w:top w:w="100" w:type="dxa"/>
              <w:left w:w="43" w:type="dxa"/>
              <w:bottom w:w="43" w:type="dxa"/>
              <w:right w:w="0" w:type="dxa"/>
            </w:tcMar>
            <w:vAlign w:val="bottom"/>
          </w:tcPr>
          <w:p w14:paraId="179C36EA"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5EF36D7F"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BBC8DB5" w14:textId="77777777" w:rsidR="0062115A" w:rsidRPr="00DE1073" w:rsidRDefault="003823F2" w:rsidP="00DE1073">
            <w:r w:rsidRPr="00DE1073">
              <w:t>4,9</w:t>
            </w:r>
          </w:p>
        </w:tc>
        <w:tc>
          <w:tcPr>
            <w:tcW w:w="1060" w:type="dxa"/>
            <w:tcBorders>
              <w:top w:val="nil"/>
              <w:left w:val="nil"/>
              <w:bottom w:val="nil"/>
              <w:right w:val="nil"/>
            </w:tcBorders>
            <w:tcMar>
              <w:top w:w="100" w:type="dxa"/>
              <w:left w:w="43" w:type="dxa"/>
              <w:bottom w:w="43" w:type="dxa"/>
              <w:right w:w="0" w:type="dxa"/>
            </w:tcMar>
            <w:vAlign w:val="bottom"/>
          </w:tcPr>
          <w:p w14:paraId="4B953A29" w14:textId="77777777" w:rsidR="0062115A" w:rsidRPr="00DE1073" w:rsidRDefault="003823F2" w:rsidP="00DE1073">
            <w:r w:rsidRPr="00DE1073">
              <w:t>3,8</w:t>
            </w:r>
          </w:p>
        </w:tc>
      </w:tr>
      <w:tr w:rsidR="0062115A" w:rsidRPr="00DE1073" w14:paraId="20578355" w14:textId="77777777">
        <w:trPr>
          <w:trHeight w:val="340"/>
        </w:trPr>
        <w:tc>
          <w:tcPr>
            <w:tcW w:w="620" w:type="dxa"/>
            <w:tcBorders>
              <w:top w:val="nil"/>
              <w:left w:val="nil"/>
              <w:bottom w:val="nil"/>
              <w:right w:val="nil"/>
            </w:tcBorders>
            <w:tcMar>
              <w:top w:w="100" w:type="dxa"/>
              <w:left w:w="43" w:type="dxa"/>
              <w:bottom w:w="43" w:type="dxa"/>
              <w:right w:w="0" w:type="dxa"/>
            </w:tcMar>
          </w:tcPr>
          <w:p w14:paraId="0D83452E" w14:textId="77777777" w:rsidR="0062115A" w:rsidRPr="00DE1073" w:rsidRDefault="003823F2" w:rsidP="00DE1073">
            <w:r w:rsidRPr="00DE1073">
              <w:t>2011</w:t>
            </w:r>
          </w:p>
        </w:tc>
        <w:tc>
          <w:tcPr>
            <w:tcW w:w="1060" w:type="dxa"/>
            <w:tcBorders>
              <w:top w:val="nil"/>
              <w:left w:val="nil"/>
              <w:bottom w:val="nil"/>
              <w:right w:val="nil"/>
            </w:tcBorders>
            <w:tcMar>
              <w:top w:w="100" w:type="dxa"/>
              <w:left w:w="43" w:type="dxa"/>
              <w:bottom w:w="43" w:type="dxa"/>
              <w:right w:w="0" w:type="dxa"/>
            </w:tcMar>
            <w:vAlign w:val="bottom"/>
          </w:tcPr>
          <w:p w14:paraId="00019D0D" w14:textId="77777777" w:rsidR="0062115A" w:rsidRPr="00DE1073" w:rsidRDefault="003823F2" w:rsidP="00DE1073">
            <w:r w:rsidRPr="00DE1073">
              <w:t>3 080,9</w:t>
            </w:r>
          </w:p>
        </w:tc>
        <w:tc>
          <w:tcPr>
            <w:tcW w:w="1060" w:type="dxa"/>
            <w:tcBorders>
              <w:top w:val="nil"/>
              <w:left w:val="nil"/>
              <w:bottom w:val="nil"/>
              <w:right w:val="nil"/>
            </w:tcBorders>
            <w:tcMar>
              <w:top w:w="100" w:type="dxa"/>
              <w:left w:w="43" w:type="dxa"/>
              <w:bottom w:w="43" w:type="dxa"/>
              <w:right w:w="0" w:type="dxa"/>
            </w:tcMar>
            <w:vAlign w:val="bottom"/>
          </w:tcPr>
          <w:p w14:paraId="58F2BD0F"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734BD146" w14:textId="77777777" w:rsidR="0062115A" w:rsidRPr="00DE1073" w:rsidRDefault="003823F2" w:rsidP="00DE1073">
            <w:r w:rsidRPr="00DE1073">
              <w:t>88,2</w:t>
            </w:r>
          </w:p>
        </w:tc>
        <w:tc>
          <w:tcPr>
            <w:tcW w:w="160" w:type="dxa"/>
            <w:tcBorders>
              <w:top w:val="nil"/>
              <w:left w:val="nil"/>
              <w:bottom w:val="nil"/>
              <w:right w:val="nil"/>
            </w:tcBorders>
            <w:tcMar>
              <w:top w:w="100" w:type="dxa"/>
              <w:left w:w="43" w:type="dxa"/>
              <w:bottom w:w="43" w:type="dxa"/>
              <w:right w:w="0" w:type="dxa"/>
            </w:tcMar>
            <w:vAlign w:val="bottom"/>
          </w:tcPr>
          <w:p w14:paraId="3EA8568D"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B0D3D42"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25F3E53E" w14:textId="77777777" w:rsidR="0062115A" w:rsidRPr="00DE1073" w:rsidRDefault="003823F2" w:rsidP="00DE1073">
            <w:r w:rsidRPr="00DE1073">
              <w:t>129,3</w:t>
            </w:r>
          </w:p>
        </w:tc>
        <w:tc>
          <w:tcPr>
            <w:tcW w:w="1060" w:type="dxa"/>
            <w:tcBorders>
              <w:top w:val="nil"/>
              <w:left w:val="nil"/>
              <w:bottom w:val="nil"/>
              <w:right w:val="nil"/>
            </w:tcBorders>
            <w:tcMar>
              <w:top w:w="100" w:type="dxa"/>
              <w:left w:w="43" w:type="dxa"/>
              <w:bottom w:w="43" w:type="dxa"/>
              <w:right w:w="0" w:type="dxa"/>
            </w:tcMar>
            <w:vAlign w:val="bottom"/>
          </w:tcPr>
          <w:p w14:paraId="18AE5451"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72E5644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544716C" w14:textId="77777777" w:rsidR="0062115A" w:rsidRPr="00DE1073" w:rsidRDefault="003823F2" w:rsidP="00DE1073">
            <w:r w:rsidRPr="00DE1073">
              <w:t>4,1</w:t>
            </w:r>
          </w:p>
        </w:tc>
        <w:tc>
          <w:tcPr>
            <w:tcW w:w="1060" w:type="dxa"/>
            <w:tcBorders>
              <w:top w:val="nil"/>
              <w:left w:val="nil"/>
              <w:bottom w:val="nil"/>
              <w:right w:val="nil"/>
            </w:tcBorders>
            <w:tcMar>
              <w:top w:w="100" w:type="dxa"/>
              <w:left w:w="43" w:type="dxa"/>
              <w:bottom w:w="43" w:type="dxa"/>
              <w:right w:w="0" w:type="dxa"/>
            </w:tcMar>
            <w:vAlign w:val="bottom"/>
          </w:tcPr>
          <w:p w14:paraId="0DC02BA8" w14:textId="77777777" w:rsidR="0062115A" w:rsidRPr="00DE1073" w:rsidRDefault="003823F2" w:rsidP="00DE1073">
            <w:r w:rsidRPr="00DE1073">
              <w:t>2,9</w:t>
            </w:r>
          </w:p>
        </w:tc>
      </w:tr>
      <w:tr w:rsidR="0062115A" w:rsidRPr="00DE1073" w14:paraId="224FFCBB" w14:textId="77777777">
        <w:trPr>
          <w:trHeight w:val="340"/>
        </w:trPr>
        <w:tc>
          <w:tcPr>
            <w:tcW w:w="620" w:type="dxa"/>
            <w:tcBorders>
              <w:top w:val="nil"/>
              <w:left w:val="nil"/>
              <w:bottom w:val="nil"/>
              <w:right w:val="nil"/>
            </w:tcBorders>
            <w:tcMar>
              <w:top w:w="100" w:type="dxa"/>
              <w:left w:w="43" w:type="dxa"/>
              <w:bottom w:w="43" w:type="dxa"/>
              <w:right w:w="0" w:type="dxa"/>
            </w:tcMar>
          </w:tcPr>
          <w:p w14:paraId="5856094D" w14:textId="77777777" w:rsidR="0062115A" w:rsidRPr="00DE1073" w:rsidRDefault="003823F2" w:rsidP="00DE1073">
            <w:r w:rsidRPr="00DE1073">
              <w:t>2012</w:t>
            </w:r>
          </w:p>
        </w:tc>
        <w:tc>
          <w:tcPr>
            <w:tcW w:w="1060" w:type="dxa"/>
            <w:tcBorders>
              <w:top w:val="nil"/>
              <w:left w:val="nil"/>
              <w:bottom w:val="nil"/>
              <w:right w:val="nil"/>
            </w:tcBorders>
            <w:tcMar>
              <w:top w:w="100" w:type="dxa"/>
              <w:left w:w="43" w:type="dxa"/>
              <w:bottom w:w="43" w:type="dxa"/>
              <w:right w:w="0" w:type="dxa"/>
            </w:tcMar>
            <w:vAlign w:val="bottom"/>
          </w:tcPr>
          <w:p w14:paraId="77AFBC5D" w14:textId="77777777" w:rsidR="0062115A" w:rsidRPr="00DE1073" w:rsidRDefault="003823F2" w:rsidP="00DE1073">
            <w:r w:rsidRPr="00DE1073">
              <w:t>3 307,9</w:t>
            </w:r>
          </w:p>
        </w:tc>
        <w:tc>
          <w:tcPr>
            <w:tcW w:w="1060" w:type="dxa"/>
            <w:tcBorders>
              <w:top w:val="nil"/>
              <w:left w:val="nil"/>
              <w:bottom w:val="nil"/>
              <w:right w:val="nil"/>
            </w:tcBorders>
            <w:tcMar>
              <w:top w:w="100" w:type="dxa"/>
              <w:left w:w="43" w:type="dxa"/>
              <w:bottom w:w="43" w:type="dxa"/>
              <w:right w:w="0" w:type="dxa"/>
            </w:tcMar>
            <w:vAlign w:val="bottom"/>
          </w:tcPr>
          <w:p w14:paraId="2BDA437B"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6F5B9DB9" w14:textId="77777777" w:rsidR="0062115A" w:rsidRPr="00DE1073" w:rsidRDefault="003823F2" w:rsidP="00DE1073">
            <w:r w:rsidRPr="00DE1073">
              <w:t>107,0</w:t>
            </w:r>
          </w:p>
        </w:tc>
        <w:tc>
          <w:tcPr>
            <w:tcW w:w="160" w:type="dxa"/>
            <w:tcBorders>
              <w:top w:val="nil"/>
              <w:left w:val="nil"/>
              <w:bottom w:val="nil"/>
              <w:right w:val="nil"/>
            </w:tcBorders>
            <w:tcMar>
              <w:top w:w="100" w:type="dxa"/>
              <w:left w:w="43" w:type="dxa"/>
              <w:bottom w:w="43" w:type="dxa"/>
              <w:right w:w="0" w:type="dxa"/>
            </w:tcMar>
            <w:vAlign w:val="bottom"/>
          </w:tcPr>
          <w:p w14:paraId="28BEAC75"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5EACDDC"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0BE84419" w14:textId="77777777" w:rsidR="0062115A" w:rsidRPr="00DE1073" w:rsidRDefault="003823F2" w:rsidP="00DE1073">
            <w:r w:rsidRPr="00DE1073">
              <w:t>152,1</w:t>
            </w:r>
          </w:p>
        </w:tc>
        <w:tc>
          <w:tcPr>
            <w:tcW w:w="1060" w:type="dxa"/>
            <w:tcBorders>
              <w:top w:val="nil"/>
              <w:left w:val="nil"/>
              <w:bottom w:val="nil"/>
              <w:right w:val="nil"/>
            </w:tcBorders>
            <w:tcMar>
              <w:top w:w="100" w:type="dxa"/>
              <w:left w:w="43" w:type="dxa"/>
              <w:bottom w:w="43" w:type="dxa"/>
              <w:right w:w="0" w:type="dxa"/>
            </w:tcMar>
            <w:vAlign w:val="bottom"/>
          </w:tcPr>
          <w:p w14:paraId="68891805"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6E6B66B5"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2950275D" w14:textId="77777777" w:rsidR="0062115A" w:rsidRPr="00DE1073" w:rsidRDefault="003823F2" w:rsidP="00DE1073">
            <w:r w:rsidRPr="00DE1073">
              <w:t>4,7</w:t>
            </w:r>
          </w:p>
        </w:tc>
        <w:tc>
          <w:tcPr>
            <w:tcW w:w="1060" w:type="dxa"/>
            <w:tcBorders>
              <w:top w:val="nil"/>
              <w:left w:val="nil"/>
              <w:bottom w:val="nil"/>
              <w:right w:val="nil"/>
            </w:tcBorders>
            <w:tcMar>
              <w:top w:w="100" w:type="dxa"/>
              <w:left w:w="43" w:type="dxa"/>
              <w:bottom w:w="43" w:type="dxa"/>
              <w:right w:w="0" w:type="dxa"/>
            </w:tcMar>
            <w:vAlign w:val="bottom"/>
          </w:tcPr>
          <w:p w14:paraId="0302ED23" w14:textId="77777777" w:rsidR="0062115A" w:rsidRPr="00DE1073" w:rsidRDefault="003823F2" w:rsidP="00DE1073">
            <w:r w:rsidRPr="00DE1073">
              <w:t>3,2</w:t>
            </w:r>
          </w:p>
        </w:tc>
      </w:tr>
      <w:tr w:rsidR="0062115A" w:rsidRPr="00DE1073" w14:paraId="3473EC8C" w14:textId="77777777">
        <w:trPr>
          <w:trHeight w:val="340"/>
        </w:trPr>
        <w:tc>
          <w:tcPr>
            <w:tcW w:w="620" w:type="dxa"/>
            <w:tcBorders>
              <w:top w:val="nil"/>
              <w:left w:val="nil"/>
              <w:bottom w:val="nil"/>
              <w:right w:val="nil"/>
            </w:tcBorders>
            <w:tcMar>
              <w:top w:w="100" w:type="dxa"/>
              <w:left w:w="43" w:type="dxa"/>
              <w:bottom w:w="43" w:type="dxa"/>
              <w:right w:w="0" w:type="dxa"/>
            </w:tcMar>
          </w:tcPr>
          <w:p w14:paraId="719F616F" w14:textId="77777777" w:rsidR="0062115A" w:rsidRPr="00DE1073" w:rsidRDefault="003823F2" w:rsidP="00DE1073">
            <w:r w:rsidRPr="00DE1073">
              <w:t>2013</w:t>
            </w:r>
          </w:p>
        </w:tc>
        <w:tc>
          <w:tcPr>
            <w:tcW w:w="1060" w:type="dxa"/>
            <w:tcBorders>
              <w:top w:val="nil"/>
              <w:left w:val="nil"/>
              <w:bottom w:val="nil"/>
              <w:right w:val="nil"/>
            </w:tcBorders>
            <w:tcMar>
              <w:top w:w="100" w:type="dxa"/>
              <w:left w:w="43" w:type="dxa"/>
              <w:bottom w:w="43" w:type="dxa"/>
              <w:right w:w="0" w:type="dxa"/>
            </w:tcMar>
            <w:vAlign w:val="bottom"/>
          </w:tcPr>
          <w:p w14:paraId="0A69C575" w14:textId="77777777" w:rsidR="0062115A" w:rsidRPr="00DE1073" w:rsidRDefault="003823F2" w:rsidP="00DE1073">
            <w:r w:rsidRPr="00DE1073">
              <w:t>3 824,5</w:t>
            </w:r>
          </w:p>
        </w:tc>
        <w:tc>
          <w:tcPr>
            <w:tcW w:w="1060" w:type="dxa"/>
            <w:tcBorders>
              <w:top w:val="nil"/>
              <w:left w:val="nil"/>
              <w:bottom w:val="nil"/>
              <w:right w:val="nil"/>
            </w:tcBorders>
            <w:tcMar>
              <w:top w:w="100" w:type="dxa"/>
              <w:left w:w="43" w:type="dxa"/>
              <w:bottom w:w="43" w:type="dxa"/>
              <w:right w:w="0" w:type="dxa"/>
            </w:tcMar>
            <w:vAlign w:val="bottom"/>
          </w:tcPr>
          <w:p w14:paraId="16C8BCCC"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2DFFA6CB" w14:textId="77777777" w:rsidR="0062115A" w:rsidRPr="00DE1073" w:rsidRDefault="003823F2" w:rsidP="00DE1073">
            <w:r w:rsidRPr="00DE1073">
              <w:t>121,1</w:t>
            </w:r>
          </w:p>
        </w:tc>
        <w:tc>
          <w:tcPr>
            <w:tcW w:w="160" w:type="dxa"/>
            <w:tcBorders>
              <w:top w:val="nil"/>
              <w:left w:val="nil"/>
              <w:bottom w:val="nil"/>
              <w:right w:val="nil"/>
            </w:tcBorders>
            <w:tcMar>
              <w:top w:w="100" w:type="dxa"/>
              <w:left w:w="43" w:type="dxa"/>
              <w:bottom w:w="43" w:type="dxa"/>
              <w:right w:w="0" w:type="dxa"/>
            </w:tcMar>
            <w:vAlign w:val="bottom"/>
          </w:tcPr>
          <w:p w14:paraId="43AE7491"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16BAA8B5"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11E6ECEA" w14:textId="77777777" w:rsidR="0062115A" w:rsidRPr="00DE1073" w:rsidRDefault="003823F2" w:rsidP="00DE1073">
            <w:r w:rsidRPr="00DE1073">
              <w:t>166,4</w:t>
            </w:r>
          </w:p>
        </w:tc>
        <w:tc>
          <w:tcPr>
            <w:tcW w:w="1060" w:type="dxa"/>
            <w:tcBorders>
              <w:top w:val="nil"/>
              <w:left w:val="nil"/>
              <w:bottom w:val="nil"/>
              <w:right w:val="nil"/>
            </w:tcBorders>
            <w:tcMar>
              <w:top w:w="100" w:type="dxa"/>
              <w:left w:w="43" w:type="dxa"/>
              <w:bottom w:w="43" w:type="dxa"/>
              <w:right w:w="0" w:type="dxa"/>
            </w:tcMar>
            <w:vAlign w:val="bottom"/>
          </w:tcPr>
          <w:p w14:paraId="631B9995"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34DFDB65"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AF08B9C" w14:textId="77777777" w:rsidR="0062115A" w:rsidRPr="00DE1073" w:rsidRDefault="003823F2" w:rsidP="00DE1073">
            <w:r w:rsidRPr="00DE1073">
              <w:t>5,1</w:t>
            </w:r>
          </w:p>
        </w:tc>
        <w:tc>
          <w:tcPr>
            <w:tcW w:w="1060" w:type="dxa"/>
            <w:tcBorders>
              <w:top w:val="nil"/>
              <w:left w:val="nil"/>
              <w:bottom w:val="nil"/>
              <w:right w:val="nil"/>
            </w:tcBorders>
            <w:tcMar>
              <w:top w:w="100" w:type="dxa"/>
              <w:left w:w="43" w:type="dxa"/>
              <w:bottom w:w="43" w:type="dxa"/>
              <w:right w:w="0" w:type="dxa"/>
            </w:tcMar>
            <w:vAlign w:val="bottom"/>
          </w:tcPr>
          <w:p w14:paraId="492891F3" w14:textId="77777777" w:rsidR="0062115A" w:rsidRPr="00DE1073" w:rsidRDefault="003823F2" w:rsidP="00DE1073">
            <w:r w:rsidRPr="00DE1073">
              <w:t>3,2</w:t>
            </w:r>
          </w:p>
        </w:tc>
      </w:tr>
      <w:tr w:rsidR="0062115A" w:rsidRPr="00DE1073" w14:paraId="7802B0A1" w14:textId="77777777">
        <w:trPr>
          <w:trHeight w:val="340"/>
        </w:trPr>
        <w:tc>
          <w:tcPr>
            <w:tcW w:w="620" w:type="dxa"/>
            <w:tcBorders>
              <w:top w:val="nil"/>
              <w:left w:val="nil"/>
              <w:bottom w:val="nil"/>
              <w:right w:val="nil"/>
            </w:tcBorders>
            <w:tcMar>
              <w:top w:w="100" w:type="dxa"/>
              <w:left w:w="43" w:type="dxa"/>
              <w:bottom w:w="43" w:type="dxa"/>
              <w:right w:w="0" w:type="dxa"/>
            </w:tcMar>
          </w:tcPr>
          <w:p w14:paraId="5E468575" w14:textId="77777777" w:rsidR="0062115A" w:rsidRPr="00DE1073" w:rsidRDefault="003823F2" w:rsidP="00DE1073">
            <w:r w:rsidRPr="00DE1073">
              <w:t>2014</w:t>
            </w:r>
          </w:p>
        </w:tc>
        <w:tc>
          <w:tcPr>
            <w:tcW w:w="1060" w:type="dxa"/>
            <w:tcBorders>
              <w:top w:val="nil"/>
              <w:left w:val="nil"/>
              <w:bottom w:val="nil"/>
              <w:right w:val="nil"/>
            </w:tcBorders>
            <w:tcMar>
              <w:top w:w="100" w:type="dxa"/>
              <w:left w:w="43" w:type="dxa"/>
              <w:bottom w:w="43" w:type="dxa"/>
              <w:right w:w="0" w:type="dxa"/>
            </w:tcMar>
            <w:vAlign w:val="bottom"/>
          </w:tcPr>
          <w:p w14:paraId="527AC819" w14:textId="77777777" w:rsidR="0062115A" w:rsidRPr="00DE1073" w:rsidRDefault="003823F2" w:rsidP="00DE1073">
            <w:r w:rsidRPr="00DE1073">
              <w:t>5 032,4</w:t>
            </w:r>
          </w:p>
        </w:tc>
        <w:tc>
          <w:tcPr>
            <w:tcW w:w="1060" w:type="dxa"/>
            <w:tcBorders>
              <w:top w:val="nil"/>
              <w:left w:val="nil"/>
              <w:bottom w:val="nil"/>
              <w:right w:val="nil"/>
            </w:tcBorders>
            <w:tcMar>
              <w:top w:w="100" w:type="dxa"/>
              <w:left w:w="43" w:type="dxa"/>
              <w:bottom w:w="43" w:type="dxa"/>
              <w:right w:w="0" w:type="dxa"/>
            </w:tcMar>
            <w:vAlign w:val="bottom"/>
          </w:tcPr>
          <w:p w14:paraId="4B5B44D1"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076BE8AF" w14:textId="77777777" w:rsidR="0062115A" w:rsidRPr="00DE1073" w:rsidRDefault="003823F2" w:rsidP="00DE1073">
            <w:r w:rsidRPr="00DE1073">
              <w:t>144,1</w:t>
            </w:r>
          </w:p>
        </w:tc>
        <w:tc>
          <w:tcPr>
            <w:tcW w:w="160" w:type="dxa"/>
            <w:tcBorders>
              <w:top w:val="nil"/>
              <w:left w:val="nil"/>
              <w:bottom w:val="nil"/>
              <w:right w:val="nil"/>
            </w:tcBorders>
            <w:tcMar>
              <w:top w:w="100" w:type="dxa"/>
              <w:left w:w="43" w:type="dxa"/>
              <w:bottom w:w="43" w:type="dxa"/>
              <w:right w:w="0" w:type="dxa"/>
            </w:tcMar>
            <w:vAlign w:val="bottom"/>
          </w:tcPr>
          <w:p w14:paraId="51CA447C"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7B22AC1"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691F028E" w14:textId="77777777" w:rsidR="0062115A" w:rsidRPr="00DE1073" w:rsidRDefault="003823F2" w:rsidP="00DE1073">
            <w:r w:rsidRPr="00DE1073">
              <w:t>192,3</w:t>
            </w:r>
          </w:p>
        </w:tc>
        <w:tc>
          <w:tcPr>
            <w:tcW w:w="1060" w:type="dxa"/>
            <w:tcBorders>
              <w:top w:val="nil"/>
              <w:left w:val="nil"/>
              <w:bottom w:val="nil"/>
              <w:right w:val="nil"/>
            </w:tcBorders>
            <w:tcMar>
              <w:top w:w="100" w:type="dxa"/>
              <w:left w:w="43" w:type="dxa"/>
              <w:bottom w:w="43" w:type="dxa"/>
              <w:right w:w="0" w:type="dxa"/>
            </w:tcMar>
            <w:vAlign w:val="bottom"/>
          </w:tcPr>
          <w:p w14:paraId="65B1F69F"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774F2752"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2A474C5" w14:textId="77777777" w:rsidR="0062115A" w:rsidRPr="00DE1073" w:rsidRDefault="003823F2" w:rsidP="00DE1073">
            <w:r w:rsidRPr="00DE1073">
              <w:t>5,8</w:t>
            </w:r>
          </w:p>
        </w:tc>
        <w:tc>
          <w:tcPr>
            <w:tcW w:w="1060" w:type="dxa"/>
            <w:tcBorders>
              <w:top w:val="nil"/>
              <w:left w:val="nil"/>
              <w:bottom w:val="nil"/>
              <w:right w:val="nil"/>
            </w:tcBorders>
            <w:tcMar>
              <w:top w:w="100" w:type="dxa"/>
              <w:left w:w="43" w:type="dxa"/>
              <w:bottom w:w="43" w:type="dxa"/>
              <w:right w:w="0" w:type="dxa"/>
            </w:tcMar>
            <w:vAlign w:val="bottom"/>
          </w:tcPr>
          <w:p w14:paraId="6A206655" w14:textId="77777777" w:rsidR="0062115A" w:rsidRPr="00DE1073" w:rsidRDefault="003823F2" w:rsidP="00DE1073">
            <w:r w:rsidRPr="00DE1073">
              <w:t>2,9</w:t>
            </w:r>
          </w:p>
        </w:tc>
      </w:tr>
      <w:tr w:rsidR="0062115A" w:rsidRPr="00DE1073" w14:paraId="24F008E0" w14:textId="77777777">
        <w:trPr>
          <w:trHeight w:val="340"/>
        </w:trPr>
        <w:tc>
          <w:tcPr>
            <w:tcW w:w="620" w:type="dxa"/>
            <w:tcBorders>
              <w:top w:val="nil"/>
              <w:left w:val="nil"/>
              <w:bottom w:val="nil"/>
              <w:right w:val="nil"/>
            </w:tcBorders>
            <w:tcMar>
              <w:top w:w="100" w:type="dxa"/>
              <w:left w:w="43" w:type="dxa"/>
              <w:bottom w:w="43" w:type="dxa"/>
              <w:right w:w="0" w:type="dxa"/>
            </w:tcMar>
          </w:tcPr>
          <w:p w14:paraId="1A3F03F5" w14:textId="77777777" w:rsidR="0062115A" w:rsidRPr="00DE1073" w:rsidRDefault="003823F2" w:rsidP="00DE1073">
            <w:r w:rsidRPr="00DE1073">
              <w:t>2015</w:t>
            </w:r>
          </w:p>
        </w:tc>
        <w:tc>
          <w:tcPr>
            <w:tcW w:w="1060" w:type="dxa"/>
            <w:tcBorders>
              <w:top w:val="nil"/>
              <w:left w:val="nil"/>
              <w:bottom w:val="nil"/>
              <w:right w:val="nil"/>
            </w:tcBorders>
            <w:tcMar>
              <w:top w:w="100" w:type="dxa"/>
              <w:left w:w="43" w:type="dxa"/>
              <w:bottom w:w="43" w:type="dxa"/>
              <w:right w:w="0" w:type="dxa"/>
            </w:tcMar>
            <w:vAlign w:val="bottom"/>
          </w:tcPr>
          <w:p w14:paraId="7E877E08" w14:textId="77777777" w:rsidR="0062115A" w:rsidRPr="00DE1073" w:rsidRDefault="003823F2" w:rsidP="00DE1073">
            <w:r w:rsidRPr="00DE1073">
              <w:t>6 430,6</w:t>
            </w:r>
          </w:p>
        </w:tc>
        <w:tc>
          <w:tcPr>
            <w:tcW w:w="1060" w:type="dxa"/>
            <w:tcBorders>
              <w:top w:val="nil"/>
              <w:left w:val="nil"/>
              <w:bottom w:val="nil"/>
              <w:right w:val="nil"/>
            </w:tcBorders>
            <w:tcMar>
              <w:top w:w="100" w:type="dxa"/>
              <w:left w:w="43" w:type="dxa"/>
              <w:bottom w:w="43" w:type="dxa"/>
              <w:right w:w="0" w:type="dxa"/>
            </w:tcMar>
            <w:vAlign w:val="bottom"/>
          </w:tcPr>
          <w:p w14:paraId="2EFAE34E"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69EEFE7A" w14:textId="77777777" w:rsidR="0062115A" w:rsidRPr="00DE1073" w:rsidRDefault="003823F2" w:rsidP="00DE1073">
            <w:r w:rsidRPr="00DE1073">
              <w:t>168,1</w:t>
            </w:r>
          </w:p>
        </w:tc>
        <w:tc>
          <w:tcPr>
            <w:tcW w:w="160" w:type="dxa"/>
            <w:tcBorders>
              <w:top w:val="nil"/>
              <w:left w:val="nil"/>
              <w:bottom w:val="nil"/>
              <w:right w:val="nil"/>
            </w:tcBorders>
            <w:tcMar>
              <w:top w:w="100" w:type="dxa"/>
              <w:left w:w="43" w:type="dxa"/>
              <w:bottom w:w="43" w:type="dxa"/>
              <w:right w:w="0" w:type="dxa"/>
            </w:tcMar>
            <w:vAlign w:val="bottom"/>
          </w:tcPr>
          <w:p w14:paraId="10A571AE"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606CE25"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3E1F222E" w14:textId="77777777" w:rsidR="0062115A" w:rsidRPr="00DE1073" w:rsidRDefault="003823F2" w:rsidP="00DE1073">
            <w:r w:rsidRPr="00DE1073">
              <w:t>219,3</w:t>
            </w:r>
          </w:p>
        </w:tc>
        <w:tc>
          <w:tcPr>
            <w:tcW w:w="1060" w:type="dxa"/>
            <w:tcBorders>
              <w:top w:val="nil"/>
              <w:left w:val="nil"/>
              <w:bottom w:val="nil"/>
              <w:right w:val="nil"/>
            </w:tcBorders>
            <w:tcMar>
              <w:top w:w="100" w:type="dxa"/>
              <w:left w:w="43" w:type="dxa"/>
              <w:bottom w:w="43" w:type="dxa"/>
              <w:right w:w="0" w:type="dxa"/>
            </w:tcMar>
            <w:vAlign w:val="bottom"/>
          </w:tcPr>
          <w:p w14:paraId="4B6F1627"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7FB1AF08"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E94B014" w14:textId="77777777" w:rsidR="0062115A" w:rsidRPr="00DE1073" w:rsidRDefault="003823F2" w:rsidP="00DE1073">
            <w:r w:rsidRPr="00DE1073">
              <w:t>6,5</w:t>
            </w:r>
          </w:p>
        </w:tc>
        <w:tc>
          <w:tcPr>
            <w:tcW w:w="1060" w:type="dxa"/>
            <w:tcBorders>
              <w:top w:val="nil"/>
              <w:left w:val="nil"/>
              <w:bottom w:val="nil"/>
              <w:right w:val="nil"/>
            </w:tcBorders>
            <w:tcMar>
              <w:top w:w="100" w:type="dxa"/>
              <w:left w:w="43" w:type="dxa"/>
              <w:bottom w:w="43" w:type="dxa"/>
              <w:right w:w="0" w:type="dxa"/>
            </w:tcMar>
            <w:vAlign w:val="bottom"/>
          </w:tcPr>
          <w:p w14:paraId="0933D7F2" w14:textId="77777777" w:rsidR="0062115A" w:rsidRPr="00DE1073" w:rsidRDefault="003823F2" w:rsidP="00DE1073">
            <w:r w:rsidRPr="00DE1073">
              <w:t>2,6</w:t>
            </w:r>
          </w:p>
        </w:tc>
      </w:tr>
      <w:tr w:rsidR="0062115A" w:rsidRPr="00DE1073" w14:paraId="7372D1F8" w14:textId="77777777">
        <w:trPr>
          <w:trHeight w:val="340"/>
        </w:trPr>
        <w:tc>
          <w:tcPr>
            <w:tcW w:w="620" w:type="dxa"/>
            <w:tcBorders>
              <w:top w:val="nil"/>
              <w:left w:val="nil"/>
              <w:bottom w:val="nil"/>
              <w:right w:val="nil"/>
            </w:tcBorders>
            <w:tcMar>
              <w:top w:w="100" w:type="dxa"/>
              <w:left w:w="43" w:type="dxa"/>
              <w:bottom w:w="43" w:type="dxa"/>
              <w:right w:w="0" w:type="dxa"/>
            </w:tcMar>
          </w:tcPr>
          <w:p w14:paraId="2791486D" w14:textId="77777777" w:rsidR="0062115A" w:rsidRPr="00DE1073" w:rsidRDefault="003823F2" w:rsidP="00DE1073">
            <w:r w:rsidRPr="00DE1073">
              <w:t>2016</w:t>
            </w:r>
          </w:p>
        </w:tc>
        <w:tc>
          <w:tcPr>
            <w:tcW w:w="1060" w:type="dxa"/>
            <w:tcBorders>
              <w:top w:val="nil"/>
              <w:left w:val="nil"/>
              <w:bottom w:val="nil"/>
              <w:right w:val="nil"/>
            </w:tcBorders>
            <w:tcMar>
              <w:top w:w="100" w:type="dxa"/>
              <w:left w:w="43" w:type="dxa"/>
              <w:bottom w:w="43" w:type="dxa"/>
              <w:right w:w="0" w:type="dxa"/>
            </w:tcMar>
            <w:vAlign w:val="bottom"/>
          </w:tcPr>
          <w:p w14:paraId="0B944947" w14:textId="77777777" w:rsidR="0062115A" w:rsidRPr="00DE1073" w:rsidRDefault="003823F2" w:rsidP="00DE1073">
            <w:r w:rsidRPr="00DE1073">
              <w:t>7 460,8</w:t>
            </w:r>
          </w:p>
        </w:tc>
        <w:tc>
          <w:tcPr>
            <w:tcW w:w="1060" w:type="dxa"/>
            <w:tcBorders>
              <w:top w:val="nil"/>
              <w:left w:val="nil"/>
              <w:bottom w:val="nil"/>
              <w:right w:val="nil"/>
            </w:tcBorders>
            <w:tcMar>
              <w:top w:w="100" w:type="dxa"/>
              <w:left w:w="43" w:type="dxa"/>
              <w:bottom w:w="43" w:type="dxa"/>
              <w:right w:w="0" w:type="dxa"/>
            </w:tcMar>
            <w:vAlign w:val="bottom"/>
          </w:tcPr>
          <w:p w14:paraId="52CBEDCD"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746EB679" w14:textId="77777777" w:rsidR="0062115A" w:rsidRPr="00DE1073" w:rsidRDefault="003823F2" w:rsidP="00DE1073">
            <w:r w:rsidRPr="00DE1073">
              <w:t>200,1</w:t>
            </w:r>
          </w:p>
        </w:tc>
        <w:tc>
          <w:tcPr>
            <w:tcW w:w="160" w:type="dxa"/>
            <w:tcBorders>
              <w:top w:val="nil"/>
              <w:left w:val="nil"/>
              <w:bottom w:val="nil"/>
              <w:right w:val="nil"/>
            </w:tcBorders>
            <w:tcMar>
              <w:top w:w="100" w:type="dxa"/>
              <w:left w:w="43" w:type="dxa"/>
              <w:bottom w:w="43" w:type="dxa"/>
              <w:right w:w="0" w:type="dxa"/>
            </w:tcMar>
            <w:vAlign w:val="bottom"/>
          </w:tcPr>
          <w:p w14:paraId="565B3A77"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4DEC079"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708AA23E" w14:textId="77777777" w:rsidR="0062115A" w:rsidRPr="00DE1073" w:rsidRDefault="003823F2" w:rsidP="00DE1073">
            <w:r w:rsidRPr="00DE1073">
              <w:t>254,8</w:t>
            </w:r>
          </w:p>
        </w:tc>
        <w:tc>
          <w:tcPr>
            <w:tcW w:w="1060" w:type="dxa"/>
            <w:tcBorders>
              <w:top w:val="nil"/>
              <w:left w:val="nil"/>
              <w:bottom w:val="nil"/>
              <w:right w:val="nil"/>
            </w:tcBorders>
            <w:tcMar>
              <w:top w:w="100" w:type="dxa"/>
              <w:left w:w="43" w:type="dxa"/>
              <w:bottom w:w="43" w:type="dxa"/>
              <w:right w:w="0" w:type="dxa"/>
            </w:tcMar>
            <w:vAlign w:val="bottom"/>
          </w:tcPr>
          <w:p w14:paraId="117F1EE2"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54D08F67"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01A514F" w14:textId="77777777" w:rsidR="0062115A" w:rsidRPr="00DE1073" w:rsidRDefault="003823F2" w:rsidP="00DE1073">
            <w:r w:rsidRPr="00DE1073">
              <w:t>7,4</w:t>
            </w:r>
          </w:p>
        </w:tc>
        <w:tc>
          <w:tcPr>
            <w:tcW w:w="1060" w:type="dxa"/>
            <w:tcBorders>
              <w:top w:val="nil"/>
              <w:left w:val="nil"/>
              <w:bottom w:val="nil"/>
              <w:right w:val="nil"/>
            </w:tcBorders>
            <w:tcMar>
              <w:top w:w="100" w:type="dxa"/>
              <w:left w:w="43" w:type="dxa"/>
              <w:bottom w:w="43" w:type="dxa"/>
              <w:right w:w="0" w:type="dxa"/>
            </w:tcMar>
            <w:vAlign w:val="bottom"/>
          </w:tcPr>
          <w:p w14:paraId="6CAE3D4E" w14:textId="77777777" w:rsidR="0062115A" w:rsidRPr="00DE1073" w:rsidRDefault="003823F2" w:rsidP="00DE1073">
            <w:r w:rsidRPr="00DE1073">
              <w:t>2,7</w:t>
            </w:r>
          </w:p>
        </w:tc>
      </w:tr>
      <w:tr w:rsidR="0062115A" w:rsidRPr="00DE1073" w14:paraId="7ECE7B37" w14:textId="77777777">
        <w:trPr>
          <w:trHeight w:val="340"/>
        </w:trPr>
        <w:tc>
          <w:tcPr>
            <w:tcW w:w="620" w:type="dxa"/>
            <w:tcBorders>
              <w:top w:val="nil"/>
              <w:left w:val="nil"/>
              <w:bottom w:val="nil"/>
              <w:right w:val="nil"/>
            </w:tcBorders>
            <w:tcMar>
              <w:top w:w="100" w:type="dxa"/>
              <w:left w:w="43" w:type="dxa"/>
              <w:bottom w:w="43" w:type="dxa"/>
              <w:right w:w="0" w:type="dxa"/>
            </w:tcMar>
          </w:tcPr>
          <w:p w14:paraId="16EE0205" w14:textId="77777777" w:rsidR="0062115A" w:rsidRPr="00DE1073" w:rsidRDefault="003823F2" w:rsidP="00DE1073">
            <w:r w:rsidRPr="00DE1073">
              <w:t>2017</w:t>
            </w:r>
          </w:p>
        </w:tc>
        <w:tc>
          <w:tcPr>
            <w:tcW w:w="1060" w:type="dxa"/>
            <w:tcBorders>
              <w:top w:val="nil"/>
              <w:left w:val="nil"/>
              <w:bottom w:val="nil"/>
              <w:right w:val="nil"/>
            </w:tcBorders>
            <w:tcMar>
              <w:top w:w="100" w:type="dxa"/>
              <w:left w:w="43" w:type="dxa"/>
              <w:bottom w:w="43" w:type="dxa"/>
              <w:right w:w="0" w:type="dxa"/>
            </w:tcMar>
            <w:vAlign w:val="bottom"/>
          </w:tcPr>
          <w:p w14:paraId="43D03516" w14:textId="77777777" w:rsidR="0062115A" w:rsidRPr="00DE1073" w:rsidRDefault="003823F2" w:rsidP="00DE1073">
            <w:r w:rsidRPr="00DE1073">
              <w:t>7 509,9</w:t>
            </w:r>
          </w:p>
        </w:tc>
        <w:tc>
          <w:tcPr>
            <w:tcW w:w="1060" w:type="dxa"/>
            <w:tcBorders>
              <w:top w:val="nil"/>
              <w:left w:val="nil"/>
              <w:bottom w:val="nil"/>
              <w:right w:val="nil"/>
            </w:tcBorders>
            <w:tcMar>
              <w:top w:w="100" w:type="dxa"/>
              <w:left w:w="43" w:type="dxa"/>
              <w:bottom w:w="43" w:type="dxa"/>
              <w:right w:w="0" w:type="dxa"/>
            </w:tcMar>
            <w:vAlign w:val="bottom"/>
          </w:tcPr>
          <w:p w14:paraId="25915A78"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54488063" w14:textId="77777777" w:rsidR="0062115A" w:rsidRPr="00DE1073" w:rsidRDefault="003823F2" w:rsidP="00DE1073">
            <w:r w:rsidRPr="00DE1073">
              <w:t>214,0</w:t>
            </w:r>
          </w:p>
        </w:tc>
        <w:tc>
          <w:tcPr>
            <w:tcW w:w="160" w:type="dxa"/>
            <w:tcBorders>
              <w:top w:val="nil"/>
              <w:left w:val="nil"/>
              <w:bottom w:val="nil"/>
              <w:right w:val="nil"/>
            </w:tcBorders>
            <w:tcMar>
              <w:top w:w="100" w:type="dxa"/>
              <w:left w:w="43" w:type="dxa"/>
              <w:bottom w:w="43" w:type="dxa"/>
              <w:right w:w="0" w:type="dxa"/>
            </w:tcMar>
            <w:vAlign w:val="bottom"/>
          </w:tcPr>
          <w:p w14:paraId="7C724B26"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47B9F44E" w14:textId="77777777" w:rsidR="0062115A" w:rsidRPr="00DE1073" w:rsidRDefault="003823F2" w:rsidP="00DE1073">
            <w:r w:rsidRPr="00DE1073">
              <w:t>-</w:t>
            </w:r>
          </w:p>
        </w:tc>
        <w:tc>
          <w:tcPr>
            <w:tcW w:w="1060" w:type="dxa"/>
            <w:tcBorders>
              <w:top w:val="nil"/>
              <w:left w:val="nil"/>
              <w:bottom w:val="nil"/>
              <w:right w:val="nil"/>
            </w:tcBorders>
            <w:tcMar>
              <w:top w:w="100" w:type="dxa"/>
              <w:left w:w="43" w:type="dxa"/>
              <w:bottom w:w="43" w:type="dxa"/>
              <w:right w:w="0" w:type="dxa"/>
            </w:tcMar>
            <w:vAlign w:val="bottom"/>
          </w:tcPr>
          <w:p w14:paraId="43DE25C8" w14:textId="77777777" w:rsidR="0062115A" w:rsidRPr="00DE1073" w:rsidRDefault="003823F2" w:rsidP="00DE1073">
            <w:r w:rsidRPr="00DE1073">
              <w:t>266,9</w:t>
            </w:r>
          </w:p>
        </w:tc>
        <w:tc>
          <w:tcPr>
            <w:tcW w:w="1060" w:type="dxa"/>
            <w:tcBorders>
              <w:top w:val="nil"/>
              <w:left w:val="nil"/>
              <w:bottom w:val="nil"/>
              <w:right w:val="nil"/>
            </w:tcBorders>
            <w:tcMar>
              <w:top w:w="100" w:type="dxa"/>
              <w:left w:w="43" w:type="dxa"/>
              <w:bottom w:w="43" w:type="dxa"/>
              <w:right w:w="0" w:type="dxa"/>
            </w:tcMar>
            <w:vAlign w:val="bottom"/>
          </w:tcPr>
          <w:p w14:paraId="3C5C5481" w14:textId="77777777" w:rsidR="0062115A" w:rsidRPr="00DE1073" w:rsidRDefault="003823F2" w:rsidP="00DE1073">
            <w:r w:rsidRPr="00DE1073">
              <w:t>-</w:t>
            </w:r>
          </w:p>
        </w:tc>
        <w:tc>
          <w:tcPr>
            <w:tcW w:w="160" w:type="dxa"/>
            <w:tcBorders>
              <w:top w:val="nil"/>
              <w:left w:val="nil"/>
              <w:bottom w:val="nil"/>
              <w:right w:val="nil"/>
            </w:tcBorders>
            <w:tcMar>
              <w:top w:w="100" w:type="dxa"/>
              <w:left w:w="43" w:type="dxa"/>
              <w:bottom w:w="43" w:type="dxa"/>
              <w:right w:w="0" w:type="dxa"/>
            </w:tcMar>
            <w:vAlign w:val="bottom"/>
          </w:tcPr>
          <w:p w14:paraId="3D22B37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774B33C4" w14:textId="77777777" w:rsidR="0062115A" w:rsidRPr="00DE1073" w:rsidRDefault="003823F2" w:rsidP="00DE1073">
            <w:r w:rsidRPr="00DE1073">
              <w:t>7,6</w:t>
            </w:r>
          </w:p>
        </w:tc>
        <w:tc>
          <w:tcPr>
            <w:tcW w:w="1060" w:type="dxa"/>
            <w:tcBorders>
              <w:top w:val="nil"/>
              <w:left w:val="nil"/>
              <w:bottom w:val="nil"/>
              <w:right w:val="nil"/>
            </w:tcBorders>
            <w:tcMar>
              <w:top w:w="100" w:type="dxa"/>
              <w:left w:w="43" w:type="dxa"/>
              <w:bottom w:w="43" w:type="dxa"/>
              <w:right w:w="0" w:type="dxa"/>
            </w:tcMar>
            <w:vAlign w:val="bottom"/>
          </w:tcPr>
          <w:p w14:paraId="1B0DE31C" w14:textId="77777777" w:rsidR="0062115A" w:rsidRPr="00DE1073" w:rsidRDefault="003823F2" w:rsidP="00DE1073">
            <w:r w:rsidRPr="00DE1073">
              <w:t>2,8</w:t>
            </w:r>
          </w:p>
        </w:tc>
      </w:tr>
      <w:tr w:rsidR="0062115A" w:rsidRPr="00DE1073" w14:paraId="7F1F91AA" w14:textId="77777777">
        <w:trPr>
          <w:trHeight w:val="340"/>
        </w:trPr>
        <w:tc>
          <w:tcPr>
            <w:tcW w:w="620" w:type="dxa"/>
            <w:tcBorders>
              <w:top w:val="nil"/>
              <w:left w:val="nil"/>
              <w:bottom w:val="nil"/>
              <w:right w:val="nil"/>
            </w:tcBorders>
            <w:tcMar>
              <w:top w:w="100" w:type="dxa"/>
              <w:left w:w="43" w:type="dxa"/>
              <w:bottom w:w="43" w:type="dxa"/>
              <w:right w:w="0" w:type="dxa"/>
            </w:tcMar>
          </w:tcPr>
          <w:p w14:paraId="5259E936" w14:textId="77777777" w:rsidR="0062115A" w:rsidRPr="00DE1073" w:rsidRDefault="003823F2" w:rsidP="00DE1073">
            <w:r w:rsidRPr="00DE1073">
              <w:t>2018</w:t>
            </w:r>
          </w:p>
        </w:tc>
        <w:tc>
          <w:tcPr>
            <w:tcW w:w="1060" w:type="dxa"/>
            <w:tcBorders>
              <w:top w:val="nil"/>
              <w:left w:val="nil"/>
              <w:bottom w:val="nil"/>
              <w:right w:val="nil"/>
            </w:tcBorders>
            <w:tcMar>
              <w:top w:w="100" w:type="dxa"/>
              <w:left w:w="43" w:type="dxa"/>
              <w:bottom w:w="43" w:type="dxa"/>
              <w:right w:w="0" w:type="dxa"/>
            </w:tcMar>
            <w:vAlign w:val="bottom"/>
          </w:tcPr>
          <w:p w14:paraId="5E549CC0" w14:textId="77777777" w:rsidR="0062115A" w:rsidRPr="00DE1073" w:rsidRDefault="003823F2" w:rsidP="00DE1073">
            <w:r w:rsidRPr="00DE1073">
              <w:t>8 484,1</w:t>
            </w:r>
          </w:p>
        </w:tc>
        <w:tc>
          <w:tcPr>
            <w:tcW w:w="1060" w:type="dxa"/>
            <w:tcBorders>
              <w:top w:val="nil"/>
              <w:left w:val="nil"/>
              <w:bottom w:val="nil"/>
              <w:right w:val="nil"/>
            </w:tcBorders>
            <w:tcMar>
              <w:top w:w="100" w:type="dxa"/>
              <w:left w:w="43" w:type="dxa"/>
              <w:bottom w:w="43" w:type="dxa"/>
              <w:right w:w="0" w:type="dxa"/>
            </w:tcMar>
            <w:vAlign w:val="bottom"/>
          </w:tcPr>
          <w:p w14:paraId="6F0E4D4F" w14:textId="77777777" w:rsidR="0062115A" w:rsidRPr="00DE1073" w:rsidRDefault="003823F2" w:rsidP="00DE1073">
            <w:r w:rsidRPr="00DE1073">
              <w:t>254,5</w:t>
            </w:r>
          </w:p>
        </w:tc>
        <w:tc>
          <w:tcPr>
            <w:tcW w:w="1060" w:type="dxa"/>
            <w:tcBorders>
              <w:top w:val="nil"/>
              <w:left w:val="nil"/>
              <w:bottom w:val="nil"/>
              <w:right w:val="nil"/>
            </w:tcBorders>
            <w:tcMar>
              <w:top w:w="100" w:type="dxa"/>
              <w:left w:w="43" w:type="dxa"/>
              <w:bottom w:w="43" w:type="dxa"/>
              <w:right w:w="0" w:type="dxa"/>
            </w:tcMar>
            <w:vAlign w:val="bottom"/>
          </w:tcPr>
          <w:p w14:paraId="12B8CE8E" w14:textId="77777777" w:rsidR="0062115A" w:rsidRPr="00DE1073" w:rsidRDefault="003823F2" w:rsidP="00DE1073">
            <w:r w:rsidRPr="00DE1073">
              <w:t>213,6</w:t>
            </w:r>
          </w:p>
        </w:tc>
        <w:tc>
          <w:tcPr>
            <w:tcW w:w="160" w:type="dxa"/>
            <w:tcBorders>
              <w:top w:val="nil"/>
              <w:left w:val="nil"/>
              <w:bottom w:val="nil"/>
              <w:right w:val="nil"/>
            </w:tcBorders>
            <w:tcMar>
              <w:top w:w="100" w:type="dxa"/>
              <w:left w:w="43" w:type="dxa"/>
              <w:bottom w:w="43" w:type="dxa"/>
              <w:right w:w="0" w:type="dxa"/>
            </w:tcMar>
            <w:vAlign w:val="bottom"/>
          </w:tcPr>
          <w:p w14:paraId="56D8E4FE"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9D5C215" w14:textId="77777777" w:rsidR="0062115A" w:rsidRPr="00DE1073" w:rsidRDefault="003823F2" w:rsidP="00DE1073">
            <w:r w:rsidRPr="00DE1073">
              <w:t>308,5</w:t>
            </w:r>
          </w:p>
        </w:tc>
        <w:tc>
          <w:tcPr>
            <w:tcW w:w="1060" w:type="dxa"/>
            <w:tcBorders>
              <w:top w:val="nil"/>
              <w:left w:val="nil"/>
              <w:bottom w:val="nil"/>
              <w:right w:val="nil"/>
            </w:tcBorders>
            <w:tcMar>
              <w:top w:w="100" w:type="dxa"/>
              <w:left w:w="43" w:type="dxa"/>
              <w:bottom w:w="43" w:type="dxa"/>
              <w:right w:w="0" w:type="dxa"/>
            </w:tcMar>
            <w:vAlign w:val="bottom"/>
          </w:tcPr>
          <w:p w14:paraId="78838959" w14:textId="77777777" w:rsidR="0062115A" w:rsidRPr="00DE1073" w:rsidRDefault="003823F2" w:rsidP="00DE1073">
            <w:r w:rsidRPr="00DE1073">
              <w:t>258,9</w:t>
            </w:r>
          </w:p>
        </w:tc>
        <w:tc>
          <w:tcPr>
            <w:tcW w:w="1060" w:type="dxa"/>
            <w:tcBorders>
              <w:top w:val="nil"/>
              <w:left w:val="nil"/>
              <w:bottom w:val="nil"/>
              <w:right w:val="nil"/>
            </w:tcBorders>
            <w:tcMar>
              <w:top w:w="100" w:type="dxa"/>
              <w:left w:w="43" w:type="dxa"/>
              <w:bottom w:w="43" w:type="dxa"/>
              <w:right w:w="0" w:type="dxa"/>
            </w:tcMar>
            <w:vAlign w:val="bottom"/>
          </w:tcPr>
          <w:p w14:paraId="693926D9" w14:textId="77777777" w:rsidR="0062115A" w:rsidRPr="00DE1073" w:rsidRDefault="003823F2" w:rsidP="00DE1073">
            <w:r w:rsidRPr="00DE1073">
              <w:t>-49,6</w:t>
            </w:r>
          </w:p>
        </w:tc>
        <w:tc>
          <w:tcPr>
            <w:tcW w:w="160" w:type="dxa"/>
            <w:tcBorders>
              <w:top w:val="nil"/>
              <w:left w:val="nil"/>
              <w:bottom w:val="nil"/>
              <w:right w:val="nil"/>
            </w:tcBorders>
            <w:tcMar>
              <w:top w:w="100" w:type="dxa"/>
              <w:left w:w="43" w:type="dxa"/>
              <w:bottom w:w="43" w:type="dxa"/>
              <w:right w:w="0" w:type="dxa"/>
            </w:tcMar>
            <w:vAlign w:val="bottom"/>
          </w:tcPr>
          <w:p w14:paraId="50943510"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0C485AC" w14:textId="77777777" w:rsidR="0062115A" w:rsidRPr="00DE1073" w:rsidRDefault="003823F2" w:rsidP="00DE1073">
            <w:r w:rsidRPr="00DE1073">
              <w:t>7,3</w:t>
            </w:r>
          </w:p>
        </w:tc>
        <w:tc>
          <w:tcPr>
            <w:tcW w:w="1060" w:type="dxa"/>
            <w:tcBorders>
              <w:top w:val="nil"/>
              <w:left w:val="nil"/>
              <w:bottom w:val="nil"/>
              <w:right w:val="nil"/>
            </w:tcBorders>
            <w:tcMar>
              <w:top w:w="100" w:type="dxa"/>
              <w:left w:w="43" w:type="dxa"/>
              <w:bottom w:w="43" w:type="dxa"/>
              <w:right w:w="0" w:type="dxa"/>
            </w:tcMar>
            <w:vAlign w:val="bottom"/>
          </w:tcPr>
          <w:p w14:paraId="6E48EFAC" w14:textId="77777777" w:rsidR="0062115A" w:rsidRPr="00DE1073" w:rsidRDefault="003823F2" w:rsidP="00DE1073">
            <w:r w:rsidRPr="00DE1073">
              <w:t>2,5</w:t>
            </w:r>
          </w:p>
        </w:tc>
      </w:tr>
      <w:tr w:rsidR="0062115A" w:rsidRPr="00DE1073" w14:paraId="76DC8BB9" w14:textId="77777777">
        <w:trPr>
          <w:trHeight w:val="340"/>
        </w:trPr>
        <w:tc>
          <w:tcPr>
            <w:tcW w:w="620" w:type="dxa"/>
            <w:tcBorders>
              <w:top w:val="nil"/>
              <w:left w:val="nil"/>
              <w:bottom w:val="nil"/>
              <w:right w:val="nil"/>
            </w:tcBorders>
            <w:tcMar>
              <w:top w:w="100" w:type="dxa"/>
              <w:left w:w="43" w:type="dxa"/>
              <w:bottom w:w="43" w:type="dxa"/>
              <w:right w:w="0" w:type="dxa"/>
            </w:tcMar>
          </w:tcPr>
          <w:p w14:paraId="79243472" w14:textId="77777777" w:rsidR="0062115A" w:rsidRPr="00DE1073" w:rsidRDefault="003823F2" w:rsidP="00DE1073">
            <w:r w:rsidRPr="00DE1073">
              <w:t>2019</w:t>
            </w:r>
          </w:p>
        </w:tc>
        <w:tc>
          <w:tcPr>
            <w:tcW w:w="1060" w:type="dxa"/>
            <w:tcBorders>
              <w:top w:val="nil"/>
              <w:left w:val="nil"/>
              <w:bottom w:val="nil"/>
              <w:right w:val="nil"/>
            </w:tcBorders>
            <w:tcMar>
              <w:top w:w="100" w:type="dxa"/>
              <w:left w:w="43" w:type="dxa"/>
              <w:bottom w:w="43" w:type="dxa"/>
              <w:right w:w="0" w:type="dxa"/>
            </w:tcMar>
            <w:vAlign w:val="bottom"/>
          </w:tcPr>
          <w:p w14:paraId="7CFCE5D5" w14:textId="77777777" w:rsidR="0062115A" w:rsidRPr="00DE1073" w:rsidRDefault="003823F2" w:rsidP="00DE1073">
            <w:r w:rsidRPr="00DE1073">
              <w:t>8 243,4</w:t>
            </w:r>
          </w:p>
        </w:tc>
        <w:tc>
          <w:tcPr>
            <w:tcW w:w="1060" w:type="dxa"/>
            <w:tcBorders>
              <w:top w:val="nil"/>
              <w:left w:val="nil"/>
              <w:bottom w:val="nil"/>
              <w:right w:val="nil"/>
            </w:tcBorders>
            <w:tcMar>
              <w:top w:w="100" w:type="dxa"/>
              <w:left w:w="43" w:type="dxa"/>
              <w:bottom w:w="43" w:type="dxa"/>
              <w:right w:w="0" w:type="dxa"/>
            </w:tcMar>
            <w:vAlign w:val="bottom"/>
          </w:tcPr>
          <w:p w14:paraId="0D0A164A" w14:textId="77777777" w:rsidR="0062115A" w:rsidRPr="00DE1073" w:rsidRDefault="003823F2" w:rsidP="00DE1073">
            <w:r w:rsidRPr="00DE1073">
              <w:t>247,3</w:t>
            </w:r>
          </w:p>
        </w:tc>
        <w:tc>
          <w:tcPr>
            <w:tcW w:w="1060" w:type="dxa"/>
            <w:tcBorders>
              <w:top w:val="nil"/>
              <w:left w:val="nil"/>
              <w:bottom w:val="nil"/>
              <w:right w:val="nil"/>
            </w:tcBorders>
            <w:tcMar>
              <w:top w:w="100" w:type="dxa"/>
              <w:left w:w="43" w:type="dxa"/>
              <w:bottom w:w="43" w:type="dxa"/>
              <w:right w:w="0" w:type="dxa"/>
            </w:tcMar>
            <w:vAlign w:val="bottom"/>
          </w:tcPr>
          <w:p w14:paraId="5705DCBD" w14:textId="77777777" w:rsidR="0062115A" w:rsidRPr="00DE1073" w:rsidRDefault="003823F2" w:rsidP="00DE1073">
            <w:r w:rsidRPr="00DE1073">
              <w:t>241,7</w:t>
            </w:r>
          </w:p>
        </w:tc>
        <w:tc>
          <w:tcPr>
            <w:tcW w:w="160" w:type="dxa"/>
            <w:tcBorders>
              <w:top w:val="nil"/>
              <w:left w:val="nil"/>
              <w:bottom w:val="nil"/>
              <w:right w:val="nil"/>
            </w:tcBorders>
            <w:tcMar>
              <w:top w:w="100" w:type="dxa"/>
              <w:left w:w="43" w:type="dxa"/>
              <w:bottom w:w="43" w:type="dxa"/>
              <w:right w:w="0" w:type="dxa"/>
            </w:tcMar>
            <w:vAlign w:val="bottom"/>
          </w:tcPr>
          <w:p w14:paraId="16F21FEB"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61BF4B5E" w14:textId="77777777" w:rsidR="0062115A" w:rsidRPr="00DE1073" w:rsidRDefault="003823F2" w:rsidP="00DE1073">
            <w:r w:rsidRPr="00DE1073">
              <w:t>291,0</w:t>
            </w:r>
          </w:p>
        </w:tc>
        <w:tc>
          <w:tcPr>
            <w:tcW w:w="1060" w:type="dxa"/>
            <w:tcBorders>
              <w:top w:val="nil"/>
              <w:left w:val="nil"/>
              <w:bottom w:val="nil"/>
              <w:right w:val="nil"/>
            </w:tcBorders>
            <w:tcMar>
              <w:top w:w="100" w:type="dxa"/>
              <w:left w:w="43" w:type="dxa"/>
              <w:bottom w:w="43" w:type="dxa"/>
              <w:right w:w="0" w:type="dxa"/>
            </w:tcMar>
            <w:vAlign w:val="bottom"/>
          </w:tcPr>
          <w:p w14:paraId="02BB3C8E" w14:textId="77777777" w:rsidR="0062115A" w:rsidRPr="00DE1073" w:rsidRDefault="003823F2" w:rsidP="00DE1073">
            <w:r w:rsidRPr="00DE1073">
              <w:t>284,3</w:t>
            </w:r>
          </w:p>
        </w:tc>
        <w:tc>
          <w:tcPr>
            <w:tcW w:w="1060" w:type="dxa"/>
            <w:tcBorders>
              <w:top w:val="nil"/>
              <w:left w:val="nil"/>
              <w:bottom w:val="nil"/>
              <w:right w:val="nil"/>
            </w:tcBorders>
            <w:tcMar>
              <w:top w:w="100" w:type="dxa"/>
              <w:left w:w="43" w:type="dxa"/>
              <w:bottom w:w="43" w:type="dxa"/>
              <w:right w:w="0" w:type="dxa"/>
            </w:tcMar>
            <w:vAlign w:val="bottom"/>
          </w:tcPr>
          <w:p w14:paraId="640EBA2C" w14:textId="77777777" w:rsidR="0062115A" w:rsidRPr="00DE1073" w:rsidRDefault="003823F2" w:rsidP="00DE1073">
            <w:r w:rsidRPr="00DE1073">
              <w:t>-6,6</w:t>
            </w:r>
          </w:p>
        </w:tc>
        <w:tc>
          <w:tcPr>
            <w:tcW w:w="160" w:type="dxa"/>
            <w:tcBorders>
              <w:top w:val="nil"/>
              <w:left w:val="nil"/>
              <w:bottom w:val="nil"/>
              <w:right w:val="nil"/>
            </w:tcBorders>
            <w:tcMar>
              <w:top w:w="100" w:type="dxa"/>
              <w:left w:w="43" w:type="dxa"/>
              <w:bottom w:w="43" w:type="dxa"/>
              <w:right w:w="0" w:type="dxa"/>
            </w:tcMar>
            <w:vAlign w:val="bottom"/>
          </w:tcPr>
          <w:p w14:paraId="240918BC"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C069A40" w14:textId="77777777" w:rsidR="0062115A" w:rsidRPr="00DE1073" w:rsidRDefault="003823F2" w:rsidP="00DE1073">
            <w:r w:rsidRPr="00DE1073">
              <w:t>7,8</w:t>
            </w:r>
          </w:p>
        </w:tc>
        <w:tc>
          <w:tcPr>
            <w:tcW w:w="1060" w:type="dxa"/>
            <w:tcBorders>
              <w:top w:val="nil"/>
              <w:left w:val="nil"/>
              <w:bottom w:val="nil"/>
              <w:right w:val="nil"/>
            </w:tcBorders>
            <w:tcMar>
              <w:top w:w="100" w:type="dxa"/>
              <w:left w:w="43" w:type="dxa"/>
              <w:bottom w:w="43" w:type="dxa"/>
              <w:right w:w="0" w:type="dxa"/>
            </w:tcMar>
            <w:vAlign w:val="bottom"/>
          </w:tcPr>
          <w:p w14:paraId="74583455" w14:textId="77777777" w:rsidR="0062115A" w:rsidRPr="00DE1073" w:rsidRDefault="003823F2" w:rsidP="00DE1073">
            <w:r w:rsidRPr="00DE1073">
              <w:t>2,9</w:t>
            </w:r>
          </w:p>
        </w:tc>
      </w:tr>
      <w:tr w:rsidR="0062115A" w:rsidRPr="00DE1073" w14:paraId="71810B43" w14:textId="77777777">
        <w:trPr>
          <w:trHeight w:val="340"/>
        </w:trPr>
        <w:tc>
          <w:tcPr>
            <w:tcW w:w="620" w:type="dxa"/>
            <w:tcBorders>
              <w:top w:val="nil"/>
              <w:left w:val="nil"/>
              <w:bottom w:val="nil"/>
              <w:right w:val="nil"/>
            </w:tcBorders>
            <w:tcMar>
              <w:top w:w="100" w:type="dxa"/>
              <w:left w:w="43" w:type="dxa"/>
              <w:bottom w:w="43" w:type="dxa"/>
              <w:right w:w="0" w:type="dxa"/>
            </w:tcMar>
          </w:tcPr>
          <w:p w14:paraId="05E93950" w14:textId="77777777" w:rsidR="0062115A" w:rsidRPr="00DE1073" w:rsidRDefault="003823F2" w:rsidP="00DE1073">
            <w:r w:rsidRPr="00DE1073">
              <w:t>2020</w:t>
            </w:r>
          </w:p>
        </w:tc>
        <w:tc>
          <w:tcPr>
            <w:tcW w:w="1060" w:type="dxa"/>
            <w:tcBorders>
              <w:top w:val="nil"/>
              <w:left w:val="nil"/>
              <w:bottom w:val="nil"/>
              <w:right w:val="nil"/>
            </w:tcBorders>
            <w:tcMar>
              <w:top w:w="100" w:type="dxa"/>
              <w:left w:w="43" w:type="dxa"/>
              <w:bottom w:w="43" w:type="dxa"/>
              <w:right w:w="0" w:type="dxa"/>
            </w:tcMar>
            <w:vAlign w:val="bottom"/>
          </w:tcPr>
          <w:p w14:paraId="5F486456" w14:textId="77777777" w:rsidR="0062115A" w:rsidRPr="00DE1073" w:rsidRDefault="003823F2" w:rsidP="00DE1073">
            <w:r w:rsidRPr="00DE1073">
              <w:t>10 086,2</w:t>
            </w:r>
          </w:p>
        </w:tc>
        <w:tc>
          <w:tcPr>
            <w:tcW w:w="1060" w:type="dxa"/>
            <w:tcBorders>
              <w:top w:val="nil"/>
              <w:left w:val="nil"/>
              <w:bottom w:val="nil"/>
              <w:right w:val="nil"/>
            </w:tcBorders>
            <w:tcMar>
              <w:top w:w="100" w:type="dxa"/>
              <w:left w:w="43" w:type="dxa"/>
              <w:bottom w:w="43" w:type="dxa"/>
              <w:right w:w="0" w:type="dxa"/>
            </w:tcMar>
            <w:vAlign w:val="bottom"/>
          </w:tcPr>
          <w:p w14:paraId="773E32DF" w14:textId="77777777" w:rsidR="0062115A" w:rsidRPr="00DE1073" w:rsidRDefault="003823F2" w:rsidP="00DE1073">
            <w:r w:rsidRPr="00DE1073">
              <w:t>302,6</w:t>
            </w:r>
          </w:p>
        </w:tc>
        <w:tc>
          <w:tcPr>
            <w:tcW w:w="1060" w:type="dxa"/>
            <w:tcBorders>
              <w:top w:val="nil"/>
              <w:left w:val="nil"/>
              <w:bottom w:val="nil"/>
              <w:right w:val="nil"/>
            </w:tcBorders>
            <w:tcMar>
              <w:top w:w="100" w:type="dxa"/>
              <w:left w:w="43" w:type="dxa"/>
              <w:bottom w:w="43" w:type="dxa"/>
              <w:right w:w="0" w:type="dxa"/>
            </w:tcMar>
            <w:vAlign w:val="bottom"/>
          </w:tcPr>
          <w:p w14:paraId="283289FA" w14:textId="77777777" w:rsidR="0062115A" w:rsidRPr="00DE1073" w:rsidRDefault="003823F2" w:rsidP="00DE1073">
            <w:r w:rsidRPr="00DE1073">
              <w:t>374,6</w:t>
            </w:r>
          </w:p>
        </w:tc>
        <w:tc>
          <w:tcPr>
            <w:tcW w:w="160" w:type="dxa"/>
            <w:tcBorders>
              <w:top w:val="nil"/>
              <w:left w:val="nil"/>
              <w:bottom w:val="nil"/>
              <w:right w:val="nil"/>
            </w:tcBorders>
            <w:tcMar>
              <w:top w:w="100" w:type="dxa"/>
              <w:left w:w="43" w:type="dxa"/>
              <w:bottom w:w="43" w:type="dxa"/>
              <w:right w:w="0" w:type="dxa"/>
            </w:tcMar>
            <w:vAlign w:val="bottom"/>
          </w:tcPr>
          <w:p w14:paraId="35E40421"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077F2455" w14:textId="77777777" w:rsidR="0062115A" w:rsidRPr="00DE1073" w:rsidRDefault="003823F2" w:rsidP="00DE1073">
            <w:r w:rsidRPr="00DE1073">
              <w:t>350,8</w:t>
            </w:r>
          </w:p>
        </w:tc>
        <w:tc>
          <w:tcPr>
            <w:tcW w:w="1060" w:type="dxa"/>
            <w:tcBorders>
              <w:top w:val="nil"/>
              <w:left w:val="nil"/>
              <w:bottom w:val="nil"/>
              <w:right w:val="nil"/>
            </w:tcBorders>
            <w:tcMar>
              <w:top w:w="100" w:type="dxa"/>
              <w:left w:w="43" w:type="dxa"/>
              <w:bottom w:w="43" w:type="dxa"/>
              <w:right w:w="0" w:type="dxa"/>
            </w:tcMar>
            <w:vAlign w:val="bottom"/>
          </w:tcPr>
          <w:p w14:paraId="33A18927" w14:textId="77777777" w:rsidR="0062115A" w:rsidRPr="00DE1073" w:rsidRDefault="003823F2" w:rsidP="00DE1073">
            <w:r w:rsidRPr="00DE1073">
              <w:t>434,3</w:t>
            </w:r>
          </w:p>
        </w:tc>
        <w:tc>
          <w:tcPr>
            <w:tcW w:w="1060" w:type="dxa"/>
            <w:tcBorders>
              <w:top w:val="nil"/>
              <w:left w:val="nil"/>
              <w:bottom w:val="nil"/>
              <w:right w:val="nil"/>
            </w:tcBorders>
            <w:tcMar>
              <w:top w:w="100" w:type="dxa"/>
              <w:left w:w="43" w:type="dxa"/>
              <w:bottom w:w="43" w:type="dxa"/>
              <w:right w:w="0" w:type="dxa"/>
            </w:tcMar>
            <w:vAlign w:val="bottom"/>
          </w:tcPr>
          <w:p w14:paraId="57176074" w14:textId="77777777" w:rsidR="0062115A" w:rsidRPr="00DE1073" w:rsidRDefault="003823F2" w:rsidP="00DE1073">
            <w:r w:rsidRPr="00DE1073">
              <w:t>83,5</w:t>
            </w:r>
          </w:p>
        </w:tc>
        <w:tc>
          <w:tcPr>
            <w:tcW w:w="160" w:type="dxa"/>
            <w:tcBorders>
              <w:top w:val="nil"/>
              <w:left w:val="nil"/>
              <w:bottom w:val="nil"/>
              <w:right w:val="nil"/>
            </w:tcBorders>
            <w:tcMar>
              <w:top w:w="100" w:type="dxa"/>
              <w:left w:w="43" w:type="dxa"/>
              <w:bottom w:w="43" w:type="dxa"/>
              <w:right w:w="0" w:type="dxa"/>
            </w:tcMar>
            <w:vAlign w:val="bottom"/>
          </w:tcPr>
          <w:p w14:paraId="36DC2054"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35D0F65B" w14:textId="77777777" w:rsidR="0062115A" w:rsidRPr="00DE1073" w:rsidRDefault="003823F2" w:rsidP="00DE1073">
            <w:r w:rsidRPr="00DE1073">
              <w:t>11,6</w:t>
            </w:r>
          </w:p>
        </w:tc>
        <w:tc>
          <w:tcPr>
            <w:tcW w:w="1060" w:type="dxa"/>
            <w:tcBorders>
              <w:top w:val="nil"/>
              <w:left w:val="nil"/>
              <w:bottom w:val="nil"/>
              <w:right w:val="nil"/>
            </w:tcBorders>
            <w:tcMar>
              <w:top w:w="100" w:type="dxa"/>
              <w:left w:w="43" w:type="dxa"/>
              <w:bottom w:w="43" w:type="dxa"/>
              <w:right w:w="0" w:type="dxa"/>
            </w:tcMar>
            <w:vAlign w:val="bottom"/>
          </w:tcPr>
          <w:p w14:paraId="2C87D19C" w14:textId="77777777" w:rsidR="0062115A" w:rsidRPr="00DE1073" w:rsidRDefault="003823F2" w:rsidP="00DE1073">
            <w:r w:rsidRPr="00DE1073">
              <w:t>3,7</w:t>
            </w:r>
          </w:p>
        </w:tc>
      </w:tr>
      <w:tr w:rsidR="0062115A" w:rsidRPr="00DE1073" w14:paraId="1789EE69" w14:textId="77777777">
        <w:trPr>
          <w:trHeight w:val="340"/>
        </w:trPr>
        <w:tc>
          <w:tcPr>
            <w:tcW w:w="620" w:type="dxa"/>
            <w:tcBorders>
              <w:top w:val="nil"/>
              <w:left w:val="nil"/>
              <w:bottom w:val="nil"/>
              <w:right w:val="nil"/>
            </w:tcBorders>
            <w:tcMar>
              <w:top w:w="100" w:type="dxa"/>
              <w:left w:w="43" w:type="dxa"/>
              <w:bottom w:w="43" w:type="dxa"/>
              <w:right w:w="0" w:type="dxa"/>
            </w:tcMar>
          </w:tcPr>
          <w:p w14:paraId="7E99EF04" w14:textId="77777777" w:rsidR="0062115A" w:rsidRPr="00DE1073" w:rsidRDefault="003823F2" w:rsidP="00DE1073">
            <w:r w:rsidRPr="00DE1073">
              <w:t>2021</w:t>
            </w:r>
          </w:p>
        </w:tc>
        <w:tc>
          <w:tcPr>
            <w:tcW w:w="1060" w:type="dxa"/>
            <w:tcBorders>
              <w:top w:val="nil"/>
              <w:left w:val="nil"/>
              <w:bottom w:val="nil"/>
              <w:right w:val="nil"/>
            </w:tcBorders>
            <w:tcMar>
              <w:top w:w="100" w:type="dxa"/>
              <w:left w:w="43" w:type="dxa"/>
              <w:bottom w:w="43" w:type="dxa"/>
              <w:right w:w="0" w:type="dxa"/>
            </w:tcMar>
            <w:vAlign w:val="bottom"/>
          </w:tcPr>
          <w:p w14:paraId="72735905" w14:textId="77777777" w:rsidR="0062115A" w:rsidRPr="00DE1073" w:rsidRDefault="003823F2" w:rsidP="00DE1073">
            <w:r w:rsidRPr="00DE1073">
              <w:t>10 907,1</w:t>
            </w:r>
          </w:p>
        </w:tc>
        <w:tc>
          <w:tcPr>
            <w:tcW w:w="1060" w:type="dxa"/>
            <w:tcBorders>
              <w:top w:val="nil"/>
              <w:left w:val="nil"/>
              <w:bottom w:val="nil"/>
              <w:right w:val="nil"/>
            </w:tcBorders>
            <w:tcMar>
              <w:top w:w="100" w:type="dxa"/>
              <w:left w:w="43" w:type="dxa"/>
              <w:bottom w:w="43" w:type="dxa"/>
              <w:right w:w="0" w:type="dxa"/>
            </w:tcMar>
            <w:vAlign w:val="bottom"/>
          </w:tcPr>
          <w:p w14:paraId="4E2B1CA9" w14:textId="77777777" w:rsidR="0062115A" w:rsidRPr="00DE1073" w:rsidRDefault="003823F2" w:rsidP="00DE1073">
            <w:r w:rsidRPr="00DE1073">
              <w:t>327,2</w:t>
            </w:r>
          </w:p>
        </w:tc>
        <w:tc>
          <w:tcPr>
            <w:tcW w:w="1060" w:type="dxa"/>
            <w:tcBorders>
              <w:top w:val="nil"/>
              <w:left w:val="nil"/>
              <w:bottom w:val="nil"/>
              <w:right w:val="nil"/>
            </w:tcBorders>
            <w:tcMar>
              <w:top w:w="100" w:type="dxa"/>
              <w:left w:w="43" w:type="dxa"/>
              <w:bottom w:w="43" w:type="dxa"/>
              <w:right w:w="0" w:type="dxa"/>
            </w:tcMar>
            <w:vAlign w:val="bottom"/>
          </w:tcPr>
          <w:p w14:paraId="66F7655F" w14:textId="77777777" w:rsidR="0062115A" w:rsidRPr="00DE1073" w:rsidRDefault="003823F2" w:rsidP="00DE1073">
            <w:r w:rsidRPr="00DE1073">
              <w:t>358,6</w:t>
            </w:r>
          </w:p>
        </w:tc>
        <w:tc>
          <w:tcPr>
            <w:tcW w:w="160" w:type="dxa"/>
            <w:tcBorders>
              <w:top w:val="nil"/>
              <w:left w:val="nil"/>
              <w:bottom w:val="nil"/>
              <w:right w:val="nil"/>
            </w:tcBorders>
            <w:tcMar>
              <w:top w:w="100" w:type="dxa"/>
              <w:left w:w="43" w:type="dxa"/>
              <w:bottom w:w="43" w:type="dxa"/>
              <w:right w:w="0" w:type="dxa"/>
            </w:tcMar>
            <w:vAlign w:val="bottom"/>
          </w:tcPr>
          <w:p w14:paraId="3BF8CF85"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533DEB45" w14:textId="77777777" w:rsidR="0062115A" w:rsidRPr="00DE1073" w:rsidRDefault="003823F2" w:rsidP="00DE1073">
            <w:r w:rsidRPr="00DE1073">
              <w:t>364,1</w:t>
            </w:r>
          </w:p>
        </w:tc>
        <w:tc>
          <w:tcPr>
            <w:tcW w:w="1060" w:type="dxa"/>
            <w:tcBorders>
              <w:top w:val="nil"/>
              <w:left w:val="nil"/>
              <w:bottom w:val="nil"/>
              <w:right w:val="nil"/>
            </w:tcBorders>
            <w:tcMar>
              <w:top w:w="100" w:type="dxa"/>
              <w:left w:w="43" w:type="dxa"/>
              <w:bottom w:w="43" w:type="dxa"/>
              <w:right w:w="0" w:type="dxa"/>
            </w:tcMar>
            <w:vAlign w:val="bottom"/>
          </w:tcPr>
          <w:p w14:paraId="09779AA0" w14:textId="77777777" w:rsidR="0062115A" w:rsidRPr="00DE1073" w:rsidRDefault="003823F2" w:rsidP="00DE1073">
            <w:r w:rsidRPr="00DE1073">
              <w:t>399,0</w:t>
            </w:r>
          </w:p>
        </w:tc>
        <w:tc>
          <w:tcPr>
            <w:tcW w:w="1060" w:type="dxa"/>
            <w:tcBorders>
              <w:top w:val="nil"/>
              <w:left w:val="nil"/>
              <w:bottom w:val="nil"/>
              <w:right w:val="nil"/>
            </w:tcBorders>
            <w:tcMar>
              <w:top w:w="100" w:type="dxa"/>
              <w:left w:w="43" w:type="dxa"/>
              <w:bottom w:w="43" w:type="dxa"/>
              <w:right w:w="0" w:type="dxa"/>
            </w:tcMar>
            <w:vAlign w:val="bottom"/>
          </w:tcPr>
          <w:p w14:paraId="4C739676" w14:textId="77777777" w:rsidR="0062115A" w:rsidRPr="00DE1073" w:rsidRDefault="003823F2" w:rsidP="00DE1073">
            <w:r w:rsidRPr="00DE1073">
              <w:t>34,9</w:t>
            </w:r>
          </w:p>
        </w:tc>
        <w:tc>
          <w:tcPr>
            <w:tcW w:w="160" w:type="dxa"/>
            <w:tcBorders>
              <w:top w:val="nil"/>
              <w:left w:val="nil"/>
              <w:bottom w:val="nil"/>
              <w:right w:val="nil"/>
            </w:tcBorders>
            <w:tcMar>
              <w:top w:w="100" w:type="dxa"/>
              <w:left w:w="43" w:type="dxa"/>
              <w:bottom w:w="43" w:type="dxa"/>
              <w:right w:w="0" w:type="dxa"/>
            </w:tcMar>
            <w:vAlign w:val="bottom"/>
          </w:tcPr>
          <w:p w14:paraId="095FF866"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41C91821" w14:textId="77777777" w:rsidR="0062115A" w:rsidRPr="00DE1073" w:rsidRDefault="003823F2" w:rsidP="00DE1073">
            <w:r w:rsidRPr="00DE1073">
              <w:t>10,6</w:t>
            </w:r>
          </w:p>
        </w:tc>
        <w:tc>
          <w:tcPr>
            <w:tcW w:w="1060" w:type="dxa"/>
            <w:tcBorders>
              <w:top w:val="nil"/>
              <w:left w:val="nil"/>
              <w:bottom w:val="nil"/>
              <w:right w:val="nil"/>
            </w:tcBorders>
            <w:tcMar>
              <w:top w:w="100" w:type="dxa"/>
              <w:left w:w="43" w:type="dxa"/>
              <w:bottom w:w="43" w:type="dxa"/>
              <w:right w:w="0" w:type="dxa"/>
            </w:tcMar>
            <w:vAlign w:val="bottom"/>
          </w:tcPr>
          <w:p w14:paraId="5AAF70DF" w14:textId="77777777" w:rsidR="0062115A" w:rsidRPr="00DE1073" w:rsidRDefault="003823F2" w:rsidP="00DE1073">
            <w:r w:rsidRPr="00DE1073">
              <w:t>3,3</w:t>
            </w:r>
          </w:p>
        </w:tc>
      </w:tr>
      <w:tr w:rsidR="0062115A" w:rsidRPr="00DE1073" w14:paraId="0DD9371E" w14:textId="77777777">
        <w:trPr>
          <w:trHeight w:val="340"/>
        </w:trPr>
        <w:tc>
          <w:tcPr>
            <w:tcW w:w="620" w:type="dxa"/>
            <w:tcBorders>
              <w:top w:val="nil"/>
              <w:left w:val="nil"/>
              <w:bottom w:val="nil"/>
              <w:right w:val="nil"/>
            </w:tcBorders>
            <w:tcMar>
              <w:top w:w="100" w:type="dxa"/>
              <w:left w:w="43" w:type="dxa"/>
              <w:bottom w:w="43" w:type="dxa"/>
              <w:right w:w="0" w:type="dxa"/>
            </w:tcMar>
          </w:tcPr>
          <w:p w14:paraId="218BEBFE" w14:textId="77777777" w:rsidR="0062115A" w:rsidRPr="00DE1073" w:rsidRDefault="003823F2" w:rsidP="00DE1073">
            <w:r w:rsidRPr="00DE1073">
              <w:t>2022</w:t>
            </w:r>
          </w:p>
        </w:tc>
        <w:tc>
          <w:tcPr>
            <w:tcW w:w="1060" w:type="dxa"/>
            <w:tcBorders>
              <w:top w:val="nil"/>
              <w:left w:val="nil"/>
              <w:bottom w:val="nil"/>
              <w:right w:val="nil"/>
            </w:tcBorders>
            <w:tcMar>
              <w:top w:w="100" w:type="dxa"/>
              <w:left w:w="43" w:type="dxa"/>
              <w:bottom w:w="43" w:type="dxa"/>
              <w:right w:w="0" w:type="dxa"/>
            </w:tcMar>
            <w:vAlign w:val="bottom"/>
          </w:tcPr>
          <w:p w14:paraId="0FE92B72" w14:textId="77777777" w:rsidR="0062115A" w:rsidRPr="00DE1073" w:rsidRDefault="003823F2" w:rsidP="00DE1073">
            <w:r w:rsidRPr="00DE1073">
              <w:t>12 355,2</w:t>
            </w:r>
          </w:p>
        </w:tc>
        <w:tc>
          <w:tcPr>
            <w:tcW w:w="1060" w:type="dxa"/>
            <w:tcBorders>
              <w:top w:val="nil"/>
              <w:left w:val="nil"/>
              <w:bottom w:val="nil"/>
              <w:right w:val="nil"/>
            </w:tcBorders>
            <w:tcMar>
              <w:top w:w="100" w:type="dxa"/>
              <w:left w:w="43" w:type="dxa"/>
              <w:bottom w:w="43" w:type="dxa"/>
              <w:right w:w="0" w:type="dxa"/>
            </w:tcMar>
            <w:vAlign w:val="bottom"/>
          </w:tcPr>
          <w:p w14:paraId="7F34626B" w14:textId="77777777" w:rsidR="0062115A" w:rsidRPr="00DE1073" w:rsidRDefault="003823F2" w:rsidP="00DE1073">
            <w:r w:rsidRPr="00DE1073">
              <w:t>370,7</w:t>
            </w:r>
          </w:p>
        </w:tc>
        <w:tc>
          <w:tcPr>
            <w:tcW w:w="1060" w:type="dxa"/>
            <w:tcBorders>
              <w:top w:val="nil"/>
              <w:left w:val="nil"/>
              <w:bottom w:val="nil"/>
              <w:right w:val="nil"/>
            </w:tcBorders>
            <w:tcMar>
              <w:top w:w="100" w:type="dxa"/>
              <w:left w:w="43" w:type="dxa"/>
              <w:bottom w:w="43" w:type="dxa"/>
              <w:right w:w="0" w:type="dxa"/>
            </w:tcMar>
            <w:vAlign w:val="bottom"/>
          </w:tcPr>
          <w:p w14:paraId="17B090F2" w14:textId="77777777" w:rsidR="0062115A" w:rsidRPr="00DE1073" w:rsidRDefault="003823F2" w:rsidP="00DE1073">
            <w:r w:rsidRPr="00DE1073">
              <w:t>339,4</w:t>
            </w:r>
          </w:p>
        </w:tc>
        <w:tc>
          <w:tcPr>
            <w:tcW w:w="160" w:type="dxa"/>
            <w:tcBorders>
              <w:top w:val="nil"/>
              <w:left w:val="nil"/>
              <w:bottom w:val="nil"/>
              <w:right w:val="nil"/>
            </w:tcBorders>
            <w:tcMar>
              <w:top w:w="100" w:type="dxa"/>
              <w:left w:w="43" w:type="dxa"/>
              <w:bottom w:w="43" w:type="dxa"/>
              <w:right w:w="0" w:type="dxa"/>
            </w:tcMar>
            <w:vAlign w:val="bottom"/>
          </w:tcPr>
          <w:p w14:paraId="6BB540F2"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23896420" w14:textId="77777777" w:rsidR="0062115A" w:rsidRPr="00DE1073" w:rsidRDefault="003823F2" w:rsidP="00DE1073">
            <w:r w:rsidRPr="00DE1073">
              <w:t>390,1</w:t>
            </w:r>
          </w:p>
        </w:tc>
        <w:tc>
          <w:tcPr>
            <w:tcW w:w="1060" w:type="dxa"/>
            <w:tcBorders>
              <w:top w:val="nil"/>
              <w:left w:val="nil"/>
              <w:bottom w:val="nil"/>
              <w:right w:val="nil"/>
            </w:tcBorders>
            <w:tcMar>
              <w:top w:w="100" w:type="dxa"/>
              <w:left w:w="43" w:type="dxa"/>
              <w:bottom w:w="43" w:type="dxa"/>
              <w:right w:w="0" w:type="dxa"/>
            </w:tcMar>
            <w:vAlign w:val="bottom"/>
          </w:tcPr>
          <w:p w14:paraId="68D2DBCA" w14:textId="77777777" w:rsidR="0062115A" w:rsidRPr="00DE1073" w:rsidRDefault="003823F2" w:rsidP="00DE1073">
            <w:r w:rsidRPr="00DE1073">
              <w:t>357,3</w:t>
            </w:r>
          </w:p>
        </w:tc>
        <w:tc>
          <w:tcPr>
            <w:tcW w:w="1060" w:type="dxa"/>
            <w:tcBorders>
              <w:top w:val="nil"/>
              <w:left w:val="nil"/>
              <w:bottom w:val="nil"/>
              <w:right w:val="nil"/>
            </w:tcBorders>
            <w:tcMar>
              <w:top w:w="100" w:type="dxa"/>
              <w:left w:w="43" w:type="dxa"/>
              <w:bottom w:w="43" w:type="dxa"/>
              <w:right w:w="0" w:type="dxa"/>
            </w:tcMar>
            <w:vAlign w:val="bottom"/>
          </w:tcPr>
          <w:p w14:paraId="7C46CF1D" w14:textId="77777777" w:rsidR="0062115A" w:rsidRPr="00DE1073" w:rsidRDefault="003823F2" w:rsidP="00DE1073">
            <w:r w:rsidRPr="00DE1073">
              <w:t>-32,8</w:t>
            </w:r>
          </w:p>
        </w:tc>
        <w:tc>
          <w:tcPr>
            <w:tcW w:w="160" w:type="dxa"/>
            <w:tcBorders>
              <w:top w:val="nil"/>
              <w:left w:val="nil"/>
              <w:bottom w:val="nil"/>
              <w:right w:val="nil"/>
            </w:tcBorders>
            <w:tcMar>
              <w:top w:w="100" w:type="dxa"/>
              <w:left w:w="43" w:type="dxa"/>
              <w:bottom w:w="43" w:type="dxa"/>
              <w:right w:w="0" w:type="dxa"/>
            </w:tcMar>
            <w:vAlign w:val="bottom"/>
          </w:tcPr>
          <w:p w14:paraId="4384799B" w14:textId="77777777" w:rsidR="0062115A" w:rsidRPr="00DE1073" w:rsidRDefault="0062115A" w:rsidP="00DE1073"/>
        </w:tc>
        <w:tc>
          <w:tcPr>
            <w:tcW w:w="1060" w:type="dxa"/>
            <w:tcBorders>
              <w:top w:val="nil"/>
              <w:left w:val="nil"/>
              <w:bottom w:val="nil"/>
              <w:right w:val="nil"/>
            </w:tcBorders>
            <w:tcMar>
              <w:top w:w="100" w:type="dxa"/>
              <w:left w:w="43" w:type="dxa"/>
              <w:bottom w:w="43" w:type="dxa"/>
              <w:right w:w="0" w:type="dxa"/>
            </w:tcMar>
            <w:vAlign w:val="bottom"/>
          </w:tcPr>
          <w:p w14:paraId="4C3A02B4" w14:textId="77777777" w:rsidR="0062115A" w:rsidRPr="00DE1073" w:rsidRDefault="003823F2" w:rsidP="00DE1073">
            <w:r w:rsidRPr="00DE1073">
              <w:t>9,5</w:t>
            </w:r>
          </w:p>
        </w:tc>
        <w:tc>
          <w:tcPr>
            <w:tcW w:w="1060" w:type="dxa"/>
            <w:tcBorders>
              <w:top w:val="nil"/>
              <w:left w:val="nil"/>
              <w:bottom w:val="nil"/>
              <w:right w:val="nil"/>
            </w:tcBorders>
            <w:tcMar>
              <w:top w:w="100" w:type="dxa"/>
              <w:left w:w="43" w:type="dxa"/>
              <w:bottom w:w="43" w:type="dxa"/>
              <w:right w:w="0" w:type="dxa"/>
            </w:tcMar>
            <w:vAlign w:val="bottom"/>
          </w:tcPr>
          <w:p w14:paraId="68869399" w14:textId="77777777" w:rsidR="0062115A" w:rsidRPr="00DE1073" w:rsidRDefault="003823F2" w:rsidP="00DE1073">
            <w:r w:rsidRPr="00DE1073">
              <w:t>2,7</w:t>
            </w:r>
          </w:p>
        </w:tc>
      </w:tr>
      <w:tr w:rsidR="0062115A" w:rsidRPr="00DE1073" w14:paraId="0EBD389B" w14:textId="77777777">
        <w:trPr>
          <w:trHeight w:val="340"/>
        </w:trPr>
        <w:tc>
          <w:tcPr>
            <w:tcW w:w="620" w:type="dxa"/>
            <w:tcBorders>
              <w:top w:val="nil"/>
              <w:left w:val="nil"/>
              <w:bottom w:val="single" w:sz="4" w:space="0" w:color="000000"/>
              <w:right w:val="nil"/>
            </w:tcBorders>
            <w:tcMar>
              <w:top w:w="100" w:type="dxa"/>
              <w:left w:w="43" w:type="dxa"/>
              <w:bottom w:w="43" w:type="dxa"/>
              <w:right w:w="0" w:type="dxa"/>
            </w:tcMar>
          </w:tcPr>
          <w:p w14:paraId="612427E7" w14:textId="77777777" w:rsidR="0062115A" w:rsidRPr="00DE1073" w:rsidRDefault="003823F2" w:rsidP="00DE1073">
            <w:r w:rsidRPr="00DE1073">
              <w:t>2023</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431BB6FD" w14:textId="77777777" w:rsidR="0062115A" w:rsidRPr="00DE1073" w:rsidRDefault="003823F2" w:rsidP="00DE1073">
            <w:r w:rsidRPr="00DE1073">
              <w:t>12 413,5</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1947DB3C" w14:textId="77777777" w:rsidR="0062115A" w:rsidRPr="00DE1073" w:rsidRDefault="003823F2" w:rsidP="00DE1073">
            <w:r w:rsidRPr="00DE1073">
              <w:t>372,4</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74B23FAC" w14:textId="77777777" w:rsidR="0062115A" w:rsidRPr="00DE1073" w:rsidRDefault="003823F2" w:rsidP="00DE1073">
            <w:r w:rsidRPr="00DE1073">
              <w:t>372,6</w:t>
            </w:r>
          </w:p>
        </w:tc>
        <w:tc>
          <w:tcPr>
            <w:tcW w:w="160" w:type="dxa"/>
            <w:tcBorders>
              <w:top w:val="nil"/>
              <w:left w:val="nil"/>
              <w:bottom w:val="single" w:sz="4" w:space="0" w:color="000000"/>
              <w:right w:val="nil"/>
            </w:tcBorders>
            <w:tcMar>
              <w:top w:w="100" w:type="dxa"/>
              <w:left w:w="43" w:type="dxa"/>
              <w:bottom w:w="43" w:type="dxa"/>
              <w:right w:w="0" w:type="dxa"/>
            </w:tcMar>
            <w:vAlign w:val="bottom"/>
          </w:tcPr>
          <w:p w14:paraId="75419022"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0" w:type="dxa"/>
            </w:tcMar>
            <w:vAlign w:val="bottom"/>
          </w:tcPr>
          <w:p w14:paraId="6F4362DB" w14:textId="77777777" w:rsidR="0062115A" w:rsidRPr="00DE1073" w:rsidRDefault="003823F2" w:rsidP="00DE1073">
            <w:r w:rsidRPr="00DE1073">
              <w:t>372,4</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07346B2A" w14:textId="77777777" w:rsidR="0062115A" w:rsidRPr="00DE1073" w:rsidRDefault="003823F2" w:rsidP="00DE1073">
            <w:r w:rsidRPr="00DE1073">
              <w:t>372,6</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00FFEAA0" w14:textId="77777777" w:rsidR="0062115A" w:rsidRPr="00DE1073" w:rsidRDefault="003823F2" w:rsidP="00DE1073">
            <w:r w:rsidRPr="00DE1073">
              <w:t>0,2</w:t>
            </w:r>
          </w:p>
        </w:tc>
        <w:tc>
          <w:tcPr>
            <w:tcW w:w="160" w:type="dxa"/>
            <w:tcBorders>
              <w:top w:val="nil"/>
              <w:left w:val="nil"/>
              <w:bottom w:val="single" w:sz="4" w:space="0" w:color="000000"/>
              <w:right w:val="nil"/>
            </w:tcBorders>
            <w:tcMar>
              <w:top w:w="100" w:type="dxa"/>
              <w:left w:w="43" w:type="dxa"/>
              <w:bottom w:w="43" w:type="dxa"/>
              <w:right w:w="0" w:type="dxa"/>
            </w:tcMar>
            <w:vAlign w:val="bottom"/>
          </w:tcPr>
          <w:p w14:paraId="74D8B0B9" w14:textId="77777777" w:rsidR="0062115A" w:rsidRPr="00DE1073" w:rsidRDefault="0062115A" w:rsidP="00DE1073"/>
        </w:tc>
        <w:tc>
          <w:tcPr>
            <w:tcW w:w="1060" w:type="dxa"/>
            <w:tcBorders>
              <w:top w:val="nil"/>
              <w:left w:val="nil"/>
              <w:bottom w:val="single" w:sz="4" w:space="0" w:color="000000"/>
              <w:right w:val="nil"/>
            </w:tcBorders>
            <w:tcMar>
              <w:top w:w="100" w:type="dxa"/>
              <w:left w:w="43" w:type="dxa"/>
              <w:bottom w:w="43" w:type="dxa"/>
              <w:right w:w="0" w:type="dxa"/>
            </w:tcMar>
            <w:vAlign w:val="bottom"/>
          </w:tcPr>
          <w:p w14:paraId="380096AE" w14:textId="77777777" w:rsidR="0062115A" w:rsidRPr="00DE1073" w:rsidRDefault="003823F2" w:rsidP="00DE1073">
            <w:r w:rsidRPr="00DE1073">
              <w:t>10,0</w:t>
            </w:r>
          </w:p>
        </w:tc>
        <w:tc>
          <w:tcPr>
            <w:tcW w:w="1060" w:type="dxa"/>
            <w:tcBorders>
              <w:top w:val="nil"/>
              <w:left w:val="nil"/>
              <w:bottom w:val="single" w:sz="4" w:space="0" w:color="000000"/>
              <w:right w:val="nil"/>
            </w:tcBorders>
            <w:tcMar>
              <w:top w:w="100" w:type="dxa"/>
              <w:left w:w="43" w:type="dxa"/>
              <w:bottom w:w="43" w:type="dxa"/>
              <w:right w:w="0" w:type="dxa"/>
            </w:tcMar>
            <w:vAlign w:val="bottom"/>
          </w:tcPr>
          <w:p w14:paraId="09A15EC4" w14:textId="77777777" w:rsidR="0062115A" w:rsidRPr="00DE1073" w:rsidRDefault="003823F2" w:rsidP="00DE1073">
            <w:r w:rsidRPr="00DE1073">
              <w:t>3,0</w:t>
            </w:r>
          </w:p>
        </w:tc>
      </w:tr>
    </w:tbl>
    <w:p w14:paraId="5CCA1999" w14:textId="77777777" w:rsidR="0062115A" w:rsidRDefault="003823F2" w:rsidP="00DE1073">
      <w:pPr>
        <w:pStyle w:val="Kilde"/>
      </w:pPr>
      <w:r w:rsidRPr="00DE1073">
        <w:t>Kilde: Finansdepartementet.</w:t>
      </w:r>
    </w:p>
    <w:p w14:paraId="59FB8069" w14:textId="207A3395" w:rsidR="005F2150" w:rsidRPr="005F2150" w:rsidRDefault="005F2150" w:rsidP="005F2150">
      <w:pPr>
        <w:pStyle w:val="tabell-tittel"/>
      </w:pPr>
      <w:r w:rsidRPr="00DE1073">
        <w:t>Nøkkeltall Revidert nasjonalbudsjett 2023. Prosentvis volumendring fra året før der ikke annet er angitt</w:t>
      </w:r>
    </w:p>
    <w:p w14:paraId="5044F6CC" w14:textId="77777777" w:rsidR="0062115A" w:rsidRPr="00DE1073" w:rsidRDefault="003823F2" w:rsidP="00DE1073">
      <w:pPr>
        <w:pStyle w:val="Tabellnavn"/>
      </w:pPr>
      <w:r w:rsidRPr="00DE1073">
        <w:t>04J1xt2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5820"/>
        <w:gridCol w:w="1240"/>
        <w:gridCol w:w="1240"/>
        <w:gridCol w:w="1240"/>
      </w:tblGrid>
      <w:tr w:rsidR="0062115A" w:rsidRPr="00DE1073" w14:paraId="5FC54A38" w14:textId="77777777" w:rsidTr="005F2150">
        <w:trPr>
          <w:trHeight w:val="320"/>
        </w:trPr>
        <w:tc>
          <w:tcPr>
            <w:tcW w:w="5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9AC3115" w14:textId="77777777" w:rsidR="0062115A" w:rsidRPr="00DE1073" w:rsidRDefault="0062115A" w:rsidP="00DE1073"/>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DE3E438" w14:textId="77777777" w:rsidR="0062115A" w:rsidRPr="00DE1073" w:rsidRDefault="003823F2" w:rsidP="00DE1073">
            <w:r w:rsidRPr="00DE1073">
              <w:t>2022</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AB72046" w14:textId="77777777" w:rsidR="0062115A" w:rsidRPr="00DE1073" w:rsidRDefault="003823F2" w:rsidP="00DE1073">
            <w:r w:rsidRPr="00DE1073">
              <w:t>2023</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E5DCE6F" w14:textId="77777777" w:rsidR="0062115A" w:rsidRPr="00DE1073" w:rsidRDefault="003823F2" w:rsidP="00DE1073">
            <w:r w:rsidRPr="00DE1073">
              <w:t>2024</w:t>
            </w:r>
          </w:p>
        </w:tc>
      </w:tr>
      <w:tr w:rsidR="0062115A" w:rsidRPr="00DE1073" w14:paraId="779429CD" w14:textId="77777777" w:rsidTr="005F2150">
        <w:trPr>
          <w:trHeight w:val="340"/>
        </w:trPr>
        <w:tc>
          <w:tcPr>
            <w:tcW w:w="5820" w:type="dxa"/>
            <w:tcBorders>
              <w:top w:val="single" w:sz="4" w:space="0" w:color="000000"/>
              <w:left w:val="nil"/>
              <w:bottom w:val="nil"/>
              <w:right w:val="nil"/>
            </w:tcBorders>
            <w:tcMar>
              <w:top w:w="100" w:type="dxa"/>
              <w:left w:w="43" w:type="dxa"/>
              <w:bottom w:w="43" w:type="dxa"/>
              <w:right w:w="43" w:type="dxa"/>
            </w:tcMar>
          </w:tcPr>
          <w:p w14:paraId="2EBD34A4" w14:textId="77777777" w:rsidR="0062115A" w:rsidRPr="00DE1073" w:rsidRDefault="003823F2" w:rsidP="00DE1073">
            <w:r w:rsidRPr="00D10D15">
              <w:rPr>
                <w:rStyle w:val="kursiv"/>
              </w:rPr>
              <w:t>Realøkonomien</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2B993971" w14:textId="77777777" w:rsidR="0062115A" w:rsidRPr="00DE1073" w:rsidRDefault="0062115A" w:rsidP="00DE10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303D70EE" w14:textId="77777777" w:rsidR="0062115A" w:rsidRPr="00DE1073" w:rsidRDefault="0062115A" w:rsidP="00DE1073"/>
        </w:tc>
        <w:tc>
          <w:tcPr>
            <w:tcW w:w="1240" w:type="dxa"/>
            <w:tcBorders>
              <w:top w:val="single" w:sz="4" w:space="0" w:color="000000"/>
              <w:left w:val="nil"/>
              <w:bottom w:val="nil"/>
              <w:right w:val="nil"/>
            </w:tcBorders>
            <w:tcMar>
              <w:top w:w="100" w:type="dxa"/>
              <w:left w:w="43" w:type="dxa"/>
              <w:bottom w:w="43" w:type="dxa"/>
              <w:right w:w="43" w:type="dxa"/>
            </w:tcMar>
            <w:vAlign w:val="bottom"/>
          </w:tcPr>
          <w:p w14:paraId="40221BE0" w14:textId="77777777" w:rsidR="0062115A" w:rsidRPr="00DE1073" w:rsidRDefault="0062115A" w:rsidP="00DE1073"/>
        </w:tc>
      </w:tr>
      <w:tr w:rsidR="0062115A" w:rsidRPr="00DE1073" w14:paraId="0889519E"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0A149DFA" w14:textId="77777777" w:rsidR="0062115A" w:rsidRPr="00DE1073" w:rsidRDefault="003823F2" w:rsidP="00DE1073">
            <w:r w:rsidRPr="00DE1073">
              <w:tab/>
              <w:t>Bruttonasjonalprodukt (BNP) for Fastlands-Norge</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53FD4714" w14:textId="77777777" w:rsidR="0062115A" w:rsidRPr="00DE1073" w:rsidRDefault="003823F2" w:rsidP="00DE1073">
            <w:r w:rsidRPr="00DE1073">
              <w:t>3,8</w:t>
            </w:r>
          </w:p>
        </w:tc>
        <w:tc>
          <w:tcPr>
            <w:tcW w:w="1240" w:type="dxa"/>
            <w:tcBorders>
              <w:top w:val="nil"/>
              <w:left w:val="nil"/>
              <w:bottom w:val="nil"/>
              <w:right w:val="nil"/>
            </w:tcBorders>
            <w:tcMar>
              <w:top w:w="100" w:type="dxa"/>
              <w:left w:w="43" w:type="dxa"/>
              <w:bottom w:w="43" w:type="dxa"/>
              <w:right w:w="43" w:type="dxa"/>
            </w:tcMar>
            <w:vAlign w:val="bottom"/>
          </w:tcPr>
          <w:p w14:paraId="369C9A24" w14:textId="77777777" w:rsidR="0062115A" w:rsidRPr="00DE1073" w:rsidRDefault="003823F2" w:rsidP="00DE1073">
            <w:r w:rsidRPr="00DE1073">
              <w:t>1,0</w:t>
            </w:r>
          </w:p>
        </w:tc>
        <w:tc>
          <w:tcPr>
            <w:tcW w:w="1240" w:type="dxa"/>
            <w:tcBorders>
              <w:top w:val="nil"/>
              <w:left w:val="nil"/>
              <w:bottom w:val="nil"/>
              <w:right w:val="nil"/>
            </w:tcBorders>
            <w:tcMar>
              <w:top w:w="100" w:type="dxa"/>
              <w:left w:w="43" w:type="dxa"/>
              <w:bottom w:w="43" w:type="dxa"/>
              <w:right w:w="43" w:type="dxa"/>
            </w:tcMar>
            <w:vAlign w:val="bottom"/>
          </w:tcPr>
          <w:p w14:paraId="30D222AF" w14:textId="77777777" w:rsidR="0062115A" w:rsidRPr="00DE1073" w:rsidRDefault="003823F2" w:rsidP="00DE1073">
            <w:r w:rsidRPr="00DE1073">
              <w:t>1,0</w:t>
            </w:r>
          </w:p>
        </w:tc>
      </w:tr>
      <w:tr w:rsidR="0062115A" w:rsidRPr="00DE1073" w14:paraId="0CC921DA"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70CDD2A" w14:textId="77777777" w:rsidR="0062115A" w:rsidRPr="00DE1073" w:rsidRDefault="003823F2" w:rsidP="00DE1073">
            <w:r w:rsidRPr="00DE1073">
              <w:tab/>
              <w:t>BNP</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638D41AA" w14:textId="77777777" w:rsidR="0062115A" w:rsidRPr="00DE1073" w:rsidRDefault="003823F2" w:rsidP="00DE1073">
            <w:r w:rsidRPr="00DE1073">
              <w:t>3,3</w:t>
            </w:r>
          </w:p>
        </w:tc>
        <w:tc>
          <w:tcPr>
            <w:tcW w:w="1240" w:type="dxa"/>
            <w:tcBorders>
              <w:top w:val="nil"/>
              <w:left w:val="nil"/>
              <w:bottom w:val="nil"/>
              <w:right w:val="nil"/>
            </w:tcBorders>
            <w:tcMar>
              <w:top w:w="100" w:type="dxa"/>
              <w:left w:w="43" w:type="dxa"/>
              <w:bottom w:w="43" w:type="dxa"/>
              <w:right w:w="43" w:type="dxa"/>
            </w:tcMar>
            <w:vAlign w:val="bottom"/>
          </w:tcPr>
          <w:p w14:paraId="3D1CF372" w14:textId="77777777" w:rsidR="0062115A" w:rsidRPr="00DE1073" w:rsidRDefault="003823F2" w:rsidP="00DE1073">
            <w:r w:rsidRPr="00DE1073">
              <w:t>1,3</w:t>
            </w:r>
          </w:p>
        </w:tc>
        <w:tc>
          <w:tcPr>
            <w:tcW w:w="1240" w:type="dxa"/>
            <w:tcBorders>
              <w:top w:val="nil"/>
              <w:left w:val="nil"/>
              <w:bottom w:val="nil"/>
              <w:right w:val="nil"/>
            </w:tcBorders>
            <w:tcMar>
              <w:top w:w="100" w:type="dxa"/>
              <w:left w:w="43" w:type="dxa"/>
              <w:bottom w:w="43" w:type="dxa"/>
              <w:right w:w="43" w:type="dxa"/>
            </w:tcMar>
            <w:vAlign w:val="bottom"/>
          </w:tcPr>
          <w:p w14:paraId="1AB42A58" w14:textId="77777777" w:rsidR="0062115A" w:rsidRPr="00DE1073" w:rsidRDefault="003823F2" w:rsidP="00DE1073">
            <w:r w:rsidRPr="00DE1073">
              <w:t>1,2</w:t>
            </w:r>
          </w:p>
        </w:tc>
      </w:tr>
      <w:tr w:rsidR="0062115A" w:rsidRPr="00DE1073" w14:paraId="3D62CC09"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B245E4C" w14:textId="77777777" w:rsidR="0062115A" w:rsidRPr="00DE1073" w:rsidRDefault="003823F2" w:rsidP="00DE1073">
            <w:r w:rsidRPr="00D10D15">
              <w:rPr>
                <w:rStyle w:val="kursiv"/>
              </w:rPr>
              <w:t>Etterspørsel</w:t>
            </w:r>
          </w:p>
        </w:tc>
        <w:tc>
          <w:tcPr>
            <w:tcW w:w="1240" w:type="dxa"/>
            <w:tcBorders>
              <w:top w:val="nil"/>
              <w:left w:val="nil"/>
              <w:bottom w:val="nil"/>
              <w:right w:val="nil"/>
            </w:tcBorders>
            <w:tcMar>
              <w:top w:w="100" w:type="dxa"/>
              <w:left w:w="43" w:type="dxa"/>
              <w:bottom w:w="43" w:type="dxa"/>
              <w:right w:w="43" w:type="dxa"/>
            </w:tcMar>
            <w:vAlign w:val="bottom"/>
          </w:tcPr>
          <w:p w14:paraId="5D4242A1"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5202FD18"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57B45D0E" w14:textId="77777777" w:rsidR="0062115A" w:rsidRPr="00DE1073" w:rsidRDefault="0062115A" w:rsidP="00DE1073"/>
        </w:tc>
      </w:tr>
      <w:tr w:rsidR="0062115A" w:rsidRPr="00DE1073" w14:paraId="69BE2C72"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23A48F8" w14:textId="77777777" w:rsidR="0062115A" w:rsidRPr="00DE1073" w:rsidRDefault="003823F2" w:rsidP="00DE1073">
            <w:r w:rsidRPr="00DE1073">
              <w:lastRenderedPageBreak/>
              <w:tab/>
              <w:t>Privat konsum</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610E0172" w14:textId="77777777" w:rsidR="0062115A" w:rsidRPr="00DE1073" w:rsidRDefault="003823F2" w:rsidP="00DE1073">
            <w:r w:rsidRPr="00DE1073">
              <w:t>6,8</w:t>
            </w:r>
          </w:p>
        </w:tc>
        <w:tc>
          <w:tcPr>
            <w:tcW w:w="1240" w:type="dxa"/>
            <w:tcBorders>
              <w:top w:val="nil"/>
              <w:left w:val="nil"/>
              <w:bottom w:val="nil"/>
              <w:right w:val="nil"/>
            </w:tcBorders>
            <w:tcMar>
              <w:top w:w="100" w:type="dxa"/>
              <w:left w:w="43" w:type="dxa"/>
              <w:bottom w:w="43" w:type="dxa"/>
              <w:right w:w="43" w:type="dxa"/>
            </w:tcMar>
            <w:vAlign w:val="bottom"/>
          </w:tcPr>
          <w:p w14:paraId="715A6AD2" w14:textId="77777777" w:rsidR="0062115A" w:rsidRPr="00DE1073" w:rsidRDefault="003823F2" w:rsidP="00DE1073">
            <w:r w:rsidRPr="00DE1073">
              <w:t>-0,4</w:t>
            </w:r>
          </w:p>
        </w:tc>
        <w:tc>
          <w:tcPr>
            <w:tcW w:w="1240" w:type="dxa"/>
            <w:tcBorders>
              <w:top w:val="nil"/>
              <w:left w:val="nil"/>
              <w:bottom w:val="nil"/>
              <w:right w:val="nil"/>
            </w:tcBorders>
            <w:tcMar>
              <w:top w:w="100" w:type="dxa"/>
              <w:left w:w="43" w:type="dxa"/>
              <w:bottom w:w="43" w:type="dxa"/>
              <w:right w:w="43" w:type="dxa"/>
            </w:tcMar>
            <w:vAlign w:val="bottom"/>
          </w:tcPr>
          <w:p w14:paraId="34C0F685" w14:textId="77777777" w:rsidR="0062115A" w:rsidRPr="00DE1073" w:rsidRDefault="003823F2" w:rsidP="00DE1073">
            <w:r w:rsidRPr="00DE1073">
              <w:t>0,7</w:t>
            </w:r>
          </w:p>
        </w:tc>
      </w:tr>
      <w:tr w:rsidR="0062115A" w:rsidRPr="00DE1073" w14:paraId="3F289C2D"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3FBC1357" w14:textId="77777777" w:rsidR="0062115A" w:rsidRPr="00DE1073" w:rsidRDefault="003823F2" w:rsidP="00DE1073">
            <w:r w:rsidRPr="00DE1073">
              <w:tab/>
              <w:t>Offentlig konsum</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2D3EC919" w14:textId="77777777" w:rsidR="0062115A" w:rsidRPr="00DE1073" w:rsidRDefault="003823F2" w:rsidP="00DE1073">
            <w:r w:rsidRPr="00DE1073">
              <w:t>0,1</w:t>
            </w:r>
          </w:p>
        </w:tc>
        <w:tc>
          <w:tcPr>
            <w:tcW w:w="1240" w:type="dxa"/>
            <w:tcBorders>
              <w:top w:val="nil"/>
              <w:left w:val="nil"/>
              <w:bottom w:val="nil"/>
              <w:right w:val="nil"/>
            </w:tcBorders>
            <w:tcMar>
              <w:top w:w="100" w:type="dxa"/>
              <w:left w:w="43" w:type="dxa"/>
              <w:bottom w:w="43" w:type="dxa"/>
              <w:right w:w="43" w:type="dxa"/>
            </w:tcMar>
            <w:vAlign w:val="bottom"/>
          </w:tcPr>
          <w:p w14:paraId="5CB58B6A" w14:textId="77777777" w:rsidR="0062115A" w:rsidRPr="00DE1073" w:rsidRDefault="003823F2" w:rsidP="00DE1073">
            <w:r w:rsidRPr="00DE1073">
              <w:t>1,4</w:t>
            </w:r>
          </w:p>
        </w:tc>
        <w:tc>
          <w:tcPr>
            <w:tcW w:w="1240" w:type="dxa"/>
            <w:tcBorders>
              <w:top w:val="nil"/>
              <w:left w:val="nil"/>
              <w:bottom w:val="nil"/>
              <w:right w:val="nil"/>
            </w:tcBorders>
            <w:tcMar>
              <w:top w:w="100" w:type="dxa"/>
              <w:left w:w="43" w:type="dxa"/>
              <w:bottom w:w="43" w:type="dxa"/>
              <w:right w:w="43" w:type="dxa"/>
            </w:tcMar>
            <w:vAlign w:val="bottom"/>
          </w:tcPr>
          <w:p w14:paraId="3BB2385A" w14:textId="77777777" w:rsidR="0062115A" w:rsidRPr="00DE1073" w:rsidRDefault="003823F2" w:rsidP="00DE1073">
            <w:r w:rsidRPr="00DE1073">
              <w:t>-</w:t>
            </w:r>
          </w:p>
        </w:tc>
      </w:tr>
      <w:tr w:rsidR="0062115A" w:rsidRPr="00DE1073" w14:paraId="56721DE8"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3FC4F21" w14:textId="77777777" w:rsidR="0062115A" w:rsidRPr="00DE1073" w:rsidRDefault="003823F2" w:rsidP="00DE1073">
            <w:r w:rsidRPr="00DE1073">
              <w:tab/>
              <w:t>Bedriftsinvesteringer, fastlandsforetak</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5174643A" w14:textId="77777777" w:rsidR="0062115A" w:rsidRPr="00DE1073" w:rsidRDefault="003823F2" w:rsidP="00DE1073">
            <w:r w:rsidRPr="00DE1073">
              <w:t>14,5</w:t>
            </w:r>
          </w:p>
        </w:tc>
        <w:tc>
          <w:tcPr>
            <w:tcW w:w="1240" w:type="dxa"/>
            <w:tcBorders>
              <w:top w:val="nil"/>
              <w:left w:val="nil"/>
              <w:bottom w:val="nil"/>
              <w:right w:val="nil"/>
            </w:tcBorders>
            <w:tcMar>
              <w:top w:w="100" w:type="dxa"/>
              <w:left w:w="43" w:type="dxa"/>
              <w:bottom w:w="43" w:type="dxa"/>
              <w:right w:w="43" w:type="dxa"/>
            </w:tcMar>
            <w:vAlign w:val="bottom"/>
          </w:tcPr>
          <w:p w14:paraId="7935EA98" w14:textId="77777777" w:rsidR="0062115A" w:rsidRPr="00DE1073" w:rsidRDefault="003823F2" w:rsidP="00DE1073">
            <w:r w:rsidRPr="00DE1073">
              <w:t>0,6</w:t>
            </w:r>
          </w:p>
        </w:tc>
        <w:tc>
          <w:tcPr>
            <w:tcW w:w="1240" w:type="dxa"/>
            <w:tcBorders>
              <w:top w:val="nil"/>
              <w:left w:val="nil"/>
              <w:bottom w:val="nil"/>
              <w:right w:val="nil"/>
            </w:tcBorders>
            <w:tcMar>
              <w:top w:w="100" w:type="dxa"/>
              <w:left w:w="43" w:type="dxa"/>
              <w:bottom w:w="43" w:type="dxa"/>
              <w:right w:w="43" w:type="dxa"/>
            </w:tcMar>
            <w:vAlign w:val="bottom"/>
          </w:tcPr>
          <w:p w14:paraId="2475CE25" w14:textId="77777777" w:rsidR="0062115A" w:rsidRPr="00DE1073" w:rsidRDefault="003823F2" w:rsidP="00DE1073">
            <w:r w:rsidRPr="00DE1073">
              <w:t>2,0</w:t>
            </w:r>
          </w:p>
        </w:tc>
      </w:tr>
      <w:tr w:rsidR="0062115A" w:rsidRPr="00DE1073" w14:paraId="6D45AD39"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72F23D85" w14:textId="77777777" w:rsidR="0062115A" w:rsidRPr="00DE1073" w:rsidRDefault="003823F2" w:rsidP="00DE1073">
            <w:r w:rsidRPr="00DE1073">
              <w:tab/>
              <w:t>Boliginvesteringer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522F1B44" w14:textId="77777777" w:rsidR="0062115A" w:rsidRPr="00DE1073" w:rsidRDefault="003823F2" w:rsidP="00DE1073">
            <w:r w:rsidRPr="00DE1073">
              <w:t>-1,4</w:t>
            </w:r>
          </w:p>
        </w:tc>
        <w:tc>
          <w:tcPr>
            <w:tcW w:w="1240" w:type="dxa"/>
            <w:tcBorders>
              <w:top w:val="nil"/>
              <w:left w:val="nil"/>
              <w:bottom w:val="nil"/>
              <w:right w:val="nil"/>
            </w:tcBorders>
            <w:tcMar>
              <w:top w:w="100" w:type="dxa"/>
              <w:left w:w="43" w:type="dxa"/>
              <w:bottom w:w="43" w:type="dxa"/>
              <w:right w:w="43" w:type="dxa"/>
            </w:tcMar>
            <w:vAlign w:val="bottom"/>
          </w:tcPr>
          <w:p w14:paraId="7435D498" w14:textId="77777777" w:rsidR="0062115A" w:rsidRPr="00DE1073" w:rsidRDefault="003823F2" w:rsidP="00DE1073">
            <w:r w:rsidRPr="00DE1073">
              <w:t>-5,3</w:t>
            </w:r>
          </w:p>
        </w:tc>
        <w:tc>
          <w:tcPr>
            <w:tcW w:w="1240" w:type="dxa"/>
            <w:tcBorders>
              <w:top w:val="nil"/>
              <w:left w:val="nil"/>
              <w:bottom w:val="nil"/>
              <w:right w:val="nil"/>
            </w:tcBorders>
            <w:tcMar>
              <w:top w:w="100" w:type="dxa"/>
              <w:left w:w="43" w:type="dxa"/>
              <w:bottom w:w="43" w:type="dxa"/>
              <w:right w:w="43" w:type="dxa"/>
            </w:tcMar>
            <w:vAlign w:val="bottom"/>
          </w:tcPr>
          <w:p w14:paraId="5029C3B4" w14:textId="77777777" w:rsidR="0062115A" w:rsidRPr="00DE1073" w:rsidRDefault="003823F2" w:rsidP="00DE1073">
            <w:r w:rsidRPr="00DE1073">
              <w:t>-2,1</w:t>
            </w:r>
          </w:p>
        </w:tc>
      </w:tr>
      <w:tr w:rsidR="0062115A" w:rsidRPr="00DE1073" w14:paraId="3590B61B"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251365EF" w14:textId="77777777" w:rsidR="0062115A" w:rsidRPr="00DE1073" w:rsidRDefault="003823F2" w:rsidP="00DE1073">
            <w:r w:rsidRPr="00DE1073">
              <w:tab/>
              <w:t>Petroleumsinvesteringer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743A4FF9" w14:textId="77777777" w:rsidR="0062115A" w:rsidRPr="00DE1073" w:rsidRDefault="003823F2" w:rsidP="00DE1073">
            <w:r w:rsidRPr="00DE1073">
              <w:t>-5,5</w:t>
            </w:r>
          </w:p>
        </w:tc>
        <w:tc>
          <w:tcPr>
            <w:tcW w:w="1240" w:type="dxa"/>
            <w:tcBorders>
              <w:top w:val="nil"/>
              <w:left w:val="nil"/>
              <w:bottom w:val="nil"/>
              <w:right w:val="nil"/>
            </w:tcBorders>
            <w:tcMar>
              <w:top w:w="100" w:type="dxa"/>
              <w:left w:w="43" w:type="dxa"/>
              <w:bottom w:w="43" w:type="dxa"/>
              <w:right w:w="43" w:type="dxa"/>
            </w:tcMar>
            <w:vAlign w:val="bottom"/>
          </w:tcPr>
          <w:p w14:paraId="7C1AEE9A" w14:textId="77777777" w:rsidR="0062115A" w:rsidRPr="00DE1073" w:rsidRDefault="003823F2" w:rsidP="00DE1073">
            <w:r w:rsidRPr="00DE1073">
              <w:t>3,0</w:t>
            </w:r>
          </w:p>
        </w:tc>
        <w:tc>
          <w:tcPr>
            <w:tcW w:w="1240" w:type="dxa"/>
            <w:tcBorders>
              <w:top w:val="nil"/>
              <w:left w:val="nil"/>
              <w:bottom w:val="nil"/>
              <w:right w:val="nil"/>
            </w:tcBorders>
            <w:tcMar>
              <w:top w:w="100" w:type="dxa"/>
              <w:left w:w="43" w:type="dxa"/>
              <w:bottom w:w="43" w:type="dxa"/>
              <w:right w:w="43" w:type="dxa"/>
            </w:tcMar>
            <w:vAlign w:val="bottom"/>
          </w:tcPr>
          <w:p w14:paraId="3040808F" w14:textId="77777777" w:rsidR="0062115A" w:rsidRPr="00DE1073" w:rsidRDefault="003823F2" w:rsidP="00DE1073">
            <w:r w:rsidRPr="00DE1073">
              <w:t>4,0</w:t>
            </w:r>
          </w:p>
        </w:tc>
      </w:tr>
      <w:tr w:rsidR="0062115A" w:rsidRPr="00DE1073" w14:paraId="1E239518"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0BA70094" w14:textId="77777777" w:rsidR="0062115A" w:rsidRPr="00DE1073" w:rsidRDefault="003823F2" w:rsidP="00DE1073">
            <w:r w:rsidRPr="00DE1073">
              <w:tab/>
              <w:t>Offentlige investeringer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20CDEE48" w14:textId="77777777" w:rsidR="0062115A" w:rsidRPr="00DE1073" w:rsidRDefault="003823F2" w:rsidP="00DE1073">
            <w:r w:rsidRPr="00DE1073">
              <w:t>0,9</w:t>
            </w:r>
          </w:p>
        </w:tc>
        <w:tc>
          <w:tcPr>
            <w:tcW w:w="1240" w:type="dxa"/>
            <w:tcBorders>
              <w:top w:val="nil"/>
              <w:left w:val="nil"/>
              <w:bottom w:val="nil"/>
              <w:right w:val="nil"/>
            </w:tcBorders>
            <w:tcMar>
              <w:top w:w="100" w:type="dxa"/>
              <w:left w:w="43" w:type="dxa"/>
              <w:bottom w:w="43" w:type="dxa"/>
              <w:right w:w="43" w:type="dxa"/>
            </w:tcMar>
            <w:vAlign w:val="bottom"/>
          </w:tcPr>
          <w:p w14:paraId="173B02B2" w14:textId="77777777" w:rsidR="0062115A" w:rsidRPr="00DE1073" w:rsidRDefault="003823F2" w:rsidP="00DE1073">
            <w:r w:rsidRPr="00DE1073">
              <w:t>1,2</w:t>
            </w:r>
          </w:p>
        </w:tc>
        <w:tc>
          <w:tcPr>
            <w:tcW w:w="1240" w:type="dxa"/>
            <w:tcBorders>
              <w:top w:val="nil"/>
              <w:left w:val="nil"/>
              <w:bottom w:val="nil"/>
              <w:right w:val="nil"/>
            </w:tcBorders>
            <w:tcMar>
              <w:top w:w="100" w:type="dxa"/>
              <w:left w:w="43" w:type="dxa"/>
              <w:bottom w:w="43" w:type="dxa"/>
              <w:right w:w="43" w:type="dxa"/>
            </w:tcMar>
            <w:vAlign w:val="bottom"/>
          </w:tcPr>
          <w:p w14:paraId="4DE32587" w14:textId="77777777" w:rsidR="0062115A" w:rsidRPr="00DE1073" w:rsidRDefault="003823F2" w:rsidP="00DE1073">
            <w:r w:rsidRPr="00DE1073">
              <w:t>-</w:t>
            </w:r>
          </w:p>
        </w:tc>
      </w:tr>
      <w:tr w:rsidR="0062115A" w:rsidRPr="00DE1073" w14:paraId="2546CD1C"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561B8685" w14:textId="77777777" w:rsidR="0062115A" w:rsidRPr="00DE1073" w:rsidRDefault="003823F2" w:rsidP="00DE1073">
            <w:r w:rsidRPr="00D10D15">
              <w:rPr>
                <w:rStyle w:val="kursiv"/>
              </w:rPr>
              <w:t>Arbeidsmarkedet</w:t>
            </w:r>
          </w:p>
        </w:tc>
        <w:tc>
          <w:tcPr>
            <w:tcW w:w="1240" w:type="dxa"/>
            <w:tcBorders>
              <w:top w:val="nil"/>
              <w:left w:val="nil"/>
              <w:bottom w:val="nil"/>
              <w:right w:val="nil"/>
            </w:tcBorders>
            <w:tcMar>
              <w:top w:w="100" w:type="dxa"/>
              <w:left w:w="43" w:type="dxa"/>
              <w:bottom w:w="43" w:type="dxa"/>
              <w:right w:w="43" w:type="dxa"/>
            </w:tcMar>
            <w:vAlign w:val="bottom"/>
          </w:tcPr>
          <w:p w14:paraId="79047D1F"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3C41022D"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24FD5230" w14:textId="77777777" w:rsidR="0062115A" w:rsidRPr="00DE1073" w:rsidRDefault="0062115A" w:rsidP="00DE1073"/>
        </w:tc>
      </w:tr>
      <w:tr w:rsidR="0062115A" w:rsidRPr="00DE1073" w14:paraId="0E49EECF"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28378490" w14:textId="77777777" w:rsidR="0062115A" w:rsidRPr="00DE1073" w:rsidRDefault="003823F2" w:rsidP="00DE1073">
            <w:r w:rsidRPr="00DE1073">
              <w:tab/>
              <w:t>Sysselsetting, vekst i personer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74E55689" w14:textId="77777777" w:rsidR="0062115A" w:rsidRPr="00DE1073" w:rsidRDefault="003823F2" w:rsidP="00DE1073">
            <w:r w:rsidRPr="00DE1073">
              <w:t>3,9</w:t>
            </w:r>
          </w:p>
        </w:tc>
        <w:tc>
          <w:tcPr>
            <w:tcW w:w="1240" w:type="dxa"/>
            <w:tcBorders>
              <w:top w:val="nil"/>
              <w:left w:val="nil"/>
              <w:bottom w:val="nil"/>
              <w:right w:val="nil"/>
            </w:tcBorders>
            <w:tcMar>
              <w:top w:w="100" w:type="dxa"/>
              <w:left w:w="43" w:type="dxa"/>
              <w:bottom w:w="43" w:type="dxa"/>
              <w:right w:w="43" w:type="dxa"/>
            </w:tcMar>
            <w:vAlign w:val="bottom"/>
          </w:tcPr>
          <w:p w14:paraId="1D35B7E3" w14:textId="77777777" w:rsidR="0062115A" w:rsidRPr="00DE1073" w:rsidRDefault="003823F2" w:rsidP="00DE1073">
            <w:r w:rsidRPr="00DE1073">
              <w:t>0,8</w:t>
            </w:r>
          </w:p>
        </w:tc>
        <w:tc>
          <w:tcPr>
            <w:tcW w:w="1240" w:type="dxa"/>
            <w:tcBorders>
              <w:top w:val="nil"/>
              <w:left w:val="nil"/>
              <w:bottom w:val="nil"/>
              <w:right w:val="nil"/>
            </w:tcBorders>
            <w:tcMar>
              <w:top w:w="100" w:type="dxa"/>
              <w:left w:w="43" w:type="dxa"/>
              <w:bottom w:w="43" w:type="dxa"/>
              <w:right w:w="43" w:type="dxa"/>
            </w:tcMar>
            <w:vAlign w:val="bottom"/>
          </w:tcPr>
          <w:p w14:paraId="30DC4B85" w14:textId="77777777" w:rsidR="0062115A" w:rsidRPr="00DE1073" w:rsidRDefault="003823F2" w:rsidP="00DE1073">
            <w:r w:rsidRPr="00DE1073">
              <w:t>0,2</w:t>
            </w:r>
          </w:p>
        </w:tc>
      </w:tr>
      <w:tr w:rsidR="0062115A" w:rsidRPr="00DE1073" w14:paraId="10830472"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455B253C" w14:textId="77777777" w:rsidR="0062115A" w:rsidRPr="00DE1073" w:rsidRDefault="003823F2" w:rsidP="00DE1073">
            <w:r w:rsidRPr="00DE1073">
              <w:tab/>
              <w:t>Arbeidsledighetsrate, AKU (nivå)</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54B044D0" w14:textId="77777777" w:rsidR="0062115A" w:rsidRPr="00DE1073" w:rsidRDefault="003823F2" w:rsidP="00DE1073">
            <w:r w:rsidRPr="00DE1073">
              <w:t>3,2</w:t>
            </w:r>
          </w:p>
        </w:tc>
        <w:tc>
          <w:tcPr>
            <w:tcW w:w="1240" w:type="dxa"/>
            <w:tcBorders>
              <w:top w:val="nil"/>
              <w:left w:val="nil"/>
              <w:bottom w:val="nil"/>
              <w:right w:val="nil"/>
            </w:tcBorders>
            <w:tcMar>
              <w:top w:w="100" w:type="dxa"/>
              <w:left w:w="43" w:type="dxa"/>
              <w:bottom w:w="43" w:type="dxa"/>
              <w:right w:w="43" w:type="dxa"/>
            </w:tcMar>
            <w:vAlign w:val="bottom"/>
          </w:tcPr>
          <w:p w14:paraId="094CCD7C" w14:textId="77777777" w:rsidR="0062115A" w:rsidRPr="00DE1073" w:rsidRDefault="003823F2" w:rsidP="00DE1073">
            <w:r w:rsidRPr="00DE1073">
              <w:t>3,6</w:t>
            </w:r>
          </w:p>
        </w:tc>
        <w:tc>
          <w:tcPr>
            <w:tcW w:w="1240" w:type="dxa"/>
            <w:tcBorders>
              <w:top w:val="nil"/>
              <w:left w:val="nil"/>
              <w:bottom w:val="nil"/>
              <w:right w:val="nil"/>
            </w:tcBorders>
            <w:tcMar>
              <w:top w:w="100" w:type="dxa"/>
              <w:left w:w="43" w:type="dxa"/>
              <w:bottom w:w="43" w:type="dxa"/>
              <w:right w:w="43" w:type="dxa"/>
            </w:tcMar>
            <w:vAlign w:val="bottom"/>
          </w:tcPr>
          <w:p w14:paraId="6273D36E" w14:textId="77777777" w:rsidR="0062115A" w:rsidRPr="00DE1073" w:rsidRDefault="003823F2" w:rsidP="00DE1073">
            <w:r w:rsidRPr="00DE1073">
              <w:t>3,7</w:t>
            </w:r>
          </w:p>
        </w:tc>
      </w:tr>
      <w:tr w:rsidR="0062115A" w:rsidRPr="00DE1073" w14:paraId="115B3340"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0D4E48F5" w14:textId="77777777" w:rsidR="0062115A" w:rsidRPr="00DE1073" w:rsidRDefault="003823F2" w:rsidP="00DE1073">
            <w:r w:rsidRPr="00DE1073">
              <w:tab/>
              <w:t>Arbeidsledighetsrate, registrert (nivå)</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0F5193AF" w14:textId="77777777" w:rsidR="0062115A" w:rsidRPr="00DE1073" w:rsidRDefault="003823F2" w:rsidP="00DE1073">
            <w:r w:rsidRPr="00DE1073">
              <w:t>1,8</w:t>
            </w:r>
          </w:p>
        </w:tc>
        <w:tc>
          <w:tcPr>
            <w:tcW w:w="1240" w:type="dxa"/>
            <w:tcBorders>
              <w:top w:val="nil"/>
              <w:left w:val="nil"/>
              <w:bottom w:val="nil"/>
              <w:right w:val="nil"/>
            </w:tcBorders>
            <w:tcMar>
              <w:top w:w="100" w:type="dxa"/>
              <w:left w:w="43" w:type="dxa"/>
              <w:bottom w:w="43" w:type="dxa"/>
              <w:right w:w="43" w:type="dxa"/>
            </w:tcMar>
            <w:vAlign w:val="bottom"/>
          </w:tcPr>
          <w:p w14:paraId="479B4849" w14:textId="77777777" w:rsidR="0062115A" w:rsidRPr="00DE1073" w:rsidRDefault="003823F2" w:rsidP="00DE1073">
            <w:r w:rsidRPr="00DE1073">
              <w:t>1,8</w:t>
            </w:r>
          </w:p>
        </w:tc>
        <w:tc>
          <w:tcPr>
            <w:tcW w:w="1240" w:type="dxa"/>
            <w:tcBorders>
              <w:top w:val="nil"/>
              <w:left w:val="nil"/>
              <w:bottom w:val="nil"/>
              <w:right w:val="nil"/>
            </w:tcBorders>
            <w:tcMar>
              <w:top w:w="100" w:type="dxa"/>
              <w:left w:w="43" w:type="dxa"/>
              <w:bottom w:w="43" w:type="dxa"/>
              <w:right w:w="43" w:type="dxa"/>
            </w:tcMar>
            <w:vAlign w:val="bottom"/>
          </w:tcPr>
          <w:p w14:paraId="2B30FCB3" w14:textId="77777777" w:rsidR="0062115A" w:rsidRPr="00DE1073" w:rsidRDefault="003823F2" w:rsidP="00DE1073">
            <w:r w:rsidRPr="00DE1073">
              <w:t>2,0</w:t>
            </w:r>
          </w:p>
        </w:tc>
      </w:tr>
      <w:tr w:rsidR="0062115A" w:rsidRPr="00DE1073" w14:paraId="180DDC54"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72C9D804" w14:textId="77777777" w:rsidR="0062115A" w:rsidRPr="00DE1073" w:rsidRDefault="003823F2" w:rsidP="00DE1073">
            <w:r w:rsidRPr="00D10D15">
              <w:rPr>
                <w:rStyle w:val="kursiv"/>
              </w:rPr>
              <w:t>Priser og lønninger. Prosentvis endring fra året før</w:t>
            </w:r>
          </w:p>
        </w:tc>
        <w:tc>
          <w:tcPr>
            <w:tcW w:w="1240" w:type="dxa"/>
            <w:tcBorders>
              <w:top w:val="nil"/>
              <w:left w:val="nil"/>
              <w:bottom w:val="nil"/>
              <w:right w:val="nil"/>
            </w:tcBorders>
            <w:tcMar>
              <w:top w:w="100" w:type="dxa"/>
              <w:left w:w="43" w:type="dxa"/>
              <w:bottom w:w="43" w:type="dxa"/>
              <w:right w:w="43" w:type="dxa"/>
            </w:tcMar>
            <w:vAlign w:val="bottom"/>
          </w:tcPr>
          <w:p w14:paraId="44711361"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410148E1"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6955B501" w14:textId="77777777" w:rsidR="0062115A" w:rsidRPr="00DE1073" w:rsidRDefault="0062115A" w:rsidP="00DE1073"/>
        </w:tc>
      </w:tr>
      <w:tr w:rsidR="0062115A" w:rsidRPr="00DE1073" w14:paraId="21F25E05"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66CA4ABF" w14:textId="77777777" w:rsidR="0062115A" w:rsidRPr="00DE1073" w:rsidRDefault="003823F2" w:rsidP="00DE1073">
            <w:r w:rsidRPr="00DE1073">
              <w:tab/>
              <w:t>Årslønn</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79A25F1E" w14:textId="77777777" w:rsidR="0062115A" w:rsidRPr="00DE1073" w:rsidRDefault="003823F2" w:rsidP="00DE1073">
            <w:r w:rsidRPr="00DE1073">
              <w:t xml:space="preserve">4,3 </w:t>
            </w:r>
          </w:p>
        </w:tc>
        <w:tc>
          <w:tcPr>
            <w:tcW w:w="1240" w:type="dxa"/>
            <w:tcBorders>
              <w:top w:val="nil"/>
              <w:left w:val="nil"/>
              <w:bottom w:val="nil"/>
              <w:right w:val="nil"/>
            </w:tcBorders>
            <w:tcMar>
              <w:top w:w="100" w:type="dxa"/>
              <w:left w:w="43" w:type="dxa"/>
              <w:bottom w:w="43" w:type="dxa"/>
              <w:right w:w="43" w:type="dxa"/>
            </w:tcMar>
            <w:vAlign w:val="bottom"/>
          </w:tcPr>
          <w:p w14:paraId="65280B04" w14:textId="77777777" w:rsidR="0062115A" w:rsidRPr="00DE1073" w:rsidRDefault="003823F2" w:rsidP="00DE1073">
            <w:r w:rsidRPr="00DE1073">
              <w:t>5 ¼</w:t>
            </w:r>
          </w:p>
        </w:tc>
        <w:tc>
          <w:tcPr>
            <w:tcW w:w="1240" w:type="dxa"/>
            <w:tcBorders>
              <w:top w:val="nil"/>
              <w:left w:val="nil"/>
              <w:bottom w:val="nil"/>
              <w:right w:val="nil"/>
            </w:tcBorders>
            <w:tcMar>
              <w:top w:w="100" w:type="dxa"/>
              <w:left w:w="43" w:type="dxa"/>
              <w:bottom w:w="43" w:type="dxa"/>
              <w:right w:w="43" w:type="dxa"/>
            </w:tcMar>
            <w:vAlign w:val="bottom"/>
          </w:tcPr>
          <w:p w14:paraId="4C3B81E0" w14:textId="77777777" w:rsidR="0062115A" w:rsidRPr="00DE1073" w:rsidRDefault="003823F2" w:rsidP="00DE1073">
            <w:r w:rsidRPr="00DE1073">
              <w:t>-</w:t>
            </w:r>
          </w:p>
        </w:tc>
      </w:tr>
      <w:tr w:rsidR="0062115A" w:rsidRPr="00DE1073" w14:paraId="105141B3"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6A0DB204" w14:textId="77777777" w:rsidR="0062115A" w:rsidRPr="00DE1073" w:rsidRDefault="003823F2" w:rsidP="00DE1073">
            <w:r w:rsidRPr="00DE1073">
              <w:tab/>
              <w:t>KPI</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2A73393E" w14:textId="77777777" w:rsidR="0062115A" w:rsidRPr="00DE1073" w:rsidRDefault="003823F2" w:rsidP="00DE1073">
            <w:r w:rsidRPr="00DE1073">
              <w:t>5,8</w:t>
            </w:r>
          </w:p>
        </w:tc>
        <w:tc>
          <w:tcPr>
            <w:tcW w:w="1240" w:type="dxa"/>
            <w:tcBorders>
              <w:top w:val="nil"/>
              <w:left w:val="nil"/>
              <w:bottom w:val="nil"/>
              <w:right w:val="nil"/>
            </w:tcBorders>
            <w:tcMar>
              <w:top w:w="100" w:type="dxa"/>
              <w:left w:w="43" w:type="dxa"/>
              <w:bottom w:w="43" w:type="dxa"/>
              <w:right w:w="43" w:type="dxa"/>
            </w:tcMar>
            <w:vAlign w:val="bottom"/>
          </w:tcPr>
          <w:p w14:paraId="2167C7AE" w14:textId="77777777" w:rsidR="0062115A" w:rsidRPr="00DE1073" w:rsidRDefault="003823F2" w:rsidP="00DE1073">
            <w:r w:rsidRPr="00DE1073">
              <w:t>5,4</w:t>
            </w:r>
          </w:p>
        </w:tc>
        <w:tc>
          <w:tcPr>
            <w:tcW w:w="1240" w:type="dxa"/>
            <w:tcBorders>
              <w:top w:val="nil"/>
              <w:left w:val="nil"/>
              <w:bottom w:val="nil"/>
              <w:right w:val="nil"/>
            </w:tcBorders>
            <w:tcMar>
              <w:top w:w="100" w:type="dxa"/>
              <w:left w:w="43" w:type="dxa"/>
              <w:bottom w:w="43" w:type="dxa"/>
              <w:right w:w="43" w:type="dxa"/>
            </w:tcMar>
            <w:vAlign w:val="bottom"/>
          </w:tcPr>
          <w:p w14:paraId="256434FB" w14:textId="77777777" w:rsidR="0062115A" w:rsidRPr="00DE1073" w:rsidRDefault="003823F2" w:rsidP="00DE1073">
            <w:r w:rsidRPr="00DE1073">
              <w:t>3,7</w:t>
            </w:r>
          </w:p>
        </w:tc>
      </w:tr>
      <w:tr w:rsidR="0062115A" w:rsidRPr="00DE1073" w14:paraId="04954B30"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8523291" w14:textId="77777777" w:rsidR="0062115A" w:rsidRPr="00DE1073" w:rsidRDefault="003823F2" w:rsidP="00DE1073">
            <w:r w:rsidRPr="00DE1073">
              <w:tab/>
              <w:t>KPI-JAE</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246AA38B" w14:textId="77777777" w:rsidR="0062115A" w:rsidRPr="00DE1073" w:rsidRDefault="003823F2" w:rsidP="00DE1073">
            <w:r w:rsidRPr="00DE1073">
              <w:t>3,9</w:t>
            </w:r>
          </w:p>
        </w:tc>
        <w:tc>
          <w:tcPr>
            <w:tcW w:w="1240" w:type="dxa"/>
            <w:tcBorders>
              <w:top w:val="nil"/>
              <w:left w:val="nil"/>
              <w:bottom w:val="nil"/>
              <w:right w:val="nil"/>
            </w:tcBorders>
            <w:tcMar>
              <w:top w:w="100" w:type="dxa"/>
              <w:left w:w="43" w:type="dxa"/>
              <w:bottom w:w="43" w:type="dxa"/>
              <w:right w:w="43" w:type="dxa"/>
            </w:tcMar>
            <w:vAlign w:val="bottom"/>
          </w:tcPr>
          <w:p w14:paraId="2A10CE2F" w14:textId="77777777" w:rsidR="0062115A" w:rsidRPr="00DE1073" w:rsidRDefault="003823F2" w:rsidP="00DE1073">
            <w:r w:rsidRPr="00DE1073">
              <w:t>5,8</w:t>
            </w:r>
          </w:p>
        </w:tc>
        <w:tc>
          <w:tcPr>
            <w:tcW w:w="1240" w:type="dxa"/>
            <w:tcBorders>
              <w:top w:val="nil"/>
              <w:left w:val="nil"/>
              <w:bottom w:val="nil"/>
              <w:right w:val="nil"/>
            </w:tcBorders>
            <w:tcMar>
              <w:top w:w="100" w:type="dxa"/>
              <w:left w:w="43" w:type="dxa"/>
              <w:bottom w:w="43" w:type="dxa"/>
              <w:right w:w="43" w:type="dxa"/>
            </w:tcMar>
            <w:vAlign w:val="bottom"/>
          </w:tcPr>
          <w:p w14:paraId="61C2ADE0" w14:textId="77777777" w:rsidR="0062115A" w:rsidRPr="00DE1073" w:rsidRDefault="003823F2" w:rsidP="00DE1073">
            <w:r w:rsidRPr="00DE1073">
              <w:t>3,8</w:t>
            </w:r>
          </w:p>
        </w:tc>
      </w:tr>
      <w:tr w:rsidR="0062115A" w:rsidRPr="00DE1073" w14:paraId="37B9A201"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6E72179F" w14:textId="77777777" w:rsidR="0062115A" w:rsidRPr="00DE1073" w:rsidRDefault="003823F2" w:rsidP="00DE1073">
            <w:r w:rsidRPr="00D10D15">
              <w:rPr>
                <w:rStyle w:val="kursiv"/>
              </w:rPr>
              <w:t>Rente, valuta og oljepris. Prosentvis endring fra året før</w:t>
            </w:r>
          </w:p>
        </w:tc>
        <w:tc>
          <w:tcPr>
            <w:tcW w:w="1240" w:type="dxa"/>
            <w:tcBorders>
              <w:top w:val="nil"/>
              <w:left w:val="nil"/>
              <w:bottom w:val="nil"/>
              <w:right w:val="nil"/>
            </w:tcBorders>
            <w:tcMar>
              <w:top w:w="100" w:type="dxa"/>
              <w:left w:w="43" w:type="dxa"/>
              <w:bottom w:w="43" w:type="dxa"/>
              <w:right w:w="43" w:type="dxa"/>
            </w:tcMar>
            <w:vAlign w:val="bottom"/>
          </w:tcPr>
          <w:p w14:paraId="2A012EE4"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0A70ABAF"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1F771DA9" w14:textId="77777777" w:rsidR="0062115A" w:rsidRPr="00DE1073" w:rsidRDefault="0062115A" w:rsidP="00DE1073"/>
        </w:tc>
      </w:tr>
      <w:tr w:rsidR="0062115A" w:rsidRPr="00DE1073" w14:paraId="130B29D1"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6788D062" w14:textId="77777777" w:rsidR="0062115A" w:rsidRPr="00DE1073" w:rsidRDefault="003823F2" w:rsidP="00DE1073">
            <w:r w:rsidRPr="00DE1073">
              <w:tab/>
              <w:t>Tremåneders pengemarkedsrente, pst.</w:t>
            </w:r>
            <w:r w:rsidRPr="00D10D15">
              <w:rPr>
                <w:rStyle w:val="skrift-hevet"/>
              </w:rPr>
              <w:t>1</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06AF3F82" w14:textId="77777777" w:rsidR="0062115A" w:rsidRPr="00DE1073" w:rsidRDefault="003823F2" w:rsidP="00DE1073">
            <w:r w:rsidRPr="00DE1073">
              <w:t>2,1</w:t>
            </w:r>
          </w:p>
        </w:tc>
        <w:tc>
          <w:tcPr>
            <w:tcW w:w="1240" w:type="dxa"/>
            <w:tcBorders>
              <w:top w:val="nil"/>
              <w:left w:val="nil"/>
              <w:bottom w:val="nil"/>
              <w:right w:val="nil"/>
            </w:tcBorders>
            <w:tcMar>
              <w:top w:w="100" w:type="dxa"/>
              <w:left w:w="43" w:type="dxa"/>
              <w:bottom w:w="43" w:type="dxa"/>
              <w:right w:w="43" w:type="dxa"/>
            </w:tcMar>
            <w:vAlign w:val="bottom"/>
          </w:tcPr>
          <w:p w14:paraId="0C241407" w14:textId="77777777" w:rsidR="0062115A" w:rsidRPr="00DE1073" w:rsidRDefault="003823F2" w:rsidP="00DE1073">
            <w:r w:rsidRPr="00DE1073">
              <w:t>3,9</w:t>
            </w:r>
          </w:p>
        </w:tc>
        <w:tc>
          <w:tcPr>
            <w:tcW w:w="1240" w:type="dxa"/>
            <w:tcBorders>
              <w:top w:val="nil"/>
              <w:left w:val="nil"/>
              <w:bottom w:val="nil"/>
              <w:right w:val="nil"/>
            </w:tcBorders>
            <w:tcMar>
              <w:top w:w="100" w:type="dxa"/>
              <w:left w:w="43" w:type="dxa"/>
              <w:bottom w:w="43" w:type="dxa"/>
              <w:right w:w="43" w:type="dxa"/>
            </w:tcMar>
            <w:vAlign w:val="bottom"/>
          </w:tcPr>
          <w:p w14:paraId="5F21140D" w14:textId="77777777" w:rsidR="0062115A" w:rsidRPr="00DE1073" w:rsidRDefault="003823F2" w:rsidP="00DE1073">
            <w:r w:rsidRPr="00DE1073">
              <w:t>3,5</w:t>
            </w:r>
          </w:p>
        </w:tc>
      </w:tr>
      <w:tr w:rsidR="0062115A" w:rsidRPr="00DE1073" w14:paraId="3F421DCA"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2E4FEA67" w14:textId="77777777" w:rsidR="0062115A" w:rsidRPr="00DE1073" w:rsidRDefault="003823F2" w:rsidP="00DE1073">
            <w:r w:rsidRPr="00DE1073">
              <w:tab/>
              <w:t>Importveid kursindeks, årlig endring i pst.</w:t>
            </w:r>
            <w:r w:rsidRPr="00D10D15">
              <w:rPr>
                <w:rStyle w:val="skrift-hevet"/>
              </w:rPr>
              <w:t>2</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4AE04317" w14:textId="77777777" w:rsidR="0062115A" w:rsidRPr="00DE1073" w:rsidRDefault="003823F2" w:rsidP="00DE1073">
            <w:r w:rsidRPr="00DE1073">
              <w:t>1,2</w:t>
            </w:r>
          </w:p>
        </w:tc>
        <w:tc>
          <w:tcPr>
            <w:tcW w:w="1240" w:type="dxa"/>
            <w:tcBorders>
              <w:top w:val="nil"/>
              <w:left w:val="nil"/>
              <w:bottom w:val="nil"/>
              <w:right w:val="nil"/>
            </w:tcBorders>
            <w:tcMar>
              <w:top w:w="100" w:type="dxa"/>
              <w:left w:w="43" w:type="dxa"/>
              <w:bottom w:w="43" w:type="dxa"/>
              <w:right w:w="43" w:type="dxa"/>
            </w:tcMar>
            <w:vAlign w:val="bottom"/>
          </w:tcPr>
          <w:p w14:paraId="187AA2BF" w14:textId="77777777" w:rsidR="0062115A" w:rsidRPr="00DE1073" w:rsidRDefault="003823F2" w:rsidP="00DE1073">
            <w:r w:rsidRPr="00DE1073">
              <w:t>8,2</w:t>
            </w:r>
          </w:p>
        </w:tc>
        <w:tc>
          <w:tcPr>
            <w:tcW w:w="1240" w:type="dxa"/>
            <w:tcBorders>
              <w:top w:val="nil"/>
              <w:left w:val="nil"/>
              <w:bottom w:val="nil"/>
              <w:right w:val="nil"/>
            </w:tcBorders>
            <w:tcMar>
              <w:top w:w="100" w:type="dxa"/>
              <w:left w:w="43" w:type="dxa"/>
              <w:bottom w:w="43" w:type="dxa"/>
              <w:right w:w="43" w:type="dxa"/>
            </w:tcMar>
            <w:vAlign w:val="bottom"/>
          </w:tcPr>
          <w:p w14:paraId="33C2479D" w14:textId="77777777" w:rsidR="0062115A" w:rsidRPr="00DE1073" w:rsidRDefault="003823F2" w:rsidP="00DE1073">
            <w:r w:rsidRPr="00DE1073">
              <w:t>0,9</w:t>
            </w:r>
          </w:p>
        </w:tc>
      </w:tr>
      <w:tr w:rsidR="0062115A" w:rsidRPr="00DE1073" w14:paraId="0CFDF0F9"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667D9A5C" w14:textId="77777777" w:rsidR="0062115A" w:rsidRPr="00DE1073" w:rsidRDefault="003823F2" w:rsidP="00DE1073">
            <w:r w:rsidRPr="00DE1073">
              <w:tab/>
              <w:t>Råoljepris, USD per fat (løpende priser)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7B979C4D" w14:textId="77777777" w:rsidR="0062115A" w:rsidRPr="00DE1073" w:rsidRDefault="003823F2" w:rsidP="00DE1073">
            <w:r w:rsidRPr="00DE1073">
              <w:t>99</w:t>
            </w:r>
          </w:p>
        </w:tc>
        <w:tc>
          <w:tcPr>
            <w:tcW w:w="1240" w:type="dxa"/>
            <w:tcBorders>
              <w:top w:val="nil"/>
              <w:left w:val="nil"/>
              <w:bottom w:val="nil"/>
              <w:right w:val="nil"/>
            </w:tcBorders>
            <w:tcMar>
              <w:top w:w="100" w:type="dxa"/>
              <w:left w:w="43" w:type="dxa"/>
              <w:bottom w:w="43" w:type="dxa"/>
              <w:right w:w="43" w:type="dxa"/>
            </w:tcMar>
            <w:vAlign w:val="bottom"/>
          </w:tcPr>
          <w:p w14:paraId="025430DC" w14:textId="77777777" w:rsidR="0062115A" w:rsidRPr="00DE1073" w:rsidRDefault="003823F2" w:rsidP="00DE1073">
            <w:r w:rsidRPr="00DE1073">
              <w:t>75</w:t>
            </w:r>
          </w:p>
        </w:tc>
        <w:tc>
          <w:tcPr>
            <w:tcW w:w="1240" w:type="dxa"/>
            <w:tcBorders>
              <w:top w:val="nil"/>
              <w:left w:val="nil"/>
              <w:bottom w:val="nil"/>
              <w:right w:val="nil"/>
            </w:tcBorders>
            <w:tcMar>
              <w:top w:w="100" w:type="dxa"/>
              <w:left w:w="43" w:type="dxa"/>
              <w:bottom w:w="43" w:type="dxa"/>
              <w:right w:w="43" w:type="dxa"/>
            </w:tcMar>
            <w:vAlign w:val="bottom"/>
          </w:tcPr>
          <w:p w14:paraId="72E31733" w14:textId="77777777" w:rsidR="0062115A" w:rsidRPr="00DE1073" w:rsidRDefault="003823F2" w:rsidP="00DE1073">
            <w:r w:rsidRPr="00DE1073">
              <w:t>71</w:t>
            </w:r>
          </w:p>
        </w:tc>
      </w:tr>
      <w:tr w:rsidR="0062115A" w:rsidRPr="00DE1073" w14:paraId="7B3AAA34"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05124B2A" w14:textId="77777777" w:rsidR="0062115A" w:rsidRPr="00DE1073" w:rsidRDefault="003823F2" w:rsidP="00DE1073">
            <w:r w:rsidRPr="00D10D15">
              <w:rPr>
                <w:rStyle w:val="kursiv"/>
              </w:rPr>
              <w:t>Nøkkeltall for statsbudsjettet:</w:t>
            </w:r>
          </w:p>
        </w:tc>
        <w:tc>
          <w:tcPr>
            <w:tcW w:w="1240" w:type="dxa"/>
            <w:tcBorders>
              <w:top w:val="nil"/>
              <w:left w:val="nil"/>
              <w:bottom w:val="nil"/>
              <w:right w:val="nil"/>
            </w:tcBorders>
            <w:tcMar>
              <w:top w:w="100" w:type="dxa"/>
              <w:left w:w="43" w:type="dxa"/>
              <w:bottom w:w="43" w:type="dxa"/>
              <w:right w:w="43" w:type="dxa"/>
            </w:tcMar>
            <w:vAlign w:val="bottom"/>
          </w:tcPr>
          <w:p w14:paraId="29DA4168"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350C00A2" w14:textId="77777777" w:rsidR="0062115A" w:rsidRPr="00DE1073" w:rsidRDefault="0062115A" w:rsidP="00DE1073"/>
        </w:tc>
        <w:tc>
          <w:tcPr>
            <w:tcW w:w="1240" w:type="dxa"/>
            <w:tcBorders>
              <w:top w:val="nil"/>
              <w:left w:val="nil"/>
              <w:bottom w:val="nil"/>
              <w:right w:val="nil"/>
            </w:tcBorders>
            <w:tcMar>
              <w:top w:w="100" w:type="dxa"/>
              <w:left w:w="43" w:type="dxa"/>
              <w:bottom w:w="43" w:type="dxa"/>
              <w:right w:w="43" w:type="dxa"/>
            </w:tcMar>
            <w:vAlign w:val="bottom"/>
          </w:tcPr>
          <w:p w14:paraId="28811621" w14:textId="77777777" w:rsidR="0062115A" w:rsidRPr="00DE1073" w:rsidRDefault="0062115A" w:rsidP="00DE1073"/>
        </w:tc>
      </w:tr>
      <w:tr w:rsidR="0062115A" w:rsidRPr="00DE1073" w14:paraId="488BF37E"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4A09244" w14:textId="77777777" w:rsidR="0062115A" w:rsidRPr="00DE1073" w:rsidRDefault="003823F2" w:rsidP="00DE1073">
            <w:r w:rsidRPr="00DE1073">
              <w:tab/>
              <w:t>Oljekorrigert underskudd, mrd. kroner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6F17FA77" w14:textId="77777777" w:rsidR="0062115A" w:rsidRPr="00DE1073" w:rsidRDefault="003823F2" w:rsidP="00DE1073">
            <w:r w:rsidRPr="00DE1073">
              <w:t>282,7</w:t>
            </w:r>
          </w:p>
        </w:tc>
        <w:tc>
          <w:tcPr>
            <w:tcW w:w="1240" w:type="dxa"/>
            <w:tcBorders>
              <w:top w:val="nil"/>
              <w:left w:val="nil"/>
              <w:bottom w:val="nil"/>
              <w:right w:val="nil"/>
            </w:tcBorders>
            <w:tcMar>
              <w:top w:w="100" w:type="dxa"/>
              <w:left w:w="43" w:type="dxa"/>
              <w:bottom w:w="43" w:type="dxa"/>
              <w:right w:w="43" w:type="dxa"/>
            </w:tcMar>
            <w:vAlign w:val="bottom"/>
          </w:tcPr>
          <w:p w14:paraId="05F0972D" w14:textId="77777777" w:rsidR="0062115A" w:rsidRPr="00DE1073" w:rsidRDefault="003823F2" w:rsidP="00DE1073">
            <w:r w:rsidRPr="00DE1073">
              <w:t>301,1</w:t>
            </w:r>
          </w:p>
        </w:tc>
        <w:tc>
          <w:tcPr>
            <w:tcW w:w="1240" w:type="dxa"/>
            <w:tcBorders>
              <w:top w:val="nil"/>
              <w:left w:val="nil"/>
              <w:bottom w:val="nil"/>
              <w:right w:val="nil"/>
            </w:tcBorders>
            <w:tcMar>
              <w:top w:w="100" w:type="dxa"/>
              <w:left w:w="43" w:type="dxa"/>
              <w:bottom w:w="43" w:type="dxa"/>
              <w:right w:w="43" w:type="dxa"/>
            </w:tcMar>
            <w:vAlign w:val="bottom"/>
          </w:tcPr>
          <w:p w14:paraId="79E45B35" w14:textId="77777777" w:rsidR="0062115A" w:rsidRPr="00DE1073" w:rsidRDefault="003823F2" w:rsidP="00DE1073">
            <w:r w:rsidRPr="00DE1073">
              <w:t>-</w:t>
            </w:r>
          </w:p>
        </w:tc>
      </w:tr>
      <w:tr w:rsidR="0062115A" w:rsidRPr="00DE1073" w14:paraId="7BFAC53E"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3C0910B3" w14:textId="77777777" w:rsidR="0062115A" w:rsidRPr="00DE1073" w:rsidRDefault="003823F2" w:rsidP="00DE1073">
            <w:r w:rsidRPr="00DE1073">
              <w:tab/>
              <w:t>Strukturelt oljekorrigert underskudd, mrd. kroner</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42D27A65" w14:textId="77777777" w:rsidR="0062115A" w:rsidRPr="00DE1073" w:rsidRDefault="003823F2" w:rsidP="00DE1073">
            <w:r w:rsidRPr="00DE1073">
              <w:t>339,4</w:t>
            </w:r>
          </w:p>
        </w:tc>
        <w:tc>
          <w:tcPr>
            <w:tcW w:w="1240" w:type="dxa"/>
            <w:tcBorders>
              <w:top w:val="nil"/>
              <w:left w:val="nil"/>
              <w:bottom w:val="nil"/>
              <w:right w:val="nil"/>
            </w:tcBorders>
            <w:tcMar>
              <w:top w:w="100" w:type="dxa"/>
              <w:left w:w="43" w:type="dxa"/>
              <w:bottom w:w="43" w:type="dxa"/>
              <w:right w:w="43" w:type="dxa"/>
            </w:tcMar>
            <w:vAlign w:val="bottom"/>
          </w:tcPr>
          <w:p w14:paraId="1FAE4697" w14:textId="77777777" w:rsidR="0062115A" w:rsidRPr="00DE1073" w:rsidRDefault="003823F2" w:rsidP="00DE1073">
            <w:r w:rsidRPr="00DE1073">
              <w:t>372,6</w:t>
            </w:r>
          </w:p>
        </w:tc>
        <w:tc>
          <w:tcPr>
            <w:tcW w:w="1240" w:type="dxa"/>
            <w:tcBorders>
              <w:top w:val="nil"/>
              <w:left w:val="nil"/>
              <w:bottom w:val="nil"/>
              <w:right w:val="nil"/>
            </w:tcBorders>
            <w:tcMar>
              <w:top w:w="100" w:type="dxa"/>
              <w:left w:w="43" w:type="dxa"/>
              <w:bottom w:w="43" w:type="dxa"/>
              <w:right w:w="43" w:type="dxa"/>
            </w:tcMar>
            <w:vAlign w:val="bottom"/>
          </w:tcPr>
          <w:p w14:paraId="7BD6D6C9" w14:textId="77777777" w:rsidR="0062115A" w:rsidRPr="00DE1073" w:rsidRDefault="003823F2" w:rsidP="00DE1073">
            <w:r w:rsidRPr="00DE1073">
              <w:t>-</w:t>
            </w:r>
          </w:p>
        </w:tc>
      </w:tr>
      <w:tr w:rsidR="0062115A" w:rsidRPr="00DE1073" w14:paraId="3EE82449"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5E6DCED6" w14:textId="77777777" w:rsidR="0062115A" w:rsidRPr="00DE1073" w:rsidRDefault="003823F2" w:rsidP="00DE1073">
            <w:r w:rsidRPr="00DE1073">
              <w:tab/>
              <w:t>Prosent av fondskapitalen</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35A4D690" w14:textId="77777777" w:rsidR="0062115A" w:rsidRPr="00DE1073" w:rsidRDefault="003823F2" w:rsidP="00DE1073">
            <w:r w:rsidRPr="00DE1073">
              <w:t>2,7</w:t>
            </w:r>
          </w:p>
        </w:tc>
        <w:tc>
          <w:tcPr>
            <w:tcW w:w="1240" w:type="dxa"/>
            <w:tcBorders>
              <w:top w:val="nil"/>
              <w:left w:val="nil"/>
              <w:bottom w:val="nil"/>
              <w:right w:val="nil"/>
            </w:tcBorders>
            <w:tcMar>
              <w:top w:w="100" w:type="dxa"/>
              <w:left w:w="43" w:type="dxa"/>
              <w:bottom w:w="43" w:type="dxa"/>
              <w:right w:w="43" w:type="dxa"/>
            </w:tcMar>
            <w:vAlign w:val="bottom"/>
          </w:tcPr>
          <w:p w14:paraId="0FC81E98" w14:textId="77777777" w:rsidR="0062115A" w:rsidRPr="00DE1073" w:rsidRDefault="003823F2" w:rsidP="00DE1073">
            <w:r w:rsidRPr="00DE1073">
              <w:t>3,0</w:t>
            </w:r>
          </w:p>
        </w:tc>
        <w:tc>
          <w:tcPr>
            <w:tcW w:w="1240" w:type="dxa"/>
            <w:tcBorders>
              <w:top w:val="nil"/>
              <w:left w:val="nil"/>
              <w:bottom w:val="nil"/>
              <w:right w:val="nil"/>
            </w:tcBorders>
            <w:tcMar>
              <w:top w:w="100" w:type="dxa"/>
              <w:left w:w="43" w:type="dxa"/>
              <w:bottom w:w="43" w:type="dxa"/>
              <w:right w:w="43" w:type="dxa"/>
            </w:tcMar>
            <w:vAlign w:val="bottom"/>
          </w:tcPr>
          <w:p w14:paraId="0B4A5D40" w14:textId="77777777" w:rsidR="0062115A" w:rsidRPr="00DE1073" w:rsidRDefault="003823F2" w:rsidP="00DE1073">
            <w:r w:rsidRPr="00DE1073">
              <w:t>-</w:t>
            </w:r>
          </w:p>
        </w:tc>
      </w:tr>
      <w:tr w:rsidR="0062115A" w:rsidRPr="00DE1073" w14:paraId="07F3664F"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6AC4DBA9" w14:textId="77777777" w:rsidR="0062115A" w:rsidRPr="00DE1073" w:rsidRDefault="003823F2" w:rsidP="00DE1073">
            <w:r w:rsidRPr="00DE1073">
              <w:tab/>
              <w:t>Prosent av trend-BNP Fastlands-Norge</w:t>
            </w:r>
            <w:r w:rsidRPr="00DE1073">
              <w:tab/>
            </w:r>
          </w:p>
        </w:tc>
        <w:tc>
          <w:tcPr>
            <w:tcW w:w="1240" w:type="dxa"/>
            <w:tcBorders>
              <w:top w:val="nil"/>
              <w:left w:val="nil"/>
              <w:bottom w:val="nil"/>
              <w:right w:val="nil"/>
            </w:tcBorders>
            <w:tcMar>
              <w:top w:w="100" w:type="dxa"/>
              <w:left w:w="43" w:type="dxa"/>
              <w:bottom w:w="43" w:type="dxa"/>
              <w:right w:w="43" w:type="dxa"/>
            </w:tcMar>
            <w:vAlign w:val="bottom"/>
          </w:tcPr>
          <w:p w14:paraId="1D2BC5C0" w14:textId="77777777" w:rsidR="0062115A" w:rsidRPr="00DE1073" w:rsidRDefault="003823F2" w:rsidP="00DE1073">
            <w:r w:rsidRPr="00DE1073">
              <w:t>9,5</w:t>
            </w:r>
          </w:p>
        </w:tc>
        <w:tc>
          <w:tcPr>
            <w:tcW w:w="1240" w:type="dxa"/>
            <w:tcBorders>
              <w:top w:val="nil"/>
              <w:left w:val="nil"/>
              <w:bottom w:val="nil"/>
              <w:right w:val="nil"/>
            </w:tcBorders>
            <w:tcMar>
              <w:top w:w="100" w:type="dxa"/>
              <w:left w:w="43" w:type="dxa"/>
              <w:bottom w:w="43" w:type="dxa"/>
              <w:right w:w="43" w:type="dxa"/>
            </w:tcMar>
            <w:vAlign w:val="bottom"/>
          </w:tcPr>
          <w:p w14:paraId="334E2B32" w14:textId="77777777" w:rsidR="0062115A" w:rsidRPr="00DE1073" w:rsidRDefault="003823F2" w:rsidP="00DE1073">
            <w:r w:rsidRPr="00DE1073">
              <w:t>10,0</w:t>
            </w:r>
          </w:p>
        </w:tc>
        <w:tc>
          <w:tcPr>
            <w:tcW w:w="1240" w:type="dxa"/>
            <w:tcBorders>
              <w:top w:val="nil"/>
              <w:left w:val="nil"/>
              <w:bottom w:val="nil"/>
              <w:right w:val="nil"/>
            </w:tcBorders>
            <w:tcMar>
              <w:top w:w="100" w:type="dxa"/>
              <w:left w:w="43" w:type="dxa"/>
              <w:bottom w:w="43" w:type="dxa"/>
              <w:right w:w="43" w:type="dxa"/>
            </w:tcMar>
            <w:vAlign w:val="bottom"/>
          </w:tcPr>
          <w:p w14:paraId="58DBEBD6" w14:textId="77777777" w:rsidR="0062115A" w:rsidRPr="00DE1073" w:rsidRDefault="003823F2" w:rsidP="00DE1073">
            <w:r w:rsidRPr="00DE1073">
              <w:t>-</w:t>
            </w:r>
          </w:p>
        </w:tc>
      </w:tr>
      <w:tr w:rsidR="0062115A" w:rsidRPr="00DE1073" w14:paraId="0E702055" w14:textId="77777777" w:rsidTr="005F2150">
        <w:trPr>
          <w:trHeight w:val="340"/>
        </w:trPr>
        <w:tc>
          <w:tcPr>
            <w:tcW w:w="5820" w:type="dxa"/>
            <w:tcBorders>
              <w:top w:val="nil"/>
              <w:left w:val="nil"/>
              <w:bottom w:val="nil"/>
              <w:right w:val="nil"/>
            </w:tcBorders>
            <w:tcMar>
              <w:top w:w="100" w:type="dxa"/>
              <w:left w:w="43" w:type="dxa"/>
              <w:bottom w:w="43" w:type="dxa"/>
              <w:right w:w="43" w:type="dxa"/>
            </w:tcMar>
          </w:tcPr>
          <w:p w14:paraId="1FA897F4" w14:textId="77777777" w:rsidR="0062115A" w:rsidRPr="00DE1073" w:rsidRDefault="003823F2" w:rsidP="00DE1073">
            <w:r w:rsidRPr="00DE1073">
              <w:lastRenderedPageBreak/>
              <w:tab/>
              <w:t>Budsjettimpuls, prosentenheter</w:t>
            </w:r>
            <w:r w:rsidRPr="00D10D15">
              <w:rPr>
                <w:rStyle w:val="skrift-hevet"/>
              </w:rPr>
              <w:t>3</w:t>
            </w:r>
            <w:r w:rsidRPr="00D10D15">
              <w:rPr>
                <w:rStyle w:val="skrift-hevet"/>
              </w:rPr>
              <w:tab/>
            </w:r>
          </w:p>
        </w:tc>
        <w:tc>
          <w:tcPr>
            <w:tcW w:w="1240" w:type="dxa"/>
            <w:tcBorders>
              <w:top w:val="nil"/>
              <w:left w:val="nil"/>
              <w:bottom w:val="nil"/>
              <w:right w:val="nil"/>
            </w:tcBorders>
            <w:tcMar>
              <w:top w:w="100" w:type="dxa"/>
              <w:left w:w="43" w:type="dxa"/>
              <w:bottom w:w="43" w:type="dxa"/>
              <w:right w:w="43" w:type="dxa"/>
            </w:tcMar>
            <w:vAlign w:val="bottom"/>
          </w:tcPr>
          <w:p w14:paraId="21DA2869" w14:textId="77777777" w:rsidR="0062115A" w:rsidRPr="00DE1073" w:rsidRDefault="003823F2" w:rsidP="00DE1073">
            <w:r w:rsidRPr="00DE1073">
              <w:t>-1,0</w:t>
            </w:r>
          </w:p>
        </w:tc>
        <w:tc>
          <w:tcPr>
            <w:tcW w:w="1240" w:type="dxa"/>
            <w:tcBorders>
              <w:top w:val="nil"/>
              <w:left w:val="nil"/>
              <w:bottom w:val="nil"/>
              <w:right w:val="nil"/>
            </w:tcBorders>
            <w:tcMar>
              <w:top w:w="100" w:type="dxa"/>
              <w:left w:w="43" w:type="dxa"/>
              <w:bottom w:w="43" w:type="dxa"/>
              <w:right w:w="43" w:type="dxa"/>
            </w:tcMar>
            <w:vAlign w:val="bottom"/>
          </w:tcPr>
          <w:p w14:paraId="494D0389" w14:textId="77777777" w:rsidR="0062115A" w:rsidRPr="00DE1073" w:rsidRDefault="003823F2" w:rsidP="00DE1073">
            <w:r w:rsidRPr="00DE1073">
              <w:t>0,4</w:t>
            </w:r>
          </w:p>
        </w:tc>
        <w:tc>
          <w:tcPr>
            <w:tcW w:w="1240" w:type="dxa"/>
            <w:tcBorders>
              <w:top w:val="nil"/>
              <w:left w:val="nil"/>
              <w:bottom w:val="nil"/>
              <w:right w:val="nil"/>
            </w:tcBorders>
            <w:tcMar>
              <w:top w:w="100" w:type="dxa"/>
              <w:left w:w="43" w:type="dxa"/>
              <w:bottom w:w="43" w:type="dxa"/>
              <w:right w:w="43" w:type="dxa"/>
            </w:tcMar>
            <w:vAlign w:val="bottom"/>
          </w:tcPr>
          <w:p w14:paraId="2A8D6BDF" w14:textId="77777777" w:rsidR="0062115A" w:rsidRPr="00DE1073" w:rsidRDefault="003823F2" w:rsidP="00DE1073">
            <w:r w:rsidRPr="00DE1073">
              <w:t>-</w:t>
            </w:r>
          </w:p>
        </w:tc>
      </w:tr>
      <w:tr w:rsidR="0062115A" w:rsidRPr="00DE1073" w14:paraId="5F73C901" w14:textId="77777777" w:rsidTr="005F2150">
        <w:trPr>
          <w:trHeight w:val="340"/>
        </w:trPr>
        <w:tc>
          <w:tcPr>
            <w:tcW w:w="5820" w:type="dxa"/>
            <w:tcBorders>
              <w:top w:val="nil"/>
              <w:left w:val="nil"/>
              <w:bottom w:val="single" w:sz="4" w:space="0" w:color="000000"/>
              <w:right w:val="nil"/>
            </w:tcBorders>
            <w:tcMar>
              <w:top w:w="100" w:type="dxa"/>
              <w:left w:w="43" w:type="dxa"/>
              <w:bottom w:w="43" w:type="dxa"/>
              <w:right w:w="43" w:type="dxa"/>
            </w:tcMar>
          </w:tcPr>
          <w:p w14:paraId="7E9519F1" w14:textId="77777777" w:rsidR="0062115A" w:rsidRPr="00DE1073" w:rsidRDefault="003823F2" w:rsidP="00DE1073">
            <w:r w:rsidRPr="00DE1073">
              <w:tab/>
              <w:t>Reell, underliggende utgiftsvekst, pst.</w:t>
            </w:r>
            <w:r w:rsidRPr="00DE1073">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3911342D" w14:textId="77777777" w:rsidR="0062115A" w:rsidRPr="00DE1073" w:rsidRDefault="003823F2" w:rsidP="00DE1073">
            <w:r w:rsidRPr="00DE1073">
              <w:t>1,1</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640B857A" w14:textId="77777777" w:rsidR="0062115A" w:rsidRPr="00DE1073" w:rsidRDefault="003823F2" w:rsidP="00DE1073">
            <w:r w:rsidRPr="00DE1073">
              <w:t>1,5</w:t>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290C7F13" w14:textId="77777777" w:rsidR="0062115A" w:rsidRPr="00DE1073" w:rsidRDefault="003823F2" w:rsidP="00DE1073">
            <w:r w:rsidRPr="00DE1073">
              <w:t>-</w:t>
            </w:r>
          </w:p>
        </w:tc>
      </w:tr>
    </w:tbl>
    <w:p w14:paraId="409453A4" w14:textId="77777777" w:rsidR="0062115A" w:rsidRPr="00DE1073" w:rsidRDefault="003823F2" w:rsidP="00DE1073">
      <w:pPr>
        <w:pStyle w:val="tabell-noter"/>
        <w:rPr>
          <w:rStyle w:val="skrift-hevet"/>
        </w:rPr>
      </w:pPr>
      <w:r w:rsidRPr="00DE1073">
        <w:rPr>
          <w:rStyle w:val="skrift-hevet"/>
        </w:rPr>
        <w:t>1</w:t>
      </w:r>
      <w:r w:rsidRPr="00DE1073">
        <w:tab/>
        <w:t>Beregningsteknisk forutsetning basert på terminpriser i mai.</w:t>
      </w:r>
    </w:p>
    <w:p w14:paraId="155995EB" w14:textId="77777777" w:rsidR="0062115A" w:rsidRPr="00DE1073" w:rsidRDefault="003823F2" w:rsidP="00DE1073">
      <w:pPr>
        <w:pStyle w:val="tabell-noter"/>
        <w:rPr>
          <w:rStyle w:val="skrift-hevet"/>
        </w:rPr>
      </w:pPr>
      <w:r w:rsidRPr="00DE1073">
        <w:rPr>
          <w:rStyle w:val="skrift-hevet"/>
        </w:rPr>
        <w:t>2</w:t>
      </w:r>
      <w:r w:rsidRPr="00DE1073">
        <w:tab/>
        <w:t>Negativt tall angir sterkere krone.</w:t>
      </w:r>
    </w:p>
    <w:p w14:paraId="28D91BF5" w14:textId="77777777" w:rsidR="0062115A" w:rsidRPr="00DE1073" w:rsidRDefault="003823F2" w:rsidP="00DE1073">
      <w:pPr>
        <w:pStyle w:val="tabell-noter"/>
        <w:rPr>
          <w:rStyle w:val="skrift-hevet"/>
        </w:rPr>
      </w:pPr>
      <w:r w:rsidRPr="00DE1073">
        <w:rPr>
          <w:rStyle w:val="skrift-hevet"/>
        </w:rPr>
        <w:t>3</w:t>
      </w:r>
      <w:r w:rsidRPr="00DE1073">
        <w:tab/>
        <w:t>Positivt tall indikerer at budsjettet virker ekspansivt. Budsjettimpulsen tar ikke hensyn til at ulike inntekts- og utgiftsposter kan ha ulik betydning for aktiviteten i økonomien.</w:t>
      </w:r>
    </w:p>
    <w:p w14:paraId="2C1259B3" w14:textId="77777777" w:rsidR="0062115A" w:rsidRPr="00DE1073" w:rsidRDefault="003823F2" w:rsidP="00DE1073">
      <w:pPr>
        <w:pStyle w:val="Kilde"/>
      </w:pPr>
      <w:r w:rsidRPr="00DE1073">
        <w:t xml:space="preserve">Kilder: ICE, </w:t>
      </w:r>
      <w:proofErr w:type="spellStart"/>
      <w:r w:rsidRPr="00DE1073">
        <w:t>Macrobond</w:t>
      </w:r>
      <w:proofErr w:type="spellEnd"/>
      <w:r w:rsidRPr="00DE1073">
        <w:t>, Nav, Thomson Reuters, Statistisk sentralbyrå og Finansdepartementet.</w:t>
      </w:r>
    </w:p>
    <w:p w14:paraId="5707FDBF" w14:textId="77777777" w:rsidR="0062115A" w:rsidRPr="00DE1073" w:rsidRDefault="0062115A" w:rsidP="00DE1073"/>
    <w:sectPr w:rsidR="0062115A" w:rsidRPr="00DE107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C216B" w14:textId="77777777" w:rsidR="0062115A" w:rsidRDefault="003823F2">
      <w:pPr>
        <w:spacing w:after="0" w:line="240" w:lineRule="auto"/>
      </w:pPr>
      <w:r>
        <w:separator/>
      </w:r>
    </w:p>
  </w:endnote>
  <w:endnote w:type="continuationSeparator" w:id="0">
    <w:p w14:paraId="02B2F984" w14:textId="77777777" w:rsidR="0062115A" w:rsidRDefault="0038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65FD6" w14:textId="77777777" w:rsidR="0062115A" w:rsidRDefault="003823F2">
      <w:pPr>
        <w:spacing w:after="0" w:line="240" w:lineRule="auto"/>
      </w:pPr>
      <w:r>
        <w:separator/>
      </w:r>
    </w:p>
  </w:footnote>
  <w:footnote w:type="continuationSeparator" w:id="0">
    <w:p w14:paraId="70E50E59" w14:textId="77777777" w:rsidR="0062115A" w:rsidRDefault="003823F2">
      <w:pPr>
        <w:spacing w:after="0" w:line="240" w:lineRule="auto"/>
      </w:pPr>
      <w:r>
        <w:continuationSeparator/>
      </w:r>
    </w:p>
  </w:footnote>
  <w:footnote w:id="1">
    <w:p w14:paraId="374D131B" w14:textId="357AE23A" w:rsidR="0062115A" w:rsidRDefault="003823F2">
      <w:pPr>
        <w:pStyle w:val="Fotnotetekst"/>
      </w:pPr>
      <w:r>
        <w:rPr>
          <w:vertAlign w:val="superscript"/>
        </w:rPr>
        <w:footnoteRef/>
      </w:r>
      <w:r w:rsidRPr="00DE1073">
        <w:t xml:space="preserve">Etter en samlet vurdering foreslår regjeringen å bevilge ytterligere 600 mill. kroner til kommunesektoren, se nærmere omtale i avsnitt 3.1.3. </w:t>
      </w:r>
    </w:p>
  </w:footnote>
  <w:footnote w:id="2">
    <w:p w14:paraId="6DB5BD4F" w14:textId="4645911C" w:rsidR="0062115A" w:rsidRDefault="003823F2">
      <w:pPr>
        <w:pStyle w:val="Fotnotetekst"/>
      </w:pPr>
      <w:r>
        <w:rPr>
          <w:vertAlign w:val="superscript"/>
        </w:rPr>
        <w:footnoteRef/>
      </w:r>
      <w:r w:rsidRPr="00DE1073">
        <w:t xml:space="preserve">Dette inkluderer en nedgang i utgiftene til strømstønadsordningen til husholdningene på 26,7 mrd. kroner, samt reduserte utgifter til strømstøtte til jordbruks- og veksthusnæringen og frivillige organisasjoner på hhv. 0,6 og 0,5 mrd. kroner. I tillegg er det medregnet at det ettårige trekket i rammetilskuddet for kommuner og fylkeskommuner med inntekter fra konsesjonskraft, og som ligger i områdene med de høyeste prisene, er nedjustert med 2,1 mrd. kroner. </w:t>
      </w:r>
    </w:p>
  </w:footnote>
  <w:footnote w:id="3">
    <w:p w14:paraId="723440B4" w14:textId="75DCBA82" w:rsidR="0062115A" w:rsidRDefault="003823F2">
      <w:pPr>
        <w:pStyle w:val="Fotnotetekst"/>
      </w:pPr>
      <w:r>
        <w:rPr>
          <w:vertAlign w:val="superscript"/>
        </w:rPr>
        <w:footnoteRef/>
      </w:r>
      <w:r w:rsidRPr="00DE1073">
        <w:t>I tillegg anslås det bokførte provenyet fra høyprisbidraget på kraftproduksjon nå til 8,9 mrd. kroner, 13,8 mrd. kroner lavere enn i saldert budsjett. Økt utbytte fra Statkraft på 1,5 mrd. kroner trekker i motsatt retning. Nedgangen i strømprisene bidrar også til å redusere de strukturelle skatteinntektene gjennom lavere faktiske og forventede inntekter fra grunnrenteskatter. Departementet anslår de strukturelle inntektene fra etterskuddsskatter samlet, men har skjønnsmessig tallfestet bidraget fra endringen i grunnrenteskatter til om lag 10 mrd. kroner.</w:t>
      </w:r>
    </w:p>
  </w:footnote>
  <w:footnote w:id="4">
    <w:p w14:paraId="6286F4C3" w14:textId="2FEBF72D" w:rsidR="0062115A" w:rsidRDefault="003823F2">
      <w:pPr>
        <w:pStyle w:val="Fotnotetekst"/>
      </w:pPr>
      <w:r>
        <w:rPr>
          <w:vertAlign w:val="superscript"/>
        </w:rPr>
        <w:footnoteRef/>
      </w:r>
      <w:r w:rsidRPr="00DE1073">
        <w:t>Korreksjonen innebærer at en andel av statens påløpte inntekter fra grunnrenteskatt fra vannkraft i 2023 inngår i det strukturelle underskuddet.</w:t>
      </w:r>
    </w:p>
  </w:footnote>
  <w:footnote w:id="5">
    <w:p w14:paraId="447C88A1" w14:textId="0A764D32" w:rsidR="0062115A" w:rsidRDefault="003823F2">
      <w:pPr>
        <w:pStyle w:val="Fotnotetekst"/>
      </w:pPr>
      <w:r>
        <w:rPr>
          <w:vertAlign w:val="superscript"/>
        </w:rPr>
        <w:footnoteRef/>
      </w:r>
      <w:r w:rsidRPr="00DE1073">
        <w:t>Utgifter til Nansen-programmet utgjør 11,2 mrd. kroner. Det resterende bidraget under Nansen-programmet i 2023 gis i form av militære donasjoner som ikke bevilges i 2023-budsjettet.</w:t>
      </w:r>
    </w:p>
  </w:footnote>
  <w:footnote w:id="6">
    <w:p w14:paraId="23E13608" w14:textId="777C3474" w:rsidR="0062115A" w:rsidRDefault="003823F2">
      <w:pPr>
        <w:pStyle w:val="Fotnotetekst"/>
      </w:pPr>
      <w:r>
        <w:rPr>
          <w:vertAlign w:val="superscript"/>
        </w:rPr>
        <w:footnoteRef/>
      </w:r>
      <w:r w:rsidRPr="00DE1073">
        <w:t xml:space="preserve">Det tilsvarer en markedsverdi av fondet på 12 429,3 mrd. kroner fratrukket en fordring på 15,9 mrd. kroner som statskassen har mot fondet på grunn av for mye overført til fondet i 2022. Se Meld. St. 3 (2022–2023) </w:t>
      </w:r>
      <w:r w:rsidRPr="00DE1073">
        <w:t>Statsrekneskapen 2022.</w:t>
      </w:r>
    </w:p>
  </w:footnote>
  <w:footnote w:id="7">
    <w:p w14:paraId="3F1C3A4D" w14:textId="72F5364E" w:rsidR="0062115A" w:rsidRDefault="003823F2">
      <w:pPr>
        <w:pStyle w:val="Fotnotetekst"/>
      </w:pPr>
      <w:r>
        <w:rPr>
          <w:vertAlign w:val="superscript"/>
        </w:rPr>
        <w:footnoteRef/>
      </w:r>
      <w:r w:rsidRPr="00DE1073">
        <w:t>Strømpriser i 2023 har mindre negativ effekt på bokførte skatter og avgifter i 2023, og dermed oljekorrigert underskudd, ettersom blant annet grunnrenteskatten på kraftverk og utbytter fra Statkraft betales etterskuddsvis. I tillegg bidrar nedjusteringen av den midlertidige korreksjonen for ekstraordinært høye strømpriser, som fanger opp statens ekstraordinære påløpte inntekter fra strøm, til at de strukturelle inntektene faller mer enn de bokførte. Se boks 3.7 for nærmere omtale av korreksjonen.</w:t>
      </w:r>
    </w:p>
  </w:footnote>
  <w:footnote w:id="8">
    <w:p w14:paraId="3BBB3DFA" w14:textId="44314B64" w:rsidR="0062115A" w:rsidRDefault="003823F2">
      <w:pPr>
        <w:pStyle w:val="Fotnotetekst"/>
      </w:pPr>
      <w:r>
        <w:rPr>
          <w:vertAlign w:val="superscript"/>
        </w:rPr>
        <w:footnoteRef/>
      </w:r>
      <w:r w:rsidRPr="00DE1073">
        <w:t>Utvalget anbefaler at netto driftsresultat for kommunesektoren over tid bør utgjøre om lag 2 pst. av driftsinntektene, med et anbefalt nivå på 1¾ pst. for kommunene og 4 pst. for fylkeskommunene.</w:t>
      </w:r>
    </w:p>
  </w:footnote>
  <w:footnote w:id="9">
    <w:p w14:paraId="180BA912" w14:textId="32261B50" w:rsidR="0062115A" w:rsidRDefault="003823F2">
      <w:pPr>
        <w:pStyle w:val="Fotnotetekst"/>
      </w:pPr>
      <w:r>
        <w:rPr>
          <w:vertAlign w:val="superscript"/>
        </w:rPr>
        <w:footnoteRef/>
      </w:r>
      <w:r w:rsidRPr="00DE1073">
        <w:t>ROBEK er registeret over kommuner og fylkeskommuner som er i økonomisk ubalanse eller som ikke har vedtatt økonomiplan, årsbudsjett eller årsregnskapet innenfor fristene som gjelder. Kommunen eller fylkeskommunen blir meldt inn i ROBEK hvis årsbudsjett eller økonomiplan er vedtatt i ubalanse, dersom et merforbruk i regnskapet ikke dekkes eller ikke planlegges å dekkes inn over to år eller dersom akkumulert merforbruk overstiger 3 pst.</w:t>
      </w:r>
    </w:p>
  </w:footnote>
  <w:footnote w:id="10">
    <w:p w14:paraId="4F4B4C61" w14:textId="7AF299AF" w:rsidR="0062115A" w:rsidRDefault="003823F2">
      <w:pPr>
        <w:pStyle w:val="Fotnotetekst"/>
      </w:pPr>
      <w:r>
        <w:rPr>
          <w:vertAlign w:val="superscript"/>
        </w:rPr>
        <w:footnoteRef/>
      </w:r>
      <w:r w:rsidRPr="00DE1073">
        <w:t xml:space="preserve">I tråd med omtalen i </w:t>
      </w:r>
      <w:r w:rsidRPr="00DE1073">
        <w:t xml:space="preserve">Prop. 118 S (2022–2023) </w:t>
      </w:r>
      <w:r w:rsidRPr="00DE1073">
        <w:rPr>
          <w:rStyle w:val="kursiv"/>
        </w:rPr>
        <w:t xml:space="preserve">Tilleggsbevilgninger og omprioriteringer i statsbudsjettet 2023 </w:t>
      </w:r>
      <w:r w:rsidRPr="00DE1073">
        <w:t>fordeles provenytapet av skatteopplegget mellom staten og kommunesektoren.</w:t>
      </w:r>
    </w:p>
  </w:footnote>
  <w:footnote w:id="11">
    <w:p w14:paraId="138D6151" w14:textId="47FED5AB" w:rsidR="0062115A" w:rsidRDefault="003823F2">
      <w:pPr>
        <w:pStyle w:val="Fotnotetekst"/>
      </w:pPr>
      <w:r>
        <w:rPr>
          <w:vertAlign w:val="superscript"/>
        </w:rPr>
        <w:footnoteRef/>
      </w:r>
      <w:r w:rsidRPr="00DE1073">
        <w:t>Inntektsveksten for det kommende året anslås fra nivået på kommunesektorens inntekter slik det anslås i revidert nasjonalbudsjett, korrigert for oppgaveendringer mv. og midlertidige tiltak, blant annet knyttet til koronapandemien.</w:t>
      </w:r>
    </w:p>
  </w:footnote>
  <w:footnote w:id="12">
    <w:p w14:paraId="3F93F431" w14:textId="1657EE25" w:rsidR="0062115A" w:rsidRDefault="003823F2">
      <w:pPr>
        <w:pStyle w:val="Fotnotetekst"/>
      </w:pPr>
      <w:r>
        <w:rPr>
          <w:vertAlign w:val="superscript"/>
        </w:rPr>
        <w:footnoteRef/>
      </w:r>
      <w:r w:rsidRPr="00DE1073">
        <w:t>Stats- og kommuneforvaltningen sett under ett og inkludert Statens pensjonsfond.</w:t>
      </w:r>
    </w:p>
  </w:footnote>
  <w:footnote w:id="13">
    <w:p w14:paraId="1FB16D0D" w14:textId="4657BFEE" w:rsidR="0062115A" w:rsidRDefault="003823F2">
      <w:pPr>
        <w:pStyle w:val="Fotnotetekst"/>
      </w:pPr>
      <w:r>
        <w:rPr>
          <w:vertAlign w:val="superscript"/>
        </w:rPr>
        <w:footnoteRef/>
      </w:r>
      <w:r w:rsidRPr="00DE1073">
        <w:t>IPCC_AR6_WGII_SummaryForPolicymakers.pdf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924DED0"/>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723413475">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201942894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1978952181">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4" w16cid:durableId="512383093">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521041010">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1434205966">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1131872400">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1355644885">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1704937361">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1409693961">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1102914118">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565409278">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3" w16cid:durableId="1976180692">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837159594">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1608931443">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211582252">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1169247996">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886866273">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941252747">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416980059">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1963682577">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949043885">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526715702">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1011027190">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640300945">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07050340">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530022959">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813984812">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2137526425">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0" w16cid:durableId="1865709526">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547690666">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849952128">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1837719003">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34" w16cid:durableId="1749880328">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00102552">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36" w16cid:durableId="855775268">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1435511844">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329796585">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809515867">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513499937">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989209517">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1687365291">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777264019">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467361592">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057969138">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676468715">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952444590">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596256727">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738525651">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875853227">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2089883393">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675309951">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998530420">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1345591813">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688360831">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6443039">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2007857779">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933319835">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176576729">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220874174">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504122258">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62" w16cid:durableId="1181627312">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415978967">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64" w16cid:durableId="1538664264">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644967677">
    <w:abstractNumId w:val="0"/>
    <w:lvlOverride w:ilvl="0">
      <w:lvl w:ilvl="0">
        <w:start w:val="1"/>
        <w:numFmt w:val="bullet"/>
        <w:lvlText w:val="Tabell 3.8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690133133">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20209479">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68" w16cid:durableId="1603028292">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96340521">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187840058">
    <w:abstractNumId w:val="0"/>
    <w:lvlOverride w:ilvl="0">
      <w:lvl w:ilvl="0">
        <w:start w:val="1"/>
        <w:numFmt w:val="bullet"/>
        <w:lvlText w:val="Tabell 3.9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2103449798">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72" w16cid:durableId="247737629">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739280634">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1122649224">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75" w16cid:durableId="1647860962">
    <w:abstractNumId w:val="0"/>
    <w:lvlOverride w:ilvl="0">
      <w:lvl w:ilvl="0">
        <w:start w:val="1"/>
        <w:numFmt w:val="bullet"/>
        <w:lvlText w:val="Boks 3.6 "/>
        <w:legacy w:legacy="1" w:legacySpace="0" w:legacyIndent="0"/>
        <w:lvlJc w:val="center"/>
        <w:pPr>
          <w:ind w:left="0" w:firstLine="0"/>
        </w:pPr>
        <w:rPr>
          <w:rFonts w:ascii="Myriad Pro" w:hAnsi="Myriad Pro" w:hint="default"/>
          <w:b/>
          <w:i w:val="0"/>
          <w:strike w:val="0"/>
          <w:color w:val="000000"/>
          <w:sz w:val="22"/>
          <w:u w:val="none"/>
        </w:rPr>
      </w:lvl>
    </w:lvlOverride>
  </w:num>
  <w:num w:numId="76" w16cid:durableId="271741942">
    <w:abstractNumId w:val="0"/>
    <w:lvlOverride w:ilvl="0">
      <w:lvl w:ilvl="0">
        <w:start w:val="1"/>
        <w:numFmt w:val="bullet"/>
        <w:lvlText w:val="Figur 3.21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1795564996">
    <w:abstractNumId w:val="0"/>
    <w:lvlOverride w:ilvl="0">
      <w:lvl w:ilvl="0">
        <w:start w:val="1"/>
        <w:numFmt w:val="bullet"/>
        <w:lvlText w:val="Tabell 3.10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859708081">
    <w:abstractNumId w:val="0"/>
    <w:lvlOverride w:ilvl="0">
      <w:lvl w:ilvl="0">
        <w:start w:val="1"/>
        <w:numFmt w:val="bullet"/>
        <w:lvlText w:val="Boks 3.7 "/>
        <w:legacy w:legacy="1" w:legacySpace="0" w:legacyIndent="0"/>
        <w:lvlJc w:val="center"/>
        <w:pPr>
          <w:ind w:left="0" w:firstLine="0"/>
        </w:pPr>
        <w:rPr>
          <w:rFonts w:ascii="Myriad Pro" w:hAnsi="Myriad Pro" w:hint="default"/>
          <w:b/>
          <w:i w:val="0"/>
          <w:strike w:val="0"/>
          <w:color w:val="000000"/>
          <w:sz w:val="22"/>
          <w:u w:val="none"/>
        </w:rPr>
      </w:lvl>
    </w:lvlOverride>
  </w:num>
  <w:num w:numId="79" w16cid:durableId="1079062017">
    <w:abstractNumId w:val="0"/>
    <w:lvlOverride w:ilvl="0">
      <w:lvl w:ilvl="0">
        <w:start w:val="1"/>
        <w:numFmt w:val="bullet"/>
        <w:lvlText w:val="Figur 3.22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446387346">
    <w:abstractNumId w:val="0"/>
    <w:lvlOverride w:ilvl="0">
      <w:lvl w:ilvl="0">
        <w:start w:val="1"/>
        <w:numFmt w:val="bullet"/>
        <w:lvlText w:val="Figur 3.23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1064372177">
    <w:abstractNumId w:val="0"/>
    <w:lvlOverride w:ilvl="0">
      <w:lvl w:ilvl="0">
        <w:start w:val="1"/>
        <w:numFmt w:val="bullet"/>
        <w:lvlText w:val="Boks 3.8 "/>
        <w:legacy w:legacy="1" w:legacySpace="0" w:legacyIndent="0"/>
        <w:lvlJc w:val="center"/>
        <w:pPr>
          <w:ind w:left="0" w:firstLine="0"/>
        </w:pPr>
        <w:rPr>
          <w:rFonts w:ascii="Myriad Pro" w:hAnsi="Myriad Pro" w:hint="default"/>
          <w:b/>
          <w:i w:val="0"/>
          <w:strike w:val="0"/>
          <w:color w:val="000000"/>
          <w:sz w:val="22"/>
          <w:u w:val="none"/>
        </w:rPr>
      </w:lvl>
    </w:lvlOverride>
  </w:num>
  <w:num w:numId="82" w16cid:durableId="2073232887">
    <w:abstractNumId w:val="0"/>
    <w:lvlOverride w:ilvl="0">
      <w:lvl w:ilvl="0">
        <w:start w:val="1"/>
        <w:numFmt w:val="bullet"/>
        <w:lvlText w:val="Boks 3.9 "/>
        <w:legacy w:legacy="1" w:legacySpace="0" w:legacyIndent="0"/>
        <w:lvlJc w:val="center"/>
        <w:pPr>
          <w:ind w:left="0" w:firstLine="0"/>
        </w:pPr>
        <w:rPr>
          <w:rFonts w:ascii="Myriad Pro" w:hAnsi="Myriad Pro" w:hint="default"/>
          <w:b/>
          <w:i w:val="0"/>
          <w:strike w:val="0"/>
          <w:color w:val="000000"/>
          <w:sz w:val="22"/>
          <w:u w:val="none"/>
        </w:rPr>
      </w:lvl>
    </w:lvlOverride>
  </w:num>
  <w:num w:numId="83" w16cid:durableId="2025667483">
    <w:abstractNumId w:val="0"/>
    <w:lvlOverride w:ilvl="0">
      <w:lvl w:ilvl="0">
        <w:start w:val="1"/>
        <w:numFmt w:val="bullet"/>
        <w:lvlText w:val="Figur 3.24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617105165">
    <w:abstractNumId w:val="0"/>
    <w:lvlOverride w:ilvl="0">
      <w:lvl w:ilvl="0">
        <w:start w:val="1"/>
        <w:numFmt w:val="bullet"/>
        <w:lvlText w:val="Figur 3.25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1446458434">
    <w:abstractNumId w:val="0"/>
    <w:lvlOverride w:ilvl="0">
      <w:lvl w:ilvl="0">
        <w:start w:val="1"/>
        <w:numFmt w:val="bullet"/>
        <w:lvlText w:val="Figur 3.26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12943505">
    <w:abstractNumId w:val="0"/>
    <w:lvlOverride w:ilvl="0">
      <w:lvl w:ilvl="0">
        <w:start w:val="1"/>
        <w:numFmt w:val="bullet"/>
        <w:lvlText w:val="Figur 3.27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395008753">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60836674">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89" w16cid:durableId="1639795894">
    <w:abstractNumId w:val="0"/>
    <w:lvlOverride w:ilvl="0">
      <w:lvl w:ilvl="0">
        <w:start w:val="1"/>
        <w:numFmt w:val="bullet"/>
        <w:lvlText w:val="Figur 3.28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456991780">
    <w:abstractNumId w:val="0"/>
    <w:lvlOverride w:ilvl="0">
      <w:lvl w:ilvl="0">
        <w:start w:val="1"/>
        <w:numFmt w:val="bullet"/>
        <w:lvlText w:val="Figur 3.29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604338638">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370424904">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93" w16cid:durableId="1523126926">
    <w:abstractNumId w:val="0"/>
    <w:lvlOverride w:ilvl="0">
      <w:lvl w:ilvl="0">
        <w:start w:val="1"/>
        <w:numFmt w:val="bullet"/>
        <w:lvlText w:val="Figur 3.30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4791734">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222717206">
    <w:abstractNumId w:val="0"/>
    <w:lvlOverride w:ilvl="0">
      <w:lvl w:ilvl="0">
        <w:start w:val="1"/>
        <w:numFmt w:val="bullet"/>
        <w:lvlText w:val="Figur 3.31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977418602">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97" w16cid:durableId="1606185284">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532766797">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99" w16cid:durableId="1199322762">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00" w16cid:durableId="2071145326">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01" w16cid:durableId="1441800966">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1524593820">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03" w16cid:durableId="1505363781">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147941977">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380597091">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771820258">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626086594">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653030272">
    <w:abstractNumId w:val="0"/>
    <w:lvlOverride w:ilvl="0">
      <w:lvl w:ilvl="0">
        <w:start w:val="1"/>
        <w:numFmt w:val="bullet"/>
        <w:lvlText w:val="Tabell 1.5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985473314">
    <w:abstractNumId w:val="0"/>
    <w:lvlOverride w:ilvl="0">
      <w:lvl w:ilvl="0">
        <w:start w:val="1"/>
        <w:numFmt w:val="bullet"/>
        <w:lvlText w:val="Tabell 1.6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1526363888">
    <w:abstractNumId w:val="0"/>
    <w:lvlOverride w:ilvl="0">
      <w:lvl w:ilvl="0">
        <w:start w:val="1"/>
        <w:numFmt w:val="bullet"/>
        <w:lvlText w:val="Tabell 1.7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744185693">
    <w:abstractNumId w:val="0"/>
    <w:lvlOverride w:ilvl="0">
      <w:lvl w:ilvl="0">
        <w:start w:val="1"/>
        <w:numFmt w:val="bullet"/>
        <w:lvlText w:val="Tabell 1.8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1193803794">
    <w:abstractNumId w:val="0"/>
    <w:lvlOverride w:ilvl="0">
      <w:lvl w:ilvl="0">
        <w:start w:val="1"/>
        <w:numFmt w:val="bullet"/>
        <w:lvlText w:val="Tabell 1.9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459883327">
    <w:abstractNumId w:val="0"/>
    <w:lvlOverride w:ilvl="0">
      <w:lvl w:ilvl="0">
        <w:start w:val="1"/>
        <w:numFmt w:val="bullet"/>
        <w:lvlText w:val="Tabell 1.10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1724982177">
    <w:abstractNumId w:val="0"/>
    <w:lvlOverride w:ilvl="0">
      <w:lvl w:ilvl="0">
        <w:start w:val="1"/>
        <w:numFmt w:val="bullet"/>
        <w:lvlText w:val="Tabell 1.11 "/>
        <w:legacy w:legacy="1" w:legacySpace="0" w:legacyIndent="0"/>
        <w:lvlJc w:val="left"/>
        <w:pPr>
          <w:ind w:left="0" w:firstLine="0"/>
        </w:pPr>
        <w:rPr>
          <w:rFonts w:ascii="Myriad Pro" w:hAnsi="Myriad Pro" w:hint="default"/>
          <w:b w:val="0"/>
          <w:i w:val="0"/>
          <w:strike w:val="0"/>
          <w:color w:val="000000"/>
          <w:sz w:val="20"/>
          <w:u w:val="none"/>
        </w:rPr>
      </w:lvl>
    </w:lvlOverride>
  </w:num>
  <w:num w:numId="115" w16cid:durableId="483006240">
    <w:abstractNumId w:val="0"/>
    <w:lvlOverride w:ilvl="0">
      <w:lvl w:ilvl="0">
        <w:start w:val="1"/>
        <w:numFmt w:val="bullet"/>
        <w:lvlText w:val="Tabell 1.12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1353796051">
    <w:abstractNumId w:val="0"/>
    <w:lvlOverride w:ilvl="0">
      <w:lvl w:ilvl="0">
        <w:start w:val="1"/>
        <w:numFmt w:val="bullet"/>
        <w:lvlText w:val="Tabell 1.13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1798916057">
    <w:abstractNumId w:val="0"/>
    <w:lvlOverride w:ilvl="0">
      <w:lvl w:ilvl="0">
        <w:start w:val="1"/>
        <w:numFmt w:val="bullet"/>
        <w:lvlText w:val="Tabell 1.14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643630985">
    <w:abstractNumId w:val="0"/>
    <w:lvlOverride w:ilvl="0">
      <w:lvl w:ilvl="0">
        <w:start w:val="1"/>
        <w:numFmt w:val="bullet"/>
        <w:lvlText w:val="Tabell 1.15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1110510447">
    <w:abstractNumId w:val="0"/>
    <w:lvlOverride w:ilvl="0">
      <w:lvl w:ilvl="0">
        <w:start w:val="1"/>
        <w:numFmt w:val="bullet"/>
        <w:lvlText w:val="Tabell 1.16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444954599">
    <w:abstractNumId w:val="0"/>
    <w:lvlOverride w:ilvl="0">
      <w:lvl w:ilvl="0">
        <w:start w:val="1"/>
        <w:numFmt w:val="bullet"/>
        <w:lvlText w:val="Tabell 1.17 "/>
        <w:legacy w:legacy="1" w:legacySpace="0" w:legacyIndent="0"/>
        <w:lvlJc w:val="left"/>
        <w:pPr>
          <w:ind w:left="0" w:firstLine="0"/>
        </w:pPr>
        <w:rPr>
          <w:rFonts w:ascii="Myriad Pro" w:hAnsi="Myriad Pro" w:hint="default"/>
          <w:b w:val="0"/>
          <w:i w:val="0"/>
          <w:strike w:val="0"/>
          <w:color w:val="000000"/>
          <w:sz w:val="20"/>
          <w:u w:val="none"/>
        </w:rPr>
      </w:lvl>
    </w:lvlOverride>
  </w:num>
  <w:num w:numId="121" w16cid:durableId="1948613067">
    <w:abstractNumId w:val="0"/>
    <w:lvlOverride w:ilvl="0">
      <w:lvl w:ilvl="0">
        <w:start w:val="1"/>
        <w:numFmt w:val="bullet"/>
        <w:lvlText w:val="Tabell 1.18 "/>
        <w:legacy w:legacy="1" w:legacySpace="0" w:legacyIndent="0"/>
        <w:lvlJc w:val="left"/>
        <w:pPr>
          <w:ind w:left="0" w:firstLine="0"/>
        </w:pPr>
        <w:rPr>
          <w:rFonts w:ascii="Myriad Pro" w:hAnsi="Myriad Pro" w:hint="default"/>
          <w:b w:val="0"/>
          <w:i w:val="0"/>
          <w:strike w:val="0"/>
          <w:color w:val="000000"/>
          <w:sz w:val="20"/>
          <w:u w:val="none"/>
        </w:rPr>
      </w:lvl>
    </w:lvlOverride>
  </w:num>
  <w:num w:numId="122" w16cid:durableId="682978957">
    <w:abstractNumId w:val="0"/>
    <w:lvlOverride w:ilvl="0">
      <w:lvl w:ilvl="0">
        <w:start w:val="1"/>
        <w:numFmt w:val="bullet"/>
        <w:lvlText w:val="Tabell 1.19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729448692">
    <w:abstractNumId w:val="0"/>
    <w:lvlOverride w:ilvl="0">
      <w:lvl w:ilvl="0">
        <w:start w:val="1"/>
        <w:numFmt w:val="bullet"/>
        <w:lvlText w:val="Tabell 1.20 "/>
        <w:legacy w:legacy="1" w:legacySpace="0" w:legacyIndent="0"/>
        <w:lvlJc w:val="left"/>
        <w:pPr>
          <w:ind w:left="0" w:firstLine="0"/>
        </w:pPr>
        <w:rPr>
          <w:rFonts w:ascii="Myriad Pro" w:hAnsi="Myriad Pro" w:hint="default"/>
          <w:b w:val="0"/>
          <w:i w:val="0"/>
          <w:strike w:val="0"/>
          <w:color w:val="000000"/>
          <w:sz w:val="20"/>
          <w:u w:val="none"/>
        </w:rPr>
      </w:lvl>
    </w:lvlOverride>
  </w:num>
  <w:num w:numId="124" w16cid:durableId="938025733">
    <w:abstractNumId w:val="0"/>
    <w:lvlOverride w:ilvl="0">
      <w:lvl w:ilvl="0">
        <w:start w:val="1"/>
        <w:numFmt w:val="bullet"/>
        <w:lvlText w:val="Tabell 1.21 "/>
        <w:legacy w:legacy="1" w:legacySpace="0" w:legacyIndent="0"/>
        <w:lvlJc w:val="left"/>
        <w:pPr>
          <w:ind w:left="0" w:firstLine="0"/>
        </w:pPr>
        <w:rPr>
          <w:rFonts w:ascii="Myriad Pro" w:hAnsi="Myriad Pro" w:hint="default"/>
          <w:b w:val="0"/>
          <w:i w:val="0"/>
          <w:strike w:val="0"/>
          <w:color w:val="000000"/>
          <w:sz w:val="20"/>
          <w:u w:val="none"/>
        </w:rPr>
      </w:lvl>
    </w:lvlOverride>
  </w:num>
  <w:num w:numId="125" w16cid:durableId="249774505">
    <w:abstractNumId w:val="27"/>
  </w:num>
  <w:num w:numId="126" w16cid:durableId="563301438">
    <w:abstractNumId w:val="22"/>
  </w:num>
  <w:num w:numId="127" w16cid:durableId="603611869">
    <w:abstractNumId w:val="26"/>
  </w:num>
  <w:num w:numId="128" w16cid:durableId="282004243">
    <w:abstractNumId w:val="6"/>
  </w:num>
  <w:num w:numId="129" w16cid:durableId="2036494613">
    <w:abstractNumId w:val="10"/>
  </w:num>
  <w:num w:numId="130" w16cid:durableId="1882787066">
    <w:abstractNumId w:val="3"/>
  </w:num>
  <w:num w:numId="131" w16cid:durableId="1941253912">
    <w:abstractNumId w:val="1"/>
  </w:num>
  <w:num w:numId="132" w16cid:durableId="1791049729">
    <w:abstractNumId w:val="14"/>
  </w:num>
  <w:num w:numId="133" w16cid:durableId="523523334">
    <w:abstractNumId w:val="17"/>
  </w:num>
  <w:num w:numId="134" w16cid:durableId="426737246">
    <w:abstractNumId w:val="16"/>
  </w:num>
  <w:num w:numId="135" w16cid:durableId="1054308855">
    <w:abstractNumId w:val="2"/>
  </w:num>
  <w:num w:numId="136" w16cid:durableId="1060908206">
    <w:abstractNumId w:val="11"/>
  </w:num>
  <w:num w:numId="137" w16cid:durableId="1557744619">
    <w:abstractNumId w:val="4"/>
  </w:num>
  <w:num w:numId="138" w16cid:durableId="754013821">
    <w:abstractNumId w:val="5"/>
  </w:num>
  <w:num w:numId="139" w16cid:durableId="875000117">
    <w:abstractNumId w:val="15"/>
  </w:num>
  <w:num w:numId="140" w16cid:durableId="1433936432">
    <w:abstractNumId w:val="20"/>
  </w:num>
  <w:num w:numId="141" w16cid:durableId="1156611329">
    <w:abstractNumId w:val="24"/>
  </w:num>
  <w:num w:numId="142" w16cid:durableId="1767188037">
    <w:abstractNumId w:val="8"/>
  </w:num>
  <w:num w:numId="143" w16cid:durableId="1411194400">
    <w:abstractNumId w:val="18"/>
  </w:num>
  <w:num w:numId="144" w16cid:durableId="1694303007">
    <w:abstractNumId w:val="25"/>
  </w:num>
  <w:num w:numId="145" w16cid:durableId="2105876840">
    <w:abstractNumId w:val="12"/>
  </w:num>
  <w:num w:numId="146" w16cid:durableId="1516263112">
    <w:abstractNumId w:val="13"/>
  </w:num>
  <w:num w:numId="147" w16cid:durableId="114327260">
    <w:abstractNumId w:val="23"/>
  </w:num>
  <w:num w:numId="148" w16cid:durableId="2511186">
    <w:abstractNumId w:val="9"/>
  </w:num>
  <w:num w:numId="149" w16cid:durableId="151337237">
    <w:abstractNumId w:val="19"/>
  </w:num>
  <w:num w:numId="150" w16cid:durableId="698899469">
    <w:abstractNumId w:val="7"/>
  </w:num>
  <w:num w:numId="151" w16cid:durableId="719866116">
    <w:abstractNumId w:val="21"/>
  </w:num>
  <w:num w:numId="152" w16cid:durableId="14355159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35563"/>
    <w:rsid w:val="002F5A84"/>
    <w:rsid w:val="003823F2"/>
    <w:rsid w:val="005F2150"/>
    <w:rsid w:val="0062115A"/>
    <w:rsid w:val="0065008F"/>
    <w:rsid w:val="00892579"/>
    <w:rsid w:val="00935563"/>
    <w:rsid w:val="00AE25C9"/>
    <w:rsid w:val="00D05BBD"/>
    <w:rsid w:val="00D10D15"/>
    <w:rsid w:val="00DE1073"/>
    <w:rsid w:val="00EB14DB"/>
    <w:rsid w:val="00EF2C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F652E3"/>
  <w14:defaultImageDpi w14:val="0"/>
  <w15:docId w15:val="{95C66700-5249-4E62-94FD-46111C7B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BBD"/>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D05BBD"/>
    <w:pPr>
      <w:keepNext/>
      <w:keepLines/>
      <w:numPr>
        <w:numId w:val="147"/>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05BBD"/>
    <w:pPr>
      <w:keepNext/>
      <w:keepLines/>
      <w:numPr>
        <w:ilvl w:val="1"/>
        <w:numId w:val="147"/>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05BBD"/>
    <w:pPr>
      <w:keepNext/>
      <w:keepLines/>
      <w:numPr>
        <w:ilvl w:val="2"/>
        <w:numId w:val="147"/>
      </w:numPr>
      <w:spacing w:before="360" w:after="80"/>
      <w:outlineLvl w:val="2"/>
    </w:pPr>
    <w:rPr>
      <w:rFonts w:ascii="Arial" w:hAnsi="Arial"/>
      <w:b/>
    </w:rPr>
  </w:style>
  <w:style w:type="paragraph" w:styleId="Overskrift4">
    <w:name w:val="heading 4"/>
    <w:basedOn w:val="Normal"/>
    <w:next w:val="Normal"/>
    <w:link w:val="Overskrift4Tegn"/>
    <w:qFormat/>
    <w:rsid w:val="00D05BBD"/>
    <w:pPr>
      <w:keepNext/>
      <w:keepLines/>
      <w:numPr>
        <w:ilvl w:val="3"/>
        <w:numId w:val="147"/>
      </w:numPr>
      <w:spacing w:before="120" w:after="0"/>
      <w:outlineLvl w:val="3"/>
    </w:pPr>
    <w:rPr>
      <w:rFonts w:ascii="Arial" w:hAnsi="Arial"/>
      <w:i/>
      <w:spacing w:val="4"/>
    </w:rPr>
  </w:style>
  <w:style w:type="paragraph" w:styleId="Overskrift5">
    <w:name w:val="heading 5"/>
    <w:basedOn w:val="Normal"/>
    <w:next w:val="Normal"/>
    <w:link w:val="Overskrift5Tegn"/>
    <w:qFormat/>
    <w:rsid w:val="00D05BBD"/>
    <w:pPr>
      <w:keepNext/>
      <w:numPr>
        <w:ilvl w:val="4"/>
        <w:numId w:val="147"/>
      </w:numPr>
      <w:spacing w:before="120" w:after="0"/>
      <w:outlineLvl w:val="4"/>
    </w:pPr>
    <w:rPr>
      <w:rFonts w:ascii="Arial" w:hAnsi="Arial"/>
      <w:i/>
    </w:rPr>
  </w:style>
  <w:style w:type="paragraph" w:styleId="Overskrift6">
    <w:name w:val="heading 6"/>
    <w:basedOn w:val="Normal"/>
    <w:next w:val="Normal"/>
    <w:link w:val="Overskrift6Tegn"/>
    <w:qFormat/>
    <w:rsid w:val="00D05BBD"/>
    <w:pPr>
      <w:numPr>
        <w:ilvl w:val="5"/>
        <w:numId w:val="125"/>
      </w:numPr>
      <w:spacing w:before="240" w:after="60"/>
      <w:outlineLvl w:val="5"/>
    </w:pPr>
    <w:rPr>
      <w:rFonts w:ascii="Arial" w:hAnsi="Arial"/>
      <w:i/>
      <w:sz w:val="22"/>
    </w:rPr>
  </w:style>
  <w:style w:type="paragraph" w:styleId="Overskrift7">
    <w:name w:val="heading 7"/>
    <w:basedOn w:val="Normal"/>
    <w:next w:val="Normal"/>
    <w:link w:val="Overskrift7Tegn"/>
    <w:qFormat/>
    <w:rsid w:val="00D05BBD"/>
    <w:pPr>
      <w:numPr>
        <w:ilvl w:val="6"/>
        <w:numId w:val="125"/>
      </w:numPr>
      <w:spacing w:before="240" w:after="60"/>
      <w:outlineLvl w:val="6"/>
    </w:pPr>
    <w:rPr>
      <w:rFonts w:ascii="Arial" w:hAnsi="Arial"/>
    </w:rPr>
  </w:style>
  <w:style w:type="paragraph" w:styleId="Overskrift8">
    <w:name w:val="heading 8"/>
    <w:basedOn w:val="Normal"/>
    <w:next w:val="Normal"/>
    <w:link w:val="Overskrift8Tegn"/>
    <w:qFormat/>
    <w:rsid w:val="00D05BBD"/>
    <w:pPr>
      <w:numPr>
        <w:ilvl w:val="7"/>
        <w:numId w:val="125"/>
      </w:numPr>
      <w:spacing w:before="240" w:after="60"/>
      <w:outlineLvl w:val="7"/>
    </w:pPr>
    <w:rPr>
      <w:rFonts w:ascii="Arial" w:hAnsi="Arial"/>
      <w:i/>
    </w:rPr>
  </w:style>
  <w:style w:type="paragraph" w:styleId="Overskrift9">
    <w:name w:val="heading 9"/>
    <w:basedOn w:val="Normal"/>
    <w:next w:val="Normal"/>
    <w:link w:val="Overskrift9Tegn"/>
    <w:qFormat/>
    <w:rsid w:val="00D05BBD"/>
    <w:pPr>
      <w:numPr>
        <w:ilvl w:val="8"/>
        <w:numId w:val="125"/>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D05BB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05BB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D05BBD"/>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D05BB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D05BBD"/>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D05BBD"/>
    <w:pPr>
      <w:numPr>
        <w:numId w:val="133"/>
      </w:numPr>
      <w:spacing w:after="0"/>
    </w:pPr>
    <w:rPr>
      <w:spacing w:val="4"/>
    </w:rPr>
  </w:style>
  <w:style w:type="paragraph" w:customStyle="1" w:styleId="alfaliste2">
    <w:name w:val="alfaliste 2"/>
    <w:basedOn w:val="Normal"/>
    <w:rsid w:val="00D05BBD"/>
    <w:pPr>
      <w:numPr>
        <w:ilvl w:val="1"/>
        <w:numId w:val="133"/>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D05BBD"/>
    <w:pPr>
      <w:numPr>
        <w:ilvl w:val="2"/>
        <w:numId w:val="133"/>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D05BBD"/>
    <w:pPr>
      <w:numPr>
        <w:ilvl w:val="3"/>
        <w:numId w:val="133"/>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D05BBD"/>
    <w:pPr>
      <w:numPr>
        <w:ilvl w:val="4"/>
        <w:numId w:val="133"/>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D05BBD"/>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D05BBD"/>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D05BBD"/>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character" w:customStyle="1" w:styleId="Overskrift2Tegn">
    <w:name w:val="Overskrift 2 Tegn"/>
    <w:basedOn w:val="Standardskriftforavsnitt"/>
    <w:link w:val="Overskrift2"/>
    <w:rsid w:val="00D05BBD"/>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D05BBD"/>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D05BBD"/>
  </w:style>
  <w:style w:type="paragraph" w:customStyle="1" w:styleId="del-nr">
    <w:name w:val="del-nr"/>
    <w:basedOn w:val="Normal"/>
    <w:qFormat/>
    <w:rsid w:val="00D05BBD"/>
    <w:pPr>
      <w:keepNext/>
      <w:keepLines/>
      <w:spacing w:before="360" w:after="0" w:line="240" w:lineRule="auto"/>
      <w:jc w:val="center"/>
    </w:pPr>
    <w:rPr>
      <w:rFonts w:eastAsia="Batang"/>
      <w:i/>
      <w:sz w:val="48"/>
      <w:szCs w:val="20"/>
    </w:rPr>
  </w:style>
  <w:style w:type="paragraph" w:customStyle="1" w:styleId="del-tittel">
    <w:name w:val="del-tittel"/>
    <w:uiPriority w:val="99"/>
    <w:rsid w:val="00D05BB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D05BBD"/>
    <w:rPr>
      <w:spacing w:val="4"/>
    </w:rPr>
  </w:style>
  <w:style w:type="paragraph" w:customStyle="1" w:styleId="figur-noter">
    <w:name w:val="figur-noter"/>
    <w:basedOn w:val="Normal"/>
    <w:next w:val="Normal"/>
    <w:rsid w:val="00D05BBD"/>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D05BB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D05BBD"/>
    <w:rPr>
      <w:spacing w:val="4"/>
      <w:sz w:val="20"/>
    </w:rPr>
  </w:style>
  <w:style w:type="character" w:customStyle="1" w:styleId="FotnotetekstTegn">
    <w:name w:val="Fotnotetekst Tegn"/>
    <w:basedOn w:val="Standardskriftforavsnitt"/>
    <w:link w:val="Fotnotetekst"/>
    <w:rsid w:val="00D05BBD"/>
    <w:rPr>
      <w:rFonts w:ascii="Times New Roman" w:eastAsia="Times New Roman" w:hAnsi="Times New Roman"/>
      <w:spacing w:val="4"/>
      <w:kern w:val="0"/>
      <w:sz w:val="20"/>
      <w14:ligatures w14:val="none"/>
    </w:rPr>
  </w:style>
  <w:style w:type="paragraph" w:customStyle="1" w:styleId="friliste">
    <w:name w:val="friliste"/>
    <w:basedOn w:val="Normal"/>
    <w:qFormat/>
    <w:rsid w:val="00D05BBD"/>
    <w:pPr>
      <w:tabs>
        <w:tab w:val="left" w:pos="397"/>
      </w:tabs>
      <w:spacing w:after="0"/>
      <w:ind w:left="397" w:hanging="397"/>
    </w:pPr>
  </w:style>
  <w:style w:type="paragraph" w:customStyle="1" w:styleId="friliste2">
    <w:name w:val="friliste 2"/>
    <w:basedOn w:val="Normal"/>
    <w:qFormat/>
    <w:rsid w:val="00D05BBD"/>
    <w:pPr>
      <w:tabs>
        <w:tab w:val="left" w:pos="794"/>
      </w:tabs>
      <w:spacing w:after="0"/>
      <w:ind w:left="794" w:hanging="397"/>
    </w:pPr>
  </w:style>
  <w:style w:type="paragraph" w:customStyle="1" w:styleId="friliste3">
    <w:name w:val="friliste 3"/>
    <w:basedOn w:val="Normal"/>
    <w:qFormat/>
    <w:rsid w:val="00D05BBD"/>
    <w:pPr>
      <w:tabs>
        <w:tab w:val="left" w:pos="1191"/>
      </w:tabs>
      <w:spacing w:after="0"/>
      <w:ind w:left="1191" w:hanging="397"/>
    </w:pPr>
  </w:style>
  <w:style w:type="paragraph" w:customStyle="1" w:styleId="friliste4">
    <w:name w:val="friliste 4"/>
    <w:basedOn w:val="Normal"/>
    <w:qFormat/>
    <w:rsid w:val="00D05BBD"/>
    <w:pPr>
      <w:tabs>
        <w:tab w:val="left" w:pos="1588"/>
      </w:tabs>
      <w:spacing w:after="0"/>
      <w:ind w:left="1588" w:hanging="397"/>
    </w:pPr>
  </w:style>
  <w:style w:type="paragraph" w:customStyle="1" w:styleId="friliste5">
    <w:name w:val="friliste 5"/>
    <w:basedOn w:val="Normal"/>
    <w:qFormat/>
    <w:rsid w:val="00D05BBD"/>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D05BB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D05BBD"/>
    <w:pPr>
      <w:jc w:val="right"/>
    </w:pPr>
    <w:rPr>
      <w:rFonts w:ascii="Times" w:hAnsi="Times"/>
      <w:b/>
      <w:noProof/>
      <w:spacing w:val="4"/>
      <w:u w:val="single"/>
    </w:rPr>
  </w:style>
  <w:style w:type="paragraph" w:customStyle="1" w:styleId="i-hode">
    <w:name w:val="i-hode"/>
    <w:basedOn w:val="Normal"/>
    <w:next w:val="Normal"/>
    <w:rsid w:val="00D05BBD"/>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D05BBD"/>
    <w:pPr>
      <w:keepNext/>
      <w:keepLines/>
      <w:jc w:val="center"/>
    </w:pPr>
    <w:rPr>
      <w:rFonts w:eastAsia="Batang"/>
      <w:b/>
      <w:spacing w:val="4"/>
      <w:sz w:val="28"/>
    </w:rPr>
  </w:style>
  <w:style w:type="paragraph" w:customStyle="1" w:styleId="i-mtit">
    <w:name w:val="i-mtit"/>
    <w:basedOn w:val="Normal"/>
    <w:next w:val="Normal"/>
    <w:rsid w:val="00D05BBD"/>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D05BBD"/>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D05BBD"/>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D05BBD"/>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D05BBD"/>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D05BBD"/>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D05BBD"/>
    <w:pPr>
      <w:numPr>
        <w:numId w:val="134"/>
      </w:numPr>
    </w:pPr>
    <w:rPr>
      <w:rFonts w:eastAsiaTheme="minorEastAsia"/>
    </w:rPr>
  </w:style>
  <w:style w:type="paragraph" w:customStyle="1" w:styleId="l-alfaliste2">
    <w:name w:val="l-alfaliste 2"/>
    <w:basedOn w:val="alfaliste2"/>
    <w:qFormat/>
    <w:rsid w:val="00D05BBD"/>
    <w:pPr>
      <w:numPr>
        <w:numId w:val="134"/>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D05BBD"/>
    <w:pPr>
      <w:numPr>
        <w:numId w:val="134"/>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D05BBD"/>
    <w:pPr>
      <w:numPr>
        <w:numId w:val="134"/>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D05BBD"/>
    <w:pPr>
      <w:numPr>
        <w:numId w:val="134"/>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D05BBD"/>
    <w:rPr>
      <w:lang w:val="nn-NO"/>
    </w:rPr>
  </w:style>
  <w:style w:type="paragraph" w:customStyle="1" w:styleId="l-ledd">
    <w:name w:val="l-ledd"/>
    <w:basedOn w:val="Normal"/>
    <w:qFormat/>
    <w:rsid w:val="00D05BBD"/>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D05BB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D05BB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D05BB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D05BBD"/>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D05BBD"/>
    <w:pPr>
      <w:spacing w:after="0"/>
    </w:pPr>
    <w:rPr>
      <w:spacing w:val="4"/>
    </w:rPr>
  </w:style>
  <w:style w:type="paragraph" w:customStyle="1" w:styleId="l-tit-endr-avsnitt">
    <w:name w:val="l-tit-endr-avsnitt"/>
    <w:basedOn w:val="l-tit-endr-lovkap"/>
    <w:qFormat/>
    <w:rsid w:val="00D05BBD"/>
  </w:style>
  <w:style w:type="paragraph" w:customStyle="1" w:styleId="l-tit-endr-ledd">
    <w:name w:val="l-tit-endr-ledd"/>
    <w:basedOn w:val="Normal"/>
    <w:qFormat/>
    <w:rsid w:val="00D05BB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05BBD"/>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D05BBD"/>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D05BB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05BB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05BB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D05BBD"/>
    <w:pPr>
      <w:numPr>
        <w:numId w:val="140"/>
      </w:numPr>
      <w:spacing w:line="240" w:lineRule="auto"/>
      <w:contextualSpacing/>
    </w:pPr>
    <w:rPr>
      <w:spacing w:val="4"/>
    </w:rPr>
  </w:style>
  <w:style w:type="paragraph" w:styleId="Liste2">
    <w:name w:val="List 2"/>
    <w:basedOn w:val="Normal"/>
    <w:rsid w:val="00D05BBD"/>
    <w:pPr>
      <w:numPr>
        <w:ilvl w:val="1"/>
        <w:numId w:val="140"/>
      </w:numPr>
      <w:spacing w:after="0"/>
    </w:pPr>
    <w:rPr>
      <w:spacing w:val="4"/>
    </w:rPr>
  </w:style>
  <w:style w:type="paragraph" w:styleId="Liste3">
    <w:name w:val="List 3"/>
    <w:basedOn w:val="Normal"/>
    <w:rsid w:val="00D05BBD"/>
    <w:pPr>
      <w:numPr>
        <w:ilvl w:val="2"/>
        <w:numId w:val="140"/>
      </w:numPr>
      <w:spacing w:after="0"/>
    </w:pPr>
  </w:style>
  <w:style w:type="paragraph" w:styleId="Liste4">
    <w:name w:val="List 4"/>
    <w:basedOn w:val="Normal"/>
    <w:rsid w:val="00D05BBD"/>
    <w:pPr>
      <w:numPr>
        <w:ilvl w:val="3"/>
        <w:numId w:val="140"/>
      </w:numPr>
      <w:spacing w:after="0"/>
    </w:pPr>
  </w:style>
  <w:style w:type="paragraph" w:styleId="Liste5">
    <w:name w:val="List 5"/>
    <w:basedOn w:val="Normal"/>
    <w:rsid w:val="00D05BBD"/>
    <w:pPr>
      <w:numPr>
        <w:ilvl w:val="4"/>
        <w:numId w:val="140"/>
      </w:numPr>
      <w:spacing w:after="0"/>
    </w:pPr>
  </w:style>
  <w:style w:type="paragraph" w:customStyle="1" w:styleId="Listebombe">
    <w:name w:val="Liste bombe"/>
    <w:basedOn w:val="Liste"/>
    <w:qFormat/>
    <w:rsid w:val="00D05BBD"/>
    <w:pPr>
      <w:numPr>
        <w:numId w:val="142"/>
      </w:numPr>
    </w:pPr>
  </w:style>
  <w:style w:type="paragraph" w:customStyle="1" w:styleId="Listebombe2">
    <w:name w:val="Liste bombe 2"/>
    <w:basedOn w:val="Liste2"/>
    <w:qFormat/>
    <w:rsid w:val="00D05BBD"/>
    <w:pPr>
      <w:numPr>
        <w:ilvl w:val="0"/>
        <w:numId w:val="143"/>
      </w:numPr>
    </w:pPr>
  </w:style>
  <w:style w:type="paragraph" w:customStyle="1" w:styleId="Listebombe3">
    <w:name w:val="Liste bombe 3"/>
    <w:basedOn w:val="Liste3"/>
    <w:qFormat/>
    <w:rsid w:val="00D05BBD"/>
    <w:pPr>
      <w:numPr>
        <w:ilvl w:val="0"/>
        <w:numId w:val="144"/>
      </w:numPr>
    </w:pPr>
  </w:style>
  <w:style w:type="paragraph" w:customStyle="1" w:styleId="Listebombe4">
    <w:name w:val="Liste bombe 4"/>
    <w:basedOn w:val="Liste4"/>
    <w:qFormat/>
    <w:rsid w:val="00D05BBD"/>
    <w:pPr>
      <w:numPr>
        <w:ilvl w:val="0"/>
        <w:numId w:val="145"/>
      </w:numPr>
    </w:pPr>
  </w:style>
  <w:style w:type="paragraph" w:customStyle="1" w:styleId="Listebombe5">
    <w:name w:val="Liste bombe 5"/>
    <w:basedOn w:val="Liste5"/>
    <w:qFormat/>
    <w:rsid w:val="00D05BBD"/>
    <w:pPr>
      <w:numPr>
        <w:ilvl w:val="0"/>
        <w:numId w:val="146"/>
      </w:numPr>
    </w:pPr>
  </w:style>
  <w:style w:type="paragraph" w:styleId="Listeavsnitt">
    <w:name w:val="List Paragraph"/>
    <w:basedOn w:val="Normal"/>
    <w:uiPriority w:val="34"/>
    <w:qFormat/>
    <w:rsid w:val="00D05BBD"/>
    <w:pPr>
      <w:spacing w:before="60" w:after="0"/>
      <w:ind w:left="397"/>
    </w:pPr>
  </w:style>
  <w:style w:type="paragraph" w:customStyle="1" w:styleId="Listeavsnitt2">
    <w:name w:val="Listeavsnitt 2"/>
    <w:basedOn w:val="Normal"/>
    <w:qFormat/>
    <w:rsid w:val="00D05BBD"/>
    <w:pPr>
      <w:spacing w:before="60" w:after="0"/>
      <w:ind w:left="794"/>
    </w:pPr>
  </w:style>
  <w:style w:type="paragraph" w:customStyle="1" w:styleId="Listeavsnitt3">
    <w:name w:val="Listeavsnitt 3"/>
    <w:basedOn w:val="Normal"/>
    <w:qFormat/>
    <w:rsid w:val="00D05BBD"/>
    <w:pPr>
      <w:spacing w:before="60" w:after="0"/>
      <w:ind w:left="1191"/>
    </w:pPr>
  </w:style>
  <w:style w:type="paragraph" w:customStyle="1" w:styleId="Listeavsnitt4">
    <w:name w:val="Listeavsnitt 4"/>
    <w:basedOn w:val="Normal"/>
    <w:qFormat/>
    <w:rsid w:val="00D05BBD"/>
    <w:pPr>
      <w:spacing w:before="60" w:after="0"/>
      <w:ind w:left="1588"/>
    </w:pPr>
  </w:style>
  <w:style w:type="paragraph" w:customStyle="1" w:styleId="Listeavsnitt5">
    <w:name w:val="Listeavsnitt 5"/>
    <w:basedOn w:val="Normal"/>
    <w:qFormat/>
    <w:rsid w:val="00D05BBD"/>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D05BB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D05BBD"/>
    <w:pPr>
      <w:numPr>
        <w:numId w:val="136"/>
      </w:numPr>
      <w:spacing w:after="0"/>
    </w:pPr>
    <w:rPr>
      <w:rFonts w:ascii="Times" w:eastAsia="Batang" w:hAnsi="Times"/>
      <w:szCs w:val="20"/>
    </w:rPr>
  </w:style>
  <w:style w:type="paragraph" w:styleId="Nummerertliste2">
    <w:name w:val="List Number 2"/>
    <w:basedOn w:val="Normal"/>
    <w:rsid w:val="00D05BBD"/>
    <w:pPr>
      <w:numPr>
        <w:ilvl w:val="1"/>
        <w:numId w:val="136"/>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D05BBD"/>
    <w:pPr>
      <w:numPr>
        <w:ilvl w:val="2"/>
        <w:numId w:val="136"/>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D05BBD"/>
    <w:pPr>
      <w:numPr>
        <w:ilvl w:val="3"/>
        <w:numId w:val="136"/>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D05BBD"/>
    <w:pPr>
      <w:numPr>
        <w:ilvl w:val="4"/>
        <w:numId w:val="136"/>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D05BBD"/>
    <w:pPr>
      <w:spacing w:after="0"/>
      <w:ind w:left="397"/>
    </w:pPr>
    <w:rPr>
      <w:lang w:val="en-US"/>
    </w:rPr>
  </w:style>
  <w:style w:type="paragraph" w:customStyle="1" w:styleId="opplisting3">
    <w:name w:val="opplisting 3"/>
    <w:basedOn w:val="Normal"/>
    <w:qFormat/>
    <w:rsid w:val="00D05BBD"/>
    <w:pPr>
      <w:spacing w:after="0"/>
      <w:ind w:left="794"/>
    </w:pPr>
  </w:style>
  <w:style w:type="paragraph" w:customStyle="1" w:styleId="opplisting4">
    <w:name w:val="opplisting 4"/>
    <w:basedOn w:val="Normal"/>
    <w:qFormat/>
    <w:rsid w:val="00D05BBD"/>
    <w:pPr>
      <w:spacing w:after="0"/>
      <w:ind w:left="1191"/>
    </w:pPr>
  </w:style>
  <w:style w:type="paragraph" w:customStyle="1" w:styleId="opplisting5">
    <w:name w:val="opplisting 5"/>
    <w:basedOn w:val="Normal"/>
    <w:qFormat/>
    <w:rsid w:val="00D05BBD"/>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1Tegn">
    <w:name w:val="Overskrift 1 Tegn"/>
    <w:basedOn w:val="Standardskriftforavsnitt"/>
    <w:link w:val="Overskrift1"/>
    <w:rsid w:val="00D05BBD"/>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D05BBD"/>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D05BBD"/>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D05BBD"/>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D05BBD"/>
    <w:rPr>
      <w:spacing w:val="6"/>
      <w:sz w:val="19"/>
    </w:rPr>
  </w:style>
  <w:style w:type="paragraph" w:customStyle="1" w:styleId="ramme-noter">
    <w:name w:val="ramme-noter"/>
    <w:basedOn w:val="Normal"/>
    <w:next w:val="Normal"/>
    <w:rsid w:val="00D05BBD"/>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D05BB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D05BBD"/>
    <w:pPr>
      <w:numPr>
        <w:numId w:val="141"/>
      </w:numPr>
      <w:spacing w:after="0" w:line="240" w:lineRule="auto"/>
    </w:pPr>
    <w:rPr>
      <w:rFonts w:ascii="Times" w:eastAsia="Batang" w:hAnsi="Times"/>
      <w:szCs w:val="20"/>
    </w:rPr>
  </w:style>
  <w:style w:type="paragraph" w:customStyle="1" w:styleId="romertallliste2">
    <w:name w:val="romertall liste 2"/>
    <w:basedOn w:val="Normal"/>
    <w:rsid w:val="00D05BBD"/>
    <w:pPr>
      <w:numPr>
        <w:ilvl w:val="1"/>
        <w:numId w:val="141"/>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D05BBD"/>
    <w:pPr>
      <w:numPr>
        <w:ilvl w:val="2"/>
        <w:numId w:val="141"/>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D05BBD"/>
    <w:pPr>
      <w:numPr>
        <w:ilvl w:val="3"/>
        <w:numId w:val="141"/>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D05BBD"/>
    <w:pPr>
      <w:numPr>
        <w:ilvl w:val="4"/>
        <w:numId w:val="141"/>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D05BBD"/>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D05BBD"/>
    <w:pPr>
      <w:keepNext/>
      <w:keepLines/>
      <w:numPr>
        <w:ilvl w:val="6"/>
        <w:numId w:val="147"/>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D05BBD"/>
    <w:rPr>
      <w:rFonts w:ascii="Times" w:hAnsi="Times"/>
      <w:vanish/>
      <w:color w:val="00B050"/>
    </w:rPr>
  </w:style>
  <w:style w:type="paragraph" w:customStyle="1" w:styleId="Tabellnavn-kode">
    <w:name w:val="Tabellnavn-kode"/>
    <w:basedOn w:val="Tabellnavn"/>
    <w:qFormat/>
    <w:rsid w:val="00D05BBD"/>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D05BB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D05BB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D05BBD"/>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D05BBD"/>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D05BBD"/>
    <w:pPr>
      <w:keepNext/>
      <w:keepLines/>
      <w:numPr>
        <w:ilvl w:val="7"/>
        <w:numId w:val="147"/>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D05BBD"/>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D05BBD"/>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D05BBD"/>
    <w:pPr>
      <w:numPr>
        <w:numId w:val="0"/>
      </w:numPr>
    </w:pPr>
    <w:rPr>
      <w:b w:val="0"/>
      <w:i/>
    </w:rPr>
  </w:style>
  <w:style w:type="paragraph" w:customStyle="1" w:styleId="Undervedl-tittel">
    <w:name w:val="Undervedl-tittel"/>
    <w:basedOn w:val="Normal"/>
    <w:next w:val="Normal"/>
    <w:rsid w:val="00D05BB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D05BBD"/>
    <w:pPr>
      <w:numPr>
        <w:numId w:val="0"/>
      </w:numPr>
      <w:outlineLvl w:val="9"/>
    </w:pPr>
  </w:style>
  <w:style w:type="paragraph" w:customStyle="1" w:styleId="v-Overskrift2">
    <w:name w:val="v-Overskrift 2"/>
    <w:basedOn w:val="Overskrift2"/>
    <w:next w:val="Normal"/>
    <w:rsid w:val="00D05BB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D05BB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D05BBD"/>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D05BBD"/>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D05BBD"/>
    <w:pPr>
      <w:numPr>
        <w:ilvl w:val="5"/>
        <w:numId w:val="147"/>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D05BBD"/>
    <w:pPr>
      <w:keepNext/>
      <w:keepLines/>
      <w:numPr>
        <w:numId w:val="131"/>
      </w:numPr>
    </w:pPr>
    <w:rPr>
      <w:rFonts w:ascii="Arial" w:hAnsi="Arial"/>
      <w:b/>
      <w:spacing w:val="4"/>
      <w:u w:val="single"/>
    </w:rPr>
  </w:style>
  <w:style w:type="paragraph" w:customStyle="1" w:styleId="Kilde">
    <w:name w:val="Kilde"/>
    <w:basedOn w:val="Normal"/>
    <w:next w:val="Normal"/>
    <w:rsid w:val="00D05BBD"/>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D05BBD"/>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D05BBD"/>
    <w:rPr>
      <w:rFonts w:ascii="Times New Roman" w:eastAsia="Times New Roman" w:hAnsi="Times New Roman"/>
      <w:kern w:val="0"/>
      <w:sz w:val="24"/>
      <w14:ligatures w14:val="none"/>
    </w:rPr>
  </w:style>
  <w:style w:type="character" w:styleId="Fotnotereferanse">
    <w:name w:val="footnote reference"/>
    <w:basedOn w:val="Standardskriftforavsnitt"/>
    <w:rsid w:val="00D05BBD"/>
    <w:rPr>
      <w:vertAlign w:val="superscript"/>
    </w:rPr>
  </w:style>
  <w:style w:type="character" w:customStyle="1" w:styleId="gjennomstreket">
    <w:name w:val="gjennomstreket"/>
    <w:uiPriority w:val="1"/>
    <w:rsid w:val="00D05BBD"/>
    <w:rPr>
      <w:strike/>
      <w:dstrike w:val="0"/>
    </w:rPr>
  </w:style>
  <w:style w:type="character" w:customStyle="1" w:styleId="halvfet0">
    <w:name w:val="halvfet"/>
    <w:basedOn w:val="Standardskriftforavsnitt"/>
    <w:rsid w:val="00D05BBD"/>
    <w:rPr>
      <w:b/>
    </w:rPr>
  </w:style>
  <w:style w:type="character" w:styleId="Hyperkobling">
    <w:name w:val="Hyperlink"/>
    <w:basedOn w:val="Standardskriftforavsnitt"/>
    <w:uiPriority w:val="99"/>
    <w:unhideWhenUsed/>
    <w:rsid w:val="00D05BBD"/>
    <w:rPr>
      <w:color w:val="0563C1" w:themeColor="hyperlink"/>
      <w:u w:val="single"/>
    </w:rPr>
  </w:style>
  <w:style w:type="character" w:customStyle="1" w:styleId="kursiv">
    <w:name w:val="kursiv"/>
    <w:basedOn w:val="Standardskriftforavsnitt"/>
    <w:rsid w:val="00D05BBD"/>
    <w:rPr>
      <w:i/>
    </w:rPr>
  </w:style>
  <w:style w:type="character" w:customStyle="1" w:styleId="l-endring">
    <w:name w:val="l-endring"/>
    <w:basedOn w:val="Standardskriftforavsnitt"/>
    <w:rsid w:val="00D05BB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05BBD"/>
  </w:style>
  <w:style w:type="character" w:styleId="Plassholdertekst">
    <w:name w:val="Placeholder Text"/>
    <w:basedOn w:val="Standardskriftforavsnitt"/>
    <w:uiPriority w:val="99"/>
    <w:rsid w:val="00D05BBD"/>
    <w:rPr>
      <w:color w:val="808080"/>
    </w:rPr>
  </w:style>
  <w:style w:type="character" w:customStyle="1" w:styleId="regular">
    <w:name w:val="regular"/>
    <w:basedOn w:val="Standardskriftforavsnitt"/>
    <w:uiPriority w:val="1"/>
    <w:qFormat/>
    <w:rsid w:val="00D05BB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D05BBD"/>
    <w:rPr>
      <w:sz w:val="20"/>
      <w:vertAlign w:val="superscript"/>
    </w:rPr>
  </w:style>
  <w:style w:type="character" w:customStyle="1" w:styleId="skrift-senket">
    <w:name w:val="skrift-senket"/>
    <w:basedOn w:val="Standardskriftforavsnitt"/>
    <w:rsid w:val="00D05BBD"/>
    <w:rPr>
      <w:sz w:val="20"/>
      <w:vertAlign w:val="subscript"/>
    </w:rPr>
  </w:style>
  <w:style w:type="character" w:customStyle="1" w:styleId="SluttnotetekstTegn">
    <w:name w:val="Sluttnotetekst Tegn"/>
    <w:basedOn w:val="Standardskriftforavsnitt"/>
    <w:link w:val="Sluttnotetekst"/>
    <w:uiPriority w:val="99"/>
    <w:semiHidden/>
    <w:rsid w:val="00D05BBD"/>
    <w:rPr>
      <w:rFonts w:ascii="Times New Roman" w:eastAsia="Times New Roman" w:hAnsi="Times New Roman"/>
      <w:kern w:val="0"/>
      <w:sz w:val="20"/>
      <w:szCs w:val="20"/>
      <w14:ligatures w14:val="none"/>
    </w:rPr>
  </w:style>
  <w:style w:type="character" w:customStyle="1" w:styleId="sperret0">
    <w:name w:val="sperret"/>
    <w:basedOn w:val="Standardskriftforavsnitt"/>
    <w:rsid w:val="00D05BBD"/>
    <w:rPr>
      <w:spacing w:val="30"/>
    </w:rPr>
  </w:style>
  <w:style w:type="character" w:customStyle="1" w:styleId="SterktsitatTegn">
    <w:name w:val="Sterkt sitat Tegn"/>
    <w:basedOn w:val="Standardskriftforavsnitt"/>
    <w:link w:val="Sterktsitat"/>
    <w:uiPriority w:val="30"/>
    <w:rsid w:val="00D05BBD"/>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D05BBD"/>
  </w:style>
  <w:style w:type="character" w:customStyle="1" w:styleId="stikkord0">
    <w:name w:val="stikkord"/>
    <w:uiPriority w:val="99"/>
  </w:style>
  <w:style w:type="character" w:styleId="Sterk">
    <w:name w:val="Strong"/>
    <w:basedOn w:val="Standardskriftforavsnitt"/>
    <w:uiPriority w:val="22"/>
    <w:qFormat/>
    <w:rsid w:val="00D05BBD"/>
    <w:rPr>
      <w:b/>
      <w:bCs/>
    </w:rPr>
  </w:style>
  <w:style w:type="character" w:customStyle="1" w:styleId="TopptekstTegn">
    <w:name w:val="Topptekst Tegn"/>
    <w:basedOn w:val="Standardskriftforavsnitt"/>
    <w:link w:val="Topptekst"/>
    <w:rsid w:val="00D05BBD"/>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D05BBD"/>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D05BBD"/>
    <w:rPr>
      <w:rFonts w:ascii="Arial" w:eastAsia="Times New Roman" w:hAnsi="Arial"/>
      <w:i/>
      <w:kern w:val="0"/>
      <w14:ligatures w14:val="none"/>
    </w:rPr>
  </w:style>
  <w:style w:type="character" w:customStyle="1" w:styleId="Overskrift7Tegn">
    <w:name w:val="Overskrift 7 Tegn"/>
    <w:basedOn w:val="Standardskriftforavsnitt"/>
    <w:link w:val="Overskrift7"/>
    <w:rsid w:val="00D05BBD"/>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D05BBD"/>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D05BBD"/>
    <w:rPr>
      <w:rFonts w:ascii="Arial" w:eastAsia="Times New Roman" w:hAnsi="Arial"/>
      <w:b/>
      <w:i/>
      <w:kern w:val="0"/>
      <w:sz w:val="18"/>
      <w14:ligatures w14:val="none"/>
    </w:rPr>
  </w:style>
  <w:style w:type="table" w:styleId="Tabelltemaer">
    <w:name w:val="Table Theme"/>
    <w:basedOn w:val="Vanligtabell"/>
    <w:uiPriority w:val="99"/>
    <w:semiHidden/>
    <w:unhideWhenUsed/>
    <w:rsid w:val="00D05BB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D05BBD"/>
    <w:pPr>
      <w:tabs>
        <w:tab w:val="center" w:pos="4153"/>
        <w:tab w:val="right" w:pos="8306"/>
      </w:tabs>
    </w:pPr>
    <w:rPr>
      <w:spacing w:val="4"/>
    </w:rPr>
  </w:style>
  <w:style w:type="character" w:customStyle="1" w:styleId="BunntekstTegn1">
    <w:name w:val="Bunntekst Tegn1"/>
    <w:basedOn w:val="Standardskriftforavsnitt"/>
    <w:uiPriority w:val="99"/>
    <w:semiHidden/>
    <w:rsid w:val="00892579"/>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D05BBD"/>
    <w:rPr>
      <w:szCs w:val="24"/>
    </w:rPr>
  </w:style>
  <w:style w:type="paragraph" w:styleId="INNH1">
    <w:name w:val="toc 1"/>
    <w:basedOn w:val="Normal"/>
    <w:next w:val="Normal"/>
    <w:semiHidden/>
    <w:rsid w:val="00D05BBD"/>
    <w:pPr>
      <w:tabs>
        <w:tab w:val="right" w:leader="dot" w:pos="8306"/>
      </w:tabs>
    </w:pPr>
  </w:style>
  <w:style w:type="paragraph" w:styleId="INNH2">
    <w:name w:val="toc 2"/>
    <w:basedOn w:val="Normal"/>
    <w:next w:val="Normal"/>
    <w:semiHidden/>
    <w:rsid w:val="00D05BBD"/>
    <w:pPr>
      <w:tabs>
        <w:tab w:val="right" w:leader="dot" w:pos="8306"/>
      </w:tabs>
      <w:ind w:left="200"/>
    </w:pPr>
  </w:style>
  <w:style w:type="paragraph" w:styleId="INNH3">
    <w:name w:val="toc 3"/>
    <w:basedOn w:val="Normal"/>
    <w:next w:val="Normal"/>
    <w:semiHidden/>
    <w:rsid w:val="00D05BBD"/>
    <w:pPr>
      <w:tabs>
        <w:tab w:val="right" w:leader="dot" w:pos="8306"/>
      </w:tabs>
      <w:ind w:left="400"/>
    </w:pPr>
  </w:style>
  <w:style w:type="paragraph" w:styleId="INNH4">
    <w:name w:val="toc 4"/>
    <w:basedOn w:val="Normal"/>
    <w:next w:val="Normal"/>
    <w:semiHidden/>
    <w:rsid w:val="00D05BBD"/>
    <w:pPr>
      <w:tabs>
        <w:tab w:val="right" w:leader="dot" w:pos="8306"/>
      </w:tabs>
      <w:ind w:left="600"/>
    </w:pPr>
  </w:style>
  <w:style w:type="paragraph" w:styleId="INNH5">
    <w:name w:val="toc 5"/>
    <w:basedOn w:val="Normal"/>
    <w:next w:val="Normal"/>
    <w:semiHidden/>
    <w:rsid w:val="00D05BBD"/>
    <w:pPr>
      <w:tabs>
        <w:tab w:val="right" w:leader="dot" w:pos="8306"/>
      </w:tabs>
      <w:ind w:left="800"/>
    </w:pPr>
  </w:style>
  <w:style w:type="character" w:styleId="Merknadsreferanse">
    <w:name w:val="annotation reference"/>
    <w:basedOn w:val="Standardskriftforavsnitt"/>
    <w:semiHidden/>
    <w:rsid w:val="00D05BBD"/>
    <w:rPr>
      <w:sz w:val="16"/>
    </w:rPr>
  </w:style>
  <w:style w:type="paragraph" w:styleId="Merknadstekst">
    <w:name w:val="annotation text"/>
    <w:basedOn w:val="Normal"/>
    <w:link w:val="MerknadstekstTegn"/>
    <w:semiHidden/>
    <w:rsid w:val="00D05BBD"/>
  </w:style>
  <w:style w:type="character" w:customStyle="1" w:styleId="MerknadstekstTegn">
    <w:name w:val="Merknadstekst Tegn"/>
    <w:basedOn w:val="Standardskriftforavsnitt"/>
    <w:link w:val="Merknadstekst"/>
    <w:semiHidden/>
    <w:rsid w:val="00D05BBD"/>
    <w:rPr>
      <w:rFonts w:ascii="Times New Roman" w:eastAsia="Times New Roman" w:hAnsi="Times New Roman"/>
      <w:kern w:val="0"/>
      <w:sz w:val="24"/>
      <w14:ligatures w14:val="none"/>
    </w:rPr>
  </w:style>
  <w:style w:type="paragraph" w:styleId="Punktliste">
    <w:name w:val="List Bullet"/>
    <w:basedOn w:val="Normal"/>
    <w:rsid w:val="00D05BBD"/>
    <w:pPr>
      <w:numPr>
        <w:numId w:val="126"/>
      </w:numPr>
      <w:spacing w:after="0"/>
    </w:pPr>
    <w:rPr>
      <w:spacing w:val="4"/>
    </w:rPr>
  </w:style>
  <w:style w:type="paragraph" w:styleId="Punktliste2">
    <w:name w:val="List Bullet 2"/>
    <w:basedOn w:val="Normal"/>
    <w:rsid w:val="00D05BBD"/>
    <w:pPr>
      <w:numPr>
        <w:numId w:val="127"/>
      </w:numPr>
      <w:spacing w:after="0"/>
    </w:pPr>
    <w:rPr>
      <w:spacing w:val="4"/>
    </w:rPr>
  </w:style>
  <w:style w:type="paragraph" w:styleId="Punktliste3">
    <w:name w:val="List Bullet 3"/>
    <w:basedOn w:val="Normal"/>
    <w:rsid w:val="00D05BBD"/>
    <w:pPr>
      <w:numPr>
        <w:numId w:val="128"/>
      </w:numPr>
      <w:spacing w:after="0"/>
    </w:pPr>
    <w:rPr>
      <w:spacing w:val="4"/>
    </w:rPr>
  </w:style>
  <w:style w:type="paragraph" w:styleId="Punktliste4">
    <w:name w:val="List Bullet 4"/>
    <w:basedOn w:val="Normal"/>
    <w:rsid w:val="00D05BBD"/>
    <w:pPr>
      <w:numPr>
        <w:numId w:val="129"/>
      </w:numPr>
      <w:spacing w:after="0"/>
    </w:pPr>
  </w:style>
  <w:style w:type="paragraph" w:styleId="Punktliste5">
    <w:name w:val="List Bullet 5"/>
    <w:basedOn w:val="Normal"/>
    <w:rsid w:val="00D05BBD"/>
    <w:pPr>
      <w:numPr>
        <w:numId w:val="130"/>
      </w:numPr>
      <w:spacing w:after="0"/>
    </w:pPr>
  </w:style>
  <w:style w:type="paragraph" w:styleId="Topptekst">
    <w:name w:val="header"/>
    <w:basedOn w:val="Normal"/>
    <w:link w:val="TopptekstTegn"/>
    <w:rsid w:val="00D05BBD"/>
    <w:pPr>
      <w:tabs>
        <w:tab w:val="center" w:pos="4536"/>
        <w:tab w:val="right" w:pos="9072"/>
      </w:tabs>
    </w:pPr>
  </w:style>
  <w:style w:type="character" w:customStyle="1" w:styleId="TopptekstTegn1">
    <w:name w:val="Topptekst Tegn1"/>
    <w:basedOn w:val="Standardskriftforavsnitt"/>
    <w:uiPriority w:val="99"/>
    <w:semiHidden/>
    <w:rsid w:val="00892579"/>
    <w:rPr>
      <w:rFonts w:ascii="Times New Roman" w:eastAsia="Times New Roman" w:hAnsi="Times New Roman"/>
      <w:kern w:val="0"/>
      <w:sz w:val="24"/>
      <w14:ligatures w14:val="none"/>
    </w:rPr>
  </w:style>
  <w:style w:type="table" w:customStyle="1" w:styleId="Tabell-VM">
    <w:name w:val="Tabell-VM"/>
    <w:basedOn w:val="Tabelltemaer"/>
    <w:uiPriority w:val="99"/>
    <w:qFormat/>
    <w:rsid w:val="00D05BBD"/>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D05BB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05BBD"/>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05BBD"/>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05BBD"/>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05BBD"/>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05BBD"/>
    <w:pPr>
      <w:spacing w:after="0" w:line="240" w:lineRule="auto"/>
      <w:ind w:left="240" w:hanging="240"/>
    </w:pPr>
  </w:style>
  <w:style w:type="paragraph" w:styleId="Indeks2">
    <w:name w:val="index 2"/>
    <w:basedOn w:val="Normal"/>
    <w:next w:val="Normal"/>
    <w:autoRedefine/>
    <w:uiPriority w:val="99"/>
    <w:semiHidden/>
    <w:unhideWhenUsed/>
    <w:rsid w:val="00D05BBD"/>
    <w:pPr>
      <w:spacing w:after="0" w:line="240" w:lineRule="auto"/>
      <w:ind w:left="480" w:hanging="240"/>
    </w:pPr>
  </w:style>
  <w:style w:type="paragraph" w:styleId="Indeks3">
    <w:name w:val="index 3"/>
    <w:basedOn w:val="Normal"/>
    <w:next w:val="Normal"/>
    <w:autoRedefine/>
    <w:uiPriority w:val="99"/>
    <w:semiHidden/>
    <w:unhideWhenUsed/>
    <w:rsid w:val="00D05BBD"/>
    <w:pPr>
      <w:spacing w:after="0" w:line="240" w:lineRule="auto"/>
      <w:ind w:left="720" w:hanging="240"/>
    </w:pPr>
  </w:style>
  <w:style w:type="paragraph" w:styleId="Indeks4">
    <w:name w:val="index 4"/>
    <w:basedOn w:val="Normal"/>
    <w:next w:val="Normal"/>
    <w:autoRedefine/>
    <w:uiPriority w:val="99"/>
    <w:semiHidden/>
    <w:unhideWhenUsed/>
    <w:rsid w:val="00D05BBD"/>
    <w:pPr>
      <w:spacing w:after="0" w:line="240" w:lineRule="auto"/>
      <w:ind w:left="960" w:hanging="240"/>
    </w:pPr>
  </w:style>
  <w:style w:type="paragraph" w:styleId="Indeks5">
    <w:name w:val="index 5"/>
    <w:basedOn w:val="Normal"/>
    <w:next w:val="Normal"/>
    <w:autoRedefine/>
    <w:uiPriority w:val="99"/>
    <w:semiHidden/>
    <w:unhideWhenUsed/>
    <w:rsid w:val="00D05BBD"/>
    <w:pPr>
      <w:spacing w:after="0" w:line="240" w:lineRule="auto"/>
      <w:ind w:left="1200" w:hanging="240"/>
    </w:pPr>
  </w:style>
  <w:style w:type="paragraph" w:styleId="Indeks6">
    <w:name w:val="index 6"/>
    <w:basedOn w:val="Normal"/>
    <w:next w:val="Normal"/>
    <w:autoRedefine/>
    <w:uiPriority w:val="99"/>
    <w:semiHidden/>
    <w:unhideWhenUsed/>
    <w:rsid w:val="00D05BBD"/>
    <w:pPr>
      <w:spacing w:after="0" w:line="240" w:lineRule="auto"/>
      <w:ind w:left="1440" w:hanging="240"/>
    </w:pPr>
  </w:style>
  <w:style w:type="paragraph" w:styleId="Indeks7">
    <w:name w:val="index 7"/>
    <w:basedOn w:val="Normal"/>
    <w:next w:val="Normal"/>
    <w:autoRedefine/>
    <w:uiPriority w:val="99"/>
    <w:semiHidden/>
    <w:unhideWhenUsed/>
    <w:rsid w:val="00D05BBD"/>
    <w:pPr>
      <w:spacing w:after="0" w:line="240" w:lineRule="auto"/>
      <w:ind w:left="1680" w:hanging="240"/>
    </w:pPr>
  </w:style>
  <w:style w:type="paragraph" w:styleId="Indeks8">
    <w:name w:val="index 8"/>
    <w:basedOn w:val="Normal"/>
    <w:next w:val="Normal"/>
    <w:autoRedefine/>
    <w:uiPriority w:val="99"/>
    <w:semiHidden/>
    <w:unhideWhenUsed/>
    <w:rsid w:val="00D05BBD"/>
    <w:pPr>
      <w:spacing w:after="0" w:line="240" w:lineRule="auto"/>
      <w:ind w:left="1920" w:hanging="240"/>
    </w:pPr>
  </w:style>
  <w:style w:type="paragraph" w:styleId="Indeks9">
    <w:name w:val="index 9"/>
    <w:basedOn w:val="Normal"/>
    <w:next w:val="Normal"/>
    <w:autoRedefine/>
    <w:uiPriority w:val="99"/>
    <w:semiHidden/>
    <w:unhideWhenUsed/>
    <w:rsid w:val="00D05BBD"/>
    <w:pPr>
      <w:spacing w:after="0" w:line="240" w:lineRule="auto"/>
      <w:ind w:left="2160" w:hanging="240"/>
    </w:pPr>
  </w:style>
  <w:style w:type="paragraph" w:styleId="INNH6">
    <w:name w:val="toc 6"/>
    <w:basedOn w:val="Normal"/>
    <w:next w:val="Normal"/>
    <w:autoRedefine/>
    <w:uiPriority w:val="39"/>
    <w:semiHidden/>
    <w:unhideWhenUsed/>
    <w:rsid w:val="00D05BBD"/>
    <w:pPr>
      <w:spacing w:after="100"/>
      <w:ind w:left="1200"/>
    </w:pPr>
  </w:style>
  <w:style w:type="paragraph" w:styleId="INNH7">
    <w:name w:val="toc 7"/>
    <w:basedOn w:val="Normal"/>
    <w:next w:val="Normal"/>
    <w:autoRedefine/>
    <w:uiPriority w:val="39"/>
    <w:semiHidden/>
    <w:unhideWhenUsed/>
    <w:rsid w:val="00D05BBD"/>
    <w:pPr>
      <w:spacing w:after="100"/>
      <w:ind w:left="1440"/>
    </w:pPr>
  </w:style>
  <w:style w:type="paragraph" w:styleId="INNH8">
    <w:name w:val="toc 8"/>
    <w:basedOn w:val="Normal"/>
    <w:next w:val="Normal"/>
    <w:autoRedefine/>
    <w:uiPriority w:val="39"/>
    <w:semiHidden/>
    <w:unhideWhenUsed/>
    <w:rsid w:val="00D05BBD"/>
    <w:pPr>
      <w:spacing w:after="100"/>
      <w:ind w:left="1680"/>
    </w:pPr>
  </w:style>
  <w:style w:type="paragraph" w:styleId="INNH9">
    <w:name w:val="toc 9"/>
    <w:basedOn w:val="Normal"/>
    <w:next w:val="Normal"/>
    <w:autoRedefine/>
    <w:uiPriority w:val="39"/>
    <w:semiHidden/>
    <w:unhideWhenUsed/>
    <w:rsid w:val="00D05BBD"/>
    <w:pPr>
      <w:spacing w:after="100"/>
      <w:ind w:left="1920"/>
    </w:pPr>
  </w:style>
  <w:style w:type="paragraph" w:styleId="Vanliginnrykk">
    <w:name w:val="Normal Indent"/>
    <w:basedOn w:val="Normal"/>
    <w:uiPriority w:val="99"/>
    <w:semiHidden/>
    <w:unhideWhenUsed/>
    <w:rsid w:val="00D05BBD"/>
    <w:pPr>
      <w:ind w:left="708"/>
    </w:pPr>
  </w:style>
  <w:style w:type="paragraph" w:styleId="Stikkordregisteroverskrift">
    <w:name w:val="index heading"/>
    <w:basedOn w:val="Normal"/>
    <w:next w:val="Indeks1"/>
    <w:uiPriority w:val="99"/>
    <w:semiHidden/>
    <w:unhideWhenUsed/>
    <w:rsid w:val="00D05BB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D05BBD"/>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05BBD"/>
    <w:pPr>
      <w:spacing w:after="0"/>
    </w:pPr>
  </w:style>
  <w:style w:type="paragraph" w:styleId="Konvoluttadresse">
    <w:name w:val="envelope address"/>
    <w:basedOn w:val="Normal"/>
    <w:uiPriority w:val="99"/>
    <w:semiHidden/>
    <w:unhideWhenUsed/>
    <w:rsid w:val="00D05BB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05BBD"/>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D05BBD"/>
  </w:style>
  <w:style w:type="character" w:styleId="Sluttnotereferanse">
    <w:name w:val="endnote reference"/>
    <w:basedOn w:val="Standardskriftforavsnitt"/>
    <w:uiPriority w:val="99"/>
    <w:semiHidden/>
    <w:unhideWhenUsed/>
    <w:rsid w:val="00D05BBD"/>
    <w:rPr>
      <w:vertAlign w:val="superscript"/>
    </w:rPr>
  </w:style>
  <w:style w:type="paragraph" w:styleId="Sluttnotetekst">
    <w:name w:val="endnote text"/>
    <w:basedOn w:val="Normal"/>
    <w:link w:val="SluttnotetekstTegn"/>
    <w:uiPriority w:val="99"/>
    <w:semiHidden/>
    <w:unhideWhenUsed/>
    <w:rsid w:val="00D05BBD"/>
    <w:pPr>
      <w:spacing w:after="0" w:line="240" w:lineRule="auto"/>
    </w:pPr>
    <w:rPr>
      <w:sz w:val="20"/>
      <w:szCs w:val="20"/>
    </w:rPr>
  </w:style>
  <w:style w:type="character" w:customStyle="1" w:styleId="SluttnotetekstTegn1">
    <w:name w:val="Sluttnotetekst Tegn1"/>
    <w:basedOn w:val="Standardskriftforavsnitt"/>
    <w:uiPriority w:val="99"/>
    <w:semiHidden/>
    <w:rsid w:val="00892579"/>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D05BBD"/>
    <w:pPr>
      <w:spacing w:after="0"/>
      <w:ind w:left="240" w:hanging="240"/>
    </w:pPr>
  </w:style>
  <w:style w:type="paragraph" w:styleId="Makrotekst">
    <w:name w:val="macro"/>
    <w:link w:val="MakrotekstTegn"/>
    <w:uiPriority w:val="99"/>
    <w:semiHidden/>
    <w:unhideWhenUsed/>
    <w:rsid w:val="00D05BB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05BBD"/>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05BB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05BB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05BBD"/>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D05BBD"/>
    <w:pPr>
      <w:spacing w:after="0" w:line="240" w:lineRule="auto"/>
      <w:ind w:left="4252"/>
    </w:pPr>
  </w:style>
  <w:style w:type="character" w:customStyle="1" w:styleId="HilsenTegn">
    <w:name w:val="Hilsen Tegn"/>
    <w:basedOn w:val="Standardskriftforavsnitt"/>
    <w:link w:val="Hilsen"/>
    <w:uiPriority w:val="99"/>
    <w:semiHidden/>
    <w:rsid w:val="00D05BBD"/>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D05BBD"/>
    <w:pPr>
      <w:spacing w:after="0" w:line="240" w:lineRule="auto"/>
      <w:ind w:left="4252"/>
    </w:pPr>
  </w:style>
  <w:style w:type="character" w:customStyle="1" w:styleId="UnderskriftTegn1">
    <w:name w:val="Underskrift Tegn1"/>
    <w:basedOn w:val="Standardskriftforavsnitt"/>
    <w:uiPriority w:val="99"/>
    <w:semiHidden/>
    <w:rsid w:val="00892579"/>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D05BBD"/>
  </w:style>
  <w:style w:type="character" w:customStyle="1" w:styleId="BrdtekstTegn">
    <w:name w:val="Brødtekst Tegn"/>
    <w:basedOn w:val="Standardskriftforavsnitt"/>
    <w:link w:val="Brdtekst"/>
    <w:uiPriority w:val="99"/>
    <w:semiHidden/>
    <w:rsid w:val="00D05BBD"/>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D05BBD"/>
    <w:pPr>
      <w:ind w:left="283"/>
    </w:pPr>
  </w:style>
  <w:style w:type="character" w:customStyle="1" w:styleId="BrdtekstinnrykkTegn">
    <w:name w:val="Brødtekstinnrykk Tegn"/>
    <w:basedOn w:val="Standardskriftforavsnitt"/>
    <w:link w:val="Brdtekstinnrykk"/>
    <w:uiPriority w:val="99"/>
    <w:semiHidden/>
    <w:rsid w:val="00D05BBD"/>
    <w:rPr>
      <w:rFonts w:ascii="Times New Roman" w:eastAsia="Times New Roman" w:hAnsi="Times New Roman"/>
      <w:kern w:val="0"/>
      <w:sz w:val="24"/>
      <w14:ligatures w14:val="none"/>
    </w:rPr>
  </w:style>
  <w:style w:type="numbering" w:customStyle="1" w:styleId="l-ListeStilMal">
    <w:name w:val="l-ListeStilMal"/>
    <w:uiPriority w:val="99"/>
    <w:rsid w:val="00D05BBD"/>
    <w:pPr>
      <w:numPr>
        <w:numId w:val="132"/>
      </w:numPr>
    </w:pPr>
  </w:style>
  <w:style w:type="paragraph" w:styleId="Meldingshode">
    <w:name w:val="Message Header"/>
    <w:basedOn w:val="Normal"/>
    <w:link w:val="MeldingshodeTegn"/>
    <w:uiPriority w:val="99"/>
    <w:semiHidden/>
    <w:unhideWhenUsed/>
    <w:rsid w:val="00D05BB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05BBD"/>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D05BBD"/>
  </w:style>
  <w:style w:type="character" w:customStyle="1" w:styleId="InnledendehilsenTegn">
    <w:name w:val="Innledende hilsen Tegn"/>
    <w:basedOn w:val="Standardskriftforavsnitt"/>
    <w:link w:val="Innledendehilsen"/>
    <w:uiPriority w:val="99"/>
    <w:semiHidden/>
    <w:rsid w:val="00D05BBD"/>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D05BBD"/>
  </w:style>
  <w:style w:type="character" w:customStyle="1" w:styleId="DatoTegn1">
    <w:name w:val="Dato Tegn1"/>
    <w:basedOn w:val="Standardskriftforavsnitt"/>
    <w:uiPriority w:val="99"/>
    <w:semiHidden/>
    <w:rsid w:val="00892579"/>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D05BBD"/>
    <w:pPr>
      <w:spacing w:after="0" w:line="240" w:lineRule="auto"/>
    </w:pPr>
  </w:style>
  <w:style w:type="character" w:customStyle="1" w:styleId="NotatoverskriftTegn">
    <w:name w:val="Notatoverskrift Tegn"/>
    <w:basedOn w:val="Standardskriftforavsnitt"/>
    <w:link w:val="Notatoverskrift"/>
    <w:uiPriority w:val="99"/>
    <w:semiHidden/>
    <w:rsid w:val="00D05BBD"/>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D05BBD"/>
    <w:pPr>
      <w:spacing w:line="480" w:lineRule="auto"/>
    </w:pPr>
  </w:style>
  <w:style w:type="character" w:customStyle="1" w:styleId="Brdtekst2Tegn">
    <w:name w:val="Brødtekst 2 Tegn"/>
    <w:basedOn w:val="Standardskriftforavsnitt"/>
    <w:link w:val="Brdtekst2"/>
    <w:uiPriority w:val="99"/>
    <w:semiHidden/>
    <w:rsid w:val="00D05BBD"/>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D05BBD"/>
    <w:rPr>
      <w:sz w:val="16"/>
      <w:szCs w:val="16"/>
    </w:rPr>
  </w:style>
  <w:style w:type="character" w:customStyle="1" w:styleId="Brdtekst3Tegn">
    <w:name w:val="Brødtekst 3 Tegn"/>
    <w:basedOn w:val="Standardskriftforavsnitt"/>
    <w:link w:val="Brdtekst3"/>
    <w:uiPriority w:val="99"/>
    <w:semiHidden/>
    <w:rsid w:val="00D05BBD"/>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D05BBD"/>
    <w:pPr>
      <w:spacing w:line="480" w:lineRule="auto"/>
      <w:ind w:left="283"/>
    </w:pPr>
  </w:style>
  <w:style w:type="character" w:customStyle="1" w:styleId="Brdtekstinnrykk2Tegn">
    <w:name w:val="Brødtekstinnrykk 2 Tegn"/>
    <w:basedOn w:val="Standardskriftforavsnitt"/>
    <w:link w:val="Brdtekstinnrykk2"/>
    <w:uiPriority w:val="99"/>
    <w:semiHidden/>
    <w:rsid w:val="00D05BBD"/>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D05BBD"/>
    <w:pPr>
      <w:ind w:left="283"/>
    </w:pPr>
    <w:rPr>
      <w:sz w:val="16"/>
      <w:szCs w:val="16"/>
    </w:rPr>
  </w:style>
  <w:style w:type="character" w:customStyle="1" w:styleId="Brdtekstinnrykk3Tegn">
    <w:name w:val="Brødtekstinnrykk 3 Tegn"/>
    <w:basedOn w:val="Standardskriftforavsnitt"/>
    <w:link w:val="Brdtekstinnrykk3"/>
    <w:uiPriority w:val="99"/>
    <w:semiHidden/>
    <w:rsid w:val="00D05BBD"/>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D05BB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D05BBD"/>
    <w:rPr>
      <w:color w:val="954F72" w:themeColor="followedHyperlink"/>
      <w:u w:val="single"/>
    </w:rPr>
  </w:style>
  <w:style w:type="character" w:styleId="Utheving">
    <w:name w:val="Emphasis"/>
    <w:basedOn w:val="Standardskriftforavsnitt"/>
    <w:uiPriority w:val="20"/>
    <w:qFormat/>
    <w:rsid w:val="00D05BBD"/>
    <w:rPr>
      <w:i/>
      <w:iCs/>
    </w:rPr>
  </w:style>
  <w:style w:type="paragraph" w:styleId="Dokumentkart">
    <w:name w:val="Document Map"/>
    <w:basedOn w:val="Normal"/>
    <w:link w:val="DokumentkartTegn"/>
    <w:uiPriority w:val="99"/>
    <w:semiHidden/>
    <w:unhideWhenUsed/>
    <w:rsid w:val="00D05BB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05BBD"/>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05BB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05BBD"/>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05BBD"/>
    <w:pPr>
      <w:spacing w:after="0" w:line="240" w:lineRule="auto"/>
    </w:pPr>
  </w:style>
  <w:style w:type="character" w:customStyle="1" w:styleId="E-postsignaturTegn">
    <w:name w:val="E-postsignatur Tegn"/>
    <w:basedOn w:val="Standardskriftforavsnitt"/>
    <w:link w:val="E-postsignatur"/>
    <w:uiPriority w:val="99"/>
    <w:semiHidden/>
    <w:rsid w:val="00D05BBD"/>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D05BBD"/>
  </w:style>
  <w:style w:type="paragraph" w:styleId="HTML-adresse">
    <w:name w:val="HTML Address"/>
    <w:basedOn w:val="Normal"/>
    <w:link w:val="HTML-adresseTegn"/>
    <w:uiPriority w:val="99"/>
    <w:semiHidden/>
    <w:unhideWhenUsed/>
    <w:rsid w:val="00D05BBD"/>
    <w:pPr>
      <w:spacing w:after="0" w:line="240" w:lineRule="auto"/>
    </w:pPr>
    <w:rPr>
      <w:i/>
      <w:iCs/>
    </w:rPr>
  </w:style>
  <w:style w:type="character" w:customStyle="1" w:styleId="HTML-adresseTegn">
    <w:name w:val="HTML-adresse Tegn"/>
    <w:basedOn w:val="Standardskriftforavsnitt"/>
    <w:link w:val="HTML-adresse"/>
    <w:uiPriority w:val="99"/>
    <w:semiHidden/>
    <w:rsid w:val="00D05BBD"/>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D05BBD"/>
    <w:rPr>
      <w:i/>
      <w:iCs/>
    </w:rPr>
  </w:style>
  <w:style w:type="character" w:styleId="HTML-kode">
    <w:name w:val="HTML Code"/>
    <w:basedOn w:val="Standardskriftforavsnitt"/>
    <w:uiPriority w:val="99"/>
    <w:semiHidden/>
    <w:unhideWhenUsed/>
    <w:rsid w:val="00D05BBD"/>
    <w:rPr>
      <w:rFonts w:ascii="Consolas" w:hAnsi="Consolas"/>
      <w:sz w:val="20"/>
      <w:szCs w:val="20"/>
    </w:rPr>
  </w:style>
  <w:style w:type="character" w:styleId="HTML-definisjon">
    <w:name w:val="HTML Definition"/>
    <w:basedOn w:val="Standardskriftforavsnitt"/>
    <w:uiPriority w:val="99"/>
    <w:semiHidden/>
    <w:unhideWhenUsed/>
    <w:rsid w:val="00D05BBD"/>
    <w:rPr>
      <w:i/>
      <w:iCs/>
    </w:rPr>
  </w:style>
  <w:style w:type="character" w:styleId="HTML-tastatur">
    <w:name w:val="HTML Keyboard"/>
    <w:basedOn w:val="Standardskriftforavsnitt"/>
    <w:uiPriority w:val="99"/>
    <w:semiHidden/>
    <w:unhideWhenUsed/>
    <w:rsid w:val="00D05BBD"/>
    <w:rPr>
      <w:rFonts w:ascii="Consolas" w:hAnsi="Consolas"/>
      <w:sz w:val="20"/>
      <w:szCs w:val="20"/>
    </w:rPr>
  </w:style>
  <w:style w:type="paragraph" w:styleId="HTML-forhndsformatert">
    <w:name w:val="HTML Preformatted"/>
    <w:basedOn w:val="Normal"/>
    <w:link w:val="HTML-forhndsformatertTegn"/>
    <w:uiPriority w:val="99"/>
    <w:semiHidden/>
    <w:unhideWhenUsed/>
    <w:rsid w:val="00D05BB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D05BBD"/>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D05BBD"/>
    <w:rPr>
      <w:rFonts w:ascii="Consolas" w:hAnsi="Consolas"/>
      <w:sz w:val="24"/>
      <w:szCs w:val="24"/>
    </w:rPr>
  </w:style>
  <w:style w:type="character" w:styleId="HTML-skrivemaskin">
    <w:name w:val="HTML Typewriter"/>
    <w:basedOn w:val="Standardskriftforavsnitt"/>
    <w:uiPriority w:val="99"/>
    <w:semiHidden/>
    <w:unhideWhenUsed/>
    <w:rsid w:val="00D05BBD"/>
    <w:rPr>
      <w:rFonts w:ascii="Consolas" w:hAnsi="Consolas"/>
      <w:sz w:val="20"/>
      <w:szCs w:val="20"/>
    </w:rPr>
  </w:style>
  <w:style w:type="character" w:styleId="HTML-variabel">
    <w:name w:val="HTML Variable"/>
    <w:basedOn w:val="Standardskriftforavsnitt"/>
    <w:uiPriority w:val="99"/>
    <w:semiHidden/>
    <w:unhideWhenUsed/>
    <w:rsid w:val="00D05BBD"/>
    <w:rPr>
      <w:i/>
      <w:iCs/>
    </w:rPr>
  </w:style>
  <w:style w:type="paragraph" w:styleId="Kommentaremne">
    <w:name w:val="annotation subject"/>
    <w:basedOn w:val="Merknadstekst"/>
    <w:next w:val="Merknadstekst"/>
    <w:link w:val="KommentaremneTegn"/>
    <w:uiPriority w:val="99"/>
    <w:semiHidden/>
    <w:unhideWhenUsed/>
    <w:rsid w:val="00D05BBD"/>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D05BBD"/>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D05BB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05BBD"/>
    <w:rPr>
      <w:rFonts w:ascii="Tahoma" w:eastAsia="Times New Roman" w:hAnsi="Tahoma" w:cs="Tahoma"/>
      <w:kern w:val="0"/>
      <w:sz w:val="16"/>
      <w:szCs w:val="16"/>
      <w14:ligatures w14:val="none"/>
    </w:rPr>
  </w:style>
  <w:style w:type="paragraph" w:styleId="Ingenmellomrom">
    <w:name w:val="No Spacing"/>
    <w:uiPriority w:val="1"/>
    <w:qFormat/>
    <w:rsid w:val="00D05BBD"/>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D05BBD"/>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892579"/>
    <w:rPr>
      <w:rFonts w:ascii="Times New Roman" w:eastAsia="Times New Roman" w:hAnsi="Times New Roman"/>
      <w:i/>
      <w:iCs/>
      <w:color w:val="4472C4" w:themeColor="accent1"/>
      <w:kern w:val="0"/>
      <w:sz w:val="24"/>
      <w14:ligatures w14:val="none"/>
    </w:rPr>
  </w:style>
  <w:style w:type="character" w:styleId="Svakutheving">
    <w:name w:val="Subtle Emphasis"/>
    <w:basedOn w:val="Standardskriftforavsnitt"/>
    <w:uiPriority w:val="19"/>
    <w:qFormat/>
    <w:rsid w:val="00D05BBD"/>
    <w:rPr>
      <w:i/>
      <w:iCs/>
      <w:color w:val="808080" w:themeColor="text1" w:themeTint="7F"/>
    </w:rPr>
  </w:style>
  <w:style w:type="character" w:styleId="Sterkutheving">
    <w:name w:val="Intense Emphasis"/>
    <w:basedOn w:val="Standardskriftforavsnitt"/>
    <w:uiPriority w:val="21"/>
    <w:qFormat/>
    <w:rsid w:val="00D05BBD"/>
    <w:rPr>
      <w:b/>
      <w:bCs/>
      <w:i/>
      <w:iCs/>
      <w:color w:val="4472C4" w:themeColor="accent1"/>
    </w:rPr>
  </w:style>
  <w:style w:type="character" w:styleId="Svakreferanse">
    <w:name w:val="Subtle Reference"/>
    <w:basedOn w:val="Standardskriftforavsnitt"/>
    <w:uiPriority w:val="31"/>
    <w:qFormat/>
    <w:rsid w:val="00D05BBD"/>
    <w:rPr>
      <w:smallCaps/>
      <w:color w:val="ED7D31" w:themeColor="accent2"/>
      <w:u w:val="single"/>
    </w:rPr>
  </w:style>
  <w:style w:type="character" w:styleId="Sterkreferanse">
    <w:name w:val="Intense Reference"/>
    <w:basedOn w:val="Standardskriftforavsnitt"/>
    <w:uiPriority w:val="32"/>
    <w:qFormat/>
    <w:rsid w:val="00D05BBD"/>
    <w:rPr>
      <w:b/>
      <w:bCs/>
      <w:smallCaps/>
      <w:color w:val="ED7D31" w:themeColor="accent2"/>
      <w:spacing w:val="5"/>
      <w:u w:val="single"/>
    </w:rPr>
  </w:style>
  <w:style w:type="character" w:styleId="Boktittel">
    <w:name w:val="Book Title"/>
    <w:basedOn w:val="Standardskriftforavsnitt"/>
    <w:uiPriority w:val="33"/>
    <w:qFormat/>
    <w:rsid w:val="00D05BBD"/>
    <w:rPr>
      <w:b/>
      <w:bCs/>
      <w:smallCaps/>
      <w:spacing w:val="5"/>
    </w:rPr>
  </w:style>
  <w:style w:type="paragraph" w:styleId="Bibliografi">
    <w:name w:val="Bibliography"/>
    <w:basedOn w:val="Normal"/>
    <w:next w:val="Normal"/>
    <w:uiPriority w:val="37"/>
    <w:semiHidden/>
    <w:unhideWhenUsed/>
    <w:rsid w:val="00D05BBD"/>
  </w:style>
  <w:style w:type="paragraph" w:styleId="Overskriftforinnholdsfortegnelse">
    <w:name w:val="TOC Heading"/>
    <w:basedOn w:val="Overskrift1"/>
    <w:next w:val="Normal"/>
    <w:uiPriority w:val="39"/>
    <w:semiHidden/>
    <w:unhideWhenUsed/>
    <w:qFormat/>
    <w:rsid w:val="00D05BB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D05BBD"/>
    <w:pPr>
      <w:suppressAutoHyphens/>
      <w:spacing w:before="400" w:after="200" w:line="240" w:lineRule="auto"/>
      <w:jc w:val="center"/>
    </w:pPr>
    <w:rPr>
      <w:b/>
      <w:color w:val="FF0000"/>
    </w:rPr>
  </w:style>
  <w:style w:type="numbering" w:customStyle="1" w:styleId="AlfaListeStil">
    <w:name w:val="AlfaListeStil"/>
    <w:uiPriority w:val="99"/>
    <w:rsid w:val="00D05BBD"/>
    <w:pPr>
      <w:numPr>
        <w:numId w:val="133"/>
      </w:numPr>
    </w:pPr>
  </w:style>
  <w:style w:type="numbering" w:customStyle="1" w:styleId="l-AlfaListeStil">
    <w:name w:val="l-AlfaListeStil"/>
    <w:uiPriority w:val="99"/>
    <w:rsid w:val="00D05BBD"/>
    <w:pPr>
      <w:numPr>
        <w:numId w:val="134"/>
      </w:numPr>
    </w:pPr>
  </w:style>
  <w:style w:type="numbering" w:customStyle="1" w:styleId="l-NummerertListeStil">
    <w:name w:val="l-NummerertListeStil"/>
    <w:uiPriority w:val="99"/>
    <w:rsid w:val="00D05BBD"/>
    <w:pPr>
      <w:numPr>
        <w:numId w:val="135"/>
      </w:numPr>
    </w:pPr>
  </w:style>
  <w:style w:type="numbering" w:customStyle="1" w:styleId="NrListeStil">
    <w:name w:val="NrListeStil"/>
    <w:uiPriority w:val="99"/>
    <w:rsid w:val="00D05BBD"/>
    <w:pPr>
      <w:numPr>
        <w:numId w:val="136"/>
      </w:numPr>
    </w:pPr>
  </w:style>
  <w:style w:type="numbering" w:customStyle="1" w:styleId="OpplistingListeStil">
    <w:name w:val="OpplistingListeStil"/>
    <w:uiPriority w:val="99"/>
    <w:rsid w:val="00D05BBD"/>
    <w:pPr>
      <w:numPr>
        <w:numId w:val="137"/>
      </w:numPr>
    </w:pPr>
  </w:style>
  <w:style w:type="numbering" w:customStyle="1" w:styleId="OverskrifterListeStil">
    <w:name w:val="OverskrifterListeStil"/>
    <w:uiPriority w:val="99"/>
    <w:rsid w:val="00D05BBD"/>
    <w:pPr>
      <w:numPr>
        <w:numId w:val="138"/>
      </w:numPr>
    </w:pPr>
  </w:style>
  <w:style w:type="numbering" w:customStyle="1" w:styleId="RomListeStil">
    <w:name w:val="RomListeStil"/>
    <w:uiPriority w:val="99"/>
    <w:rsid w:val="00D05BBD"/>
    <w:pPr>
      <w:numPr>
        <w:numId w:val="139"/>
      </w:numPr>
    </w:pPr>
  </w:style>
  <w:style w:type="numbering" w:customStyle="1" w:styleId="StrekListeStil">
    <w:name w:val="StrekListeStil"/>
    <w:uiPriority w:val="99"/>
    <w:rsid w:val="00D05BBD"/>
    <w:pPr>
      <w:numPr>
        <w:numId w:val="140"/>
      </w:numPr>
    </w:pPr>
  </w:style>
  <w:style w:type="paragraph" w:styleId="Brdtekst-frsteinnrykk">
    <w:name w:val="Body Text First Indent"/>
    <w:basedOn w:val="Brdtekst"/>
    <w:link w:val="Brdtekst-frsteinnrykkTegn"/>
    <w:uiPriority w:val="99"/>
    <w:semiHidden/>
    <w:unhideWhenUsed/>
    <w:rsid w:val="00D05BBD"/>
    <w:pPr>
      <w:ind w:firstLine="360"/>
    </w:pPr>
  </w:style>
  <w:style w:type="character" w:customStyle="1" w:styleId="Brdtekst-frsteinnrykkTegn">
    <w:name w:val="Brødtekst - første innrykk Tegn"/>
    <w:basedOn w:val="BrdtekstTegn"/>
    <w:link w:val="Brdtekst-frsteinnrykk"/>
    <w:uiPriority w:val="99"/>
    <w:semiHidden/>
    <w:rsid w:val="00D05BBD"/>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D05BBD"/>
    <w:pPr>
      <w:ind w:left="360" w:firstLine="360"/>
    </w:pPr>
  </w:style>
  <w:style w:type="character" w:customStyle="1" w:styleId="Brdtekst-frsteinnrykk2Tegn">
    <w:name w:val="Brødtekst - første innrykk 2 Tegn"/>
    <w:basedOn w:val="BrdtekstinnrykkTegn"/>
    <w:link w:val="Brdtekst-frsteinnrykk2"/>
    <w:uiPriority w:val="99"/>
    <w:semiHidden/>
    <w:rsid w:val="00D05BBD"/>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D05BBD"/>
    <w:pPr>
      <w:ind w:left="283"/>
      <w:contextualSpacing/>
    </w:pPr>
  </w:style>
  <w:style w:type="paragraph" w:styleId="Liste-forts2">
    <w:name w:val="List Continue 2"/>
    <w:basedOn w:val="Normal"/>
    <w:uiPriority w:val="99"/>
    <w:semiHidden/>
    <w:unhideWhenUsed/>
    <w:rsid w:val="00D05BBD"/>
    <w:pPr>
      <w:ind w:left="566"/>
      <w:contextualSpacing/>
    </w:pPr>
  </w:style>
  <w:style w:type="paragraph" w:styleId="Liste-forts3">
    <w:name w:val="List Continue 3"/>
    <w:basedOn w:val="Normal"/>
    <w:uiPriority w:val="99"/>
    <w:semiHidden/>
    <w:unhideWhenUsed/>
    <w:rsid w:val="00D05BBD"/>
    <w:pPr>
      <w:ind w:left="849"/>
      <w:contextualSpacing/>
    </w:pPr>
  </w:style>
  <w:style w:type="paragraph" w:styleId="Liste-forts4">
    <w:name w:val="List Continue 4"/>
    <w:basedOn w:val="Normal"/>
    <w:uiPriority w:val="99"/>
    <w:semiHidden/>
    <w:unhideWhenUsed/>
    <w:rsid w:val="00D05BBD"/>
    <w:pPr>
      <w:ind w:left="1132"/>
      <w:contextualSpacing/>
    </w:pPr>
  </w:style>
  <w:style w:type="paragraph" w:styleId="Liste-forts5">
    <w:name w:val="List Continue 5"/>
    <w:basedOn w:val="Normal"/>
    <w:uiPriority w:val="99"/>
    <w:semiHidden/>
    <w:unhideWhenUsed/>
    <w:rsid w:val="00D05BBD"/>
    <w:pPr>
      <w:ind w:left="1415"/>
      <w:contextualSpacing/>
    </w:pPr>
  </w:style>
  <w:style w:type="paragraph" w:customStyle="1" w:styleId="Sammendrag">
    <w:name w:val="Sammendrag"/>
    <w:basedOn w:val="Overskrift1"/>
    <w:qFormat/>
    <w:rsid w:val="00D05BBD"/>
    <w:pPr>
      <w:numPr>
        <w:numId w:val="0"/>
      </w:numPr>
    </w:pPr>
  </w:style>
  <w:style w:type="paragraph" w:customStyle="1" w:styleId="TrykkeriMerknad">
    <w:name w:val="TrykkeriMerknad"/>
    <w:basedOn w:val="Normal"/>
    <w:qFormat/>
    <w:rsid w:val="00D05BBD"/>
    <w:pPr>
      <w:spacing w:before="60"/>
    </w:pPr>
    <w:rPr>
      <w:rFonts w:ascii="Arial" w:hAnsi="Arial"/>
      <w:color w:val="C45911" w:themeColor="accent2" w:themeShade="BF"/>
      <w:spacing w:val="4"/>
      <w:sz w:val="26"/>
    </w:rPr>
  </w:style>
  <w:style w:type="table" w:styleId="Tabellrutenett">
    <w:name w:val="Table Grid"/>
    <w:basedOn w:val="Vanligtabell"/>
    <w:uiPriority w:val="59"/>
    <w:rsid w:val="00D05BBD"/>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D05BBD"/>
    <w:pPr>
      <w:spacing w:before="360" w:after="240"/>
      <w:jc w:val="center"/>
    </w:pPr>
    <w:rPr>
      <w:b/>
      <w:spacing w:val="4"/>
      <w:sz w:val="28"/>
    </w:rPr>
  </w:style>
  <w:style w:type="paragraph" w:customStyle="1" w:styleId="ForfatterMerknad">
    <w:name w:val="ForfatterMerknad"/>
    <w:basedOn w:val="TrykkeriMerknad"/>
    <w:qFormat/>
    <w:rsid w:val="00D05BBD"/>
    <w:pPr>
      <w:shd w:val="clear" w:color="auto" w:fill="FFFF99"/>
      <w:spacing w:line="240" w:lineRule="auto"/>
    </w:pPr>
    <w:rPr>
      <w:color w:val="833C0B" w:themeColor="accent2" w:themeShade="80"/>
    </w:rPr>
  </w:style>
  <w:style w:type="paragraph" w:customStyle="1" w:styleId="tblRad">
    <w:name w:val="tblRad"/>
    <w:rsid w:val="00D05BB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05BBD"/>
  </w:style>
  <w:style w:type="paragraph" w:customStyle="1" w:styleId="tbl2LinjeSumBold">
    <w:name w:val="tbl2LinjeSumBold"/>
    <w:basedOn w:val="tblRad"/>
    <w:rsid w:val="00D05BBD"/>
    <w:rPr>
      <w:b/>
    </w:rPr>
  </w:style>
  <w:style w:type="paragraph" w:customStyle="1" w:styleId="tblDelsum1">
    <w:name w:val="tblDelsum1"/>
    <w:basedOn w:val="tblRad"/>
    <w:rsid w:val="00D05BBD"/>
    <w:rPr>
      <w:i/>
    </w:rPr>
  </w:style>
  <w:style w:type="paragraph" w:customStyle="1" w:styleId="tblDelsum1-Kapittel">
    <w:name w:val="tblDelsum1 - Kapittel"/>
    <w:basedOn w:val="tblDelsum1"/>
    <w:rsid w:val="00D05BBD"/>
    <w:pPr>
      <w:keepNext w:val="0"/>
    </w:pPr>
  </w:style>
  <w:style w:type="paragraph" w:customStyle="1" w:styleId="tblDelsum2">
    <w:name w:val="tblDelsum2"/>
    <w:basedOn w:val="tblRad"/>
    <w:rsid w:val="00D05BBD"/>
    <w:rPr>
      <w:b/>
      <w:i/>
    </w:rPr>
  </w:style>
  <w:style w:type="paragraph" w:customStyle="1" w:styleId="tblDelsum2-Kapittel">
    <w:name w:val="tblDelsum2 - Kapittel"/>
    <w:basedOn w:val="tblDelsum2"/>
    <w:rsid w:val="00D05BBD"/>
    <w:pPr>
      <w:keepNext w:val="0"/>
    </w:pPr>
  </w:style>
  <w:style w:type="paragraph" w:customStyle="1" w:styleId="tblTabelloverskrift">
    <w:name w:val="tblTabelloverskrift"/>
    <w:rsid w:val="00D05BB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05BBD"/>
    <w:pPr>
      <w:spacing w:after="0"/>
      <w:jc w:val="right"/>
    </w:pPr>
    <w:rPr>
      <w:b w:val="0"/>
      <w:caps w:val="0"/>
      <w:sz w:val="16"/>
    </w:rPr>
  </w:style>
  <w:style w:type="paragraph" w:customStyle="1" w:styleId="tblKategoriOverskrift">
    <w:name w:val="tblKategoriOverskrift"/>
    <w:basedOn w:val="tblRad"/>
    <w:rsid w:val="00D05BBD"/>
    <w:pPr>
      <w:spacing w:before="120"/>
    </w:pPr>
    <w:rPr>
      <w:b/>
    </w:rPr>
  </w:style>
  <w:style w:type="paragraph" w:customStyle="1" w:styleId="tblKolonneoverskrift">
    <w:name w:val="tblKolonneoverskrift"/>
    <w:basedOn w:val="Normal"/>
    <w:rsid w:val="00D05BB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D05BBD"/>
    <w:pPr>
      <w:spacing w:after="360"/>
      <w:jc w:val="center"/>
    </w:pPr>
    <w:rPr>
      <w:b w:val="0"/>
      <w:caps w:val="0"/>
    </w:rPr>
  </w:style>
  <w:style w:type="paragraph" w:customStyle="1" w:styleId="tblKolonneoverskrift-Vedtak">
    <w:name w:val="tblKolonneoverskrift - Vedtak"/>
    <w:basedOn w:val="tblTabelloverskrift-Vedtak"/>
    <w:rsid w:val="00D05BBD"/>
    <w:pPr>
      <w:spacing w:after="0"/>
    </w:pPr>
  </w:style>
  <w:style w:type="paragraph" w:customStyle="1" w:styleId="tblOverskrift-Vedtak">
    <w:name w:val="tblOverskrift - Vedtak"/>
    <w:basedOn w:val="tblRad"/>
    <w:rsid w:val="00D05BBD"/>
    <w:pPr>
      <w:spacing w:before="360"/>
      <w:jc w:val="center"/>
    </w:pPr>
  </w:style>
  <w:style w:type="paragraph" w:customStyle="1" w:styleId="tblRadBold">
    <w:name w:val="tblRadBold"/>
    <w:basedOn w:val="tblRad"/>
    <w:rsid w:val="00D05BBD"/>
    <w:rPr>
      <w:b/>
    </w:rPr>
  </w:style>
  <w:style w:type="paragraph" w:customStyle="1" w:styleId="tblRadItalic">
    <w:name w:val="tblRadItalic"/>
    <w:basedOn w:val="tblRad"/>
    <w:rsid w:val="00D05BBD"/>
    <w:rPr>
      <w:i/>
    </w:rPr>
  </w:style>
  <w:style w:type="paragraph" w:customStyle="1" w:styleId="tblRadItalicSiste">
    <w:name w:val="tblRadItalicSiste"/>
    <w:basedOn w:val="tblRadItalic"/>
    <w:rsid w:val="00D05BBD"/>
  </w:style>
  <w:style w:type="paragraph" w:customStyle="1" w:styleId="tblRadMedLuft">
    <w:name w:val="tblRadMedLuft"/>
    <w:basedOn w:val="tblRad"/>
    <w:rsid w:val="00D05BBD"/>
    <w:pPr>
      <w:spacing w:before="120"/>
    </w:pPr>
  </w:style>
  <w:style w:type="paragraph" w:customStyle="1" w:styleId="tblRadMedLuftSiste">
    <w:name w:val="tblRadMedLuftSiste"/>
    <w:basedOn w:val="tblRadMedLuft"/>
    <w:rsid w:val="00D05BBD"/>
    <w:pPr>
      <w:spacing w:after="120"/>
    </w:pPr>
  </w:style>
  <w:style w:type="paragraph" w:customStyle="1" w:styleId="tblRadMedLuftSiste-Vedtak">
    <w:name w:val="tblRadMedLuftSiste - Vedtak"/>
    <w:basedOn w:val="tblRadMedLuftSiste"/>
    <w:rsid w:val="00D05BBD"/>
    <w:pPr>
      <w:keepNext w:val="0"/>
    </w:pPr>
  </w:style>
  <w:style w:type="paragraph" w:customStyle="1" w:styleId="tblRadSiste">
    <w:name w:val="tblRadSiste"/>
    <w:basedOn w:val="tblRad"/>
    <w:rsid w:val="00D05BBD"/>
  </w:style>
  <w:style w:type="paragraph" w:customStyle="1" w:styleId="tblSluttsum">
    <w:name w:val="tblSluttsum"/>
    <w:basedOn w:val="tblRad"/>
    <w:rsid w:val="00D05BBD"/>
    <w:pPr>
      <w:spacing w:before="120"/>
    </w:pPr>
    <w:rPr>
      <w:b/>
      <w:i/>
    </w:rPr>
  </w:style>
  <w:style w:type="character" w:styleId="Emneknagg">
    <w:name w:val="Hashtag"/>
    <w:basedOn w:val="Standardskriftforavsnitt"/>
    <w:uiPriority w:val="99"/>
    <w:semiHidden/>
    <w:unhideWhenUsed/>
    <w:rsid w:val="00D05BBD"/>
    <w:rPr>
      <w:color w:val="2B579A"/>
      <w:shd w:val="clear" w:color="auto" w:fill="E1DFDD"/>
    </w:rPr>
  </w:style>
  <w:style w:type="character" w:styleId="Omtale">
    <w:name w:val="Mention"/>
    <w:basedOn w:val="Standardskriftforavsnitt"/>
    <w:uiPriority w:val="99"/>
    <w:semiHidden/>
    <w:unhideWhenUsed/>
    <w:rsid w:val="00D05BBD"/>
    <w:rPr>
      <w:color w:val="2B579A"/>
      <w:shd w:val="clear" w:color="auto" w:fill="E1DFDD"/>
    </w:rPr>
  </w:style>
  <w:style w:type="paragraph" w:styleId="Sitat0">
    <w:name w:val="Quote"/>
    <w:basedOn w:val="Normal"/>
    <w:next w:val="Normal"/>
    <w:link w:val="SitatTegn1"/>
    <w:uiPriority w:val="29"/>
    <w:qFormat/>
    <w:rsid w:val="00D05BB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05BBD"/>
    <w:rPr>
      <w:rFonts w:ascii="Times New Roman" w:eastAsia="Times New Roman" w:hAnsi="Times New Roman"/>
      <w:i/>
      <w:iCs/>
      <w:color w:val="404040" w:themeColor="text1" w:themeTint="BF"/>
      <w:kern w:val="0"/>
      <w:sz w:val="24"/>
      <w14:ligatures w14:val="none"/>
    </w:rPr>
  </w:style>
  <w:style w:type="character" w:styleId="Smarthyperkobling">
    <w:name w:val="Smart Hyperlink"/>
    <w:basedOn w:val="Standardskriftforavsnitt"/>
    <w:uiPriority w:val="99"/>
    <w:semiHidden/>
    <w:unhideWhenUsed/>
    <w:rsid w:val="00D05BBD"/>
    <w:rPr>
      <w:u w:val="dotted"/>
    </w:rPr>
  </w:style>
  <w:style w:type="character" w:styleId="Smartkobling">
    <w:name w:val="Smart Link"/>
    <w:basedOn w:val="Standardskriftforavsnitt"/>
    <w:uiPriority w:val="99"/>
    <w:semiHidden/>
    <w:unhideWhenUsed/>
    <w:rsid w:val="00D05BBD"/>
    <w:rPr>
      <w:color w:val="0000FF"/>
      <w:u w:val="single"/>
      <w:shd w:val="clear" w:color="auto" w:fill="F3F2F1"/>
    </w:rPr>
  </w:style>
  <w:style w:type="character" w:styleId="Ulstomtale">
    <w:name w:val="Unresolved Mention"/>
    <w:basedOn w:val="Standardskriftforavsnitt"/>
    <w:uiPriority w:val="99"/>
    <w:semiHidden/>
    <w:unhideWhenUsed/>
    <w:rsid w:val="00D05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svg"/><Relationship Id="rId21" Type="http://schemas.openxmlformats.org/officeDocument/2006/relationships/image" Target="media/image15.png"/><Relationship Id="rId42" Type="http://schemas.openxmlformats.org/officeDocument/2006/relationships/image" Target="media/image36.sv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svg"/><Relationship Id="rId84" Type="http://schemas.openxmlformats.org/officeDocument/2006/relationships/image" Target="media/image78.png"/><Relationship Id="rId89" Type="http://schemas.openxmlformats.org/officeDocument/2006/relationships/image" Target="media/image83.svg"/><Relationship Id="rId112" Type="http://schemas.openxmlformats.org/officeDocument/2006/relationships/image" Target="media/image106.png"/><Relationship Id="rId16" Type="http://schemas.openxmlformats.org/officeDocument/2006/relationships/image" Target="media/image10.svg"/><Relationship Id="rId107" Type="http://schemas.openxmlformats.org/officeDocument/2006/relationships/image" Target="media/image101.svg"/><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svg"/><Relationship Id="rId66" Type="http://schemas.openxmlformats.org/officeDocument/2006/relationships/image" Target="media/image60.svg"/><Relationship Id="rId74" Type="http://schemas.openxmlformats.org/officeDocument/2006/relationships/image" Target="media/image68.svg"/><Relationship Id="rId79" Type="http://schemas.openxmlformats.org/officeDocument/2006/relationships/image" Target="media/image73.png"/><Relationship Id="rId87" Type="http://schemas.openxmlformats.org/officeDocument/2006/relationships/image" Target="media/image81.svg"/><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svg"/><Relationship Id="rId19" Type="http://schemas.openxmlformats.org/officeDocument/2006/relationships/image" Target="media/image1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svg"/><Relationship Id="rId56" Type="http://schemas.openxmlformats.org/officeDocument/2006/relationships/image" Target="media/image50.svg"/><Relationship Id="rId64" Type="http://schemas.openxmlformats.org/officeDocument/2006/relationships/image" Target="media/image58.sv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svg"/><Relationship Id="rId113" Type="http://schemas.openxmlformats.org/officeDocument/2006/relationships/image" Target="media/image107.svg"/><Relationship Id="rId8" Type="http://schemas.openxmlformats.org/officeDocument/2006/relationships/image" Target="media/image2.svg"/><Relationship Id="rId51" Type="http://schemas.openxmlformats.org/officeDocument/2006/relationships/image" Target="media/image45.png"/><Relationship Id="rId72" Type="http://schemas.openxmlformats.org/officeDocument/2006/relationships/image" Target="media/image66.svg"/><Relationship Id="rId80" Type="http://schemas.openxmlformats.org/officeDocument/2006/relationships/image" Target="media/image74.svg"/><Relationship Id="rId85" Type="http://schemas.openxmlformats.org/officeDocument/2006/relationships/image" Target="media/image79.svg"/><Relationship Id="rId93" Type="http://schemas.openxmlformats.org/officeDocument/2006/relationships/image" Target="media/image87.sv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40.sv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svg"/><Relationship Id="rId108" Type="http://schemas.openxmlformats.org/officeDocument/2006/relationships/image" Target="media/image102.png"/><Relationship Id="rId20" Type="http://schemas.openxmlformats.org/officeDocument/2006/relationships/image" Target="media/image14.svg"/><Relationship Id="rId41" Type="http://schemas.openxmlformats.org/officeDocument/2006/relationships/image" Target="media/image35.png"/><Relationship Id="rId54" Type="http://schemas.openxmlformats.org/officeDocument/2006/relationships/image" Target="media/image48.svg"/><Relationship Id="rId62" Type="http://schemas.openxmlformats.org/officeDocument/2006/relationships/image" Target="media/image56.svg"/><Relationship Id="rId70" Type="http://schemas.openxmlformats.org/officeDocument/2006/relationships/image" Target="media/image64.svg"/><Relationship Id="rId75" Type="http://schemas.openxmlformats.org/officeDocument/2006/relationships/image" Target="media/image69.png"/><Relationship Id="rId83" Type="http://schemas.openxmlformats.org/officeDocument/2006/relationships/image" Target="media/image77.svg"/><Relationship Id="rId88" Type="http://schemas.openxmlformats.org/officeDocument/2006/relationships/image" Target="media/image82.png"/><Relationship Id="rId91" Type="http://schemas.openxmlformats.org/officeDocument/2006/relationships/image" Target="media/image85.svg"/><Relationship Id="rId96" Type="http://schemas.openxmlformats.org/officeDocument/2006/relationships/image" Target="media/image90.png"/><Relationship Id="rId111" Type="http://schemas.openxmlformats.org/officeDocument/2006/relationships/image" Target="media/image105.sv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fontTable" Target="fontTable.xml"/><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svg"/><Relationship Id="rId52" Type="http://schemas.openxmlformats.org/officeDocument/2006/relationships/image" Target="media/image46.svg"/><Relationship Id="rId60" Type="http://schemas.openxmlformats.org/officeDocument/2006/relationships/image" Target="media/image54.sv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sv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svg"/><Relationship Id="rId101" Type="http://schemas.openxmlformats.org/officeDocument/2006/relationships/image" Target="media/image95.sv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svg"/><Relationship Id="rId39" Type="http://schemas.openxmlformats.org/officeDocument/2006/relationships/image" Target="media/image33.png"/><Relationship Id="rId109" Type="http://schemas.openxmlformats.org/officeDocument/2006/relationships/image" Target="media/image103.svg"/><Relationship Id="rId34" Type="http://schemas.openxmlformats.org/officeDocument/2006/relationships/image" Target="media/image28.svg"/><Relationship Id="rId50" Type="http://schemas.openxmlformats.org/officeDocument/2006/relationships/image" Target="media/image44.svg"/><Relationship Id="rId55" Type="http://schemas.openxmlformats.org/officeDocument/2006/relationships/image" Target="media/image49.png"/><Relationship Id="rId76" Type="http://schemas.openxmlformats.org/officeDocument/2006/relationships/image" Target="media/image70.svg"/><Relationship Id="rId97" Type="http://schemas.openxmlformats.org/officeDocument/2006/relationships/image" Target="media/image91.sv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35</TotalTime>
  <Pages>111</Pages>
  <Words>36069</Words>
  <Characters>201546</Characters>
  <Application>Microsoft Office Word</Application>
  <DocSecurity>0</DocSecurity>
  <Lines>1679</Lines>
  <Paragraphs>474</Paragraphs>
  <ScaleCrop>false</ScaleCrop>
  <Company/>
  <LinksUpToDate>false</LinksUpToDate>
  <CharactersWithSpaces>237141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Mortensen Anne-Borghild</cp:lastModifiedBy>
  <cp:revision>13</cp:revision>
  <dcterms:created xsi:type="dcterms:W3CDTF">2023-06-16T05:45:00Z</dcterms:created>
  <dcterms:modified xsi:type="dcterms:W3CDTF">2023-06-16T11:17:00Z</dcterms:modified>
</cp:coreProperties>
</file>